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A6D" w:rsidRDefault="00AF7A4A" w:rsidP="00031C7D">
      <w:pPr>
        <w:pStyle w:val="TitlePage-MainTitle"/>
      </w:pPr>
      <w:r>
        <w:t>Response to the draft National Disability Insurance Scheme Bill 2012</w:t>
      </w:r>
    </w:p>
    <w:p w:rsidR="00AF7A4A" w:rsidRPr="00183991" w:rsidRDefault="00AF7A4A" w:rsidP="00AF7A4A">
      <w:pPr>
        <w:pStyle w:val="TitlePage-Subtitle2"/>
      </w:pPr>
      <w:r>
        <w:t>January 2013</w:t>
      </w:r>
    </w:p>
    <w:p w:rsidR="00AF7A4A" w:rsidRPr="00183991" w:rsidRDefault="00AF7A4A" w:rsidP="00AF7A4A"/>
    <w:p w:rsidR="00AF7A4A" w:rsidRPr="00183991" w:rsidRDefault="00AF7A4A" w:rsidP="00AF7A4A">
      <w:pPr>
        <w:sectPr w:rsidR="00AF7A4A" w:rsidRPr="00183991" w:rsidSect="00F67541">
          <w:headerReference w:type="first" r:id="rId9"/>
          <w:pgSz w:w="11907" w:h="16840" w:code="9"/>
          <w:pgMar w:top="6247" w:right="2332" w:bottom="1361" w:left="709" w:header="720" w:footer="193" w:gutter="0"/>
          <w:cols w:space="720"/>
          <w:titlePg/>
          <w:docGrid w:linePitch="360"/>
        </w:sectPr>
      </w:pPr>
    </w:p>
    <w:p w:rsidR="00AF7A4A" w:rsidRDefault="00AF7A4A" w:rsidP="00AF7A4A">
      <w:pPr>
        <w:pStyle w:val="ContentsPage-Title"/>
      </w:pPr>
      <w:r w:rsidRPr="00923B40">
        <w:lastRenderedPageBreak/>
        <w:t>Contents</w:t>
      </w:r>
    </w:p>
    <w:p w:rsidR="00B51316" w:rsidRDefault="00AF7A4A">
      <w:pPr>
        <w:pStyle w:val="TOC1"/>
        <w:rPr>
          <w:rFonts w:asciiTheme="minorHAnsi" w:eastAsiaTheme="minorEastAsia" w:hAnsiTheme="minorHAnsi" w:cstheme="minorBidi"/>
          <w:b w:val="0"/>
          <w:color w:val="auto"/>
          <w:szCs w:val="22"/>
          <w:lang w:val="en-US"/>
        </w:rPr>
      </w:pPr>
      <w:r w:rsidRPr="00183991">
        <w:rPr>
          <w:noProof w:val="0"/>
        </w:rPr>
        <w:fldChar w:fldCharType="begin"/>
      </w:r>
      <w:r w:rsidRPr="00183991">
        <w:rPr>
          <w:noProof w:val="0"/>
        </w:rPr>
        <w:instrText xml:space="preserve"> TOC \o "1-2" \t "V Heading 1,1,V Heading 2,2"\* MERGEFORMAT </w:instrText>
      </w:r>
      <w:r w:rsidRPr="00183991">
        <w:rPr>
          <w:noProof w:val="0"/>
        </w:rPr>
        <w:fldChar w:fldCharType="separate"/>
      </w:r>
      <w:r w:rsidR="00B51316">
        <w:t>1</w:t>
      </w:r>
      <w:r w:rsidR="00B51316">
        <w:rPr>
          <w:rFonts w:asciiTheme="minorHAnsi" w:eastAsiaTheme="minorEastAsia" w:hAnsiTheme="minorHAnsi" w:cstheme="minorBidi"/>
          <w:b w:val="0"/>
          <w:color w:val="auto"/>
          <w:szCs w:val="22"/>
          <w:lang w:val="en-US"/>
        </w:rPr>
        <w:tab/>
      </w:r>
      <w:r w:rsidR="00B51316">
        <w:t>Introduction</w:t>
      </w:r>
      <w:r w:rsidR="00B51316">
        <w:tab/>
      </w:r>
      <w:r w:rsidR="00B51316">
        <w:fldChar w:fldCharType="begin"/>
      </w:r>
      <w:r w:rsidR="00B51316">
        <w:instrText xml:space="preserve"> PAGEREF _Toc346114168 \h </w:instrText>
      </w:r>
      <w:r w:rsidR="00B51316">
        <w:fldChar w:fldCharType="separate"/>
      </w:r>
      <w:r w:rsidR="00A65515">
        <w:t>1</w:t>
      </w:r>
      <w:r w:rsidR="00B51316">
        <w:fldChar w:fldCharType="end"/>
      </w:r>
    </w:p>
    <w:p w:rsidR="00B51316" w:rsidRDefault="00B51316">
      <w:pPr>
        <w:pStyle w:val="TOC1"/>
        <w:rPr>
          <w:rFonts w:asciiTheme="minorHAnsi" w:eastAsiaTheme="minorEastAsia" w:hAnsiTheme="minorHAnsi" w:cstheme="minorBidi"/>
          <w:b w:val="0"/>
          <w:color w:val="auto"/>
          <w:szCs w:val="22"/>
          <w:lang w:val="en-US"/>
        </w:rPr>
      </w:pPr>
      <w:r>
        <w:t>2</w:t>
      </w:r>
      <w:r>
        <w:rPr>
          <w:rFonts w:asciiTheme="minorHAnsi" w:eastAsiaTheme="minorEastAsia" w:hAnsiTheme="minorHAnsi" w:cstheme="minorBidi"/>
          <w:b w:val="0"/>
          <w:color w:val="auto"/>
          <w:szCs w:val="22"/>
          <w:lang w:val="en-US"/>
        </w:rPr>
        <w:tab/>
      </w:r>
      <w:r>
        <w:t>Members of Vision 2020 Australia Low Vision and Rehabilitation Committee</w:t>
      </w:r>
      <w:r>
        <w:tab/>
      </w:r>
      <w:r>
        <w:fldChar w:fldCharType="begin"/>
      </w:r>
      <w:r>
        <w:instrText xml:space="preserve"> PAGEREF _Toc346114169 \h </w:instrText>
      </w:r>
      <w:r>
        <w:fldChar w:fldCharType="separate"/>
      </w:r>
      <w:r w:rsidR="00A65515">
        <w:t>2</w:t>
      </w:r>
      <w:r>
        <w:fldChar w:fldCharType="end"/>
      </w:r>
    </w:p>
    <w:p w:rsidR="00B51316" w:rsidRDefault="00B51316">
      <w:pPr>
        <w:pStyle w:val="TOC1"/>
        <w:rPr>
          <w:rFonts w:asciiTheme="minorHAnsi" w:eastAsiaTheme="minorEastAsia" w:hAnsiTheme="minorHAnsi" w:cstheme="minorBidi"/>
          <w:b w:val="0"/>
          <w:color w:val="auto"/>
          <w:szCs w:val="22"/>
          <w:lang w:val="en-US"/>
        </w:rPr>
      </w:pPr>
      <w:r>
        <w:t>3</w:t>
      </w:r>
      <w:r>
        <w:rPr>
          <w:rFonts w:asciiTheme="minorHAnsi" w:eastAsiaTheme="minorEastAsia" w:hAnsiTheme="minorHAnsi" w:cstheme="minorBidi"/>
          <w:b w:val="0"/>
          <w:color w:val="auto"/>
          <w:szCs w:val="22"/>
          <w:lang w:val="en-US"/>
        </w:rPr>
        <w:tab/>
      </w:r>
      <w:r>
        <w:t>Executive Summary</w:t>
      </w:r>
      <w:r>
        <w:tab/>
      </w:r>
      <w:r>
        <w:fldChar w:fldCharType="begin"/>
      </w:r>
      <w:r>
        <w:instrText xml:space="preserve"> PAGEREF _Toc346114170 \h </w:instrText>
      </w:r>
      <w:r>
        <w:fldChar w:fldCharType="separate"/>
      </w:r>
      <w:r w:rsidR="00A65515">
        <w:t>4</w:t>
      </w:r>
      <w:r>
        <w:fldChar w:fldCharType="end"/>
      </w:r>
    </w:p>
    <w:p w:rsidR="00B51316" w:rsidRDefault="00B51316">
      <w:pPr>
        <w:pStyle w:val="TOC1"/>
        <w:rPr>
          <w:rFonts w:asciiTheme="minorHAnsi" w:eastAsiaTheme="minorEastAsia" w:hAnsiTheme="minorHAnsi" w:cstheme="minorBidi"/>
          <w:b w:val="0"/>
          <w:color w:val="auto"/>
          <w:szCs w:val="22"/>
          <w:lang w:val="en-US"/>
        </w:rPr>
      </w:pPr>
      <w:r>
        <w:t>4</w:t>
      </w:r>
      <w:r>
        <w:rPr>
          <w:rFonts w:asciiTheme="minorHAnsi" w:eastAsiaTheme="minorEastAsia" w:hAnsiTheme="minorHAnsi" w:cstheme="minorBidi"/>
          <w:b w:val="0"/>
          <w:color w:val="auto"/>
          <w:szCs w:val="22"/>
          <w:lang w:val="en-US"/>
        </w:rPr>
        <w:tab/>
      </w:r>
      <w:r>
        <w:t>Recommendations</w:t>
      </w:r>
      <w:r>
        <w:tab/>
      </w:r>
      <w:r>
        <w:fldChar w:fldCharType="begin"/>
      </w:r>
      <w:r>
        <w:instrText xml:space="preserve"> PAGEREF _Toc346114171 \h </w:instrText>
      </w:r>
      <w:r>
        <w:fldChar w:fldCharType="separate"/>
      </w:r>
      <w:r w:rsidR="00A65515">
        <w:t>5</w:t>
      </w:r>
      <w:r>
        <w:fldChar w:fldCharType="end"/>
      </w:r>
    </w:p>
    <w:p w:rsidR="00B51316" w:rsidRDefault="00B51316">
      <w:pPr>
        <w:pStyle w:val="TOC2"/>
        <w:rPr>
          <w:rFonts w:asciiTheme="minorHAnsi" w:eastAsiaTheme="minorEastAsia" w:hAnsiTheme="minorHAnsi" w:cstheme="minorBidi"/>
          <w:color w:val="auto"/>
          <w:szCs w:val="22"/>
          <w:lang w:val="en-US"/>
        </w:rPr>
      </w:pPr>
      <w:r>
        <w:t>4.1</w:t>
      </w:r>
      <w:r>
        <w:rPr>
          <w:rFonts w:asciiTheme="minorHAnsi" w:eastAsiaTheme="minorEastAsia" w:hAnsiTheme="minorHAnsi" w:cstheme="minorBidi"/>
          <w:color w:val="auto"/>
          <w:szCs w:val="22"/>
          <w:lang w:val="en-US"/>
        </w:rPr>
        <w:tab/>
      </w:r>
      <w:r>
        <w:t>Recommendation 1</w:t>
      </w:r>
      <w:r>
        <w:tab/>
      </w:r>
      <w:r>
        <w:fldChar w:fldCharType="begin"/>
      </w:r>
      <w:r>
        <w:instrText xml:space="preserve"> PAGEREF _Toc346114172 \h </w:instrText>
      </w:r>
      <w:r>
        <w:fldChar w:fldCharType="separate"/>
      </w:r>
      <w:r w:rsidR="00A65515">
        <w:t>5</w:t>
      </w:r>
      <w:r>
        <w:fldChar w:fldCharType="end"/>
      </w:r>
    </w:p>
    <w:p w:rsidR="00B51316" w:rsidRDefault="00B51316">
      <w:pPr>
        <w:pStyle w:val="TOC2"/>
        <w:rPr>
          <w:rFonts w:asciiTheme="minorHAnsi" w:eastAsiaTheme="minorEastAsia" w:hAnsiTheme="minorHAnsi" w:cstheme="minorBidi"/>
          <w:color w:val="auto"/>
          <w:szCs w:val="22"/>
          <w:lang w:val="en-US"/>
        </w:rPr>
      </w:pPr>
      <w:r>
        <w:t>4.2</w:t>
      </w:r>
      <w:r>
        <w:rPr>
          <w:rFonts w:asciiTheme="minorHAnsi" w:eastAsiaTheme="minorEastAsia" w:hAnsiTheme="minorHAnsi" w:cstheme="minorBidi"/>
          <w:color w:val="auto"/>
          <w:szCs w:val="22"/>
          <w:lang w:val="en-US"/>
        </w:rPr>
        <w:tab/>
      </w:r>
      <w:r>
        <w:t>Recommendation 2</w:t>
      </w:r>
      <w:r>
        <w:tab/>
      </w:r>
      <w:r>
        <w:fldChar w:fldCharType="begin"/>
      </w:r>
      <w:r>
        <w:instrText xml:space="preserve"> PAGEREF _Toc346114173 \h </w:instrText>
      </w:r>
      <w:r>
        <w:fldChar w:fldCharType="separate"/>
      </w:r>
      <w:r w:rsidR="00A65515">
        <w:t>6</w:t>
      </w:r>
      <w:r>
        <w:fldChar w:fldCharType="end"/>
      </w:r>
    </w:p>
    <w:p w:rsidR="00B51316" w:rsidRDefault="00B51316">
      <w:pPr>
        <w:pStyle w:val="TOC2"/>
        <w:rPr>
          <w:rFonts w:asciiTheme="minorHAnsi" w:eastAsiaTheme="minorEastAsia" w:hAnsiTheme="minorHAnsi" w:cstheme="minorBidi"/>
          <w:color w:val="auto"/>
          <w:szCs w:val="22"/>
          <w:lang w:val="en-US"/>
        </w:rPr>
      </w:pPr>
      <w:r>
        <w:t>4.3</w:t>
      </w:r>
      <w:r>
        <w:rPr>
          <w:rFonts w:asciiTheme="minorHAnsi" w:eastAsiaTheme="minorEastAsia" w:hAnsiTheme="minorHAnsi" w:cstheme="minorBidi"/>
          <w:color w:val="auto"/>
          <w:szCs w:val="22"/>
          <w:lang w:val="en-US"/>
        </w:rPr>
        <w:tab/>
      </w:r>
      <w:r>
        <w:t>Recommendation 3</w:t>
      </w:r>
      <w:r>
        <w:tab/>
      </w:r>
      <w:r>
        <w:fldChar w:fldCharType="begin"/>
      </w:r>
      <w:r>
        <w:instrText xml:space="preserve"> PAGEREF _Toc346114174 \h </w:instrText>
      </w:r>
      <w:r>
        <w:fldChar w:fldCharType="separate"/>
      </w:r>
      <w:r w:rsidR="00A65515">
        <w:t>8</w:t>
      </w:r>
      <w:r>
        <w:fldChar w:fldCharType="end"/>
      </w:r>
    </w:p>
    <w:p w:rsidR="00B51316" w:rsidRDefault="00B51316">
      <w:pPr>
        <w:pStyle w:val="TOC2"/>
        <w:rPr>
          <w:rFonts w:asciiTheme="minorHAnsi" w:eastAsiaTheme="minorEastAsia" w:hAnsiTheme="minorHAnsi" w:cstheme="minorBidi"/>
          <w:color w:val="auto"/>
          <w:szCs w:val="22"/>
          <w:lang w:val="en-US"/>
        </w:rPr>
      </w:pPr>
      <w:r>
        <w:t>4.4</w:t>
      </w:r>
      <w:r>
        <w:rPr>
          <w:rFonts w:asciiTheme="minorHAnsi" w:eastAsiaTheme="minorEastAsia" w:hAnsiTheme="minorHAnsi" w:cstheme="minorBidi"/>
          <w:color w:val="auto"/>
          <w:szCs w:val="22"/>
          <w:lang w:val="en-US"/>
        </w:rPr>
        <w:tab/>
      </w:r>
      <w:r>
        <w:t>Recommendation 4</w:t>
      </w:r>
      <w:r>
        <w:tab/>
      </w:r>
      <w:r>
        <w:fldChar w:fldCharType="begin"/>
      </w:r>
      <w:r>
        <w:instrText xml:space="preserve"> PAGEREF _Toc346114175 \h </w:instrText>
      </w:r>
      <w:r>
        <w:fldChar w:fldCharType="separate"/>
      </w:r>
      <w:r w:rsidR="00A65515">
        <w:t>10</w:t>
      </w:r>
      <w:r>
        <w:fldChar w:fldCharType="end"/>
      </w:r>
    </w:p>
    <w:p w:rsidR="00B51316" w:rsidRDefault="00B51316">
      <w:pPr>
        <w:pStyle w:val="TOC1"/>
        <w:rPr>
          <w:rFonts w:asciiTheme="minorHAnsi" w:eastAsiaTheme="minorEastAsia" w:hAnsiTheme="minorHAnsi" w:cstheme="minorBidi"/>
          <w:b w:val="0"/>
          <w:color w:val="auto"/>
          <w:szCs w:val="22"/>
          <w:lang w:val="en-US"/>
        </w:rPr>
      </w:pPr>
      <w:r>
        <w:t>5</w:t>
      </w:r>
      <w:r>
        <w:rPr>
          <w:rFonts w:asciiTheme="minorHAnsi" w:eastAsiaTheme="minorEastAsia" w:hAnsiTheme="minorHAnsi" w:cstheme="minorBidi"/>
          <w:b w:val="0"/>
          <w:color w:val="auto"/>
          <w:szCs w:val="22"/>
          <w:lang w:val="en-US"/>
        </w:rPr>
        <w:tab/>
      </w:r>
      <w:r>
        <w:t>Conclusion</w:t>
      </w:r>
      <w:r>
        <w:tab/>
      </w:r>
      <w:r>
        <w:fldChar w:fldCharType="begin"/>
      </w:r>
      <w:r>
        <w:instrText xml:space="preserve"> PAGEREF _Toc346114176 \h </w:instrText>
      </w:r>
      <w:r>
        <w:fldChar w:fldCharType="separate"/>
      </w:r>
      <w:r w:rsidR="00A65515">
        <w:t>12</w:t>
      </w:r>
      <w:r>
        <w:fldChar w:fldCharType="end"/>
      </w:r>
    </w:p>
    <w:p w:rsidR="00B51316" w:rsidRDefault="00B51316" w:rsidP="007C357F">
      <w:pPr>
        <w:pStyle w:val="TOC1"/>
        <w:rPr>
          <w:rFonts w:asciiTheme="minorHAnsi" w:eastAsiaTheme="minorEastAsia" w:hAnsiTheme="minorHAnsi" w:cstheme="minorBidi"/>
          <w:b w:val="0"/>
          <w:color w:val="auto"/>
          <w:szCs w:val="22"/>
          <w:lang w:val="en-US"/>
        </w:rPr>
      </w:pPr>
      <w:r>
        <w:t>6</w:t>
      </w:r>
      <w:r>
        <w:rPr>
          <w:rFonts w:asciiTheme="minorHAnsi" w:eastAsiaTheme="minorEastAsia" w:hAnsiTheme="minorHAnsi" w:cstheme="minorBidi"/>
          <w:b w:val="0"/>
          <w:color w:val="auto"/>
          <w:szCs w:val="22"/>
          <w:lang w:val="en-US"/>
        </w:rPr>
        <w:tab/>
      </w:r>
      <w:r>
        <w:t>Contact details</w:t>
      </w:r>
      <w:r>
        <w:tab/>
      </w:r>
      <w:r>
        <w:fldChar w:fldCharType="begin"/>
      </w:r>
      <w:r>
        <w:instrText xml:space="preserve"> PAGEREF _Toc346114177 \h </w:instrText>
      </w:r>
      <w:r>
        <w:fldChar w:fldCharType="separate"/>
      </w:r>
      <w:r w:rsidR="00A65515">
        <w:t>12</w:t>
      </w:r>
      <w:r>
        <w:fldChar w:fldCharType="end"/>
      </w:r>
    </w:p>
    <w:p w:rsidR="00AF7A4A" w:rsidRPr="00183991" w:rsidRDefault="00AF7A4A" w:rsidP="00AF7A4A">
      <w:pPr>
        <w:spacing w:after="116"/>
      </w:pPr>
      <w:r w:rsidRPr="00183991">
        <w:fldChar w:fldCharType="end"/>
      </w:r>
    </w:p>
    <w:p w:rsidR="00AF7A4A" w:rsidRPr="00183991" w:rsidRDefault="00AF7A4A" w:rsidP="00AF7A4A"/>
    <w:p w:rsidR="00AF7A4A" w:rsidRPr="00183991" w:rsidRDefault="00AF7A4A" w:rsidP="00AF7A4A">
      <w:pPr>
        <w:sectPr w:rsidR="00AF7A4A" w:rsidRPr="00183991" w:rsidSect="00F67541">
          <w:headerReference w:type="default" r:id="rId10"/>
          <w:footerReference w:type="default" r:id="rId11"/>
          <w:headerReference w:type="first" r:id="rId12"/>
          <w:footerReference w:type="first" r:id="rId13"/>
          <w:pgSz w:w="11907" w:h="16840" w:code="9"/>
          <w:pgMar w:top="2211" w:right="1117" w:bottom="1361" w:left="1134" w:header="720" w:footer="193" w:gutter="0"/>
          <w:cols w:space="720"/>
          <w:titlePg/>
          <w:docGrid w:linePitch="360"/>
        </w:sectPr>
      </w:pPr>
    </w:p>
    <w:p w:rsidR="00AF7A4A" w:rsidRPr="00183991" w:rsidRDefault="00AF7A4A" w:rsidP="00AF7A4A">
      <w:pPr>
        <w:pStyle w:val="Heading1"/>
      </w:pPr>
      <w:bookmarkStart w:id="1" w:name="_Toc346114168"/>
      <w:r>
        <w:lastRenderedPageBreak/>
        <w:t>Introduction</w:t>
      </w:r>
      <w:bookmarkEnd w:id="1"/>
    </w:p>
    <w:p w:rsidR="00AF7A4A" w:rsidRPr="00B70628" w:rsidRDefault="00AF7A4A" w:rsidP="00AF7A4A">
      <w:r w:rsidRPr="00B70628">
        <w:t xml:space="preserve">Established in October 2000, Vision 2020 Australia is part of VISION 2020: </w:t>
      </w:r>
      <w:r w:rsidRPr="00B70628">
        <w:rPr>
          <w:i/>
        </w:rPr>
        <w:t>The Right to Sight</w:t>
      </w:r>
      <w:r w:rsidRPr="00B70628">
        <w:t>, a global initiative of the World Health Organisation and the International Agency for the Prevention of Blindness.</w:t>
      </w:r>
    </w:p>
    <w:p w:rsidR="00AF7A4A" w:rsidRPr="00755B65" w:rsidRDefault="00AF7A4A" w:rsidP="00AF7A4A">
      <w:r>
        <w:t>The organisation’s</w:t>
      </w:r>
      <w:r w:rsidRPr="00755B65">
        <w:t xml:space="preserve"> vision is the elimination of avoidable blindness and vision loss by the year 2020 and ensuring that blindness and vision impairment are no longer barriers to full participation in the community.</w:t>
      </w:r>
    </w:p>
    <w:p w:rsidR="00AF7A4A" w:rsidRDefault="00AF7A4A" w:rsidP="00AF7A4A">
      <w:r w:rsidRPr="00755B65">
        <w:t>Over 60 organisations are members of Vision 2020 Australia and are involved in; local and global eye care, health promotion, low vision support, vision rehabilitation, eye research, professional assistance and community support.</w:t>
      </w:r>
    </w:p>
    <w:p w:rsidR="00AF7A4A" w:rsidRDefault="00AF7A4A" w:rsidP="00AF7A4A">
      <w:r w:rsidRPr="0062074A">
        <w:t>Members come together to collaborate, advocate and raise awareness of eye health and vision care in Australia and in our region.</w:t>
      </w:r>
    </w:p>
    <w:p w:rsidR="00AF7A4A" w:rsidRPr="00183991" w:rsidRDefault="00AF7A4A" w:rsidP="00AF7A4A">
      <w:r w:rsidRPr="00181632">
        <w:t xml:space="preserve">Recognising the transformative opportunity of the National Disability Insurance Scheme (NDIS), Vision 2020 Australia and its member organisations have come together to provide a united voice to </w:t>
      </w:r>
      <w:r>
        <w:t xml:space="preserve">the </w:t>
      </w:r>
      <w:r w:rsidR="00B42C2A" w:rsidRPr="008A4E17">
        <w:rPr>
          <w:noProof/>
          <w:szCs w:val="20"/>
        </w:rPr>
        <w:t>Senate Standing Committee on Community Affairs</w:t>
      </w:r>
      <w:r w:rsidR="00B42C2A">
        <w:t xml:space="preserve"> </w:t>
      </w:r>
      <w:r w:rsidR="002A6AAC">
        <w:t>(the C</w:t>
      </w:r>
      <w:r>
        <w:t xml:space="preserve">ommittee) </w:t>
      </w:r>
      <w:r w:rsidRPr="005D20A4">
        <w:t xml:space="preserve">to ensure that </w:t>
      </w:r>
      <w:r>
        <w:t xml:space="preserve">the draft NDIS Bill 2012 maximises positive outcomes for </w:t>
      </w:r>
      <w:r w:rsidRPr="005D20A4">
        <w:t xml:space="preserve">people who are blind or have </w:t>
      </w:r>
      <w:r>
        <w:t>functional vision loss when the NDIS sites are launched on 1 July 2013</w:t>
      </w:r>
      <w:r w:rsidRPr="005D20A4">
        <w:t xml:space="preserve">. </w:t>
      </w:r>
      <w:r w:rsidRPr="000A1964">
        <w:t xml:space="preserve">This response has been produced in collaboration with members of the Low Vision and Rehabilitation Committee of Vision 2020 Australia. We appreciate the opportunity to provide feedback to this critical element in the NDIS policy, and as this response represents the expert advice of Australia's leading organisations in vision related sensory disability, that </w:t>
      </w:r>
      <w:r>
        <w:t>the Committee</w:t>
      </w:r>
      <w:r w:rsidRPr="000A1964">
        <w:t xml:space="preserve"> accept a</w:t>
      </w:r>
      <w:r>
        <w:t>nd progress the recommendations.</w:t>
      </w:r>
    </w:p>
    <w:p w:rsidR="00AF7A4A" w:rsidRPr="00183991" w:rsidRDefault="00AF7A4A" w:rsidP="00AF7A4A">
      <w:pPr>
        <w:pStyle w:val="TitlePage-MainTitle"/>
      </w:pPr>
      <w:r w:rsidRPr="00183991">
        <w:t>Insert text.</w:t>
      </w:r>
      <w:r w:rsidRPr="00A05ABF">
        <w:t xml:space="preserve"> </w:t>
      </w:r>
      <w:r>
        <w:t>Response to the draft National Disability Insurance Scheme Bill 2012</w:t>
      </w:r>
    </w:p>
    <w:p w:rsidR="00AF7A4A" w:rsidRPr="00183991" w:rsidRDefault="00AF7A4A" w:rsidP="00AF7A4A"/>
    <w:p w:rsidR="00AF7A4A" w:rsidRDefault="00AF7A4A" w:rsidP="00AF7A4A">
      <w:pPr>
        <w:pStyle w:val="Heading1"/>
      </w:pPr>
      <w:bookmarkStart w:id="2" w:name="_Toc336609160"/>
      <w:bookmarkStart w:id="3" w:name="_Toc346114169"/>
      <w:r w:rsidRPr="00337713">
        <w:lastRenderedPageBreak/>
        <w:t xml:space="preserve">Members of Vision 2020 </w:t>
      </w:r>
      <w:smartTag w:uri="urn:schemas-microsoft-com:office:smarttags" w:element="country-region">
        <w:smartTag w:uri="urn:schemas-microsoft-com:office:smarttags" w:element="place">
          <w:r w:rsidRPr="00337713">
            <w:t>Australia</w:t>
          </w:r>
        </w:smartTag>
      </w:smartTag>
      <w:r w:rsidRPr="00337713">
        <w:t xml:space="preserve"> Low Vision and Rehabilitation Committee</w:t>
      </w:r>
      <w:bookmarkEnd w:id="2"/>
      <w:bookmarkEnd w:id="3"/>
      <w:r w:rsidRPr="00337713">
        <w:t xml:space="preserve"> </w:t>
      </w:r>
    </w:p>
    <w:p w:rsidR="00AF7A4A" w:rsidRDefault="00AF7A4A" w:rsidP="00AF7A4A">
      <w:pPr>
        <w:spacing w:before="120" w:after="0" w:line="240" w:lineRule="auto"/>
        <w:rPr>
          <w:szCs w:val="22"/>
        </w:rPr>
      </w:pPr>
      <w:r>
        <w:rPr>
          <w:szCs w:val="22"/>
        </w:rPr>
        <w:t>(Alphabetical order)</w:t>
      </w:r>
    </w:p>
    <w:p w:rsidR="007600BC" w:rsidRPr="00244333" w:rsidRDefault="007600BC" w:rsidP="007600BC">
      <w:pPr>
        <w:spacing w:before="120" w:after="0" w:line="240" w:lineRule="auto"/>
        <w:rPr>
          <w:szCs w:val="22"/>
        </w:rPr>
      </w:pPr>
      <w:r w:rsidRPr="0021456B">
        <w:rPr>
          <w:szCs w:val="22"/>
        </w:rPr>
        <w:t xml:space="preserve">Association for the Blind </w:t>
      </w:r>
      <w:r>
        <w:rPr>
          <w:szCs w:val="22"/>
        </w:rPr>
        <w:t>WA</w:t>
      </w:r>
    </w:p>
    <w:p w:rsidR="007600BC" w:rsidRPr="00244333" w:rsidRDefault="007600BC" w:rsidP="007600BC">
      <w:pPr>
        <w:spacing w:before="120" w:after="0" w:line="240" w:lineRule="auto"/>
        <w:rPr>
          <w:szCs w:val="22"/>
        </w:rPr>
      </w:pPr>
      <w:smartTag w:uri="urn:schemas-microsoft-com:office:smarttags" w:element="PlaceName">
        <w:smartTag w:uri="urn:schemas-microsoft-com:office:smarttags" w:element="place">
          <w:r w:rsidRPr="0021456B">
            <w:rPr>
              <w:szCs w:val="22"/>
            </w:rPr>
            <w:t>Australian</w:t>
          </w:r>
        </w:smartTag>
        <w:r w:rsidRPr="0021456B">
          <w:rPr>
            <w:szCs w:val="22"/>
          </w:rPr>
          <w:t xml:space="preserve"> </w:t>
        </w:r>
        <w:smartTag w:uri="urn:schemas-microsoft-com:office:smarttags" w:element="PlaceType">
          <w:r w:rsidRPr="0021456B">
            <w:rPr>
              <w:szCs w:val="22"/>
            </w:rPr>
            <w:t>College</w:t>
          </w:r>
        </w:smartTag>
      </w:smartTag>
      <w:r w:rsidRPr="0021456B">
        <w:rPr>
          <w:szCs w:val="22"/>
        </w:rPr>
        <w:t xml:space="preserve"> of Optometry</w:t>
      </w:r>
    </w:p>
    <w:p w:rsidR="007600BC" w:rsidRPr="00244333" w:rsidRDefault="007600BC" w:rsidP="007600BC">
      <w:pPr>
        <w:spacing w:before="120" w:after="0" w:line="240" w:lineRule="auto"/>
        <w:rPr>
          <w:szCs w:val="22"/>
        </w:rPr>
      </w:pPr>
      <w:r w:rsidRPr="0021456B">
        <w:rPr>
          <w:szCs w:val="22"/>
        </w:rPr>
        <w:t xml:space="preserve">Blind Citizens </w:t>
      </w:r>
      <w:smartTag w:uri="urn:schemas-microsoft-com:office:smarttags" w:element="country-region">
        <w:smartTag w:uri="urn:schemas-microsoft-com:office:smarttags" w:element="place">
          <w:r w:rsidRPr="0021456B">
            <w:rPr>
              <w:szCs w:val="22"/>
            </w:rPr>
            <w:t>Australia</w:t>
          </w:r>
        </w:smartTag>
      </w:smartTag>
    </w:p>
    <w:p w:rsidR="007600BC" w:rsidRDefault="007600BC" w:rsidP="007600BC">
      <w:pPr>
        <w:spacing w:before="120" w:after="0" w:line="240" w:lineRule="auto"/>
        <w:rPr>
          <w:szCs w:val="22"/>
        </w:rPr>
      </w:pPr>
      <w:r>
        <w:rPr>
          <w:szCs w:val="22"/>
        </w:rPr>
        <w:t>Brien Holden Vision Institute</w:t>
      </w:r>
    </w:p>
    <w:p w:rsidR="007600BC" w:rsidRPr="00244333" w:rsidRDefault="007600BC" w:rsidP="007600BC">
      <w:pPr>
        <w:spacing w:before="120" w:after="0" w:line="240" w:lineRule="auto"/>
        <w:rPr>
          <w:szCs w:val="22"/>
        </w:rPr>
      </w:pPr>
      <w:r w:rsidRPr="0021456B">
        <w:rPr>
          <w:szCs w:val="22"/>
        </w:rPr>
        <w:t>CanDo4Kids - Townsend House</w:t>
      </w:r>
    </w:p>
    <w:p w:rsidR="007600BC" w:rsidRPr="00244333" w:rsidRDefault="007600BC" w:rsidP="007600BC">
      <w:pPr>
        <w:spacing w:before="120" w:after="0" w:line="240" w:lineRule="auto"/>
        <w:rPr>
          <w:szCs w:val="22"/>
        </w:rPr>
      </w:pPr>
      <w:r w:rsidRPr="0021456B">
        <w:rPr>
          <w:szCs w:val="22"/>
        </w:rPr>
        <w:t xml:space="preserve">Centre for Eye Research </w:t>
      </w:r>
      <w:smartTag w:uri="urn:schemas-microsoft-com:office:smarttags" w:element="country-region">
        <w:smartTag w:uri="urn:schemas-microsoft-com:office:smarttags" w:element="place">
          <w:r w:rsidRPr="0021456B">
            <w:rPr>
              <w:szCs w:val="22"/>
            </w:rPr>
            <w:t>Australia</w:t>
          </w:r>
        </w:smartTag>
      </w:smartTag>
    </w:p>
    <w:p w:rsidR="007600BC" w:rsidRPr="00244333" w:rsidRDefault="007600BC" w:rsidP="007600BC">
      <w:pPr>
        <w:spacing w:before="120" w:after="0" w:line="240" w:lineRule="auto"/>
        <w:rPr>
          <w:szCs w:val="22"/>
        </w:rPr>
      </w:pPr>
      <w:r w:rsidRPr="0021456B">
        <w:rPr>
          <w:szCs w:val="22"/>
        </w:rPr>
        <w:t>Guide Dogs NSW/ACT</w:t>
      </w:r>
    </w:p>
    <w:p w:rsidR="007600BC" w:rsidRPr="00244333" w:rsidRDefault="007600BC" w:rsidP="007600BC">
      <w:pPr>
        <w:spacing w:before="120" w:after="0" w:line="240" w:lineRule="auto"/>
        <w:rPr>
          <w:szCs w:val="22"/>
        </w:rPr>
      </w:pPr>
      <w:r w:rsidRPr="0021456B">
        <w:rPr>
          <w:szCs w:val="22"/>
        </w:rPr>
        <w:t>Guide Dogs QLD</w:t>
      </w:r>
    </w:p>
    <w:p w:rsidR="007600BC" w:rsidRPr="00244333" w:rsidRDefault="007600BC" w:rsidP="007600BC">
      <w:pPr>
        <w:spacing w:before="120" w:after="0" w:line="240" w:lineRule="auto"/>
        <w:rPr>
          <w:szCs w:val="22"/>
        </w:rPr>
      </w:pPr>
      <w:r w:rsidRPr="0021456B">
        <w:rPr>
          <w:szCs w:val="22"/>
        </w:rPr>
        <w:t>Guide Dogs SA.NT</w:t>
      </w:r>
    </w:p>
    <w:p w:rsidR="007600BC" w:rsidRPr="00244333" w:rsidRDefault="007600BC" w:rsidP="007600BC">
      <w:pPr>
        <w:spacing w:before="120" w:after="0" w:line="240" w:lineRule="auto"/>
        <w:rPr>
          <w:szCs w:val="22"/>
        </w:rPr>
      </w:pPr>
      <w:r w:rsidRPr="0021456B">
        <w:rPr>
          <w:szCs w:val="22"/>
        </w:rPr>
        <w:t xml:space="preserve">Guide Dogs </w:t>
      </w:r>
      <w:smartTag w:uri="urn:schemas-microsoft-com:office:smarttags" w:element="State">
        <w:smartTag w:uri="urn:schemas-microsoft-com:office:smarttags" w:element="place">
          <w:r w:rsidRPr="0021456B">
            <w:rPr>
              <w:szCs w:val="22"/>
            </w:rPr>
            <w:t>Victoria</w:t>
          </w:r>
        </w:smartTag>
      </w:smartTag>
      <w:r w:rsidRPr="0021456B">
        <w:rPr>
          <w:szCs w:val="22"/>
        </w:rPr>
        <w:t xml:space="preserve"> </w:t>
      </w:r>
    </w:p>
    <w:p w:rsidR="007600BC" w:rsidRPr="00244333" w:rsidRDefault="007600BC" w:rsidP="007600BC">
      <w:pPr>
        <w:spacing w:before="120" w:after="0" w:line="240" w:lineRule="auto"/>
        <w:rPr>
          <w:szCs w:val="22"/>
        </w:rPr>
      </w:pPr>
      <w:proofErr w:type="spellStart"/>
      <w:r w:rsidRPr="0021456B">
        <w:rPr>
          <w:szCs w:val="22"/>
        </w:rPr>
        <w:t>Keratoconus</w:t>
      </w:r>
      <w:proofErr w:type="spellEnd"/>
      <w:r w:rsidRPr="0021456B">
        <w:rPr>
          <w:szCs w:val="22"/>
        </w:rPr>
        <w:t xml:space="preserve"> Australia </w:t>
      </w:r>
      <w:proofErr w:type="spellStart"/>
      <w:r w:rsidRPr="0021456B">
        <w:rPr>
          <w:szCs w:val="22"/>
        </w:rPr>
        <w:t>Inc</w:t>
      </w:r>
      <w:proofErr w:type="spellEnd"/>
    </w:p>
    <w:p w:rsidR="007600BC" w:rsidRDefault="007600BC" w:rsidP="007600BC">
      <w:pPr>
        <w:spacing w:before="120" w:after="0" w:line="240" w:lineRule="auto"/>
        <w:rPr>
          <w:szCs w:val="22"/>
        </w:rPr>
      </w:pPr>
      <w:r>
        <w:rPr>
          <w:szCs w:val="22"/>
        </w:rPr>
        <w:t>Macular Degeneration Foundation</w:t>
      </w:r>
    </w:p>
    <w:p w:rsidR="007600BC" w:rsidRPr="00244333" w:rsidRDefault="007600BC" w:rsidP="007600BC">
      <w:pPr>
        <w:spacing w:before="120" w:after="0" w:line="240" w:lineRule="auto"/>
        <w:rPr>
          <w:szCs w:val="22"/>
        </w:rPr>
      </w:pPr>
      <w:r w:rsidRPr="0021456B">
        <w:rPr>
          <w:szCs w:val="22"/>
        </w:rPr>
        <w:t xml:space="preserve">Optometrists Association </w:t>
      </w:r>
      <w:smartTag w:uri="urn:schemas-microsoft-com:office:smarttags" w:element="country-region">
        <w:smartTag w:uri="urn:schemas-microsoft-com:office:smarttags" w:element="place">
          <w:r w:rsidRPr="0021456B">
            <w:rPr>
              <w:szCs w:val="22"/>
            </w:rPr>
            <w:t>Australia</w:t>
          </w:r>
        </w:smartTag>
      </w:smartTag>
    </w:p>
    <w:p w:rsidR="007600BC" w:rsidRPr="00244333" w:rsidRDefault="007600BC" w:rsidP="007600BC">
      <w:pPr>
        <w:spacing w:before="120" w:after="0" w:line="240" w:lineRule="auto"/>
        <w:rPr>
          <w:szCs w:val="22"/>
        </w:rPr>
      </w:pPr>
      <w:r w:rsidRPr="0021456B">
        <w:rPr>
          <w:szCs w:val="22"/>
        </w:rPr>
        <w:t xml:space="preserve">Queensland Vision Initiative </w:t>
      </w:r>
      <w:proofErr w:type="spellStart"/>
      <w:r w:rsidRPr="0021456B">
        <w:rPr>
          <w:szCs w:val="22"/>
        </w:rPr>
        <w:t>Inc</w:t>
      </w:r>
      <w:proofErr w:type="spellEnd"/>
      <w:r w:rsidRPr="00244333">
        <w:rPr>
          <w:szCs w:val="22"/>
        </w:rPr>
        <w:t xml:space="preserve"> </w:t>
      </w:r>
    </w:p>
    <w:p w:rsidR="007600BC" w:rsidRPr="00244333" w:rsidRDefault="007600BC" w:rsidP="007600BC">
      <w:pPr>
        <w:spacing w:before="120" w:after="0" w:line="240" w:lineRule="auto"/>
        <w:rPr>
          <w:szCs w:val="22"/>
        </w:rPr>
      </w:pPr>
      <w:r w:rsidRPr="0021456B">
        <w:rPr>
          <w:szCs w:val="22"/>
        </w:rPr>
        <w:t xml:space="preserve">Retina </w:t>
      </w:r>
      <w:smartTag w:uri="urn:schemas-microsoft-com:office:smarttags" w:element="country-region">
        <w:smartTag w:uri="urn:schemas-microsoft-com:office:smarttags" w:element="place">
          <w:r w:rsidRPr="0021456B">
            <w:rPr>
              <w:szCs w:val="22"/>
            </w:rPr>
            <w:t>Australia</w:t>
          </w:r>
        </w:smartTag>
      </w:smartTag>
    </w:p>
    <w:p w:rsidR="007600BC" w:rsidRDefault="007600BC" w:rsidP="007600BC">
      <w:pPr>
        <w:spacing w:before="120" w:after="0" w:line="240" w:lineRule="auto"/>
        <w:rPr>
          <w:szCs w:val="22"/>
        </w:rPr>
      </w:pPr>
      <w:r>
        <w:rPr>
          <w:szCs w:val="22"/>
        </w:rPr>
        <w:t>Royal Guide Dogs Tasmania</w:t>
      </w:r>
    </w:p>
    <w:p w:rsidR="007600BC" w:rsidRPr="00244333" w:rsidRDefault="007600BC" w:rsidP="007600BC">
      <w:pPr>
        <w:spacing w:before="120" w:after="0" w:line="240" w:lineRule="auto"/>
        <w:rPr>
          <w:szCs w:val="22"/>
        </w:rPr>
      </w:pPr>
      <w:r w:rsidRPr="0021456B">
        <w:rPr>
          <w:szCs w:val="22"/>
        </w:rPr>
        <w:t>Royal Institute for Deaf and Blind Children</w:t>
      </w:r>
    </w:p>
    <w:p w:rsidR="007600BC" w:rsidRDefault="007600BC" w:rsidP="007600BC">
      <w:pPr>
        <w:spacing w:before="120" w:after="0" w:line="240" w:lineRule="auto"/>
        <w:rPr>
          <w:szCs w:val="22"/>
        </w:rPr>
      </w:pPr>
      <w:r w:rsidRPr="0021456B">
        <w:rPr>
          <w:szCs w:val="22"/>
        </w:rPr>
        <w:t>Vision Australia</w:t>
      </w: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7600BC" w:rsidP="007600BC">
      <w:pPr>
        <w:spacing w:before="120" w:after="0" w:line="240" w:lineRule="auto"/>
        <w:rPr>
          <w:szCs w:val="22"/>
        </w:rPr>
      </w:pPr>
    </w:p>
    <w:p w:rsidR="007600BC" w:rsidRDefault="00BC581E" w:rsidP="007600BC">
      <w:pPr>
        <w:spacing w:before="120" w:after="0" w:line="240" w:lineRule="auto"/>
        <w:rPr>
          <w:szCs w:val="22"/>
        </w:rPr>
      </w:pPr>
      <w:bookmarkStart w:id="4" w:name="_GoBack"/>
      <w:r>
        <w:rPr>
          <w:noProof/>
          <w:szCs w:val="22"/>
          <w:lang w:val="en-US"/>
        </w:rPr>
        <w:lastRenderedPageBreak/>
        <w:drawing>
          <wp:anchor distT="0" distB="0" distL="114300" distR="114300" simplePos="0" relativeHeight="251660288" behindDoc="1" locked="0" layoutInCell="1" allowOverlap="1">
            <wp:simplePos x="0" y="0"/>
            <wp:positionH relativeFrom="column">
              <wp:posOffset>106045</wp:posOffset>
            </wp:positionH>
            <wp:positionV relativeFrom="paragraph">
              <wp:posOffset>-1160780</wp:posOffset>
            </wp:positionV>
            <wp:extent cx="6069330" cy="10234295"/>
            <wp:effectExtent l="0" t="0" r="7620" b="0"/>
            <wp:wrapThrough wrapText="bothSides">
              <wp:wrapPolygon edited="0">
                <wp:start x="0" y="0"/>
                <wp:lineTo x="0" y="21550"/>
                <wp:lineTo x="21559" y="21550"/>
                <wp:lineTo x="2155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9330" cy="102342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p>
    <w:p w:rsidR="00AF7A4A" w:rsidRDefault="00AF7A4A" w:rsidP="00AF7A4A">
      <w:pPr>
        <w:pStyle w:val="Heading1"/>
      </w:pPr>
      <w:bookmarkStart w:id="5" w:name="_Toc346114170"/>
      <w:r>
        <w:lastRenderedPageBreak/>
        <w:t>Executive Summary</w:t>
      </w:r>
      <w:bookmarkEnd w:id="5"/>
    </w:p>
    <w:p w:rsidR="00AF7A4A" w:rsidRPr="008C7226" w:rsidRDefault="00AF7A4A" w:rsidP="00AF7A4A">
      <w:r w:rsidRPr="008C7226">
        <w:t xml:space="preserve">Vision 2020 Australia and </w:t>
      </w:r>
      <w:r>
        <w:t>its</w:t>
      </w:r>
      <w:r w:rsidRPr="008C7226">
        <w:t xml:space="preserve"> member organisations are strong supporters of the National Disability Insurance Scheme (NDIS). Only a major reform on the scale of Medicare is the answer to fixing the lottery that currently exists in the provision of disability support in Australia, and we remain committed and engaged in the process of turning theory into practice as the NDIS becomes a reality. The undersigned members and Vision 2020 </w:t>
      </w:r>
      <w:smartTag w:uri="urn:schemas-microsoft-com:office:smarttags" w:element="country-region">
        <w:smartTag w:uri="urn:schemas-microsoft-com:office:smarttags" w:element="place">
          <w:r w:rsidRPr="008C7226">
            <w:t>Australia</w:t>
          </w:r>
        </w:smartTag>
      </w:smartTag>
      <w:r w:rsidRPr="008C7226">
        <w:t xml:space="preserve"> recognise the opportunity before us, and we come together with a united voice to provide advice at this critical time in the development of the NDIS.</w:t>
      </w:r>
    </w:p>
    <w:p w:rsidR="00DD4D2A" w:rsidRPr="00DD0901" w:rsidRDefault="002A6AAC" w:rsidP="002A6AAC">
      <w:pPr>
        <w:rPr>
          <w:highlight w:val="yellow"/>
        </w:rPr>
      </w:pPr>
      <w:r>
        <w:rPr>
          <w:szCs w:val="22"/>
        </w:rPr>
        <w:t xml:space="preserve">Vision 2020 Australia is </w:t>
      </w:r>
      <w:r w:rsidRPr="008C7226">
        <w:rPr>
          <w:szCs w:val="22"/>
        </w:rPr>
        <w:t xml:space="preserve">encouraged by the release of the </w:t>
      </w:r>
      <w:r>
        <w:t xml:space="preserve">draft NDIS Bill 2012 </w:t>
      </w:r>
      <w:r w:rsidRPr="008C7226">
        <w:rPr>
          <w:szCs w:val="22"/>
        </w:rPr>
        <w:t>for public comment, and draw some comfort from the recognition of the functional impact of visual sensory disability</w:t>
      </w:r>
      <w:r w:rsidRPr="00DD0901">
        <w:t xml:space="preserve">. Vision 2020 Australia remains </w:t>
      </w:r>
      <w:r w:rsidR="00DD4D2A" w:rsidRPr="00DD0901">
        <w:t>concerned</w:t>
      </w:r>
      <w:r w:rsidR="00C81FDE" w:rsidRPr="00DD0901">
        <w:t xml:space="preserve"> </w:t>
      </w:r>
      <w:r w:rsidRPr="00DD0901">
        <w:t xml:space="preserve">however, </w:t>
      </w:r>
      <w:r w:rsidR="00C81FDE" w:rsidRPr="00DD0901">
        <w:t xml:space="preserve">that </w:t>
      </w:r>
      <w:r w:rsidR="00A95088" w:rsidRPr="00DD0901">
        <w:t xml:space="preserve">people aged </w:t>
      </w:r>
      <w:r w:rsidR="00DD4D2A" w:rsidRPr="00DD0901">
        <w:t>6</w:t>
      </w:r>
      <w:r w:rsidR="0032628C">
        <w:t>5</w:t>
      </w:r>
      <w:r w:rsidR="00DD4D2A" w:rsidRPr="00DD0901">
        <w:t xml:space="preserve"> years </w:t>
      </w:r>
      <w:r w:rsidR="0032628C">
        <w:t xml:space="preserve">or over </w:t>
      </w:r>
      <w:r w:rsidR="00C81FDE" w:rsidRPr="00DD0901">
        <w:t xml:space="preserve">may </w:t>
      </w:r>
      <w:r w:rsidR="00A95088" w:rsidRPr="00DD0901">
        <w:t xml:space="preserve">be excluded from equitable </w:t>
      </w:r>
      <w:r w:rsidR="00C81FDE" w:rsidRPr="00DD0901">
        <w:t xml:space="preserve">disability services </w:t>
      </w:r>
      <w:r w:rsidR="00A95088" w:rsidRPr="00DD0901">
        <w:t>on the basis of their age</w:t>
      </w:r>
      <w:r w:rsidR="00C81FDE" w:rsidRPr="00DD0901">
        <w:t xml:space="preserve">. </w:t>
      </w:r>
      <w:r w:rsidR="00DD0901">
        <w:t>W</w:t>
      </w:r>
      <w:r w:rsidR="00DD0901" w:rsidRPr="00DD0901">
        <w:t xml:space="preserve">e </w:t>
      </w:r>
      <w:r w:rsidR="0032628C">
        <w:t xml:space="preserve">also </w:t>
      </w:r>
      <w:r w:rsidR="00DD0901" w:rsidRPr="00DD0901">
        <w:t xml:space="preserve">seek assurances </w:t>
      </w:r>
      <w:r w:rsidR="00AA7951">
        <w:t xml:space="preserve">from </w:t>
      </w:r>
      <w:r w:rsidR="00DD0901" w:rsidRPr="00DD0901">
        <w:t xml:space="preserve">the NDIS Rules </w:t>
      </w:r>
      <w:r w:rsidR="00AA7951">
        <w:t xml:space="preserve">that </w:t>
      </w:r>
      <w:r w:rsidR="00DD0901" w:rsidRPr="00DD0901">
        <w:t>a person’s functional need will not be determined by a medical diagnosis of legal blindness or clinical assessment alone. Finally, we propose the consideration of an independent middle path (such as a Disability Services Commission) to review decisions and resolve complaints in a way that is truly independent and accessible.</w:t>
      </w:r>
    </w:p>
    <w:p w:rsidR="00A01245" w:rsidRPr="00DD0901" w:rsidRDefault="00AF7A4A" w:rsidP="00A01245">
      <w:r w:rsidRPr="008C7226">
        <w:t xml:space="preserve">As Australia’s leaders in the blindness and low vision sector, we have drawn upon our unique position to gather together and present with one voice, the perspectives of what is important to consumers and the real life support profiles of people who are blind or have </w:t>
      </w:r>
      <w:r>
        <w:t>functional vision loss</w:t>
      </w:r>
      <w:r w:rsidRPr="008C7226">
        <w:t>. As we move closer to the introduction of the NDIS in the five launch sites</w:t>
      </w:r>
      <w:r w:rsidR="00DD4D2A">
        <w:t xml:space="preserve"> on 1 July 2013</w:t>
      </w:r>
      <w:r w:rsidRPr="008C7226">
        <w:t xml:space="preserve">, now more than ever is the time to understand fully the landscape of support that is the everyday for people who are blind or have </w:t>
      </w:r>
      <w:r>
        <w:t>functional vision loss</w:t>
      </w:r>
      <w:r w:rsidRPr="008C7226">
        <w:t xml:space="preserve"> around Australia. It is our hope that this will assist the </w:t>
      </w:r>
      <w:r>
        <w:t>Committee</w:t>
      </w:r>
      <w:r w:rsidRPr="008C7226">
        <w:t xml:space="preserve"> in understanding our perspective inherent in our recommendations</w:t>
      </w:r>
      <w:r>
        <w:t xml:space="preserve"> in response to the Bill</w:t>
      </w:r>
      <w:r w:rsidRPr="008C7226">
        <w:t xml:space="preserve"> and positively guide the detail that is still to come.</w:t>
      </w:r>
    </w:p>
    <w:p w:rsidR="00AF7A4A" w:rsidRPr="00F64BB0" w:rsidRDefault="00AF7A4A" w:rsidP="00AF7A4A"/>
    <w:p w:rsidR="00AF7A4A" w:rsidRDefault="00AF7A4A" w:rsidP="00AF7A4A">
      <w:pPr>
        <w:pStyle w:val="Heading1"/>
      </w:pPr>
      <w:bookmarkStart w:id="6" w:name="_Toc336432307"/>
      <w:bookmarkStart w:id="7" w:name="_Toc336609162"/>
      <w:bookmarkStart w:id="8" w:name="_Toc346114171"/>
      <w:r>
        <w:lastRenderedPageBreak/>
        <w:t>R</w:t>
      </w:r>
      <w:r w:rsidRPr="002F0D74">
        <w:t>ecommendations</w:t>
      </w:r>
      <w:bookmarkEnd w:id="6"/>
      <w:bookmarkEnd w:id="7"/>
      <w:bookmarkEnd w:id="8"/>
    </w:p>
    <w:p w:rsidR="00AF7A4A" w:rsidRDefault="00AF7A4A" w:rsidP="00AF7A4A">
      <w:pPr>
        <w:pStyle w:val="Heading2"/>
      </w:pPr>
      <w:bookmarkStart w:id="9" w:name="_Toc346114172"/>
      <w:r>
        <w:t>Recommendation 1</w:t>
      </w:r>
      <w:bookmarkEnd w:id="9"/>
    </w:p>
    <w:p w:rsidR="00AF7A4A" w:rsidRPr="00FC5E29" w:rsidRDefault="00FC5E29" w:rsidP="00AF7A4A">
      <w:pPr>
        <w:pStyle w:val="Heading3"/>
      </w:pPr>
      <w:r>
        <w:t>Age criteria - s</w:t>
      </w:r>
      <w:r w:rsidR="00AF7A4A" w:rsidRPr="00FC5E29">
        <w:t xml:space="preserve">.21.2(b), (c) and </w:t>
      </w:r>
      <w:r>
        <w:t>s</w:t>
      </w:r>
      <w:r w:rsidR="00AF7A4A" w:rsidRPr="00FC5E29">
        <w:t>.22.1(a)</w:t>
      </w:r>
    </w:p>
    <w:p w:rsidR="00AF7A4A" w:rsidRDefault="00AF7A4A" w:rsidP="00AF7A4A">
      <w:pPr>
        <w:rPr>
          <w:szCs w:val="22"/>
        </w:rPr>
      </w:pPr>
    </w:p>
    <w:p w:rsidR="00AF7A4A" w:rsidRPr="00D37BA7" w:rsidRDefault="00AF7A4A" w:rsidP="00AF7A4A">
      <w:pPr>
        <w:rPr>
          <w:szCs w:val="22"/>
        </w:rPr>
      </w:pPr>
      <w:r w:rsidRPr="00D37BA7">
        <w:rPr>
          <w:szCs w:val="22"/>
        </w:rPr>
        <w:t xml:space="preserve">Vision 2020 Australia rejects the exclusion to the NDIS for people aged </w:t>
      </w:r>
      <w:r w:rsidR="00134BBE">
        <w:rPr>
          <w:szCs w:val="22"/>
        </w:rPr>
        <w:t xml:space="preserve">65 </w:t>
      </w:r>
      <w:r w:rsidR="00DD4D2A">
        <w:rPr>
          <w:szCs w:val="22"/>
        </w:rPr>
        <w:t xml:space="preserve">years </w:t>
      </w:r>
      <w:r w:rsidR="00134BBE">
        <w:rPr>
          <w:szCs w:val="22"/>
        </w:rPr>
        <w:t xml:space="preserve">or over, </w:t>
      </w:r>
      <w:r w:rsidRPr="00D37BA7">
        <w:rPr>
          <w:szCs w:val="22"/>
        </w:rPr>
        <w:t>under s.22, and seek</w:t>
      </w:r>
      <w:r>
        <w:rPr>
          <w:szCs w:val="22"/>
        </w:rPr>
        <w:t>s</w:t>
      </w:r>
      <w:r w:rsidRPr="00D37BA7">
        <w:rPr>
          <w:szCs w:val="22"/>
        </w:rPr>
        <w:t xml:space="preserve"> </w:t>
      </w:r>
      <w:r w:rsidR="00134BBE">
        <w:rPr>
          <w:szCs w:val="22"/>
        </w:rPr>
        <w:t xml:space="preserve">guarantees that mechanisms will be established </w:t>
      </w:r>
      <w:r w:rsidR="001D6F0D">
        <w:rPr>
          <w:szCs w:val="22"/>
        </w:rPr>
        <w:t xml:space="preserve">ensuring </w:t>
      </w:r>
      <w:r w:rsidRPr="00D37BA7">
        <w:rPr>
          <w:szCs w:val="22"/>
        </w:rPr>
        <w:t xml:space="preserve">that </w:t>
      </w:r>
      <w:r w:rsidR="00134BBE">
        <w:rPr>
          <w:szCs w:val="22"/>
        </w:rPr>
        <w:t xml:space="preserve">all </w:t>
      </w:r>
      <w:r w:rsidRPr="00D37BA7">
        <w:rPr>
          <w:szCs w:val="22"/>
        </w:rPr>
        <w:t xml:space="preserve">people who are blind or have </w:t>
      </w:r>
      <w:r>
        <w:t>functional vision loss</w:t>
      </w:r>
      <w:r w:rsidRPr="00D37BA7">
        <w:rPr>
          <w:szCs w:val="22"/>
        </w:rPr>
        <w:t xml:space="preserve"> will have access to equitable disability services and support and will not be disadvantaged on the basis of their age.</w:t>
      </w:r>
    </w:p>
    <w:p w:rsidR="00AF7A4A" w:rsidRDefault="00AF7A4A" w:rsidP="00AF7A4A">
      <w:pPr>
        <w:pStyle w:val="Heading3"/>
        <w:numPr>
          <w:ilvl w:val="0"/>
          <w:numId w:val="0"/>
        </w:numPr>
        <w:ind w:left="680" w:hanging="680"/>
      </w:pPr>
      <w:r>
        <w:t>Explanation</w:t>
      </w:r>
    </w:p>
    <w:p w:rsidR="00AF7A4A" w:rsidRDefault="00134BBE" w:rsidP="00AF7A4A">
      <w:r>
        <w:t>T</w:t>
      </w:r>
      <w:r w:rsidR="00AF7A4A">
        <w:t>he 65 age is likely to create a situation of ‘have and have nots’ purely on the basis of age. Put simply, whilst a person aged 64 might be able to access the scheme and the supports they need, another person aged</w:t>
      </w:r>
      <w:r>
        <w:t xml:space="preserve"> over</w:t>
      </w:r>
      <w:r w:rsidR="00AF7A4A">
        <w:t xml:space="preserve"> 65</w:t>
      </w:r>
      <w:r>
        <w:t xml:space="preserve"> </w:t>
      </w:r>
      <w:r w:rsidR="00AF7A4A">
        <w:t xml:space="preserve">years would not, even where both have exactly the same </w:t>
      </w:r>
      <w:r>
        <w:t xml:space="preserve">conditions and </w:t>
      </w:r>
      <w:r w:rsidR="00AF7A4A">
        <w:t xml:space="preserve">needs. </w:t>
      </w:r>
    </w:p>
    <w:p w:rsidR="00AF7A4A" w:rsidRDefault="00AF7A4A" w:rsidP="00AF7A4A">
      <w:pPr>
        <w:rPr>
          <w:lang w:eastAsia="en-AU"/>
        </w:rPr>
      </w:pPr>
      <w:r>
        <w:t xml:space="preserve">Additionally, </w:t>
      </w:r>
      <w:r w:rsidRPr="00755553">
        <w:t xml:space="preserve">Vision 2020 Australia </w:t>
      </w:r>
      <w:r>
        <w:t xml:space="preserve">is unable </w:t>
      </w:r>
      <w:r w:rsidRPr="00755553">
        <w:t>to support s.22</w:t>
      </w:r>
      <w:r>
        <w:t xml:space="preserve"> as there are no </w:t>
      </w:r>
      <w:r w:rsidRPr="00755553">
        <w:t xml:space="preserve">specific comparable </w:t>
      </w:r>
      <w:r>
        <w:t>supports or measures</w:t>
      </w:r>
      <w:r w:rsidRPr="00755553">
        <w:t xml:space="preserve"> </w:t>
      </w:r>
      <w:r>
        <w:t xml:space="preserve">provided </w:t>
      </w:r>
      <w:r w:rsidRPr="00755553">
        <w:t xml:space="preserve">by </w:t>
      </w:r>
      <w:r>
        <w:t xml:space="preserve">the aged care and health services </w:t>
      </w:r>
      <w:r w:rsidRPr="00755553">
        <w:t xml:space="preserve">sectors for the provision of disability related services and supports for people who are blind or have functional vision loss and are </w:t>
      </w:r>
      <w:r w:rsidR="00134BBE">
        <w:t>65 years and over</w:t>
      </w:r>
      <w:r w:rsidRPr="00755553">
        <w:t xml:space="preserve">. </w:t>
      </w:r>
      <w:r>
        <w:t>C</w:t>
      </w:r>
      <w:r w:rsidRPr="00755553">
        <w:t>onsidering the impact of vision related disability on an individual, where the social, attitudinal and environmental barriers remain present regardless of one’s age, this arbitrary cut off fails the equity and fairness test prescribed in the National Disability Strategy.</w:t>
      </w:r>
      <w:r>
        <w:t xml:space="preserve"> </w:t>
      </w:r>
    </w:p>
    <w:p w:rsidR="00AF7A4A" w:rsidRDefault="00AF7A4A" w:rsidP="00AF7A4A">
      <w:r>
        <w:t xml:space="preserve">Figures from </w:t>
      </w:r>
      <w:r w:rsidRPr="001F4451">
        <w:rPr>
          <w:i/>
        </w:rPr>
        <w:t>Access Economics</w:t>
      </w:r>
      <w:r>
        <w:t xml:space="preserve"> indicate that over 70% of people who currently experience vision loss are aged 70 and above, with macular degeneration the leading cause of blindness and vision </w:t>
      </w:r>
      <w:r w:rsidRPr="00B51316">
        <w:t>impairment</w:t>
      </w:r>
      <w:r w:rsidRPr="00B51316">
        <w:rPr>
          <w:rStyle w:val="FootnoteReference"/>
          <w:rFonts w:ascii="Arial" w:hAnsi="Arial" w:cs="Arial"/>
        </w:rPr>
        <w:footnoteReference w:id="1"/>
      </w:r>
      <w:r w:rsidRPr="00B51316">
        <w:t>.</w:t>
      </w:r>
      <w:r>
        <w:t xml:space="preserve"> </w:t>
      </w:r>
    </w:p>
    <w:p w:rsidR="00AF7A4A" w:rsidRDefault="00AF7A4A" w:rsidP="00AF7A4A">
      <w:r>
        <w:t xml:space="preserve">Without any change to the proposed age criteria, people who are blind or who have functional vision loss will fall through the cracks. Vision 2020 Australia therefore asks that the Committee include within its report a strong recommendation to Parliament to </w:t>
      </w:r>
      <w:r w:rsidR="00134BBE">
        <w:t xml:space="preserve">change s.22 that people aged 65 years or over are eligible for the NDIS, or </w:t>
      </w:r>
      <w:r w:rsidR="001D6F0D">
        <w:t xml:space="preserve">have </w:t>
      </w:r>
      <w:r w:rsidR="00134BBE">
        <w:t>guarantee</w:t>
      </w:r>
      <w:r w:rsidR="001D6F0D">
        <w:t>d</w:t>
      </w:r>
      <w:r w:rsidR="00134BBE">
        <w:t xml:space="preserve"> </w:t>
      </w:r>
      <w:r>
        <w:t xml:space="preserve">equitable access to </w:t>
      </w:r>
      <w:r w:rsidR="001D6F0D">
        <w:t xml:space="preserve">publically funded </w:t>
      </w:r>
      <w:r>
        <w:t xml:space="preserve">support and services.  </w:t>
      </w:r>
    </w:p>
    <w:p w:rsidR="006114B9" w:rsidRDefault="006114B9">
      <w:pPr>
        <w:widowControl/>
        <w:spacing w:after="0" w:line="360" w:lineRule="auto"/>
      </w:pPr>
      <w:r>
        <w:br w:type="page"/>
      </w:r>
    </w:p>
    <w:p w:rsidR="00AF7A4A" w:rsidRDefault="006114B9" w:rsidP="00AF7A4A">
      <w:pPr>
        <w:pStyle w:val="Heading2"/>
      </w:pPr>
      <w:bookmarkStart w:id="10" w:name="_Toc346114173"/>
      <w:r>
        <w:lastRenderedPageBreak/>
        <w:t>R</w:t>
      </w:r>
      <w:r w:rsidR="00AF7A4A" w:rsidRPr="00D37BA7">
        <w:t>ecommendation 2</w:t>
      </w:r>
      <w:bookmarkEnd w:id="10"/>
    </w:p>
    <w:p w:rsidR="00AF7A4A" w:rsidRDefault="00AF7A4A" w:rsidP="00AF7A4A">
      <w:pPr>
        <w:pStyle w:val="Heading3"/>
      </w:pPr>
      <w:r>
        <w:t>Grandfathering provision – s.21.2</w:t>
      </w:r>
    </w:p>
    <w:p w:rsidR="00AF7A4A" w:rsidRPr="00643E4D" w:rsidRDefault="00AF7A4A" w:rsidP="00AF7A4A">
      <w:pPr>
        <w:pStyle w:val="Heading3"/>
        <w:numPr>
          <w:ilvl w:val="0"/>
          <w:numId w:val="0"/>
        </w:numPr>
        <w:rPr>
          <w:b w:val="0"/>
          <w:color w:val="auto"/>
        </w:rPr>
      </w:pPr>
      <w:r w:rsidRPr="00AA25D7">
        <w:rPr>
          <w:b w:val="0"/>
          <w:color w:val="auto"/>
        </w:rPr>
        <w:t xml:space="preserve">Vision 2020 Australia seeks amendment to the grandfathering provision of s.21.2(B) </w:t>
      </w:r>
      <w:r w:rsidR="00325816">
        <w:rPr>
          <w:b w:val="0"/>
          <w:color w:val="auto"/>
        </w:rPr>
        <w:t xml:space="preserve">that </w:t>
      </w:r>
      <w:r w:rsidRPr="00AA25D7">
        <w:rPr>
          <w:b w:val="0"/>
          <w:color w:val="auto"/>
        </w:rPr>
        <w:t>enabl</w:t>
      </w:r>
      <w:r w:rsidR="00325816">
        <w:rPr>
          <w:b w:val="0"/>
          <w:color w:val="auto"/>
        </w:rPr>
        <w:t xml:space="preserve">es </w:t>
      </w:r>
      <w:r w:rsidRPr="00AA25D7">
        <w:rPr>
          <w:b w:val="0"/>
          <w:color w:val="auto"/>
        </w:rPr>
        <w:t xml:space="preserve">the continuation of services for applicants receiving services who </w:t>
      </w:r>
      <w:r w:rsidR="00325816">
        <w:rPr>
          <w:b w:val="0"/>
          <w:color w:val="auto"/>
        </w:rPr>
        <w:t xml:space="preserve">aged 65 years or over, to be </w:t>
      </w:r>
      <w:r w:rsidRPr="00AA25D7">
        <w:rPr>
          <w:b w:val="0"/>
          <w:color w:val="auto"/>
        </w:rPr>
        <w:t xml:space="preserve">extended to applicants with a condition </w:t>
      </w:r>
      <w:r w:rsidR="00325816" w:rsidRPr="00AA25D7">
        <w:rPr>
          <w:b w:val="0"/>
          <w:color w:val="auto"/>
        </w:rPr>
        <w:t xml:space="preserve">diagnosed </w:t>
      </w:r>
      <w:r w:rsidR="00325816">
        <w:rPr>
          <w:b w:val="0"/>
          <w:color w:val="auto"/>
        </w:rPr>
        <w:t>with</w:t>
      </w:r>
      <w:r w:rsidRPr="00AA25D7">
        <w:rPr>
          <w:b w:val="0"/>
          <w:color w:val="auto"/>
        </w:rPr>
        <w:t>in the prescribed period but who have not accessed service</w:t>
      </w:r>
      <w:r w:rsidR="00325816">
        <w:rPr>
          <w:b w:val="0"/>
          <w:color w:val="auto"/>
        </w:rPr>
        <w:t>s</w:t>
      </w:r>
      <w:r w:rsidRPr="00AA25D7">
        <w:rPr>
          <w:b w:val="0"/>
          <w:color w:val="auto"/>
        </w:rPr>
        <w:t>.</w:t>
      </w:r>
      <w:r w:rsidRPr="00643E4D">
        <w:rPr>
          <w:b w:val="0"/>
          <w:color w:val="auto"/>
        </w:rPr>
        <w:t xml:space="preserve">  </w:t>
      </w:r>
    </w:p>
    <w:p w:rsidR="00AF7A4A" w:rsidRPr="00D37BA7" w:rsidRDefault="00AF7A4A" w:rsidP="00AF7A4A">
      <w:pPr>
        <w:pStyle w:val="Heading3"/>
        <w:numPr>
          <w:ilvl w:val="0"/>
          <w:numId w:val="0"/>
        </w:numPr>
        <w:ind w:left="680" w:hanging="680"/>
      </w:pPr>
      <w:r>
        <w:t>Explanation</w:t>
      </w:r>
    </w:p>
    <w:p w:rsidR="00900A6D" w:rsidRDefault="00900A6D" w:rsidP="00AF7A4A"/>
    <w:p w:rsidR="00AF7A4A" w:rsidRDefault="00AF7A4A" w:rsidP="00AF7A4A">
      <w:r>
        <w:t>The grandfathering provision under s.21.2 (b) allows for an applicant aged 65 years or over who does not meet the age requirements of s.22.1 (a) at the time of application, to be eligible to participate if the applicant can demonstrate that they have been in receipt of prescribed supports at a prescribed time or within a prescribed period as set out in the NDIS Rules. This provision recognises the importance for individuals to continue to receive supports where they have an ongoing need, and acknowledges that it is not reasonable to create a barrier to access solely based on an individual’s age.</w:t>
      </w:r>
    </w:p>
    <w:p w:rsidR="006114B9" w:rsidRDefault="00AF7A4A" w:rsidP="00900A6D">
      <w:r>
        <w:t xml:space="preserve">Notwithstanding our strong assertions under </w:t>
      </w:r>
      <w:r w:rsidR="006114B9">
        <w:t>R</w:t>
      </w:r>
      <w:r>
        <w:t xml:space="preserve">ecommendation 1, Vision 2020 Australia considers that this same </w:t>
      </w:r>
      <w:r w:rsidR="00091B79">
        <w:t xml:space="preserve">intent </w:t>
      </w:r>
      <w:proofErr w:type="gramStart"/>
      <w:r w:rsidR="00091B79">
        <w:t>be</w:t>
      </w:r>
      <w:proofErr w:type="gramEnd"/>
      <w:r w:rsidR="00091B79">
        <w:t xml:space="preserve"> extended to </w:t>
      </w:r>
      <w:r>
        <w:t>applicants who have been diagnosed with an eligible condition and who meet the other access requirements for disability or early intervention under s.24 and s.25, but are yet to access supports. This is a reasonable adjustment given that the grandfathering provision already recognises that it is unfair to enforce the age restriction where an individual was already accessing services, and the same rationale is valid for someone whose condition has increased in severity over time or they had simply not engaged support within the prescribed timeframe. It would seem unfair to penalise an individual because their pre-diagnosed condition had not manifested a required functional impact within a prescribed timeframe. And as with the current provision, this amendment would still be time limited to a period prescribed by the NDIS Rules, which Vision 2020 Australia suggests should be no less than 24 months prior to the launch on 1 July 2013.</w:t>
      </w:r>
    </w:p>
    <w:p w:rsidR="00AF7A4A" w:rsidRDefault="00AF7A4A" w:rsidP="006114B9">
      <w:pPr>
        <w:pStyle w:val="Heading3"/>
        <w:numPr>
          <w:ilvl w:val="0"/>
          <w:numId w:val="0"/>
        </w:numPr>
        <w:ind w:left="680" w:hanging="680"/>
      </w:pPr>
      <w:r>
        <w:t>Hypothetical e</w:t>
      </w:r>
      <w:r w:rsidRPr="00FC0CD4">
        <w:t>xamples</w:t>
      </w:r>
    </w:p>
    <w:p w:rsidR="00AF7A4A" w:rsidRPr="005B7C22" w:rsidRDefault="00AF7A4A" w:rsidP="00AF7A4A">
      <w:r>
        <w:t xml:space="preserve">The following hypothetical examples are provided to demonstrate how the current proposed approach, if left unchanged, may unfairly impact individuals living with blindness.   </w:t>
      </w:r>
    </w:p>
    <w:p w:rsidR="00AF7A4A" w:rsidRPr="00FC0CD4" w:rsidRDefault="00AF7A4A" w:rsidP="00AF7A4A">
      <w:pPr>
        <w:pStyle w:val="Heading3"/>
        <w:numPr>
          <w:ilvl w:val="0"/>
          <w:numId w:val="0"/>
        </w:numPr>
        <w:ind w:left="680" w:hanging="680"/>
      </w:pPr>
      <w:r w:rsidRPr="00FC0CD4">
        <w:t>Case 1 – Existing grandfathering provision</w:t>
      </w:r>
    </w:p>
    <w:p w:rsidR="00AF7A4A" w:rsidRPr="00FC0CD4" w:rsidRDefault="00AF7A4A" w:rsidP="00AF7A4A">
      <w:pPr>
        <w:rPr>
          <w:rFonts w:cs="Calibri"/>
          <w:bCs/>
          <w:color w:val="auto"/>
          <w:szCs w:val="22"/>
        </w:rPr>
      </w:pPr>
      <w:r>
        <w:rPr>
          <w:rFonts w:cs="Calibri"/>
          <w:bCs/>
          <w:color w:val="auto"/>
          <w:szCs w:val="22"/>
        </w:rPr>
        <w:t>‘</w:t>
      </w:r>
      <w:r w:rsidRPr="00FC0CD4">
        <w:rPr>
          <w:rFonts w:cs="Calibri"/>
          <w:bCs/>
          <w:color w:val="auto"/>
          <w:szCs w:val="22"/>
        </w:rPr>
        <w:t>Lucy</w:t>
      </w:r>
      <w:r>
        <w:rPr>
          <w:rFonts w:cs="Calibri"/>
          <w:bCs/>
          <w:color w:val="auto"/>
          <w:szCs w:val="22"/>
        </w:rPr>
        <w:t>’</w:t>
      </w:r>
      <w:r w:rsidRPr="00FC0CD4">
        <w:rPr>
          <w:rFonts w:cs="Calibri"/>
          <w:bCs/>
          <w:color w:val="auto"/>
          <w:szCs w:val="22"/>
        </w:rPr>
        <w:t xml:space="preserve"> is a 68 year old former primary school teacher living in Geelong. She has late onset retinitis </w:t>
      </w:r>
      <w:proofErr w:type="spellStart"/>
      <w:r w:rsidRPr="00FC0CD4">
        <w:rPr>
          <w:rFonts w:cs="Calibri"/>
          <w:bCs/>
          <w:color w:val="auto"/>
          <w:szCs w:val="22"/>
        </w:rPr>
        <w:t>pigmentosa</w:t>
      </w:r>
      <w:proofErr w:type="spellEnd"/>
      <w:r w:rsidRPr="00FC0CD4">
        <w:rPr>
          <w:rFonts w:cs="Calibri"/>
          <w:bCs/>
          <w:color w:val="auto"/>
          <w:szCs w:val="22"/>
        </w:rPr>
        <w:t xml:space="preserve"> and has utilised a range of services following significant decline in her vision over the previous 15 years. When her vision loss first started significantly impacting </w:t>
      </w:r>
      <w:r>
        <w:rPr>
          <w:rFonts w:cs="Calibri"/>
          <w:bCs/>
          <w:color w:val="auto"/>
          <w:szCs w:val="22"/>
        </w:rPr>
        <w:t xml:space="preserve">on </w:t>
      </w:r>
      <w:r w:rsidRPr="00FC0CD4">
        <w:rPr>
          <w:rFonts w:cs="Calibri"/>
          <w:bCs/>
          <w:color w:val="auto"/>
          <w:szCs w:val="22"/>
        </w:rPr>
        <w:t xml:space="preserve">her ability to read and navigate around the community, she accessed adaptive technology training to learn how to use screen magnification </w:t>
      </w:r>
      <w:r w:rsidRPr="00FC0CD4">
        <w:rPr>
          <w:rFonts w:cs="Calibri"/>
          <w:bCs/>
          <w:color w:val="auto"/>
          <w:szCs w:val="22"/>
        </w:rPr>
        <w:lastRenderedPageBreak/>
        <w:t xml:space="preserve">software on her computer and a hand held portable magnifier, and had orientation and mobility training to maximise her use of residual vision and adopted the use of an ID cane when out at the shops so that people in the community were aware of her </w:t>
      </w:r>
      <w:r>
        <w:rPr>
          <w:rFonts w:cs="Calibri"/>
          <w:bCs/>
          <w:color w:val="auto"/>
          <w:szCs w:val="22"/>
        </w:rPr>
        <w:t xml:space="preserve">functional </w:t>
      </w:r>
      <w:r w:rsidRPr="00FC0CD4">
        <w:rPr>
          <w:rFonts w:cs="Calibri"/>
          <w:bCs/>
          <w:color w:val="auto"/>
          <w:szCs w:val="22"/>
        </w:rPr>
        <w:t>low vision. However, over the last 5 years with a rapid decline in vision, she has needed to transfer to using screen reading technologies, the use of a long cane, occupational therapies to keep up her love of cooking and to learn techniques for cleaning around the home. Although Lucy does not meet the age criteria, it is possible with her history of service access, that her application to participate in the NDIS will be approved and she will have ongoing access to disability services to assist her independent day to day living.</w:t>
      </w:r>
    </w:p>
    <w:p w:rsidR="00AF7A4A" w:rsidRPr="00FC0CD4" w:rsidRDefault="00AF7A4A" w:rsidP="00AF7A4A">
      <w:pPr>
        <w:pStyle w:val="Heading3"/>
        <w:numPr>
          <w:ilvl w:val="0"/>
          <w:numId w:val="0"/>
        </w:numPr>
        <w:ind w:left="680" w:hanging="680"/>
      </w:pPr>
      <w:r w:rsidRPr="00FC0CD4">
        <w:t>Case 2 – Inclusion of diagnosis (</w:t>
      </w:r>
      <w:r>
        <w:t xml:space="preserve">Our </w:t>
      </w:r>
      <w:r w:rsidRPr="00FC0CD4">
        <w:t>Recommendation)</w:t>
      </w:r>
    </w:p>
    <w:p w:rsidR="00AF7A4A" w:rsidRDefault="00AF7A4A" w:rsidP="00AF7A4A">
      <w:pPr>
        <w:rPr>
          <w:rFonts w:cs="Calibri"/>
          <w:color w:val="auto"/>
          <w:szCs w:val="22"/>
        </w:rPr>
      </w:pPr>
      <w:r>
        <w:rPr>
          <w:rFonts w:cs="Calibri"/>
          <w:bCs/>
          <w:color w:val="auto"/>
          <w:szCs w:val="22"/>
        </w:rPr>
        <w:t>‘</w:t>
      </w:r>
      <w:r w:rsidRPr="00FC0CD4">
        <w:rPr>
          <w:rFonts w:cs="Calibri"/>
          <w:bCs/>
          <w:color w:val="auto"/>
          <w:szCs w:val="22"/>
        </w:rPr>
        <w:t>Luke</w:t>
      </w:r>
      <w:r>
        <w:rPr>
          <w:rFonts w:cs="Calibri"/>
          <w:bCs/>
          <w:color w:val="auto"/>
          <w:szCs w:val="22"/>
        </w:rPr>
        <w:t>’</w:t>
      </w:r>
      <w:r w:rsidRPr="00FC0CD4">
        <w:rPr>
          <w:rFonts w:cs="Calibri"/>
          <w:bCs/>
          <w:color w:val="auto"/>
          <w:szCs w:val="22"/>
        </w:rPr>
        <w:t xml:space="preserve"> is a 69 year old carpenter who has his own home maintenance and minor renovations business with his </w:t>
      </w:r>
      <w:r>
        <w:rPr>
          <w:rFonts w:cs="Calibri"/>
          <w:bCs/>
          <w:color w:val="auto"/>
          <w:szCs w:val="22"/>
        </w:rPr>
        <w:t>two</w:t>
      </w:r>
      <w:r w:rsidRPr="00FC0CD4">
        <w:rPr>
          <w:rFonts w:cs="Calibri"/>
          <w:bCs/>
          <w:color w:val="auto"/>
          <w:szCs w:val="22"/>
        </w:rPr>
        <w:t xml:space="preserve"> sons in Newcastle. Whil</w:t>
      </w:r>
      <w:r>
        <w:rPr>
          <w:rFonts w:cs="Calibri"/>
          <w:bCs/>
          <w:color w:val="auto"/>
          <w:szCs w:val="22"/>
        </w:rPr>
        <w:t>e</w:t>
      </w:r>
      <w:r w:rsidRPr="00FC0CD4">
        <w:rPr>
          <w:rFonts w:cs="Calibri"/>
          <w:bCs/>
          <w:color w:val="auto"/>
          <w:szCs w:val="22"/>
        </w:rPr>
        <w:t xml:space="preserve"> he continues to engage with his work, in 2011 he was diagnosed with macular degeneration and is now starting to have significant difficulties with fine detail in his work, reading and depth perception</w:t>
      </w:r>
      <w:r w:rsidR="00B51316">
        <w:rPr>
          <w:rFonts w:cs="Calibri"/>
          <w:bCs/>
          <w:color w:val="auto"/>
          <w:szCs w:val="22"/>
        </w:rPr>
        <w:t xml:space="preserve"> </w:t>
      </w:r>
      <w:r>
        <w:rPr>
          <w:rFonts w:cs="Calibri"/>
          <w:bCs/>
          <w:color w:val="auto"/>
          <w:szCs w:val="22"/>
        </w:rPr>
        <w:t>on</w:t>
      </w:r>
      <w:r w:rsidRPr="00FC0CD4">
        <w:rPr>
          <w:rFonts w:cs="Calibri"/>
          <w:bCs/>
          <w:color w:val="auto"/>
          <w:szCs w:val="22"/>
        </w:rPr>
        <w:t xml:space="preserve"> construction sites</w:t>
      </w:r>
      <w:r>
        <w:rPr>
          <w:rFonts w:cs="Calibri"/>
          <w:bCs/>
          <w:color w:val="auto"/>
          <w:szCs w:val="22"/>
        </w:rPr>
        <w:t>,</w:t>
      </w:r>
      <w:r w:rsidRPr="00FC0CD4">
        <w:rPr>
          <w:rFonts w:cs="Calibri"/>
          <w:bCs/>
          <w:color w:val="auto"/>
          <w:szCs w:val="22"/>
        </w:rPr>
        <w:t xml:space="preserve"> and moving around the community. Luke has never accessed </w:t>
      </w:r>
      <w:r>
        <w:rPr>
          <w:rFonts w:cs="Calibri"/>
          <w:bCs/>
          <w:color w:val="auto"/>
          <w:szCs w:val="22"/>
        </w:rPr>
        <w:t xml:space="preserve">functional </w:t>
      </w:r>
      <w:r w:rsidRPr="00FC0CD4">
        <w:rPr>
          <w:rFonts w:cs="Calibri"/>
          <w:bCs/>
          <w:color w:val="auto"/>
          <w:szCs w:val="22"/>
        </w:rPr>
        <w:t>low vision rehabilitation services before and he is unsure about what is available in terms of training and aids and equipment to assist him maintain his independence and continue working in his business. Early intervention at this crucial time of transition will be a significant factor in whether Luke is able to maximise his contribution in his business, and engage with his current lifestyle moving forward. Should diagnosis</w:t>
      </w:r>
      <w:r w:rsidR="00900A6D">
        <w:rPr>
          <w:rFonts w:cs="Calibri"/>
          <w:bCs/>
          <w:color w:val="auto"/>
          <w:szCs w:val="22"/>
        </w:rPr>
        <w:t xml:space="preserve"> not</w:t>
      </w:r>
      <w:r w:rsidRPr="00FC0CD4">
        <w:rPr>
          <w:rFonts w:cs="Calibri"/>
          <w:bCs/>
          <w:color w:val="auto"/>
          <w:szCs w:val="22"/>
        </w:rPr>
        <w:t xml:space="preserve"> be included in section 21.2(b), Luke </w:t>
      </w:r>
      <w:r w:rsidRPr="00D376D9">
        <w:rPr>
          <w:rFonts w:cs="Calibri"/>
          <w:b/>
          <w:bCs/>
          <w:color w:val="auto"/>
          <w:szCs w:val="22"/>
        </w:rPr>
        <w:t>WOULD NOT</w:t>
      </w:r>
      <w:r>
        <w:rPr>
          <w:rFonts w:cs="Calibri"/>
          <w:bCs/>
          <w:color w:val="auto"/>
          <w:szCs w:val="22"/>
        </w:rPr>
        <w:t xml:space="preserve"> </w:t>
      </w:r>
      <w:r w:rsidRPr="00FC0CD4">
        <w:rPr>
          <w:rFonts w:cs="Calibri"/>
          <w:bCs/>
          <w:color w:val="auto"/>
          <w:szCs w:val="22"/>
        </w:rPr>
        <w:t>be eligible to receive the rehabilitation and early intervention services he needs for the short and long term.</w:t>
      </w:r>
    </w:p>
    <w:p w:rsidR="00AF7A4A" w:rsidRDefault="00AF7A4A" w:rsidP="00AF7A4A">
      <w:pPr>
        <w:rPr>
          <w:rFonts w:cs="Calibri"/>
          <w:color w:val="auto"/>
          <w:szCs w:val="22"/>
        </w:rPr>
      </w:pPr>
      <w:r>
        <w:rPr>
          <w:rFonts w:cs="Calibri"/>
          <w:color w:val="auto"/>
          <w:szCs w:val="22"/>
        </w:rPr>
        <w:t>B</w:t>
      </w:r>
      <w:r w:rsidRPr="00AA25D7">
        <w:rPr>
          <w:rFonts w:cs="Calibri"/>
          <w:color w:val="auto"/>
          <w:szCs w:val="22"/>
        </w:rPr>
        <w:t>oth Lucy and Luke have had to adapt to changing situations due to their vision loss but as it stands, only Lucy’s needs would be counted. Should Luke’s functional impact have manifested earlier and should he have accessed a range of rehabilitation services and supports, the current grandfathering provision would likely have included his access to the NDIS.</w:t>
      </w:r>
    </w:p>
    <w:p w:rsidR="00AF7A4A" w:rsidRDefault="00AF7A4A" w:rsidP="00AF7A4A">
      <w:pPr>
        <w:rPr>
          <w:rFonts w:cs="Calibri"/>
          <w:color w:val="auto"/>
          <w:szCs w:val="22"/>
        </w:rPr>
      </w:pPr>
      <w:r w:rsidRPr="00AA25D7">
        <w:rPr>
          <w:rFonts w:cs="Calibri"/>
          <w:color w:val="auto"/>
          <w:szCs w:val="22"/>
        </w:rPr>
        <w:t>Vision 2020 Australia considers that the extension of s.22.1 (b) to include a provision of diagnosis under the same statutory requirements set out in the NDIS Rules</w:t>
      </w:r>
      <w:r>
        <w:rPr>
          <w:rFonts w:cs="Calibri"/>
          <w:color w:val="auto"/>
          <w:szCs w:val="22"/>
        </w:rPr>
        <w:t>,</w:t>
      </w:r>
      <w:r w:rsidRPr="00AA25D7">
        <w:rPr>
          <w:rFonts w:cs="Calibri"/>
          <w:color w:val="auto"/>
          <w:szCs w:val="22"/>
        </w:rPr>
        <w:t xml:space="preserve"> would</w:t>
      </w:r>
      <w:r>
        <w:rPr>
          <w:rFonts w:cs="Calibri"/>
          <w:color w:val="auto"/>
          <w:szCs w:val="22"/>
        </w:rPr>
        <w:t>:</w:t>
      </w:r>
    </w:p>
    <w:p w:rsidR="00AF7A4A" w:rsidRPr="00AA25D7" w:rsidRDefault="00AF7A4A" w:rsidP="00AF7A4A">
      <w:pPr>
        <w:pStyle w:val="ListParagraph"/>
        <w:numPr>
          <w:ilvl w:val="0"/>
          <w:numId w:val="2"/>
        </w:numPr>
      </w:pPr>
      <w:r w:rsidRPr="00AA25D7">
        <w:t xml:space="preserve">be consistent with the intent of the current provision, </w:t>
      </w:r>
    </w:p>
    <w:p w:rsidR="00AF7A4A" w:rsidRPr="00D376D9" w:rsidRDefault="00AF7A4A" w:rsidP="00AF7A4A">
      <w:pPr>
        <w:pStyle w:val="ListParagraph"/>
        <w:numPr>
          <w:ilvl w:val="0"/>
          <w:numId w:val="2"/>
        </w:numPr>
      </w:pPr>
      <w:r w:rsidRPr="00AA25D7">
        <w:t>not undermine the integrity of the scheme due to its time limited nature</w:t>
      </w:r>
      <w:r w:rsidRPr="006B3253">
        <w:t>; and</w:t>
      </w:r>
    </w:p>
    <w:p w:rsidR="006114B9" w:rsidRDefault="00AF7A4A" w:rsidP="006114B9">
      <w:pPr>
        <w:pStyle w:val="ListParagraph"/>
        <w:numPr>
          <w:ilvl w:val="0"/>
          <w:numId w:val="2"/>
        </w:numPr>
      </w:pPr>
      <w:r w:rsidRPr="00AA25D7">
        <w:t>promote the social and economic engagement purpose that the NDIS is seeking to achieve.</w:t>
      </w:r>
    </w:p>
    <w:p w:rsidR="006114B9" w:rsidRDefault="006114B9">
      <w:pPr>
        <w:widowControl/>
        <w:spacing w:after="0" w:line="360" w:lineRule="auto"/>
      </w:pPr>
      <w:r>
        <w:br w:type="page"/>
      </w:r>
    </w:p>
    <w:p w:rsidR="00AF7A4A" w:rsidRDefault="00AF7A4A" w:rsidP="00AF7A4A">
      <w:pPr>
        <w:pStyle w:val="Heading2"/>
      </w:pPr>
      <w:bookmarkStart w:id="11" w:name="_Toc346114174"/>
      <w:r w:rsidRPr="00FC0CD4">
        <w:lastRenderedPageBreak/>
        <w:t>Recommendation 3</w:t>
      </w:r>
      <w:bookmarkEnd w:id="11"/>
    </w:p>
    <w:p w:rsidR="00AF7A4A" w:rsidRPr="00D37BA7" w:rsidRDefault="00AF7A4A" w:rsidP="00AF7A4A">
      <w:pPr>
        <w:pStyle w:val="Heading3"/>
      </w:pPr>
      <w:r w:rsidRPr="00D37BA7">
        <w:t>Disability requirements s.s22 and early intervention s.25</w:t>
      </w:r>
    </w:p>
    <w:p w:rsidR="00AF7A4A" w:rsidRDefault="00AF7A4A" w:rsidP="00AF7A4A">
      <w:pPr>
        <w:rPr>
          <w:szCs w:val="22"/>
        </w:rPr>
      </w:pPr>
      <w:r>
        <w:rPr>
          <w:szCs w:val="22"/>
        </w:rPr>
        <w:t xml:space="preserve">Vision 2020 Australia </w:t>
      </w:r>
      <w:r w:rsidRPr="00D37BA7">
        <w:rPr>
          <w:szCs w:val="22"/>
        </w:rPr>
        <w:t>seek</w:t>
      </w:r>
      <w:r>
        <w:rPr>
          <w:szCs w:val="22"/>
        </w:rPr>
        <w:t>s</w:t>
      </w:r>
      <w:r w:rsidRPr="00D37BA7">
        <w:rPr>
          <w:szCs w:val="22"/>
        </w:rPr>
        <w:t xml:space="preserve"> assurances that the translation of s.24 and s.25 in the NDIS Rules will adequately include the needs of people who are blind and people who have </w:t>
      </w:r>
      <w:r>
        <w:rPr>
          <w:szCs w:val="22"/>
        </w:rPr>
        <w:t xml:space="preserve">functional </w:t>
      </w:r>
      <w:r w:rsidRPr="00D37BA7">
        <w:rPr>
          <w:szCs w:val="22"/>
        </w:rPr>
        <w:t xml:space="preserve">vision </w:t>
      </w:r>
      <w:r>
        <w:rPr>
          <w:szCs w:val="22"/>
        </w:rPr>
        <w:t xml:space="preserve">loss </w:t>
      </w:r>
      <w:r w:rsidRPr="00D37BA7">
        <w:rPr>
          <w:szCs w:val="22"/>
        </w:rPr>
        <w:t>without an arbitrary medical diagnosis of legal blindness</w:t>
      </w:r>
      <w:r>
        <w:rPr>
          <w:szCs w:val="22"/>
        </w:rPr>
        <w:t>.</w:t>
      </w:r>
    </w:p>
    <w:p w:rsidR="00AF7A4A" w:rsidRPr="00D37BA7" w:rsidRDefault="00AF7A4A" w:rsidP="00AF7A4A">
      <w:pPr>
        <w:pStyle w:val="Heading3"/>
        <w:numPr>
          <w:ilvl w:val="0"/>
          <w:numId w:val="0"/>
        </w:numPr>
        <w:ind w:left="680" w:hanging="680"/>
      </w:pPr>
      <w:r>
        <w:t>Explanation</w:t>
      </w:r>
    </w:p>
    <w:p w:rsidR="00AF7A4A" w:rsidRDefault="00AF7A4A" w:rsidP="00AF7A4A">
      <w:r w:rsidRPr="005B7C22">
        <w:t>The Bill</w:t>
      </w:r>
      <w:r w:rsidR="00F5720C">
        <w:t xml:space="preserve">’s </w:t>
      </w:r>
      <w:r w:rsidRPr="005B7C22">
        <w:t xml:space="preserve">high level statements </w:t>
      </w:r>
      <w:r w:rsidR="00F5720C">
        <w:t xml:space="preserve">in </w:t>
      </w:r>
      <w:r w:rsidRPr="005B7C22">
        <w:t xml:space="preserve">s.24 and s.25 provide an encouraging indication that legal blindness will not be </w:t>
      </w:r>
      <w:r>
        <w:t>the only</w:t>
      </w:r>
      <w:r w:rsidRPr="005B7C22">
        <w:t xml:space="preserve"> determinant for participation</w:t>
      </w:r>
      <w:r>
        <w:t xml:space="preserve"> and that functional vision loss (low vision) will be included </w:t>
      </w:r>
      <w:r w:rsidRPr="005B7C22">
        <w:t>in the NDIS</w:t>
      </w:r>
      <w:r>
        <w:t>. H</w:t>
      </w:r>
      <w:r w:rsidRPr="005B7C22">
        <w:t>owever without further detail on the assessment process, certainty cannot be guaranteed.</w:t>
      </w:r>
    </w:p>
    <w:p w:rsidR="00AF7A4A" w:rsidRDefault="00AF7A4A" w:rsidP="00AF7A4A">
      <w:r w:rsidRPr="005B7C22">
        <w:t xml:space="preserve">Vision 2020 Australia highlights the point that the severity of a medical diagnosis of vision related disability, the interventions, supports and services have varying levels of intensity, </w:t>
      </w:r>
      <w:r>
        <w:t>but</w:t>
      </w:r>
      <w:r w:rsidRPr="005B7C22">
        <w:t xml:space="preserve"> the functional impact on an individual remain</w:t>
      </w:r>
      <w:r>
        <w:t>s</w:t>
      </w:r>
      <w:r w:rsidRPr="005B7C22">
        <w:t xml:space="preserve"> comparable. </w:t>
      </w:r>
    </w:p>
    <w:p w:rsidR="00AF7A4A" w:rsidRDefault="00AF7A4A" w:rsidP="00AF7A4A">
      <w:r>
        <w:t xml:space="preserve">In 2009 the Australian Government supported the World Health Assembly (WHA) </w:t>
      </w:r>
      <w:r w:rsidRPr="00AD653D">
        <w:rPr>
          <w:i/>
        </w:rPr>
        <w:t>Action Plan for the Prevention of Avoidable Blindness and Visual Impairment</w:t>
      </w:r>
      <w:r>
        <w:rPr>
          <w:i/>
        </w:rPr>
        <w:t xml:space="preserve"> </w:t>
      </w:r>
      <w:r w:rsidRPr="00AD653D">
        <w:t>(WHA Action Plan)</w:t>
      </w:r>
      <w:r>
        <w:t xml:space="preserve">.  The WHA Action Plan sets out a host of challenges for member states and is set to be revised for the period 2014 – 2019. The vision of the </w:t>
      </w:r>
      <w:r w:rsidRPr="00AD653D">
        <w:rPr>
          <w:i/>
        </w:rPr>
        <w:t xml:space="preserve">Zero draft Universal Access to Eye Health: Global Action Plan, 2014-19 </w:t>
      </w:r>
      <w:r>
        <w:t>states ‘A world in which no one is needlessly visually impaired, where those with unavoidable vision loss can achieve their full potential, and there is universal access to eye care services’. To ensure this vision is achieved, it is imperative that functional vision loss, be included, in addition to legal blindness and not rely solely on a medical diagnosis within the NDIS.</w:t>
      </w:r>
    </w:p>
    <w:p w:rsidR="00AF7A4A" w:rsidRDefault="00AF7A4A" w:rsidP="00AF7A4A">
      <w:r>
        <w:t xml:space="preserve">It is important the NDIS recognises the incidence of disability can be directly influenced by a system providing timely, meaningful and effective intervention and treatment/rehabilitation measures. For example, front end loading eye health interventions can reduce the further incidence of disabling eye conditions and vision loss. This in turn can affect the broader health system such as reducing early hospitalisation and access to the mental health system. </w:t>
      </w:r>
    </w:p>
    <w:p w:rsidR="00AF7A4A" w:rsidRDefault="00AF7A4A" w:rsidP="00AF7A4A">
      <w:r>
        <w:t xml:space="preserve">The following principles further describe and provide evidence on functionality and cost of varying levels of vision loss.  </w:t>
      </w:r>
    </w:p>
    <w:p w:rsidR="00AF7A4A" w:rsidRPr="002F0D74" w:rsidRDefault="00AF7A4A" w:rsidP="00AF7A4A">
      <w:pPr>
        <w:pStyle w:val="Heading3"/>
        <w:numPr>
          <w:ilvl w:val="0"/>
          <w:numId w:val="0"/>
        </w:numPr>
        <w:ind w:left="680" w:hanging="680"/>
      </w:pPr>
      <w:bookmarkStart w:id="12" w:name="_Toc336354748"/>
      <w:bookmarkStart w:id="13" w:name="_Toc336432311"/>
      <w:bookmarkStart w:id="14" w:name="_Toc336609175"/>
      <w:r>
        <w:t>S</w:t>
      </w:r>
      <w:r w:rsidRPr="002F0D74">
        <w:t>ame outcomes for less</w:t>
      </w:r>
      <w:bookmarkEnd w:id="12"/>
      <w:bookmarkEnd w:id="13"/>
      <w:bookmarkEnd w:id="14"/>
      <w:r>
        <w:t xml:space="preserve"> cost</w:t>
      </w:r>
    </w:p>
    <w:p w:rsidR="00AF7A4A" w:rsidRPr="008C7226" w:rsidRDefault="00AF7A4A" w:rsidP="00AF7A4A">
      <w:pPr>
        <w:rPr>
          <w:szCs w:val="22"/>
        </w:rPr>
      </w:pPr>
      <w:r w:rsidRPr="008C7226">
        <w:rPr>
          <w:szCs w:val="22"/>
        </w:rPr>
        <w:t>Service profiles typically indicate that more vision means less cost, less intensity and less frequent support. It is estimated that an indicative ratio of 1:4 between people who have low vision and those who are blind can be us</w:t>
      </w:r>
      <w:r w:rsidR="004B2D43">
        <w:rPr>
          <w:szCs w:val="22"/>
        </w:rPr>
        <w:t>ed across all three measurements</w:t>
      </w:r>
      <w:r w:rsidR="004B2D43">
        <w:rPr>
          <w:rStyle w:val="FootnoteReference"/>
          <w:szCs w:val="22"/>
        </w:rPr>
        <w:footnoteReference w:id="2"/>
      </w:r>
      <w:r w:rsidRPr="008C7226">
        <w:rPr>
          <w:szCs w:val="22"/>
        </w:rPr>
        <w:t xml:space="preserve">. Therefore, positive outcomes can be met for people with </w:t>
      </w:r>
      <w:r>
        <w:rPr>
          <w:szCs w:val="22"/>
        </w:rPr>
        <w:t xml:space="preserve">functional </w:t>
      </w:r>
      <w:r w:rsidRPr="008C7226">
        <w:rPr>
          <w:szCs w:val="22"/>
        </w:rPr>
        <w:t xml:space="preserve">vision </w:t>
      </w:r>
      <w:r>
        <w:rPr>
          <w:szCs w:val="22"/>
        </w:rPr>
        <w:t xml:space="preserve">loss </w:t>
      </w:r>
      <w:r w:rsidRPr="008C7226">
        <w:rPr>
          <w:szCs w:val="22"/>
        </w:rPr>
        <w:t>at a reduced premium.</w:t>
      </w:r>
    </w:p>
    <w:p w:rsidR="004B2D43" w:rsidRDefault="004B2D43" w:rsidP="00AF7A4A">
      <w:pPr>
        <w:pStyle w:val="Heading3"/>
        <w:numPr>
          <w:ilvl w:val="0"/>
          <w:numId w:val="0"/>
        </w:numPr>
        <w:ind w:left="680" w:hanging="680"/>
      </w:pPr>
      <w:bookmarkStart w:id="15" w:name="_Toc336354749"/>
      <w:bookmarkStart w:id="16" w:name="_Toc336432312"/>
      <w:bookmarkStart w:id="17" w:name="_Toc336609176"/>
    </w:p>
    <w:p w:rsidR="00AF7A4A" w:rsidRPr="002F0D74" w:rsidRDefault="00AF7A4A" w:rsidP="00AF7A4A">
      <w:pPr>
        <w:pStyle w:val="Heading3"/>
        <w:numPr>
          <w:ilvl w:val="0"/>
          <w:numId w:val="0"/>
        </w:numPr>
        <w:ind w:left="680" w:hanging="680"/>
      </w:pPr>
      <w:r w:rsidRPr="002F0D74">
        <w:lastRenderedPageBreak/>
        <w:t>Proportionally small numbers</w:t>
      </w:r>
      <w:bookmarkEnd w:id="15"/>
      <w:bookmarkEnd w:id="16"/>
      <w:bookmarkEnd w:id="17"/>
    </w:p>
    <w:p w:rsidR="00AF7A4A" w:rsidRPr="008C7226" w:rsidRDefault="00AF7A4A" w:rsidP="00AF7A4A">
      <w:pPr>
        <w:rPr>
          <w:szCs w:val="22"/>
        </w:rPr>
      </w:pPr>
      <w:r w:rsidRPr="008C7226">
        <w:rPr>
          <w:szCs w:val="22"/>
        </w:rPr>
        <w:t xml:space="preserve">It is difficult to accurately determine the prevalence of blindness and </w:t>
      </w:r>
      <w:r>
        <w:rPr>
          <w:szCs w:val="22"/>
        </w:rPr>
        <w:t>functional vision loss</w:t>
      </w:r>
      <w:r w:rsidRPr="008C7226">
        <w:rPr>
          <w:szCs w:val="22"/>
        </w:rPr>
        <w:t xml:space="preserve"> in the Australian community. However, there are several different sources that could be drawn upon to assert prevalence. The Productivity Commission has drawn upon data from the ABS 2009 Survey of Disability Ageing and Carers (SDAC), however, this data does not provide an accurate representation of prevalence for blindness and low vision. The 2009 SDAC estimates the number of people who are blind in Australia to only be around 16,200, which is in contrast to </w:t>
      </w:r>
      <w:proofErr w:type="spellStart"/>
      <w:r w:rsidRPr="008C7226">
        <w:rPr>
          <w:szCs w:val="22"/>
        </w:rPr>
        <w:t>Centrelink</w:t>
      </w:r>
      <w:proofErr w:type="spellEnd"/>
      <w:r w:rsidRPr="008C7226">
        <w:rPr>
          <w:szCs w:val="22"/>
        </w:rPr>
        <w:t xml:space="preserve"> data showing some 26,532 persons are currently recipients of a D</w:t>
      </w:r>
      <w:r>
        <w:rPr>
          <w:szCs w:val="22"/>
        </w:rPr>
        <w:t xml:space="preserve">isability </w:t>
      </w:r>
      <w:r w:rsidRPr="008C7226">
        <w:rPr>
          <w:szCs w:val="22"/>
        </w:rPr>
        <w:t>S</w:t>
      </w:r>
      <w:r>
        <w:rPr>
          <w:szCs w:val="22"/>
        </w:rPr>
        <w:t xml:space="preserve">upport </w:t>
      </w:r>
      <w:r w:rsidRPr="008C7226">
        <w:rPr>
          <w:szCs w:val="22"/>
        </w:rPr>
        <w:t>P</w:t>
      </w:r>
      <w:r>
        <w:rPr>
          <w:szCs w:val="22"/>
        </w:rPr>
        <w:t>ension (DSP)</w:t>
      </w:r>
      <w:r w:rsidRPr="008C7226">
        <w:rPr>
          <w:szCs w:val="22"/>
        </w:rPr>
        <w:t xml:space="preserve"> or Aged pension and are blind</w:t>
      </w:r>
      <w:r>
        <w:rPr>
          <w:rStyle w:val="FootnoteReference"/>
          <w:szCs w:val="22"/>
        </w:rPr>
        <w:footnoteReference w:id="3"/>
      </w:r>
      <w:r w:rsidRPr="008C7226">
        <w:rPr>
          <w:szCs w:val="22"/>
        </w:rPr>
        <w:t>.</w:t>
      </w:r>
    </w:p>
    <w:p w:rsidR="00AF7A4A" w:rsidRPr="008C7226" w:rsidRDefault="00AF7A4A" w:rsidP="00AF7A4A">
      <w:pPr>
        <w:rPr>
          <w:szCs w:val="22"/>
        </w:rPr>
      </w:pPr>
      <w:r w:rsidRPr="008C7226">
        <w:rPr>
          <w:szCs w:val="22"/>
        </w:rPr>
        <w:t>To overcome this deficiency, population prevalence model</w:t>
      </w:r>
      <w:r w:rsidR="004B2D43">
        <w:rPr>
          <w:szCs w:val="22"/>
        </w:rPr>
        <w:t>ling</w:t>
      </w:r>
      <w:r w:rsidRPr="008C7226">
        <w:rPr>
          <w:szCs w:val="22"/>
        </w:rPr>
        <w:t xml:space="preserve"> </w:t>
      </w:r>
      <w:r w:rsidR="006A16AB">
        <w:rPr>
          <w:szCs w:val="22"/>
        </w:rPr>
        <w:t xml:space="preserve">has been </w:t>
      </w:r>
      <w:r w:rsidR="004B2D43">
        <w:rPr>
          <w:szCs w:val="22"/>
        </w:rPr>
        <w:t>performed which extrapolates</w:t>
      </w:r>
      <w:r w:rsidRPr="008C7226">
        <w:rPr>
          <w:szCs w:val="22"/>
        </w:rPr>
        <w:t xml:space="preserve"> data from </w:t>
      </w:r>
      <w:r w:rsidR="004B2D43" w:rsidRPr="008C7226">
        <w:rPr>
          <w:szCs w:val="22"/>
        </w:rPr>
        <w:t xml:space="preserve">the 2003 SDAC </w:t>
      </w:r>
      <w:r w:rsidR="004B2D43">
        <w:rPr>
          <w:szCs w:val="22"/>
        </w:rPr>
        <w:t xml:space="preserve">across </w:t>
      </w:r>
      <w:r w:rsidRPr="008C7226">
        <w:rPr>
          <w:szCs w:val="22"/>
        </w:rPr>
        <w:t xml:space="preserve">the 2011 census </w:t>
      </w:r>
      <w:r w:rsidR="004B2D43">
        <w:rPr>
          <w:szCs w:val="22"/>
        </w:rPr>
        <w:t>data</w:t>
      </w:r>
      <w:r w:rsidR="006A16AB">
        <w:rPr>
          <w:rStyle w:val="FootnoteReference"/>
          <w:szCs w:val="22"/>
        </w:rPr>
        <w:footnoteReference w:id="4"/>
      </w:r>
      <w:r w:rsidRPr="008C7226">
        <w:rPr>
          <w:szCs w:val="22"/>
        </w:rPr>
        <w:t>. Th</w:t>
      </w:r>
      <w:r w:rsidR="004B2D43">
        <w:rPr>
          <w:szCs w:val="22"/>
        </w:rPr>
        <w:t xml:space="preserve">is analysis </w:t>
      </w:r>
      <w:r w:rsidRPr="008C7226">
        <w:rPr>
          <w:szCs w:val="22"/>
        </w:rPr>
        <w:t xml:space="preserve">uses the proportional prevalence by age, blindness and low vision from the 2003 SDAC and applies it to corresponding population data derived from </w:t>
      </w:r>
      <w:r w:rsidR="004B2D43">
        <w:rPr>
          <w:szCs w:val="22"/>
        </w:rPr>
        <w:t xml:space="preserve">the 2011 Australian census. This modelling </w:t>
      </w:r>
      <w:r w:rsidRPr="008C7226">
        <w:rPr>
          <w:szCs w:val="22"/>
        </w:rPr>
        <w:t>estimates that there are likely to be around 333,000 people in Australia who are blind or have low vision that cannot be corrected by spectacles or contact lenses.</w:t>
      </w:r>
    </w:p>
    <w:p w:rsidR="00AF7A4A" w:rsidRPr="008C7226" w:rsidRDefault="00AF7A4A" w:rsidP="00AF7A4A">
      <w:pPr>
        <w:rPr>
          <w:szCs w:val="22"/>
        </w:rPr>
      </w:pPr>
      <w:r w:rsidRPr="008C7226">
        <w:rPr>
          <w:szCs w:val="22"/>
        </w:rPr>
        <w:t xml:space="preserve">Should the NDIS budget proper only be concerned with people aged </w:t>
      </w:r>
      <w:proofErr w:type="gramStart"/>
      <w:r w:rsidR="006A16AB">
        <w:rPr>
          <w:szCs w:val="22"/>
        </w:rPr>
        <w:t>under</w:t>
      </w:r>
      <w:proofErr w:type="gramEnd"/>
      <w:r w:rsidR="006A16AB">
        <w:rPr>
          <w:szCs w:val="22"/>
        </w:rPr>
        <w:t xml:space="preserve"> 65</w:t>
      </w:r>
      <w:r w:rsidR="004B2D43">
        <w:rPr>
          <w:szCs w:val="22"/>
        </w:rPr>
        <w:t xml:space="preserve"> years</w:t>
      </w:r>
      <w:r w:rsidRPr="008C7226">
        <w:rPr>
          <w:szCs w:val="22"/>
        </w:rPr>
        <w:t>, the model</w:t>
      </w:r>
      <w:r w:rsidR="004B2D43">
        <w:rPr>
          <w:szCs w:val="22"/>
        </w:rPr>
        <w:t>ling</w:t>
      </w:r>
      <w:r w:rsidRPr="008C7226">
        <w:rPr>
          <w:szCs w:val="22"/>
        </w:rPr>
        <w:t xml:space="preserve"> estimates that there are only 13,000 people who are blind and 129,000 people with low vision aged </w:t>
      </w:r>
      <w:r w:rsidR="006A16AB">
        <w:rPr>
          <w:szCs w:val="22"/>
        </w:rPr>
        <w:t xml:space="preserve">under </w:t>
      </w:r>
      <w:r w:rsidRPr="008C7226">
        <w:rPr>
          <w:szCs w:val="22"/>
        </w:rPr>
        <w:t>6</w:t>
      </w:r>
      <w:r w:rsidR="004B2D43">
        <w:rPr>
          <w:szCs w:val="22"/>
        </w:rPr>
        <w:t>5</w:t>
      </w:r>
      <w:r w:rsidRPr="008C7226">
        <w:rPr>
          <w:szCs w:val="22"/>
        </w:rPr>
        <w:t xml:space="preserve"> years within the broader group. However, from market projections based on real service data, </w:t>
      </w:r>
      <w:r w:rsidR="004B2D43">
        <w:rPr>
          <w:szCs w:val="22"/>
        </w:rPr>
        <w:t xml:space="preserve">it is anticipated </w:t>
      </w:r>
      <w:r>
        <w:rPr>
          <w:szCs w:val="22"/>
        </w:rPr>
        <w:t>that less than 30 per cent</w:t>
      </w:r>
      <w:r w:rsidRPr="008C7226">
        <w:rPr>
          <w:szCs w:val="22"/>
        </w:rPr>
        <w:t xml:space="preserve"> or 3,</w:t>
      </w:r>
      <w:r>
        <w:rPr>
          <w:szCs w:val="22"/>
        </w:rPr>
        <w:t>900 people who are blind and 10 per cent</w:t>
      </w:r>
      <w:r w:rsidRPr="008C7226">
        <w:rPr>
          <w:szCs w:val="22"/>
        </w:rPr>
        <w:t xml:space="preserve"> or 12,900 people who have low vision will seek to access NDIS funded support in any giv</w:t>
      </w:r>
      <w:r>
        <w:rPr>
          <w:szCs w:val="22"/>
        </w:rPr>
        <w:t>en year. This represents only 4 per cent</w:t>
      </w:r>
      <w:r w:rsidRPr="008C7226">
        <w:rPr>
          <w:szCs w:val="22"/>
        </w:rPr>
        <w:t xml:space="preserve"> of all those who will be funded by the NDIS</w:t>
      </w:r>
      <w:r w:rsidR="00A551ED">
        <w:rPr>
          <w:rStyle w:val="FootnoteReference"/>
          <w:szCs w:val="22"/>
        </w:rPr>
        <w:footnoteReference w:id="5"/>
      </w:r>
      <w:r w:rsidRPr="008C7226">
        <w:rPr>
          <w:szCs w:val="22"/>
        </w:rPr>
        <w:t>.</w:t>
      </w:r>
    </w:p>
    <w:p w:rsidR="00AF7A4A" w:rsidRPr="002F0D74" w:rsidRDefault="00AF7A4A" w:rsidP="00AF7A4A">
      <w:pPr>
        <w:pStyle w:val="Heading3"/>
        <w:numPr>
          <w:ilvl w:val="0"/>
          <w:numId w:val="0"/>
        </w:numPr>
        <w:ind w:left="680" w:hanging="680"/>
      </w:pPr>
      <w:bookmarkStart w:id="18" w:name="_Toc336432313"/>
      <w:bookmarkStart w:id="19" w:name="_Toc336609177"/>
      <w:r w:rsidRPr="002F0D74">
        <w:t>Fiscally Responsible</w:t>
      </w:r>
      <w:bookmarkEnd w:id="18"/>
      <w:bookmarkEnd w:id="19"/>
    </w:p>
    <w:p w:rsidR="00AF7A4A" w:rsidRPr="008C7226" w:rsidRDefault="00AF7A4A" w:rsidP="00AF7A4A">
      <w:pPr>
        <w:rPr>
          <w:szCs w:val="22"/>
        </w:rPr>
      </w:pPr>
      <w:r w:rsidRPr="008C7226">
        <w:rPr>
          <w:szCs w:val="22"/>
        </w:rPr>
        <w:t>Based on this market segmentation and drawing upon anticipated corresponding cost profiles in the Productivity Commission’s report, the total cost to the NDIS budget for vision related disability would be a maximum</w:t>
      </w:r>
      <w:r>
        <w:rPr>
          <w:szCs w:val="22"/>
        </w:rPr>
        <w:t xml:space="preserve"> of $250 million or less than 2 per cent</w:t>
      </w:r>
      <w:r w:rsidRPr="008C7226">
        <w:rPr>
          <w:szCs w:val="22"/>
        </w:rPr>
        <w:t xml:space="preserve"> of the NDIS operating budget. This is using the exaggerated cost profile of $15,000 for each and every person, even though real life profiles indicate most people with low vision will seek to use less than $4,000 in any given year. If the anticipated 1:4 cost ratio plays out, the actual total cost is likely to be closer</w:t>
      </w:r>
      <w:r>
        <w:rPr>
          <w:szCs w:val="22"/>
        </w:rPr>
        <w:t xml:space="preserve"> to $110 million or less than 1 per cent</w:t>
      </w:r>
      <w:r w:rsidR="005D4F6C">
        <w:rPr>
          <w:rStyle w:val="FootnoteReference"/>
          <w:szCs w:val="22"/>
        </w:rPr>
        <w:footnoteReference w:id="6"/>
      </w:r>
      <w:r w:rsidRPr="008C7226">
        <w:rPr>
          <w:szCs w:val="22"/>
        </w:rPr>
        <w:t>.</w:t>
      </w:r>
    </w:p>
    <w:p w:rsidR="00AF7A4A" w:rsidRPr="002F0D74" w:rsidRDefault="00AF7A4A" w:rsidP="00AF7A4A">
      <w:pPr>
        <w:pStyle w:val="Heading3"/>
        <w:numPr>
          <w:ilvl w:val="0"/>
          <w:numId w:val="0"/>
        </w:numPr>
        <w:ind w:left="680" w:hanging="680"/>
      </w:pPr>
      <w:bookmarkStart w:id="20" w:name="_Toc336354751"/>
      <w:bookmarkStart w:id="21" w:name="_Toc336432314"/>
      <w:bookmarkStart w:id="22" w:name="_Toc336609178"/>
      <w:r w:rsidRPr="002F0D74">
        <w:t>The right social investment</w:t>
      </w:r>
      <w:bookmarkEnd w:id="20"/>
      <w:bookmarkEnd w:id="21"/>
      <w:bookmarkEnd w:id="22"/>
    </w:p>
    <w:p w:rsidR="00AF7A4A" w:rsidRPr="008C7226" w:rsidRDefault="00AF7A4A" w:rsidP="00AF7A4A">
      <w:pPr>
        <w:rPr>
          <w:szCs w:val="22"/>
        </w:rPr>
      </w:pPr>
      <w:r w:rsidRPr="008C7226">
        <w:rPr>
          <w:szCs w:val="22"/>
        </w:rPr>
        <w:t xml:space="preserve">Social investment is </w:t>
      </w:r>
      <w:r w:rsidR="007C0AE1">
        <w:rPr>
          <w:szCs w:val="22"/>
        </w:rPr>
        <w:t xml:space="preserve">recognition </w:t>
      </w:r>
      <w:r w:rsidRPr="008C7226">
        <w:rPr>
          <w:szCs w:val="22"/>
        </w:rPr>
        <w:t xml:space="preserve">that there are consequences stemming from social spending that flow back to the community in different </w:t>
      </w:r>
      <w:proofErr w:type="gramStart"/>
      <w:r w:rsidRPr="008C7226">
        <w:rPr>
          <w:szCs w:val="22"/>
        </w:rPr>
        <w:t>ways,</w:t>
      </w:r>
      <w:proofErr w:type="gramEnd"/>
      <w:r w:rsidRPr="008C7226">
        <w:rPr>
          <w:szCs w:val="22"/>
        </w:rPr>
        <w:t xml:space="preserve"> similar to how spending on infrastructure has a myriad of positive community consequences. Social spending is not dead money, but is dynamic in terms of the flow on effects it generates.</w:t>
      </w:r>
    </w:p>
    <w:p w:rsidR="00AF7A4A" w:rsidRDefault="00AF7A4A" w:rsidP="00AF7A4A">
      <w:pPr>
        <w:rPr>
          <w:szCs w:val="22"/>
        </w:rPr>
      </w:pPr>
      <w:r w:rsidRPr="008C7226">
        <w:rPr>
          <w:szCs w:val="22"/>
        </w:rPr>
        <w:lastRenderedPageBreak/>
        <w:t>There are many different approaches to measuring social investment. The Social Return on Investment (SROI) methodology has been used to calculate the monetary return to the community for each dollar spent on a range of services, and useful indicators have been quantified. This analysis reveals that substantial returns to the community are derived from each dollar spent on blindness and low vision services, with a minimum of $1.85 returned by Orientation and Mobility training, $8.58 from disability employment services, and $12.40 from children and family services</w:t>
      </w:r>
      <w:r>
        <w:rPr>
          <w:rStyle w:val="FootnoteReference"/>
          <w:szCs w:val="22"/>
        </w:rPr>
        <w:footnoteReference w:id="7"/>
      </w:r>
      <w:r w:rsidRPr="008C7226">
        <w:rPr>
          <w:szCs w:val="22"/>
        </w:rPr>
        <w:t xml:space="preserve">. These examples of returns exist despite limitations accurately quantifying social returns across the spectrum of community interactions and projecting these gains long term. Despite these shortcomings quantifying the full extent of returns, providing access to services and supports to all those that need them, does make good financial sense and is the right </w:t>
      </w:r>
      <w:r w:rsidR="0053501B">
        <w:rPr>
          <w:szCs w:val="22"/>
        </w:rPr>
        <w:t xml:space="preserve">social capital </w:t>
      </w:r>
      <w:r w:rsidRPr="008C7226">
        <w:rPr>
          <w:szCs w:val="22"/>
        </w:rPr>
        <w:t>investment.</w:t>
      </w:r>
    </w:p>
    <w:p w:rsidR="00AF7A4A" w:rsidRPr="002F44A5" w:rsidRDefault="00AF7A4A" w:rsidP="00AF7A4A">
      <w:pPr>
        <w:rPr>
          <w:szCs w:val="22"/>
        </w:rPr>
      </w:pPr>
      <w:r>
        <w:rPr>
          <w:szCs w:val="22"/>
        </w:rPr>
        <w:t xml:space="preserve">Therefore, Vision 2020 Australia strongly recommends </w:t>
      </w:r>
      <w:r w:rsidR="007C0AE1">
        <w:rPr>
          <w:szCs w:val="22"/>
        </w:rPr>
        <w:t xml:space="preserve">that the Senate Committee’s </w:t>
      </w:r>
      <w:r>
        <w:rPr>
          <w:szCs w:val="22"/>
        </w:rPr>
        <w:t xml:space="preserve">report </w:t>
      </w:r>
      <w:r w:rsidR="007C0AE1">
        <w:rPr>
          <w:szCs w:val="22"/>
        </w:rPr>
        <w:t>articulate</w:t>
      </w:r>
      <w:r>
        <w:rPr>
          <w:szCs w:val="22"/>
        </w:rPr>
        <w:t xml:space="preserve"> the need to include access provisions for people with functional vision loss according to the World Health Organisation’s designation of 6/18 for low vision</w:t>
      </w:r>
      <w:r w:rsidR="00237A34">
        <w:rPr>
          <w:rStyle w:val="FootnoteReference"/>
          <w:szCs w:val="22"/>
        </w:rPr>
        <w:footnoteReference w:id="8"/>
      </w:r>
      <w:r>
        <w:rPr>
          <w:szCs w:val="22"/>
        </w:rPr>
        <w:t>.</w:t>
      </w:r>
    </w:p>
    <w:p w:rsidR="00AF7A4A" w:rsidRPr="00643E4D" w:rsidRDefault="00AF7A4A" w:rsidP="00AF7A4A">
      <w:pPr>
        <w:pStyle w:val="Heading2"/>
      </w:pPr>
      <w:bookmarkStart w:id="23" w:name="_Toc346114175"/>
      <w:r w:rsidRPr="00643E4D">
        <w:t>Recommendation</w:t>
      </w:r>
      <w:r>
        <w:t xml:space="preserve"> 4</w:t>
      </w:r>
      <w:bookmarkEnd w:id="23"/>
    </w:p>
    <w:p w:rsidR="00AF7A4A" w:rsidRDefault="00AF7A4A" w:rsidP="00AF7A4A">
      <w:pPr>
        <w:pStyle w:val="Heading3"/>
        <w:rPr>
          <w:szCs w:val="22"/>
        </w:rPr>
      </w:pPr>
      <w:r w:rsidRPr="00D37BA7">
        <w:rPr>
          <w:szCs w:val="22"/>
        </w:rPr>
        <w:t>Review of decisions s.99 and appeals s.103</w:t>
      </w:r>
    </w:p>
    <w:p w:rsidR="00AF7A4A" w:rsidRPr="00B51316" w:rsidRDefault="00AF7A4A" w:rsidP="00AF7A4A">
      <w:pPr>
        <w:rPr>
          <w:color w:val="auto"/>
          <w:szCs w:val="22"/>
        </w:rPr>
      </w:pPr>
      <w:r>
        <w:rPr>
          <w:szCs w:val="22"/>
        </w:rPr>
        <w:t xml:space="preserve">Vision 2020 Australia recommends consideration of </w:t>
      </w:r>
      <w:r w:rsidRPr="00D37BA7">
        <w:rPr>
          <w:szCs w:val="22"/>
        </w:rPr>
        <w:t xml:space="preserve">an independent middle path </w:t>
      </w:r>
      <w:r>
        <w:rPr>
          <w:szCs w:val="22"/>
        </w:rPr>
        <w:t>(such as</w:t>
      </w:r>
      <w:r w:rsidRPr="00D37BA7">
        <w:rPr>
          <w:szCs w:val="22"/>
        </w:rPr>
        <w:t xml:space="preserve"> a </w:t>
      </w:r>
      <w:r>
        <w:rPr>
          <w:szCs w:val="22"/>
        </w:rPr>
        <w:t>D</w:t>
      </w:r>
      <w:r w:rsidRPr="00D37BA7">
        <w:rPr>
          <w:szCs w:val="22"/>
        </w:rPr>
        <w:t xml:space="preserve">isability </w:t>
      </w:r>
      <w:r>
        <w:rPr>
          <w:szCs w:val="22"/>
        </w:rPr>
        <w:t>S</w:t>
      </w:r>
      <w:r w:rsidRPr="00D37BA7">
        <w:rPr>
          <w:szCs w:val="22"/>
        </w:rPr>
        <w:t xml:space="preserve">ervices </w:t>
      </w:r>
      <w:r>
        <w:rPr>
          <w:szCs w:val="22"/>
        </w:rPr>
        <w:t>C</w:t>
      </w:r>
      <w:r w:rsidRPr="00D37BA7">
        <w:rPr>
          <w:szCs w:val="22"/>
        </w:rPr>
        <w:t>ommission</w:t>
      </w:r>
      <w:r>
        <w:rPr>
          <w:szCs w:val="22"/>
        </w:rPr>
        <w:t>)</w:t>
      </w:r>
      <w:r w:rsidRPr="00D37BA7">
        <w:rPr>
          <w:szCs w:val="22"/>
        </w:rPr>
        <w:t xml:space="preserve"> to review decisions and resolve complaints</w:t>
      </w:r>
      <w:r>
        <w:rPr>
          <w:szCs w:val="22"/>
        </w:rPr>
        <w:t xml:space="preserve"> in a way that is truly independent and accessible</w:t>
      </w:r>
      <w:r w:rsidRPr="00B51316">
        <w:rPr>
          <w:color w:val="auto"/>
          <w:szCs w:val="22"/>
        </w:rPr>
        <w:t xml:space="preserve">. </w:t>
      </w:r>
    </w:p>
    <w:p w:rsidR="00AF7A4A" w:rsidRPr="00D37BA7" w:rsidRDefault="00AF7A4A" w:rsidP="00AF7A4A">
      <w:pPr>
        <w:pStyle w:val="Heading3"/>
        <w:numPr>
          <w:ilvl w:val="0"/>
          <w:numId w:val="0"/>
        </w:numPr>
        <w:ind w:left="680" w:hanging="680"/>
      </w:pPr>
      <w:r>
        <w:t>Explanation</w:t>
      </w:r>
    </w:p>
    <w:p w:rsidR="00AF7A4A" w:rsidRDefault="00AF7A4A" w:rsidP="00AF7A4A">
      <w:r>
        <w:t xml:space="preserve">Vision 2020 Australia feels the </w:t>
      </w:r>
      <w:r w:rsidRPr="00D37BA7">
        <w:t xml:space="preserve">internal review process of s.99 is not a transparent review mechanism that holds </w:t>
      </w:r>
      <w:r>
        <w:t>sufficient</w:t>
      </w:r>
      <w:r w:rsidRPr="00D37BA7">
        <w:t xml:space="preserve"> independence to provide assurance to persons seeking a review of decisions</w:t>
      </w:r>
      <w:r>
        <w:t>. The proposed</w:t>
      </w:r>
      <w:r w:rsidRPr="00D37BA7">
        <w:t xml:space="preserve"> next step </w:t>
      </w:r>
      <w:r>
        <w:t xml:space="preserve">of </w:t>
      </w:r>
      <w:r w:rsidRPr="00D37BA7">
        <w:t xml:space="preserve">going to the </w:t>
      </w:r>
      <w:r>
        <w:t>Administrative Appeals Tribunal (</w:t>
      </w:r>
      <w:r w:rsidRPr="00D37BA7">
        <w:t>AAT</w:t>
      </w:r>
      <w:r>
        <w:t>)</w:t>
      </w:r>
      <w:r w:rsidRPr="00D37BA7">
        <w:t xml:space="preserve"> does not provide reasonable ease of access without undue burden on complainants.</w:t>
      </w:r>
      <w:r>
        <w:t xml:space="preserve"> Vision 2020 Australia believes a</w:t>
      </w:r>
      <w:r w:rsidRPr="00AB5C1C">
        <w:t xml:space="preserve"> review body completely independent from the funding agency is essential.</w:t>
      </w:r>
    </w:p>
    <w:p w:rsidR="00AF7A4A" w:rsidRDefault="00AF7A4A" w:rsidP="00AF7A4A">
      <w:r w:rsidRPr="00D37BA7">
        <w:t xml:space="preserve">A middle path is not without precedent (i.e. Victoria has a Disability Services Commissioner, </w:t>
      </w:r>
      <w:r w:rsidRPr="00643E4D">
        <w:rPr>
          <w:color w:val="auto"/>
        </w:rPr>
        <w:t xml:space="preserve">or other appropriate model) and may provide a faster and more efficient </w:t>
      </w:r>
      <w:r w:rsidRPr="00D37BA7">
        <w:t>review mechanism that is less arduous on complainants and as it would be disability service specific for the NDIS, would provide some assurance of decisions having due respect to the nuance of disability issues.</w:t>
      </w:r>
    </w:p>
    <w:p w:rsidR="00D32D47" w:rsidRDefault="00D32D47" w:rsidP="00AF7A4A">
      <w:r>
        <w:t xml:space="preserve">The National Disability and Carer Alliance conducted a series of consultations involving over 2,000 people with disabilities, families and carers and service providers in the second half of 2012. A summary report was provided outlining the issues raised and a </w:t>
      </w:r>
      <w:r>
        <w:lastRenderedPageBreak/>
        <w:t xml:space="preserve">section </w:t>
      </w:r>
      <w:r w:rsidR="00CB6F3D">
        <w:t>on Reviews and Complaints outlined that the reviews and complaints system must focus on individual issues, needs and outcomes</w:t>
      </w:r>
      <w:r w:rsidR="00CB6F3D">
        <w:rPr>
          <w:rStyle w:val="FootnoteReference"/>
        </w:rPr>
        <w:footnoteReference w:id="9"/>
      </w:r>
      <w:r w:rsidR="00CB6F3D">
        <w:t>. Further, the review process</w:t>
      </w:r>
      <w:r w:rsidR="000463D1">
        <w:t xml:space="preserve"> should: </w:t>
      </w:r>
    </w:p>
    <w:p w:rsidR="00CB6F3D" w:rsidRPr="00344D20" w:rsidRDefault="000463D1" w:rsidP="00CB6F3D">
      <w:pPr>
        <w:pStyle w:val="ListParagraph"/>
        <w:numPr>
          <w:ilvl w:val="0"/>
          <w:numId w:val="3"/>
        </w:numPr>
      </w:pPr>
      <w:r>
        <w:t>Consist of a</w:t>
      </w:r>
      <w:r w:rsidR="00CB6F3D" w:rsidRPr="00344D20">
        <w:t xml:space="preserve"> review body completely independent from the funding agency. </w:t>
      </w:r>
    </w:p>
    <w:p w:rsidR="00CB6F3D" w:rsidRPr="00344D20" w:rsidRDefault="000463D1" w:rsidP="00CB6F3D">
      <w:pPr>
        <w:pStyle w:val="ListParagraph"/>
        <w:numPr>
          <w:ilvl w:val="0"/>
          <w:numId w:val="3"/>
        </w:numPr>
      </w:pPr>
      <w:r>
        <w:t>Address i</w:t>
      </w:r>
      <w:r w:rsidR="00CB6F3D" w:rsidRPr="00344D20">
        <w:t>ssues in a timely manner.</w:t>
      </w:r>
    </w:p>
    <w:p w:rsidR="00CB6F3D" w:rsidRPr="00344D20" w:rsidRDefault="000463D1" w:rsidP="00CB6F3D">
      <w:pPr>
        <w:pStyle w:val="ListParagraph"/>
        <w:numPr>
          <w:ilvl w:val="0"/>
          <w:numId w:val="3"/>
        </w:numPr>
      </w:pPr>
      <w:r>
        <w:t xml:space="preserve">Allow the opportunity to involve </w:t>
      </w:r>
      <w:r w:rsidR="00CB6F3D" w:rsidRPr="00344D20">
        <w:t xml:space="preserve">independent support </w:t>
      </w:r>
      <w:r>
        <w:t xml:space="preserve">persons, </w:t>
      </w:r>
      <w:r w:rsidR="00CB6F3D" w:rsidRPr="00344D20">
        <w:t>perhaps including a system of lay advocates.</w:t>
      </w:r>
    </w:p>
    <w:p w:rsidR="00CB6F3D" w:rsidRPr="00344D20" w:rsidRDefault="000463D1" w:rsidP="00CB6F3D">
      <w:pPr>
        <w:pStyle w:val="ListParagraph"/>
        <w:numPr>
          <w:ilvl w:val="0"/>
          <w:numId w:val="3"/>
        </w:numPr>
      </w:pPr>
      <w:r>
        <w:t xml:space="preserve">Have the </w:t>
      </w:r>
      <w:r w:rsidR="00CB6F3D" w:rsidRPr="00344D20">
        <w:t>ability to enforce its rulings.</w:t>
      </w:r>
    </w:p>
    <w:p w:rsidR="00CB6F3D" w:rsidRPr="00344D20" w:rsidRDefault="000463D1" w:rsidP="00CB6F3D">
      <w:pPr>
        <w:pStyle w:val="ListParagraph"/>
        <w:numPr>
          <w:ilvl w:val="0"/>
          <w:numId w:val="3"/>
        </w:numPr>
      </w:pPr>
      <w:r>
        <w:t>A</w:t>
      </w:r>
      <w:r w:rsidR="00CB6F3D" w:rsidRPr="00344D20">
        <w:t>t no cost, without lawyers, be welcoming with a variety of venues for hearings. The process and results need to be widely publicised.</w:t>
      </w:r>
    </w:p>
    <w:p w:rsidR="00CB6F3D" w:rsidRPr="00344D20" w:rsidRDefault="000463D1" w:rsidP="00CB6F3D">
      <w:pPr>
        <w:pStyle w:val="ListParagraph"/>
        <w:numPr>
          <w:ilvl w:val="0"/>
          <w:numId w:val="3"/>
        </w:numPr>
      </w:pPr>
      <w:r>
        <w:t>R</w:t>
      </w:r>
      <w:r w:rsidR="00CB6F3D" w:rsidRPr="00344D20">
        <w:t>equi</w:t>
      </w:r>
      <w:r>
        <w:t>re</w:t>
      </w:r>
      <w:r w:rsidR="00CB6F3D" w:rsidRPr="00344D20">
        <w:t xml:space="preserve"> a defined framework including: </w:t>
      </w:r>
      <w:r w:rsidR="00CB6F3D" w:rsidRPr="00CB6F3D">
        <w:rPr>
          <w:i/>
        </w:rPr>
        <w:t>how to use it</w:t>
      </w:r>
      <w:r w:rsidR="00CB6F3D" w:rsidRPr="00344D20">
        <w:t xml:space="preserve"> and </w:t>
      </w:r>
      <w:r w:rsidR="00CB6F3D" w:rsidRPr="00CB6F3D">
        <w:rPr>
          <w:i/>
        </w:rPr>
        <w:t>what to expect.</w:t>
      </w:r>
    </w:p>
    <w:p w:rsidR="00CB6F3D" w:rsidRPr="00344D20" w:rsidRDefault="000463D1" w:rsidP="00CB6F3D">
      <w:pPr>
        <w:pStyle w:val="ListParagraph"/>
        <w:numPr>
          <w:ilvl w:val="0"/>
          <w:numId w:val="3"/>
        </w:numPr>
      </w:pPr>
      <w:r>
        <w:t>I</w:t>
      </w:r>
      <w:r w:rsidR="00CB6F3D" w:rsidRPr="00344D20">
        <w:t xml:space="preserve">nclude a process to ensure systems </w:t>
      </w:r>
      <w:r w:rsidR="00C76030">
        <w:t xml:space="preserve">modification </w:t>
      </w:r>
      <w:r w:rsidR="00CB6F3D" w:rsidRPr="00344D20">
        <w:t>based on feedback for all parties from reviews and complaints</w:t>
      </w:r>
      <w:r w:rsidR="00C76030">
        <w:t xml:space="preserve"> data</w:t>
      </w:r>
      <w:r w:rsidR="00CB6F3D" w:rsidRPr="00344D20">
        <w:t>.</w:t>
      </w:r>
    </w:p>
    <w:p w:rsidR="00CB6F3D" w:rsidRDefault="00CB6F3D" w:rsidP="00AF7A4A"/>
    <w:p w:rsidR="00CB6F3D" w:rsidRDefault="00CB6F3D" w:rsidP="00AF7A4A"/>
    <w:p w:rsidR="00AF7A4A" w:rsidRPr="009D07F0" w:rsidRDefault="00AF7A4A" w:rsidP="00AF7A4A"/>
    <w:p w:rsidR="00AF7A4A" w:rsidRPr="00183991" w:rsidRDefault="00AF7A4A" w:rsidP="00AF7A4A">
      <w:pPr>
        <w:pStyle w:val="Heading1"/>
      </w:pPr>
      <w:bookmarkStart w:id="24" w:name="_Toc346114176"/>
      <w:r>
        <w:lastRenderedPageBreak/>
        <w:t>Conclusion</w:t>
      </w:r>
      <w:bookmarkEnd w:id="24"/>
    </w:p>
    <w:p w:rsidR="00BF1D18" w:rsidRPr="008C7226" w:rsidRDefault="00BF1D18" w:rsidP="00BF1D18">
      <w:pPr>
        <w:rPr>
          <w:szCs w:val="22"/>
        </w:rPr>
      </w:pPr>
      <w:bookmarkStart w:id="25" w:name="_Toc346114177"/>
      <w:r w:rsidRPr="008C7226">
        <w:rPr>
          <w:szCs w:val="22"/>
        </w:rPr>
        <w:t>Vision 2020 Australia supports the creation of a National Disability Insurance Scheme. It is a significant social and economic reform, long overdue.</w:t>
      </w:r>
    </w:p>
    <w:p w:rsidR="00BF1D18" w:rsidRPr="008C7226" w:rsidRDefault="00BF1D18" w:rsidP="006C67D4">
      <w:pPr>
        <w:rPr>
          <w:szCs w:val="22"/>
        </w:rPr>
      </w:pPr>
      <w:r w:rsidRPr="008C7226">
        <w:rPr>
          <w:szCs w:val="22"/>
        </w:rPr>
        <w:t>We are encouraged by</w:t>
      </w:r>
      <w:r w:rsidR="00E65EFF">
        <w:rPr>
          <w:szCs w:val="22"/>
        </w:rPr>
        <w:t xml:space="preserve"> </w:t>
      </w:r>
      <w:r w:rsidR="00E65EFF" w:rsidRPr="008C7226">
        <w:rPr>
          <w:szCs w:val="22"/>
        </w:rPr>
        <w:t xml:space="preserve">the release of the </w:t>
      </w:r>
      <w:r w:rsidR="00E65EFF">
        <w:t xml:space="preserve">draft NDIS Bill 2012 </w:t>
      </w:r>
      <w:r w:rsidR="00E65EFF" w:rsidRPr="008C7226">
        <w:rPr>
          <w:szCs w:val="22"/>
        </w:rPr>
        <w:t>for public comment</w:t>
      </w:r>
      <w:r w:rsidR="00E65EFF">
        <w:rPr>
          <w:szCs w:val="22"/>
        </w:rPr>
        <w:t xml:space="preserve">, however in order to provide reassurance that the NDIS </w:t>
      </w:r>
      <w:r w:rsidR="007C6BEE">
        <w:rPr>
          <w:szCs w:val="22"/>
        </w:rPr>
        <w:t xml:space="preserve">will </w:t>
      </w:r>
      <w:r w:rsidR="00E65EFF">
        <w:rPr>
          <w:szCs w:val="22"/>
        </w:rPr>
        <w:t xml:space="preserve">fully meet the needs of people who are blind or who have functional low vision, the NDIS must address Vision 2020 Australia’s concerns around age restrictions, </w:t>
      </w:r>
      <w:r w:rsidR="006C67D4">
        <w:rPr>
          <w:szCs w:val="22"/>
        </w:rPr>
        <w:t xml:space="preserve">eligibility to participate in the scheme and </w:t>
      </w:r>
      <w:r w:rsidR="000463D1">
        <w:rPr>
          <w:szCs w:val="22"/>
        </w:rPr>
        <w:t>an</w:t>
      </w:r>
      <w:r w:rsidR="007C6BEE">
        <w:rPr>
          <w:szCs w:val="22"/>
        </w:rPr>
        <w:t xml:space="preserve"> independent disability specific</w:t>
      </w:r>
      <w:r w:rsidR="000463D1">
        <w:rPr>
          <w:szCs w:val="22"/>
        </w:rPr>
        <w:t xml:space="preserve"> appeals process</w:t>
      </w:r>
      <w:r w:rsidR="001B39F8">
        <w:rPr>
          <w:szCs w:val="22"/>
        </w:rPr>
        <w:t>.</w:t>
      </w:r>
    </w:p>
    <w:p w:rsidR="00BF1D18" w:rsidRDefault="0053501B" w:rsidP="00BF1D18">
      <w:pPr>
        <w:rPr>
          <w:szCs w:val="22"/>
        </w:rPr>
      </w:pPr>
      <w:r>
        <w:rPr>
          <w:szCs w:val="22"/>
        </w:rPr>
        <w:t>Vision 2020 Australia’s</w:t>
      </w:r>
      <w:r w:rsidR="00BF1D18" w:rsidRPr="008C7226">
        <w:rPr>
          <w:szCs w:val="22"/>
        </w:rPr>
        <w:t xml:space="preserve"> recommendations support the notion of inclusion, economic independence and contribution to society, need and equity, on which the scheme is built.</w:t>
      </w:r>
    </w:p>
    <w:p w:rsidR="00AF7A4A" w:rsidRDefault="00AF7A4A" w:rsidP="00AF7A4A">
      <w:pPr>
        <w:pStyle w:val="Heading1"/>
      </w:pPr>
      <w:r>
        <w:lastRenderedPageBreak/>
        <w:t>Contact details</w:t>
      </w:r>
      <w:bookmarkEnd w:id="25"/>
    </w:p>
    <w:p w:rsidR="00AF7A4A" w:rsidRPr="0062074A" w:rsidRDefault="00AF7A4A" w:rsidP="00AF7A4A">
      <w:r w:rsidRPr="0062074A">
        <w:t>Ms Jennifer Gersbeck</w:t>
      </w:r>
    </w:p>
    <w:p w:rsidR="00AF7A4A" w:rsidRPr="0062074A" w:rsidRDefault="00AF7A4A" w:rsidP="00AF7A4A">
      <w:r w:rsidRPr="0062074A">
        <w:t>Chief Executive Officer</w:t>
      </w:r>
    </w:p>
    <w:p w:rsidR="00AF7A4A" w:rsidRPr="0062074A" w:rsidRDefault="00AF7A4A" w:rsidP="00AF7A4A">
      <w:r w:rsidRPr="0062074A">
        <w:t>Vision 2020 Australia</w:t>
      </w:r>
    </w:p>
    <w:p w:rsidR="00AF7A4A" w:rsidRPr="0062074A" w:rsidRDefault="00AF7A4A" w:rsidP="00AF7A4A">
      <w:r w:rsidRPr="0062074A">
        <w:t>Level 2, 174 Queen Street</w:t>
      </w:r>
    </w:p>
    <w:p w:rsidR="00AF7A4A" w:rsidRPr="0062074A" w:rsidRDefault="00AF7A4A" w:rsidP="00AF7A4A">
      <w:r w:rsidRPr="0062074A">
        <w:t>Melbourne 3000</w:t>
      </w:r>
    </w:p>
    <w:p w:rsidR="00AF7A4A" w:rsidRPr="0062074A" w:rsidRDefault="00A65515" w:rsidP="00AF7A4A">
      <w:hyperlink r:id="rId15" w:history="1">
        <w:r w:rsidR="00AF7A4A" w:rsidRPr="0062074A">
          <w:rPr>
            <w:rStyle w:val="Hyperlink"/>
            <w:szCs w:val="22"/>
          </w:rPr>
          <w:t>jgersbeck@vision2020australia.org.au</w:t>
        </w:r>
      </w:hyperlink>
    </w:p>
    <w:p w:rsidR="00AF7A4A" w:rsidRPr="001915ED" w:rsidRDefault="00AF7A4A" w:rsidP="00AF7A4A">
      <w:r>
        <w:t>(03) 9656 2020</w:t>
      </w:r>
    </w:p>
    <w:p w:rsidR="005818B2" w:rsidRDefault="00AF7A4A" w:rsidP="00B51316">
      <w:pPr>
        <w:pStyle w:val="Heading1"/>
        <w:numPr>
          <w:ilvl w:val="0"/>
          <w:numId w:val="0"/>
        </w:numPr>
      </w:pPr>
      <w:bookmarkStart w:id="26" w:name="_Toc346033843"/>
      <w:bookmarkStart w:id="27" w:name="_Toc346114178"/>
      <w:r>
        <w:rPr>
          <w:noProof/>
          <w:lang w:val="en-US"/>
        </w:rPr>
        <w:lastRenderedPageBreak/>
        <w:drawing>
          <wp:anchor distT="0" distB="0" distL="114300" distR="114300" simplePos="0" relativeHeight="251659264" behindDoc="1" locked="1" layoutInCell="1" allowOverlap="1" wp14:anchorId="0D7A5B62" wp14:editId="2A1069FD">
            <wp:simplePos x="0" y="0"/>
            <wp:positionH relativeFrom="page">
              <wp:posOffset>0</wp:posOffset>
            </wp:positionH>
            <wp:positionV relativeFrom="page">
              <wp:posOffset>0</wp:posOffset>
            </wp:positionV>
            <wp:extent cx="7560310" cy="10692130"/>
            <wp:effectExtent l="0" t="0" r="2540" b="0"/>
            <wp:wrapNone/>
            <wp:docPr id="44" name="Bac" descr="V2020A Re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descr="V2020A Report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6"/>
      <w:bookmarkEnd w:id="27"/>
    </w:p>
    <w:sectPr w:rsidR="005818B2" w:rsidSect="00592D06">
      <w:headerReference w:type="default" r:id="rId17"/>
      <w:footerReference w:type="default" r:id="rId18"/>
      <w:headerReference w:type="first" r:id="rId19"/>
      <w:footerReference w:type="first" r:id="rId20"/>
      <w:pgSz w:w="11907" w:h="16840" w:code="9"/>
      <w:pgMar w:top="2211" w:right="1134" w:bottom="1361" w:left="1134" w:header="720" w:footer="193"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A4A" w:rsidRDefault="00AF7A4A" w:rsidP="00AF7A4A">
      <w:pPr>
        <w:spacing w:after="0" w:line="240" w:lineRule="auto"/>
      </w:pPr>
      <w:r>
        <w:separator/>
      </w:r>
    </w:p>
  </w:endnote>
  <w:endnote w:type="continuationSeparator" w:id="0">
    <w:p w:rsidR="00AF7A4A" w:rsidRDefault="00AF7A4A" w:rsidP="00AF7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HelveticaNeueMedium">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420"/>
      <w:gridCol w:w="7671"/>
    </w:tblGrid>
    <w:tr w:rsidR="00AF7A4A" w:rsidRPr="00941782">
      <w:tc>
        <w:tcPr>
          <w:tcW w:w="420" w:type="dxa"/>
          <w:shd w:val="clear" w:color="auto" w:fill="auto"/>
        </w:tcPr>
        <w:p w:rsidR="00AF7A4A" w:rsidRPr="001E69D0" w:rsidRDefault="00AF7A4A" w:rsidP="0028571A">
          <w:pPr>
            <w:pStyle w:val="Footer"/>
            <w:rPr>
              <w:b/>
            </w:rPr>
          </w:pPr>
        </w:p>
      </w:tc>
      <w:tc>
        <w:tcPr>
          <w:tcW w:w="7671" w:type="dxa"/>
          <w:shd w:val="clear" w:color="auto" w:fill="auto"/>
        </w:tcPr>
        <w:p w:rsidR="00AF7A4A" w:rsidRPr="001E69D0" w:rsidRDefault="00AF7A4A" w:rsidP="0028571A">
          <w:pPr>
            <w:pStyle w:val="Footer"/>
            <w:rPr>
              <w:b/>
            </w:rPr>
          </w:pPr>
        </w:p>
      </w:tc>
    </w:tr>
  </w:tbl>
  <w:p w:rsidR="00AF7A4A" w:rsidRDefault="00AF7A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420"/>
      <w:gridCol w:w="7671"/>
    </w:tblGrid>
    <w:tr w:rsidR="00AF7A4A" w:rsidRPr="00941782">
      <w:tc>
        <w:tcPr>
          <w:tcW w:w="420" w:type="dxa"/>
          <w:shd w:val="clear" w:color="auto" w:fill="auto"/>
        </w:tcPr>
        <w:p w:rsidR="00AF7A4A" w:rsidRPr="001E69D0" w:rsidRDefault="00AF7A4A" w:rsidP="0028571A">
          <w:pPr>
            <w:pStyle w:val="Footer"/>
            <w:rPr>
              <w:b/>
            </w:rPr>
          </w:pPr>
        </w:p>
      </w:tc>
      <w:tc>
        <w:tcPr>
          <w:tcW w:w="7671" w:type="dxa"/>
          <w:shd w:val="clear" w:color="auto" w:fill="auto"/>
        </w:tcPr>
        <w:p w:rsidR="00AF7A4A" w:rsidRPr="001E69D0" w:rsidRDefault="00AF7A4A" w:rsidP="0028571A">
          <w:pPr>
            <w:pStyle w:val="Footer"/>
            <w:rPr>
              <w:b/>
            </w:rPr>
          </w:pPr>
        </w:p>
      </w:tc>
    </w:tr>
  </w:tbl>
  <w:p w:rsidR="00AF7A4A" w:rsidRDefault="00AF7A4A">
    <w:pPr>
      <w:pStyle w:val="Footer"/>
    </w:pPr>
    <w:r>
      <w:rPr>
        <w:noProof/>
        <w:lang w:val="en-US"/>
      </w:rPr>
      <mc:AlternateContent>
        <mc:Choice Requires="wps">
          <w:drawing>
            <wp:anchor distT="0" distB="0" distL="114300" distR="114300" simplePos="0" relativeHeight="251656192" behindDoc="0" locked="1" layoutInCell="1" allowOverlap="1" wp14:anchorId="585FEDA9" wp14:editId="732D560A">
              <wp:simplePos x="0" y="0"/>
              <wp:positionH relativeFrom="page">
                <wp:posOffset>795655</wp:posOffset>
              </wp:positionH>
              <wp:positionV relativeFrom="page">
                <wp:posOffset>10099040</wp:posOffset>
              </wp:positionV>
              <wp:extent cx="5268595" cy="108585"/>
              <wp:effectExtent l="5080" t="2540" r="3175" b="3175"/>
              <wp:wrapNone/>
              <wp:docPr id="4" name="Freeform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268595" cy="108585"/>
                      </a:xfrm>
                      <a:custGeom>
                        <a:avLst/>
                        <a:gdLst>
                          <a:gd name="T0" fmla="*/ 658 w 18024"/>
                          <a:gd name="T1" fmla="*/ 290 h 369"/>
                          <a:gd name="T2" fmla="*/ 699 w 18024"/>
                          <a:gd name="T3" fmla="*/ 190 h 369"/>
                          <a:gd name="T4" fmla="*/ 1104 w 18024"/>
                          <a:gd name="T5" fmla="*/ 284 h 369"/>
                          <a:gd name="T6" fmla="*/ 1235 w 18024"/>
                          <a:gd name="T7" fmla="*/ 134 h 369"/>
                          <a:gd name="T8" fmla="*/ 1428 w 18024"/>
                          <a:gd name="T9" fmla="*/ 212 h 369"/>
                          <a:gd name="T10" fmla="*/ 1810 w 18024"/>
                          <a:gd name="T11" fmla="*/ 164 h 369"/>
                          <a:gd name="T12" fmla="*/ 2106 w 18024"/>
                          <a:gd name="T13" fmla="*/ 256 h 369"/>
                          <a:gd name="T14" fmla="*/ 2374 w 18024"/>
                          <a:gd name="T15" fmla="*/ 272 h 369"/>
                          <a:gd name="T16" fmla="*/ 2435 w 18024"/>
                          <a:gd name="T17" fmla="*/ 140 h 369"/>
                          <a:gd name="T18" fmla="*/ 2856 w 18024"/>
                          <a:gd name="T19" fmla="*/ 132 h 369"/>
                          <a:gd name="T20" fmla="*/ 3038 w 18024"/>
                          <a:gd name="T21" fmla="*/ 193 h 369"/>
                          <a:gd name="T22" fmla="*/ 3397 w 18024"/>
                          <a:gd name="T23" fmla="*/ 95 h 369"/>
                          <a:gd name="T24" fmla="*/ 3857 w 18024"/>
                          <a:gd name="T25" fmla="*/ 121 h 369"/>
                          <a:gd name="T26" fmla="*/ 3966 w 18024"/>
                          <a:gd name="T27" fmla="*/ 41 h 369"/>
                          <a:gd name="T28" fmla="*/ 4363 w 18024"/>
                          <a:gd name="T29" fmla="*/ 138 h 369"/>
                          <a:gd name="T30" fmla="*/ 4478 w 18024"/>
                          <a:gd name="T31" fmla="*/ 191 h 369"/>
                          <a:gd name="T32" fmla="*/ 4776 w 18024"/>
                          <a:gd name="T33" fmla="*/ 171 h 369"/>
                          <a:gd name="T34" fmla="*/ 4972 w 18024"/>
                          <a:gd name="T35" fmla="*/ 91 h 369"/>
                          <a:gd name="T36" fmla="*/ 5250 w 18024"/>
                          <a:gd name="T37" fmla="*/ 92 h 369"/>
                          <a:gd name="T38" fmla="*/ 5363 w 18024"/>
                          <a:gd name="T39" fmla="*/ 94 h 369"/>
                          <a:gd name="T40" fmla="*/ 5555 w 18024"/>
                          <a:gd name="T41" fmla="*/ 40 h 369"/>
                          <a:gd name="T42" fmla="*/ 5753 w 18024"/>
                          <a:gd name="T43" fmla="*/ 134 h 369"/>
                          <a:gd name="T44" fmla="*/ 6150 w 18024"/>
                          <a:gd name="T45" fmla="*/ 102 h 369"/>
                          <a:gd name="T46" fmla="*/ 6805 w 18024"/>
                          <a:gd name="T47" fmla="*/ 99 h 369"/>
                          <a:gd name="T48" fmla="*/ 6988 w 18024"/>
                          <a:gd name="T49" fmla="*/ 118 h 369"/>
                          <a:gd name="T50" fmla="*/ 7444 w 18024"/>
                          <a:gd name="T51" fmla="*/ 135 h 369"/>
                          <a:gd name="T52" fmla="*/ 7635 w 18024"/>
                          <a:gd name="T53" fmla="*/ 95 h 369"/>
                          <a:gd name="T54" fmla="*/ 7954 w 18024"/>
                          <a:gd name="T55" fmla="*/ 121 h 369"/>
                          <a:gd name="T56" fmla="*/ 8275 w 18024"/>
                          <a:gd name="T57" fmla="*/ 319 h 369"/>
                          <a:gd name="T58" fmla="*/ 8357 w 18024"/>
                          <a:gd name="T59" fmla="*/ 231 h 369"/>
                          <a:gd name="T60" fmla="*/ 8570 w 18024"/>
                          <a:gd name="T61" fmla="*/ 228 h 369"/>
                          <a:gd name="T62" fmla="*/ 8957 w 18024"/>
                          <a:gd name="T63" fmla="*/ 91 h 369"/>
                          <a:gd name="T64" fmla="*/ 9112 w 18024"/>
                          <a:gd name="T65" fmla="*/ 141 h 369"/>
                          <a:gd name="T66" fmla="*/ 9420 w 18024"/>
                          <a:gd name="T67" fmla="*/ 191 h 369"/>
                          <a:gd name="T68" fmla="*/ 9828 w 18024"/>
                          <a:gd name="T69" fmla="*/ 111 h 369"/>
                          <a:gd name="T70" fmla="*/ 10064 w 18024"/>
                          <a:gd name="T71" fmla="*/ 191 h 369"/>
                          <a:gd name="T72" fmla="*/ 10425 w 18024"/>
                          <a:gd name="T73" fmla="*/ 231 h 369"/>
                          <a:gd name="T74" fmla="*/ 10773 w 18024"/>
                          <a:gd name="T75" fmla="*/ 164 h 369"/>
                          <a:gd name="T76" fmla="*/ 11050 w 18024"/>
                          <a:gd name="T77" fmla="*/ 253 h 369"/>
                          <a:gd name="T78" fmla="*/ 11251 w 18024"/>
                          <a:gd name="T79" fmla="*/ 95 h 369"/>
                          <a:gd name="T80" fmla="*/ 11652 w 18024"/>
                          <a:gd name="T81" fmla="*/ 44 h 369"/>
                          <a:gd name="T82" fmla="*/ 11729 w 18024"/>
                          <a:gd name="T83" fmla="*/ 220 h 369"/>
                          <a:gd name="T84" fmla="*/ 11973 w 18024"/>
                          <a:gd name="T85" fmla="*/ 272 h 369"/>
                          <a:gd name="T86" fmla="*/ 12243 w 18024"/>
                          <a:gd name="T87" fmla="*/ 163 h 369"/>
                          <a:gd name="T88" fmla="*/ 12719 w 18024"/>
                          <a:gd name="T89" fmla="*/ 127 h 369"/>
                          <a:gd name="T90" fmla="*/ 12991 w 18024"/>
                          <a:gd name="T91" fmla="*/ 12 h 369"/>
                          <a:gd name="T92" fmla="*/ 13277 w 18024"/>
                          <a:gd name="T93" fmla="*/ 151 h 369"/>
                          <a:gd name="T94" fmla="*/ 13620 w 18024"/>
                          <a:gd name="T95" fmla="*/ 287 h 369"/>
                          <a:gd name="T96" fmla="*/ 13719 w 18024"/>
                          <a:gd name="T97" fmla="*/ 154 h 369"/>
                          <a:gd name="T98" fmla="*/ 14104 w 18024"/>
                          <a:gd name="T99" fmla="*/ 263 h 369"/>
                          <a:gd name="T100" fmla="*/ 14295 w 18024"/>
                          <a:gd name="T101" fmla="*/ 191 h 369"/>
                          <a:gd name="T102" fmla="*/ 14509 w 18024"/>
                          <a:gd name="T103" fmla="*/ 116 h 369"/>
                          <a:gd name="T104" fmla="*/ 14732 w 18024"/>
                          <a:gd name="T105" fmla="*/ 264 h 369"/>
                          <a:gd name="T106" fmla="*/ 15115 w 18024"/>
                          <a:gd name="T107" fmla="*/ 150 h 369"/>
                          <a:gd name="T108" fmla="*/ 15423 w 18024"/>
                          <a:gd name="T109" fmla="*/ 255 h 369"/>
                          <a:gd name="T110" fmla="*/ 15611 w 18024"/>
                          <a:gd name="T111" fmla="*/ 287 h 369"/>
                          <a:gd name="T112" fmla="*/ 16006 w 18024"/>
                          <a:gd name="T113" fmla="*/ 287 h 369"/>
                          <a:gd name="T114" fmla="*/ 16534 w 18024"/>
                          <a:gd name="T115" fmla="*/ 95 h 369"/>
                          <a:gd name="T116" fmla="*/ 16711 w 18024"/>
                          <a:gd name="T117" fmla="*/ 289 h 369"/>
                          <a:gd name="T118" fmla="*/ 16929 w 18024"/>
                          <a:gd name="T119" fmla="*/ 117 h 369"/>
                          <a:gd name="T120" fmla="*/ 17533 w 18024"/>
                          <a:gd name="T121" fmla="*/ 285 h 369"/>
                          <a:gd name="T122" fmla="*/ 17706 w 18024"/>
                          <a:gd name="T123" fmla="*/ 268 h 369"/>
                          <a:gd name="T124" fmla="*/ 17983 w 18024"/>
                          <a:gd name="T125" fmla="*/ 289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024" h="369">
                            <a:moveTo>
                              <a:pt x="108" y="24"/>
                            </a:moveTo>
                            <a:cubicBezTo>
                              <a:pt x="137" y="24"/>
                              <a:pt x="137" y="24"/>
                              <a:pt x="137" y="24"/>
                            </a:cubicBezTo>
                            <a:cubicBezTo>
                              <a:pt x="242" y="287"/>
                              <a:pt x="242" y="287"/>
                              <a:pt x="242" y="287"/>
                            </a:cubicBezTo>
                            <a:cubicBezTo>
                              <a:pt x="215" y="287"/>
                              <a:pt x="215" y="287"/>
                              <a:pt x="215" y="287"/>
                            </a:cubicBezTo>
                            <a:cubicBezTo>
                              <a:pt x="186" y="217"/>
                              <a:pt x="186" y="217"/>
                              <a:pt x="186" y="217"/>
                            </a:cubicBezTo>
                            <a:cubicBezTo>
                              <a:pt x="54" y="217"/>
                              <a:pt x="54" y="217"/>
                              <a:pt x="54" y="217"/>
                            </a:cubicBezTo>
                            <a:cubicBezTo>
                              <a:pt x="25" y="287"/>
                              <a:pt x="25" y="287"/>
                              <a:pt x="25" y="287"/>
                            </a:cubicBezTo>
                            <a:cubicBezTo>
                              <a:pt x="0" y="287"/>
                              <a:pt x="0" y="287"/>
                              <a:pt x="0" y="287"/>
                            </a:cubicBezTo>
                            <a:lnTo>
                              <a:pt x="108" y="24"/>
                            </a:lnTo>
                            <a:close/>
                            <a:moveTo>
                              <a:pt x="121" y="49"/>
                            </a:moveTo>
                            <a:cubicBezTo>
                              <a:pt x="63" y="194"/>
                              <a:pt x="63" y="194"/>
                              <a:pt x="63" y="194"/>
                            </a:cubicBezTo>
                            <a:cubicBezTo>
                              <a:pt x="178" y="194"/>
                              <a:pt x="178" y="194"/>
                              <a:pt x="178" y="194"/>
                            </a:cubicBezTo>
                            <a:lnTo>
                              <a:pt x="121" y="49"/>
                            </a:lnTo>
                            <a:close/>
                            <a:moveTo>
                              <a:pt x="381" y="140"/>
                            </a:moveTo>
                            <a:cubicBezTo>
                              <a:pt x="381" y="133"/>
                              <a:pt x="381" y="126"/>
                              <a:pt x="381" y="118"/>
                            </a:cubicBezTo>
                            <a:cubicBezTo>
                              <a:pt x="381" y="111"/>
                              <a:pt x="381" y="103"/>
                              <a:pt x="380" y="95"/>
                            </a:cubicBezTo>
                            <a:cubicBezTo>
                              <a:pt x="403" y="95"/>
                              <a:pt x="403" y="95"/>
                              <a:pt x="403" y="95"/>
                            </a:cubicBezTo>
                            <a:cubicBezTo>
                              <a:pt x="403" y="129"/>
                              <a:pt x="403" y="129"/>
                              <a:pt x="403" y="129"/>
                            </a:cubicBezTo>
                            <a:cubicBezTo>
                              <a:pt x="404" y="129"/>
                              <a:pt x="404" y="129"/>
                              <a:pt x="404" y="129"/>
                            </a:cubicBezTo>
                            <a:cubicBezTo>
                              <a:pt x="406" y="125"/>
                              <a:pt x="408" y="121"/>
                              <a:pt x="411" y="116"/>
                            </a:cubicBezTo>
                            <a:cubicBezTo>
                              <a:pt x="414" y="111"/>
                              <a:pt x="418" y="107"/>
                              <a:pt x="423" y="103"/>
                            </a:cubicBezTo>
                            <a:cubicBezTo>
                              <a:pt x="428" y="100"/>
                              <a:pt x="433" y="96"/>
                              <a:pt x="440" y="94"/>
                            </a:cubicBezTo>
                            <a:cubicBezTo>
                              <a:pt x="447" y="92"/>
                              <a:pt x="456" y="91"/>
                              <a:pt x="466" y="91"/>
                            </a:cubicBezTo>
                            <a:cubicBezTo>
                              <a:pt x="478" y="91"/>
                              <a:pt x="488" y="92"/>
                              <a:pt x="496" y="96"/>
                            </a:cubicBezTo>
                            <a:cubicBezTo>
                              <a:pt x="504" y="100"/>
                              <a:pt x="511" y="105"/>
                              <a:pt x="516" y="112"/>
                            </a:cubicBezTo>
                            <a:cubicBezTo>
                              <a:pt x="522" y="118"/>
                              <a:pt x="526" y="126"/>
                              <a:pt x="528" y="135"/>
                            </a:cubicBezTo>
                            <a:cubicBezTo>
                              <a:pt x="530" y="144"/>
                              <a:pt x="531" y="154"/>
                              <a:pt x="531" y="164"/>
                            </a:cubicBezTo>
                            <a:cubicBezTo>
                              <a:pt x="531" y="287"/>
                              <a:pt x="531" y="287"/>
                              <a:pt x="531" y="287"/>
                            </a:cubicBezTo>
                            <a:cubicBezTo>
                              <a:pt x="508" y="287"/>
                              <a:pt x="508" y="287"/>
                              <a:pt x="508" y="287"/>
                            </a:cubicBezTo>
                            <a:cubicBezTo>
                              <a:pt x="508" y="170"/>
                              <a:pt x="508" y="170"/>
                              <a:pt x="508" y="170"/>
                            </a:cubicBezTo>
                            <a:cubicBezTo>
                              <a:pt x="508" y="152"/>
                              <a:pt x="504" y="138"/>
                              <a:pt x="497" y="127"/>
                            </a:cubicBezTo>
                            <a:cubicBezTo>
                              <a:pt x="490" y="116"/>
                              <a:pt x="478" y="111"/>
                              <a:pt x="462" y="111"/>
                            </a:cubicBezTo>
                            <a:cubicBezTo>
                              <a:pt x="451" y="111"/>
                              <a:pt x="442" y="113"/>
                              <a:pt x="435" y="117"/>
                            </a:cubicBezTo>
                            <a:cubicBezTo>
                              <a:pt x="428" y="122"/>
                              <a:pt x="422" y="127"/>
                              <a:pt x="417" y="134"/>
                            </a:cubicBezTo>
                            <a:cubicBezTo>
                              <a:pt x="413" y="141"/>
                              <a:pt x="410" y="148"/>
                              <a:pt x="408" y="157"/>
                            </a:cubicBezTo>
                            <a:cubicBezTo>
                              <a:pt x="406" y="165"/>
                              <a:pt x="405" y="173"/>
                              <a:pt x="405" y="181"/>
                            </a:cubicBezTo>
                            <a:cubicBezTo>
                              <a:pt x="405" y="287"/>
                              <a:pt x="405" y="287"/>
                              <a:pt x="405" y="287"/>
                            </a:cubicBezTo>
                            <a:cubicBezTo>
                              <a:pt x="381" y="287"/>
                              <a:pt x="381" y="287"/>
                              <a:pt x="381" y="287"/>
                            </a:cubicBezTo>
                            <a:lnTo>
                              <a:pt x="381" y="140"/>
                            </a:lnTo>
                            <a:close/>
                            <a:moveTo>
                              <a:pt x="702" y="256"/>
                            </a:moveTo>
                            <a:cubicBezTo>
                              <a:pt x="701" y="256"/>
                              <a:pt x="701" y="256"/>
                              <a:pt x="701" y="256"/>
                            </a:cubicBezTo>
                            <a:cubicBezTo>
                              <a:pt x="698" y="262"/>
                              <a:pt x="695" y="267"/>
                              <a:pt x="690" y="272"/>
                            </a:cubicBezTo>
                            <a:cubicBezTo>
                              <a:pt x="686" y="276"/>
                              <a:pt x="681" y="280"/>
                              <a:pt x="675" y="283"/>
                            </a:cubicBezTo>
                            <a:cubicBezTo>
                              <a:pt x="670" y="286"/>
                              <a:pt x="664" y="288"/>
                              <a:pt x="658" y="290"/>
                            </a:cubicBezTo>
                            <a:cubicBezTo>
                              <a:pt x="652" y="291"/>
                              <a:pt x="646" y="292"/>
                              <a:pt x="640" y="292"/>
                            </a:cubicBezTo>
                            <a:cubicBezTo>
                              <a:pt x="626" y="292"/>
                              <a:pt x="615" y="290"/>
                              <a:pt x="607" y="286"/>
                            </a:cubicBezTo>
                            <a:cubicBezTo>
                              <a:pt x="599" y="282"/>
                              <a:pt x="592" y="277"/>
                              <a:pt x="588" y="271"/>
                            </a:cubicBezTo>
                            <a:cubicBezTo>
                              <a:pt x="583" y="266"/>
                              <a:pt x="580" y="260"/>
                              <a:pt x="579" y="253"/>
                            </a:cubicBezTo>
                            <a:cubicBezTo>
                              <a:pt x="577" y="247"/>
                              <a:pt x="576" y="242"/>
                              <a:pt x="576" y="238"/>
                            </a:cubicBezTo>
                            <a:cubicBezTo>
                              <a:pt x="576" y="227"/>
                              <a:pt x="578" y="218"/>
                              <a:pt x="582" y="210"/>
                            </a:cubicBezTo>
                            <a:cubicBezTo>
                              <a:pt x="585" y="203"/>
                              <a:pt x="590" y="196"/>
                              <a:pt x="596" y="191"/>
                            </a:cubicBezTo>
                            <a:cubicBezTo>
                              <a:pt x="602" y="187"/>
                              <a:pt x="609" y="183"/>
                              <a:pt x="617" y="180"/>
                            </a:cubicBezTo>
                            <a:cubicBezTo>
                              <a:pt x="625" y="177"/>
                              <a:pt x="633" y="175"/>
                              <a:pt x="642" y="173"/>
                            </a:cubicBezTo>
                            <a:cubicBezTo>
                              <a:pt x="651" y="172"/>
                              <a:pt x="660" y="171"/>
                              <a:pt x="669" y="171"/>
                            </a:cubicBezTo>
                            <a:cubicBezTo>
                              <a:pt x="678" y="170"/>
                              <a:pt x="686" y="170"/>
                              <a:pt x="695" y="170"/>
                            </a:cubicBezTo>
                            <a:cubicBezTo>
                              <a:pt x="699" y="170"/>
                              <a:pt x="699" y="170"/>
                              <a:pt x="699" y="170"/>
                            </a:cubicBezTo>
                            <a:cubicBezTo>
                              <a:pt x="699" y="160"/>
                              <a:pt x="699" y="160"/>
                              <a:pt x="699" y="160"/>
                            </a:cubicBezTo>
                            <a:cubicBezTo>
                              <a:pt x="699" y="144"/>
                              <a:pt x="696" y="131"/>
                              <a:pt x="690" y="123"/>
                            </a:cubicBezTo>
                            <a:cubicBezTo>
                              <a:pt x="683" y="115"/>
                              <a:pt x="672" y="111"/>
                              <a:pt x="656" y="111"/>
                            </a:cubicBezTo>
                            <a:cubicBezTo>
                              <a:pt x="645" y="111"/>
                              <a:pt x="636" y="112"/>
                              <a:pt x="626" y="114"/>
                            </a:cubicBezTo>
                            <a:cubicBezTo>
                              <a:pt x="617" y="117"/>
                              <a:pt x="608" y="121"/>
                              <a:pt x="599" y="127"/>
                            </a:cubicBezTo>
                            <a:cubicBezTo>
                              <a:pt x="599" y="104"/>
                              <a:pt x="599" y="104"/>
                              <a:pt x="599" y="104"/>
                            </a:cubicBezTo>
                            <a:cubicBezTo>
                              <a:pt x="603" y="102"/>
                              <a:pt x="607" y="100"/>
                              <a:pt x="612" y="99"/>
                            </a:cubicBezTo>
                            <a:cubicBezTo>
                              <a:pt x="617" y="97"/>
                              <a:pt x="621" y="96"/>
                              <a:pt x="627" y="94"/>
                            </a:cubicBezTo>
                            <a:cubicBezTo>
                              <a:pt x="632" y="93"/>
                              <a:pt x="637" y="92"/>
                              <a:pt x="642" y="92"/>
                            </a:cubicBezTo>
                            <a:cubicBezTo>
                              <a:pt x="647" y="91"/>
                              <a:pt x="651" y="91"/>
                              <a:pt x="656" y="91"/>
                            </a:cubicBezTo>
                            <a:cubicBezTo>
                              <a:pt x="679" y="91"/>
                              <a:pt x="697" y="96"/>
                              <a:pt x="707" y="108"/>
                            </a:cubicBezTo>
                            <a:cubicBezTo>
                              <a:pt x="718" y="119"/>
                              <a:pt x="723" y="137"/>
                              <a:pt x="723" y="162"/>
                            </a:cubicBezTo>
                            <a:cubicBezTo>
                              <a:pt x="723" y="247"/>
                              <a:pt x="723" y="247"/>
                              <a:pt x="723" y="247"/>
                            </a:cubicBezTo>
                            <a:cubicBezTo>
                              <a:pt x="723" y="255"/>
                              <a:pt x="723" y="262"/>
                              <a:pt x="723" y="268"/>
                            </a:cubicBezTo>
                            <a:cubicBezTo>
                              <a:pt x="723" y="274"/>
                              <a:pt x="724" y="281"/>
                              <a:pt x="725" y="287"/>
                            </a:cubicBezTo>
                            <a:cubicBezTo>
                              <a:pt x="702" y="287"/>
                              <a:pt x="702" y="287"/>
                              <a:pt x="702" y="287"/>
                            </a:cubicBezTo>
                            <a:lnTo>
                              <a:pt x="702" y="256"/>
                            </a:lnTo>
                            <a:close/>
                            <a:moveTo>
                              <a:pt x="699" y="190"/>
                            </a:moveTo>
                            <a:cubicBezTo>
                              <a:pt x="693" y="190"/>
                              <a:pt x="693" y="190"/>
                              <a:pt x="693" y="190"/>
                            </a:cubicBezTo>
                            <a:cubicBezTo>
                              <a:pt x="682" y="190"/>
                              <a:pt x="672" y="191"/>
                              <a:pt x="661" y="192"/>
                            </a:cubicBezTo>
                            <a:cubicBezTo>
                              <a:pt x="650" y="193"/>
                              <a:pt x="641" y="195"/>
                              <a:pt x="632" y="198"/>
                            </a:cubicBezTo>
                            <a:cubicBezTo>
                              <a:pt x="623" y="201"/>
                              <a:pt x="616" y="206"/>
                              <a:pt x="611" y="212"/>
                            </a:cubicBezTo>
                            <a:cubicBezTo>
                              <a:pt x="605" y="218"/>
                              <a:pt x="602" y="226"/>
                              <a:pt x="602" y="237"/>
                            </a:cubicBezTo>
                            <a:cubicBezTo>
                              <a:pt x="602" y="243"/>
                              <a:pt x="603" y="248"/>
                              <a:pt x="606" y="253"/>
                            </a:cubicBezTo>
                            <a:cubicBezTo>
                              <a:pt x="608" y="257"/>
                              <a:pt x="611" y="261"/>
                              <a:pt x="614" y="264"/>
                            </a:cubicBezTo>
                            <a:cubicBezTo>
                              <a:pt x="618" y="266"/>
                              <a:pt x="622" y="268"/>
                              <a:pt x="627" y="270"/>
                            </a:cubicBezTo>
                            <a:cubicBezTo>
                              <a:pt x="632" y="271"/>
                              <a:pt x="637" y="272"/>
                              <a:pt x="642" y="272"/>
                            </a:cubicBezTo>
                            <a:cubicBezTo>
                              <a:pt x="656" y="272"/>
                              <a:pt x="667" y="269"/>
                              <a:pt x="675" y="264"/>
                            </a:cubicBezTo>
                            <a:cubicBezTo>
                              <a:pt x="683" y="258"/>
                              <a:pt x="688" y="252"/>
                              <a:pt x="692" y="245"/>
                            </a:cubicBezTo>
                            <a:cubicBezTo>
                              <a:pt x="695" y="237"/>
                              <a:pt x="697" y="230"/>
                              <a:pt x="698" y="222"/>
                            </a:cubicBezTo>
                            <a:cubicBezTo>
                              <a:pt x="699" y="214"/>
                              <a:pt x="699" y="207"/>
                              <a:pt x="699" y="202"/>
                            </a:cubicBezTo>
                            <a:lnTo>
                              <a:pt x="699" y="190"/>
                            </a:lnTo>
                            <a:close/>
                            <a:moveTo>
                              <a:pt x="863" y="115"/>
                            </a:moveTo>
                            <a:cubicBezTo>
                              <a:pt x="819" y="115"/>
                              <a:pt x="819" y="115"/>
                              <a:pt x="819" y="115"/>
                            </a:cubicBezTo>
                            <a:cubicBezTo>
                              <a:pt x="819" y="240"/>
                              <a:pt x="819" y="240"/>
                              <a:pt x="819" y="240"/>
                            </a:cubicBezTo>
                            <a:cubicBezTo>
                              <a:pt x="819" y="249"/>
                              <a:pt x="821" y="256"/>
                              <a:pt x="825" y="262"/>
                            </a:cubicBezTo>
                            <a:cubicBezTo>
                              <a:pt x="828" y="268"/>
                              <a:pt x="835" y="272"/>
                              <a:pt x="845" y="272"/>
                            </a:cubicBezTo>
                            <a:cubicBezTo>
                              <a:pt x="849" y="272"/>
                              <a:pt x="853" y="271"/>
                              <a:pt x="856" y="270"/>
                            </a:cubicBezTo>
                            <a:cubicBezTo>
                              <a:pt x="859" y="269"/>
                              <a:pt x="863" y="268"/>
                              <a:pt x="866" y="267"/>
                            </a:cubicBezTo>
                            <a:cubicBezTo>
                              <a:pt x="868" y="287"/>
                              <a:pt x="868" y="287"/>
                              <a:pt x="868" y="287"/>
                            </a:cubicBezTo>
                            <a:cubicBezTo>
                              <a:pt x="865" y="288"/>
                              <a:pt x="861" y="289"/>
                              <a:pt x="856" y="290"/>
                            </a:cubicBezTo>
                            <a:cubicBezTo>
                              <a:pt x="850" y="291"/>
                              <a:pt x="845" y="292"/>
                              <a:pt x="839" y="292"/>
                            </a:cubicBezTo>
                            <a:cubicBezTo>
                              <a:pt x="828" y="292"/>
                              <a:pt x="820" y="290"/>
                              <a:pt x="814" y="287"/>
                            </a:cubicBezTo>
                            <a:cubicBezTo>
                              <a:pt x="808" y="283"/>
                              <a:pt x="804" y="279"/>
                              <a:pt x="801" y="273"/>
                            </a:cubicBezTo>
                            <a:cubicBezTo>
                              <a:pt x="798" y="267"/>
                              <a:pt x="797" y="261"/>
                              <a:pt x="796" y="253"/>
                            </a:cubicBezTo>
                            <a:cubicBezTo>
                              <a:pt x="795" y="245"/>
                              <a:pt x="795" y="237"/>
                              <a:pt x="795" y="228"/>
                            </a:cubicBezTo>
                            <a:cubicBezTo>
                              <a:pt x="795" y="115"/>
                              <a:pt x="795" y="115"/>
                              <a:pt x="795" y="115"/>
                            </a:cubicBezTo>
                            <a:cubicBezTo>
                              <a:pt x="757" y="115"/>
                              <a:pt x="757" y="115"/>
                              <a:pt x="757" y="115"/>
                            </a:cubicBezTo>
                            <a:cubicBezTo>
                              <a:pt x="757" y="95"/>
                              <a:pt x="757" y="95"/>
                              <a:pt x="757" y="95"/>
                            </a:cubicBezTo>
                            <a:cubicBezTo>
                              <a:pt x="795" y="95"/>
                              <a:pt x="795" y="95"/>
                              <a:pt x="795" y="95"/>
                            </a:cubicBezTo>
                            <a:cubicBezTo>
                              <a:pt x="795" y="49"/>
                              <a:pt x="795" y="49"/>
                              <a:pt x="795" y="49"/>
                            </a:cubicBezTo>
                            <a:cubicBezTo>
                              <a:pt x="819" y="40"/>
                              <a:pt x="819" y="40"/>
                              <a:pt x="819" y="40"/>
                            </a:cubicBezTo>
                            <a:cubicBezTo>
                              <a:pt x="819" y="95"/>
                              <a:pt x="819" y="95"/>
                              <a:pt x="819" y="95"/>
                            </a:cubicBezTo>
                            <a:cubicBezTo>
                              <a:pt x="863" y="95"/>
                              <a:pt x="863" y="95"/>
                              <a:pt x="863" y="95"/>
                            </a:cubicBezTo>
                            <a:lnTo>
                              <a:pt x="863" y="115"/>
                            </a:lnTo>
                            <a:close/>
                            <a:moveTo>
                              <a:pt x="929" y="44"/>
                            </a:moveTo>
                            <a:cubicBezTo>
                              <a:pt x="905" y="44"/>
                              <a:pt x="905" y="44"/>
                              <a:pt x="905" y="44"/>
                            </a:cubicBezTo>
                            <a:cubicBezTo>
                              <a:pt x="905" y="12"/>
                              <a:pt x="905" y="12"/>
                              <a:pt x="905" y="12"/>
                            </a:cubicBezTo>
                            <a:cubicBezTo>
                              <a:pt x="929" y="12"/>
                              <a:pt x="929" y="12"/>
                              <a:pt x="929" y="12"/>
                            </a:cubicBezTo>
                            <a:lnTo>
                              <a:pt x="929" y="44"/>
                            </a:lnTo>
                            <a:close/>
                            <a:moveTo>
                              <a:pt x="905" y="95"/>
                            </a:moveTo>
                            <a:cubicBezTo>
                              <a:pt x="929" y="95"/>
                              <a:pt x="929" y="95"/>
                              <a:pt x="929" y="95"/>
                            </a:cubicBezTo>
                            <a:cubicBezTo>
                              <a:pt x="929" y="287"/>
                              <a:pt x="929" y="287"/>
                              <a:pt x="929" y="287"/>
                            </a:cubicBezTo>
                            <a:cubicBezTo>
                              <a:pt x="905" y="287"/>
                              <a:pt x="905" y="287"/>
                              <a:pt x="905" y="287"/>
                            </a:cubicBezTo>
                            <a:lnTo>
                              <a:pt x="905" y="95"/>
                            </a:lnTo>
                            <a:close/>
                            <a:moveTo>
                              <a:pt x="980" y="153"/>
                            </a:moveTo>
                            <a:cubicBezTo>
                              <a:pt x="983" y="141"/>
                              <a:pt x="988" y="130"/>
                              <a:pt x="996" y="121"/>
                            </a:cubicBezTo>
                            <a:cubicBezTo>
                              <a:pt x="1003" y="112"/>
                              <a:pt x="1012" y="104"/>
                              <a:pt x="1024" y="99"/>
                            </a:cubicBezTo>
                            <a:cubicBezTo>
                              <a:pt x="1035" y="93"/>
                              <a:pt x="1048" y="91"/>
                              <a:pt x="1064" y="91"/>
                            </a:cubicBezTo>
                            <a:cubicBezTo>
                              <a:pt x="1080" y="91"/>
                              <a:pt x="1093" y="93"/>
                              <a:pt x="1104" y="99"/>
                            </a:cubicBezTo>
                            <a:cubicBezTo>
                              <a:pt x="1116" y="104"/>
                              <a:pt x="1125" y="112"/>
                              <a:pt x="1132" y="121"/>
                            </a:cubicBezTo>
                            <a:cubicBezTo>
                              <a:pt x="1140" y="130"/>
                              <a:pt x="1145" y="141"/>
                              <a:pt x="1149" y="153"/>
                            </a:cubicBezTo>
                            <a:cubicBezTo>
                              <a:pt x="1152" y="166"/>
                              <a:pt x="1154" y="178"/>
                              <a:pt x="1154" y="191"/>
                            </a:cubicBezTo>
                            <a:cubicBezTo>
                              <a:pt x="1154" y="204"/>
                              <a:pt x="1152" y="217"/>
                              <a:pt x="1149" y="229"/>
                            </a:cubicBezTo>
                            <a:cubicBezTo>
                              <a:pt x="1145" y="241"/>
                              <a:pt x="1140" y="252"/>
                              <a:pt x="1132" y="261"/>
                            </a:cubicBezTo>
                            <a:cubicBezTo>
                              <a:pt x="1125" y="271"/>
                              <a:pt x="1116" y="278"/>
                              <a:pt x="1104" y="284"/>
                            </a:cubicBezTo>
                            <a:cubicBezTo>
                              <a:pt x="1093" y="289"/>
                              <a:pt x="1080" y="292"/>
                              <a:pt x="1064" y="292"/>
                            </a:cubicBezTo>
                            <a:cubicBezTo>
                              <a:pt x="1048" y="292"/>
                              <a:pt x="1035" y="289"/>
                              <a:pt x="1024" y="284"/>
                            </a:cubicBezTo>
                            <a:cubicBezTo>
                              <a:pt x="1012" y="278"/>
                              <a:pt x="1003" y="271"/>
                              <a:pt x="996" y="261"/>
                            </a:cubicBezTo>
                            <a:cubicBezTo>
                              <a:pt x="988" y="252"/>
                              <a:pt x="983" y="241"/>
                              <a:pt x="980" y="229"/>
                            </a:cubicBezTo>
                            <a:cubicBezTo>
                              <a:pt x="976" y="217"/>
                              <a:pt x="974" y="204"/>
                              <a:pt x="974" y="191"/>
                            </a:cubicBezTo>
                            <a:cubicBezTo>
                              <a:pt x="974" y="178"/>
                              <a:pt x="976" y="166"/>
                              <a:pt x="980" y="153"/>
                            </a:cubicBezTo>
                            <a:close/>
                            <a:moveTo>
                              <a:pt x="1004" y="223"/>
                            </a:moveTo>
                            <a:cubicBezTo>
                              <a:pt x="1007" y="232"/>
                              <a:pt x="1011" y="241"/>
                              <a:pt x="1017" y="248"/>
                            </a:cubicBezTo>
                            <a:cubicBezTo>
                              <a:pt x="1022" y="255"/>
                              <a:pt x="1029" y="261"/>
                              <a:pt x="1037" y="265"/>
                            </a:cubicBezTo>
                            <a:cubicBezTo>
                              <a:pt x="1045" y="269"/>
                              <a:pt x="1054" y="272"/>
                              <a:pt x="1064" y="272"/>
                            </a:cubicBezTo>
                            <a:cubicBezTo>
                              <a:pt x="1074" y="272"/>
                              <a:pt x="1083" y="269"/>
                              <a:pt x="1091" y="265"/>
                            </a:cubicBezTo>
                            <a:cubicBezTo>
                              <a:pt x="1099" y="261"/>
                              <a:pt x="1106" y="255"/>
                              <a:pt x="1111" y="248"/>
                            </a:cubicBezTo>
                            <a:cubicBezTo>
                              <a:pt x="1117" y="241"/>
                              <a:pt x="1121" y="232"/>
                              <a:pt x="1124" y="223"/>
                            </a:cubicBezTo>
                            <a:cubicBezTo>
                              <a:pt x="1126" y="213"/>
                              <a:pt x="1128" y="202"/>
                              <a:pt x="1128" y="191"/>
                            </a:cubicBezTo>
                            <a:cubicBezTo>
                              <a:pt x="1128" y="180"/>
                              <a:pt x="1126" y="170"/>
                              <a:pt x="1124" y="160"/>
                            </a:cubicBezTo>
                            <a:cubicBezTo>
                              <a:pt x="1121" y="150"/>
                              <a:pt x="1117" y="142"/>
                              <a:pt x="1111" y="134"/>
                            </a:cubicBezTo>
                            <a:cubicBezTo>
                              <a:pt x="1106" y="127"/>
                              <a:pt x="1099" y="121"/>
                              <a:pt x="1091" y="117"/>
                            </a:cubicBezTo>
                            <a:cubicBezTo>
                              <a:pt x="1083" y="113"/>
                              <a:pt x="1074" y="111"/>
                              <a:pt x="1064" y="111"/>
                            </a:cubicBezTo>
                            <a:cubicBezTo>
                              <a:pt x="1054" y="111"/>
                              <a:pt x="1045" y="113"/>
                              <a:pt x="1037" y="117"/>
                            </a:cubicBezTo>
                            <a:cubicBezTo>
                              <a:pt x="1029" y="121"/>
                              <a:pt x="1022" y="127"/>
                              <a:pt x="1017" y="134"/>
                            </a:cubicBezTo>
                            <a:cubicBezTo>
                              <a:pt x="1011" y="142"/>
                              <a:pt x="1007" y="150"/>
                              <a:pt x="1004" y="160"/>
                            </a:cubicBezTo>
                            <a:cubicBezTo>
                              <a:pt x="1002" y="170"/>
                              <a:pt x="1000" y="180"/>
                              <a:pt x="1000" y="191"/>
                            </a:cubicBezTo>
                            <a:cubicBezTo>
                              <a:pt x="1000" y="202"/>
                              <a:pt x="1002" y="213"/>
                              <a:pt x="1004" y="223"/>
                            </a:cubicBezTo>
                            <a:close/>
                            <a:moveTo>
                              <a:pt x="1199" y="140"/>
                            </a:moveTo>
                            <a:cubicBezTo>
                              <a:pt x="1199" y="133"/>
                              <a:pt x="1199" y="126"/>
                              <a:pt x="1198" y="118"/>
                            </a:cubicBezTo>
                            <a:cubicBezTo>
                              <a:pt x="1198" y="111"/>
                              <a:pt x="1198" y="103"/>
                              <a:pt x="1197" y="95"/>
                            </a:cubicBezTo>
                            <a:cubicBezTo>
                              <a:pt x="1220" y="95"/>
                              <a:pt x="1220" y="95"/>
                              <a:pt x="1220" y="95"/>
                            </a:cubicBezTo>
                            <a:cubicBezTo>
                              <a:pt x="1220" y="129"/>
                              <a:pt x="1220" y="129"/>
                              <a:pt x="1220" y="129"/>
                            </a:cubicBezTo>
                            <a:cubicBezTo>
                              <a:pt x="1221" y="129"/>
                              <a:pt x="1221" y="129"/>
                              <a:pt x="1221" y="129"/>
                            </a:cubicBezTo>
                            <a:cubicBezTo>
                              <a:pt x="1223" y="125"/>
                              <a:pt x="1225" y="121"/>
                              <a:pt x="1228" y="116"/>
                            </a:cubicBezTo>
                            <a:cubicBezTo>
                              <a:pt x="1231" y="111"/>
                              <a:pt x="1235" y="107"/>
                              <a:pt x="1240" y="103"/>
                            </a:cubicBezTo>
                            <a:cubicBezTo>
                              <a:pt x="1245" y="100"/>
                              <a:pt x="1251" y="96"/>
                              <a:pt x="1258" y="94"/>
                            </a:cubicBezTo>
                            <a:cubicBezTo>
                              <a:pt x="1265" y="92"/>
                              <a:pt x="1273" y="91"/>
                              <a:pt x="1283" y="91"/>
                            </a:cubicBezTo>
                            <a:cubicBezTo>
                              <a:pt x="1295" y="91"/>
                              <a:pt x="1305" y="92"/>
                              <a:pt x="1313" y="96"/>
                            </a:cubicBezTo>
                            <a:cubicBezTo>
                              <a:pt x="1322" y="100"/>
                              <a:pt x="1328" y="105"/>
                              <a:pt x="1334" y="112"/>
                            </a:cubicBezTo>
                            <a:cubicBezTo>
                              <a:pt x="1339" y="118"/>
                              <a:pt x="1343" y="126"/>
                              <a:pt x="1345" y="135"/>
                            </a:cubicBezTo>
                            <a:cubicBezTo>
                              <a:pt x="1348" y="144"/>
                              <a:pt x="1349" y="154"/>
                              <a:pt x="1349" y="164"/>
                            </a:cubicBezTo>
                            <a:cubicBezTo>
                              <a:pt x="1349" y="287"/>
                              <a:pt x="1349" y="287"/>
                              <a:pt x="1349" y="287"/>
                            </a:cubicBezTo>
                            <a:cubicBezTo>
                              <a:pt x="1325" y="287"/>
                              <a:pt x="1325" y="287"/>
                              <a:pt x="1325" y="287"/>
                            </a:cubicBezTo>
                            <a:cubicBezTo>
                              <a:pt x="1325" y="170"/>
                              <a:pt x="1325" y="170"/>
                              <a:pt x="1325" y="170"/>
                            </a:cubicBezTo>
                            <a:cubicBezTo>
                              <a:pt x="1325" y="152"/>
                              <a:pt x="1321" y="138"/>
                              <a:pt x="1314" y="127"/>
                            </a:cubicBezTo>
                            <a:cubicBezTo>
                              <a:pt x="1307" y="116"/>
                              <a:pt x="1296" y="111"/>
                              <a:pt x="1279" y="111"/>
                            </a:cubicBezTo>
                            <a:cubicBezTo>
                              <a:pt x="1269" y="111"/>
                              <a:pt x="1260" y="113"/>
                              <a:pt x="1252" y="117"/>
                            </a:cubicBezTo>
                            <a:cubicBezTo>
                              <a:pt x="1245" y="122"/>
                              <a:pt x="1239" y="127"/>
                              <a:pt x="1235" y="134"/>
                            </a:cubicBezTo>
                            <a:cubicBezTo>
                              <a:pt x="1230" y="141"/>
                              <a:pt x="1227" y="148"/>
                              <a:pt x="1225" y="157"/>
                            </a:cubicBezTo>
                            <a:cubicBezTo>
                              <a:pt x="1223" y="165"/>
                              <a:pt x="1222" y="173"/>
                              <a:pt x="1222" y="181"/>
                            </a:cubicBezTo>
                            <a:cubicBezTo>
                              <a:pt x="1222" y="287"/>
                              <a:pt x="1222" y="287"/>
                              <a:pt x="1222" y="287"/>
                            </a:cubicBezTo>
                            <a:cubicBezTo>
                              <a:pt x="1199" y="287"/>
                              <a:pt x="1199" y="287"/>
                              <a:pt x="1199" y="287"/>
                            </a:cubicBezTo>
                            <a:lnTo>
                              <a:pt x="1199" y="140"/>
                            </a:lnTo>
                            <a:close/>
                            <a:moveTo>
                              <a:pt x="1519" y="256"/>
                            </a:moveTo>
                            <a:cubicBezTo>
                              <a:pt x="1518" y="256"/>
                              <a:pt x="1518" y="256"/>
                              <a:pt x="1518" y="256"/>
                            </a:cubicBezTo>
                            <a:cubicBezTo>
                              <a:pt x="1516" y="262"/>
                              <a:pt x="1512" y="267"/>
                              <a:pt x="1508" y="272"/>
                            </a:cubicBezTo>
                            <a:cubicBezTo>
                              <a:pt x="1503" y="276"/>
                              <a:pt x="1498" y="280"/>
                              <a:pt x="1492" y="283"/>
                            </a:cubicBezTo>
                            <a:cubicBezTo>
                              <a:pt x="1487" y="286"/>
                              <a:pt x="1481" y="288"/>
                              <a:pt x="1475" y="290"/>
                            </a:cubicBezTo>
                            <a:cubicBezTo>
                              <a:pt x="1469" y="291"/>
                              <a:pt x="1463" y="292"/>
                              <a:pt x="1457" y="292"/>
                            </a:cubicBezTo>
                            <a:cubicBezTo>
                              <a:pt x="1443" y="292"/>
                              <a:pt x="1432" y="290"/>
                              <a:pt x="1424" y="286"/>
                            </a:cubicBezTo>
                            <a:cubicBezTo>
                              <a:pt x="1416" y="282"/>
                              <a:pt x="1409" y="277"/>
                              <a:pt x="1405" y="271"/>
                            </a:cubicBezTo>
                            <a:cubicBezTo>
                              <a:pt x="1400" y="266"/>
                              <a:pt x="1397" y="260"/>
                              <a:pt x="1396" y="253"/>
                            </a:cubicBezTo>
                            <a:cubicBezTo>
                              <a:pt x="1394" y="247"/>
                              <a:pt x="1394" y="242"/>
                              <a:pt x="1394" y="238"/>
                            </a:cubicBezTo>
                            <a:cubicBezTo>
                              <a:pt x="1394" y="227"/>
                              <a:pt x="1395" y="218"/>
                              <a:pt x="1399" y="210"/>
                            </a:cubicBezTo>
                            <a:cubicBezTo>
                              <a:pt x="1402" y="203"/>
                              <a:pt x="1407" y="196"/>
                              <a:pt x="1413" y="191"/>
                            </a:cubicBezTo>
                            <a:cubicBezTo>
                              <a:pt x="1419" y="187"/>
                              <a:pt x="1426" y="183"/>
                              <a:pt x="1434" y="180"/>
                            </a:cubicBezTo>
                            <a:cubicBezTo>
                              <a:pt x="1442" y="177"/>
                              <a:pt x="1450" y="175"/>
                              <a:pt x="1459" y="173"/>
                            </a:cubicBezTo>
                            <a:cubicBezTo>
                              <a:pt x="1468" y="172"/>
                              <a:pt x="1477" y="171"/>
                              <a:pt x="1486" y="171"/>
                            </a:cubicBezTo>
                            <a:cubicBezTo>
                              <a:pt x="1495" y="170"/>
                              <a:pt x="1504" y="170"/>
                              <a:pt x="1512" y="170"/>
                            </a:cubicBezTo>
                            <a:cubicBezTo>
                              <a:pt x="1517" y="170"/>
                              <a:pt x="1517" y="170"/>
                              <a:pt x="1517" y="170"/>
                            </a:cubicBezTo>
                            <a:cubicBezTo>
                              <a:pt x="1517" y="160"/>
                              <a:pt x="1517" y="160"/>
                              <a:pt x="1517" y="160"/>
                            </a:cubicBezTo>
                            <a:cubicBezTo>
                              <a:pt x="1517" y="144"/>
                              <a:pt x="1513" y="131"/>
                              <a:pt x="1507" y="123"/>
                            </a:cubicBezTo>
                            <a:cubicBezTo>
                              <a:pt x="1500" y="115"/>
                              <a:pt x="1489" y="111"/>
                              <a:pt x="1473" y="111"/>
                            </a:cubicBezTo>
                            <a:cubicBezTo>
                              <a:pt x="1463" y="111"/>
                              <a:pt x="1453" y="112"/>
                              <a:pt x="1444" y="114"/>
                            </a:cubicBezTo>
                            <a:cubicBezTo>
                              <a:pt x="1434" y="117"/>
                              <a:pt x="1425" y="121"/>
                              <a:pt x="1416" y="127"/>
                            </a:cubicBezTo>
                            <a:cubicBezTo>
                              <a:pt x="1416" y="104"/>
                              <a:pt x="1416" y="104"/>
                              <a:pt x="1416" y="104"/>
                            </a:cubicBezTo>
                            <a:cubicBezTo>
                              <a:pt x="1420" y="102"/>
                              <a:pt x="1424" y="100"/>
                              <a:pt x="1429" y="99"/>
                            </a:cubicBezTo>
                            <a:cubicBezTo>
                              <a:pt x="1434" y="97"/>
                              <a:pt x="1439" y="96"/>
                              <a:pt x="1444" y="94"/>
                            </a:cubicBezTo>
                            <a:cubicBezTo>
                              <a:pt x="1449" y="93"/>
                              <a:pt x="1454" y="92"/>
                              <a:pt x="1459" y="92"/>
                            </a:cubicBezTo>
                            <a:cubicBezTo>
                              <a:pt x="1464" y="91"/>
                              <a:pt x="1469" y="91"/>
                              <a:pt x="1473" y="91"/>
                            </a:cubicBezTo>
                            <a:cubicBezTo>
                              <a:pt x="1497" y="91"/>
                              <a:pt x="1514" y="96"/>
                              <a:pt x="1525" y="108"/>
                            </a:cubicBezTo>
                            <a:cubicBezTo>
                              <a:pt x="1535" y="119"/>
                              <a:pt x="1540" y="137"/>
                              <a:pt x="1540" y="162"/>
                            </a:cubicBezTo>
                            <a:cubicBezTo>
                              <a:pt x="1540" y="247"/>
                              <a:pt x="1540" y="247"/>
                              <a:pt x="1540" y="247"/>
                            </a:cubicBezTo>
                            <a:cubicBezTo>
                              <a:pt x="1540" y="255"/>
                              <a:pt x="1540" y="262"/>
                              <a:pt x="1541" y="268"/>
                            </a:cubicBezTo>
                            <a:cubicBezTo>
                              <a:pt x="1541" y="274"/>
                              <a:pt x="1541" y="281"/>
                              <a:pt x="1542" y="287"/>
                            </a:cubicBezTo>
                            <a:cubicBezTo>
                              <a:pt x="1519" y="287"/>
                              <a:pt x="1519" y="287"/>
                              <a:pt x="1519" y="287"/>
                            </a:cubicBezTo>
                            <a:lnTo>
                              <a:pt x="1519" y="256"/>
                            </a:lnTo>
                            <a:close/>
                            <a:moveTo>
                              <a:pt x="1517" y="190"/>
                            </a:moveTo>
                            <a:cubicBezTo>
                              <a:pt x="1510" y="190"/>
                              <a:pt x="1510" y="190"/>
                              <a:pt x="1510" y="190"/>
                            </a:cubicBezTo>
                            <a:cubicBezTo>
                              <a:pt x="1499" y="190"/>
                              <a:pt x="1489" y="191"/>
                              <a:pt x="1478" y="192"/>
                            </a:cubicBezTo>
                            <a:cubicBezTo>
                              <a:pt x="1468" y="193"/>
                              <a:pt x="1458" y="195"/>
                              <a:pt x="1449" y="198"/>
                            </a:cubicBezTo>
                            <a:cubicBezTo>
                              <a:pt x="1441" y="201"/>
                              <a:pt x="1433" y="206"/>
                              <a:pt x="1428" y="212"/>
                            </a:cubicBezTo>
                            <a:cubicBezTo>
                              <a:pt x="1422" y="218"/>
                              <a:pt x="1420" y="226"/>
                              <a:pt x="1420" y="237"/>
                            </a:cubicBezTo>
                            <a:cubicBezTo>
                              <a:pt x="1420" y="243"/>
                              <a:pt x="1421" y="248"/>
                              <a:pt x="1423" y="253"/>
                            </a:cubicBezTo>
                            <a:cubicBezTo>
                              <a:pt x="1425" y="257"/>
                              <a:pt x="1428" y="261"/>
                              <a:pt x="1432" y="264"/>
                            </a:cubicBezTo>
                            <a:cubicBezTo>
                              <a:pt x="1435" y="266"/>
                              <a:pt x="1439" y="268"/>
                              <a:pt x="1444" y="270"/>
                            </a:cubicBezTo>
                            <a:cubicBezTo>
                              <a:pt x="1449" y="271"/>
                              <a:pt x="1454" y="272"/>
                              <a:pt x="1460" y="272"/>
                            </a:cubicBezTo>
                            <a:cubicBezTo>
                              <a:pt x="1474" y="272"/>
                              <a:pt x="1485" y="269"/>
                              <a:pt x="1492" y="264"/>
                            </a:cubicBezTo>
                            <a:cubicBezTo>
                              <a:pt x="1500" y="258"/>
                              <a:pt x="1506" y="252"/>
                              <a:pt x="1509" y="245"/>
                            </a:cubicBezTo>
                            <a:cubicBezTo>
                              <a:pt x="1513" y="237"/>
                              <a:pt x="1515" y="230"/>
                              <a:pt x="1515" y="222"/>
                            </a:cubicBezTo>
                            <a:cubicBezTo>
                              <a:pt x="1516" y="214"/>
                              <a:pt x="1517" y="207"/>
                              <a:pt x="1517" y="202"/>
                            </a:cubicBezTo>
                            <a:lnTo>
                              <a:pt x="1517" y="190"/>
                            </a:lnTo>
                            <a:close/>
                            <a:moveTo>
                              <a:pt x="1597" y="5"/>
                            </a:moveTo>
                            <a:cubicBezTo>
                              <a:pt x="1621" y="5"/>
                              <a:pt x="1621" y="5"/>
                              <a:pt x="1621" y="5"/>
                            </a:cubicBezTo>
                            <a:cubicBezTo>
                              <a:pt x="1621" y="287"/>
                              <a:pt x="1621" y="287"/>
                              <a:pt x="1621" y="287"/>
                            </a:cubicBezTo>
                            <a:cubicBezTo>
                              <a:pt x="1597" y="287"/>
                              <a:pt x="1597" y="287"/>
                              <a:pt x="1597" y="287"/>
                            </a:cubicBezTo>
                            <a:lnTo>
                              <a:pt x="1597" y="5"/>
                            </a:lnTo>
                            <a:close/>
                            <a:moveTo>
                              <a:pt x="1783" y="95"/>
                            </a:moveTo>
                            <a:cubicBezTo>
                              <a:pt x="1807" y="95"/>
                              <a:pt x="1807" y="95"/>
                              <a:pt x="1807" y="95"/>
                            </a:cubicBezTo>
                            <a:cubicBezTo>
                              <a:pt x="1805" y="130"/>
                              <a:pt x="1805" y="130"/>
                              <a:pt x="1805" y="130"/>
                            </a:cubicBezTo>
                            <a:cubicBezTo>
                              <a:pt x="1806" y="130"/>
                              <a:pt x="1806" y="130"/>
                              <a:pt x="1806" y="130"/>
                            </a:cubicBezTo>
                            <a:cubicBezTo>
                              <a:pt x="1808" y="127"/>
                              <a:pt x="1810" y="124"/>
                              <a:pt x="1813" y="119"/>
                            </a:cubicBezTo>
                            <a:cubicBezTo>
                              <a:pt x="1815" y="115"/>
                              <a:pt x="1819" y="111"/>
                              <a:pt x="1824" y="106"/>
                            </a:cubicBezTo>
                            <a:cubicBezTo>
                              <a:pt x="1829" y="102"/>
                              <a:pt x="1835" y="98"/>
                              <a:pt x="1842" y="95"/>
                            </a:cubicBezTo>
                            <a:cubicBezTo>
                              <a:pt x="1849" y="92"/>
                              <a:pt x="1858" y="91"/>
                              <a:pt x="1868" y="91"/>
                            </a:cubicBezTo>
                            <a:cubicBezTo>
                              <a:pt x="1882" y="91"/>
                              <a:pt x="1894" y="93"/>
                              <a:pt x="1904" y="98"/>
                            </a:cubicBezTo>
                            <a:cubicBezTo>
                              <a:pt x="1914" y="103"/>
                              <a:pt x="1922" y="110"/>
                              <a:pt x="1929" y="119"/>
                            </a:cubicBezTo>
                            <a:cubicBezTo>
                              <a:pt x="1935" y="128"/>
                              <a:pt x="1940" y="139"/>
                              <a:pt x="1943" y="151"/>
                            </a:cubicBezTo>
                            <a:cubicBezTo>
                              <a:pt x="1945" y="163"/>
                              <a:pt x="1947" y="177"/>
                              <a:pt x="1947" y="191"/>
                            </a:cubicBezTo>
                            <a:cubicBezTo>
                              <a:pt x="1947" y="206"/>
                              <a:pt x="1945" y="219"/>
                              <a:pt x="1942" y="231"/>
                            </a:cubicBezTo>
                            <a:cubicBezTo>
                              <a:pt x="1939" y="243"/>
                              <a:pt x="1934" y="254"/>
                              <a:pt x="1927" y="263"/>
                            </a:cubicBezTo>
                            <a:cubicBezTo>
                              <a:pt x="1920" y="272"/>
                              <a:pt x="1912" y="279"/>
                              <a:pt x="1902" y="284"/>
                            </a:cubicBezTo>
                            <a:cubicBezTo>
                              <a:pt x="1893" y="289"/>
                              <a:pt x="1881" y="292"/>
                              <a:pt x="1868" y="292"/>
                            </a:cubicBezTo>
                            <a:cubicBezTo>
                              <a:pt x="1853" y="292"/>
                              <a:pt x="1840" y="289"/>
                              <a:pt x="1831" y="283"/>
                            </a:cubicBezTo>
                            <a:cubicBezTo>
                              <a:pt x="1821" y="277"/>
                              <a:pt x="1814" y="267"/>
                              <a:pt x="1808" y="255"/>
                            </a:cubicBezTo>
                            <a:cubicBezTo>
                              <a:pt x="1807" y="255"/>
                              <a:pt x="1807" y="255"/>
                              <a:pt x="1807" y="255"/>
                            </a:cubicBezTo>
                            <a:cubicBezTo>
                              <a:pt x="1807" y="367"/>
                              <a:pt x="1807" y="367"/>
                              <a:pt x="1807" y="367"/>
                            </a:cubicBezTo>
                            <a:cubicBezTo>
                              <a:pt x="1783" y="367"/>
                              <a:pt x="1783" y="367"/>
                              <a:pt x="1783" y="367"/>
                            </a:cubicBezTo>
                            <a:lnTo>
                              <a:pt x="1783" y="95"/>
                            </a:lnTo>
                            <a:close/>
                            <a:moveTo>
                              <a:pt x="1918" y="163"/>
                            </a:moveTo>
                            <a:cubicBezTo>
                              <a:pt x="1917" y="153"/>
                              <a:pt x="1914" y="145"/>
                              <a:pt x="1909" y="137"/>
                            </a:cubicBezTo>
                            <a:cubicBezTo>
                              <a:pt x="1905" y="129"/>
                              <a:pt x="1899" y="123"/>
                              <a:pt x="1892" y="118"/>
                            </a:cubicBezTo>
                            <a:cubicBezTo>
                              <a:pt x="1885" y="113"/>
                              <a:pt x="1875" y="111"/>
                              <a:pt x="1864" y="111"/>
                            </a:cubicBezTo>
                            <a:cubicBezTo>
                              <a:pt x="1853" y="111"/>
                              <a:pt x="1844" y="113"/>
                              <a:pt x="1837" y="118"/>
                            </a:cubicBezTo>
                            <a:cubicBezTo>
                              <a:pt x="1830" y="123"/>
                              <a:pt x="1824" y="130"/>
                              <a:pt x="1820" y="138"/>
                            </a:cubicBezTo>
                            <a:cubicBezTo>
                              <a:pt x="1815" y="146"/>
                              <a:pt x="1812" y="154"/>
                              <a:pt x="1810" y="164"/>
                            </a:cubicBezTo>
                            <a:cubicBezTo>
                              <a:pt x="1808" y="173"/>
                              <a:pt x="1807" y="182"/>
                              <a:pt x="1807" y="191"/>
                            </a:cubicBezTo>
                            <a:cubicBezTo>
                              <a:pt x="1807" y="200"/>
                              <a:pt x="1808" y="209"/>
                              <a:pt x="1810" y="219"/>
                            </a:cubicBezTo>
                            <a:cubicBezTo>
                              <a:pt x="1812" y="228"/>
                              <a:pt x="1815" y="237"/>
                              <a:pt x="1820" y="245"/>
                            </a:cubicBezTo>
                            <a:cubicBezTo>
                              <a:pt x="1824" y="253"/>
                              <a:pt x="1830" y="259"/>
                              <a:pt x="1837" y="264"/>
                            </a:cubicBezTo>
                            <a:cubicBezTo>
                              <a:pt x="1844" y="269"/>
                              <a:pt x="1853" y="272"/>
                              <a:pt x="1864" y="272"/>
                            </a:cubicBezTo>
                            <a:cubicBezTo>
                              <a:pt x="1875" y="272"/>
                              <a:pt x="1885" y="269"/>
                              <a:pt x="1892" y="264"/>
                            </a:cubicBezTo>
                            <a:cubicBezTo>
                              <a:pt x="1899" y="259"/>
                              <a:pt x="1905" y="253"/>
                              <a:pt x="1909" y="245"/>
                            </a:cubicBezTo>
                            <a:cubicBezTo>
                              <a:pt x="1914" y="238"/>
                              <a:pt x="1917" y="229"/>
                              <a:pt x="1918" y="220"/>
                            </a:cubicBezTo>
                            <a:cubicBezTo>
                              <a:pt x="1920" y="210"/>
                              <a:pt x="1921" y="201"/>
                              <a:pt x="1921" y="191"/>
                            </a:cubicBezTo>
                            <a:cubicBezTo>
                              <a:pt x="1921" y="182"/>
                              <a:pt x="1920" y="172"/>
                              <a:pt x="1918" y="163"/>
                            </a:cubicBezTo>
                            <a:close/>
                            <a:moveTo>
                              <a:pt x="2106" y="256"/>
                            </a:moveTo>
                            <a:cubicBezTo>
                              <a:pt x="2105" y="256"/>
                              <a:pt x="2105" y="256"/>
                              <a:pt x="2105" y="256"/>
                            </a:cubicBezTo>
                            <a:cubicBezTo>
                              <a:pt x="2102" y="262"/>
                              <a:pt x="2099" y="267"/>
                              <a:pt x="2094" y="272"/>
                            </a:cubicBezTo>
                            <a:cubicBezTo>
                              <a:pt x="2090" y="276"/>
                              <a:pt x="2085" y="280"/>
                              <a:pt x="2079" y="283"/>
                            </a:cubicBezTo>
                            <a:cubicBezTo>
                              <a:pt x="2074" y="286"/>
                              <a:pt x="2068" y="288"/>
                              <a:pt x="2062" y="290"/>
                            </a:cubicBezTo>
                            <a:cubicBezTo>
                              <a:pt x="2056" y="291"/>
                              <a:pt x="2050" y="292"/>
                              <a:pt x="2044" y="292"/>
                            </a:cubicBezTo>
                            <a:cubicBezTo>
                              <a:pt x="2030" y="292"/>
                              <a:pt x="2019" y="290"/>
                              <a:pt x="2011" y="286"/>
                            </a:cubicBezTo>
                            <a:cubicBezTo>
                              <a:pt x="2003" y="282"/>
                              <a:pt x="1996" y="277"/>
                              <a:pt x="1992" y="271"/>
                            </a:cubicBezTo>
                            <a:cubicBezTo>
                              <a:pt x="1987" y="266"/>
                              <a:pt x="1984" y="260"/>
                              <a:pt x="1983" y="253"/>
                            </a:cubicBezTo>
                            <a:cubicBezTo>
                              <a:pt x="1981" y="247"/>
                              <a:pt x="1980" y="242"/>
                              <a:pt x="1980" y="238"/>
                            </a:cubicBezTo>
                            <a:cubicBezTo>
                              <a:pt x="1980" y="227"/>
                              <a:pt x="1982" y="218"/>
                              <a:pt x="1986" y="210"/>
                            </a:cubicBezTo>
                            <a:cubicBezTo>
                              <a:pt x="1989" y="203"/>
                              <a:pt x="1994" y="196"/>
                              <a:pt x="2000" y="191"/>
                            </a:cubicBezTo>
                            <a:cubicBezTo>
                              <a:pt x="2006" y="187"/>
                              <a:pt x="2013" y="183"/>
                              <a:pt x="2021" y="180"/>
                            </a:cubicBezTo>
                            <a:cubicBezTo>
                              <a:pt x="2029" y="177"/>
                              <a:pt x="2037" y="175"/>
                              <a:pt x="2046" y="173"/>
                            </a:cubicBezTo>
                            <a:cubicBezTo>
                              <a:pt x="2055" y="172"/>
                              <a:pt x="2064" y="171"/>
                              <a:pt x="2073" y="171"/>
                            </a:cubicBezTo>
                            <a:cubicBezTo>
                              <a:pt x="2082" y="170"/>
                              <a:pt x="2091" y="170"/>
                              <a:pt x="2099" y="170"/>
                            </a:cubicBezTo>
                            <a:cubicBezTo>
                              <a:pt x="2103" y="170"/>
                              <a:pt x="2103" y="170"/>
                              <a:pt x="2103" y="170"/>
                            </a:cubicBezTo>
                            <a:cubicBezTo>
                              <a:pt x="2103" y="160"/>
                              <a:pt x="2103" y="160"/>
                              <a:pt x="2103" y="160"/>
                            </a:cubicBezTo>
                            <a:cubicBezTo>
                              <a:pt x="2103" y="144"/>
                              <a:pt x="2100" y="131"/>
                              <a:pt x="2094" y="123"/>
                            </a:cubicBezTo>
                            <a:cubicBezTo>
                              <a:pt x="2087" y="115"/>
                              <a:pt x="2076" y="111"/>
                              <a:pt x="2060" y="111"/>
                            </a:cubicBezTo>
                            <a:cubicBezTo>
                              <a:pt x="2050" y="111"/>
                              <a:pt x="2040" y="112"/>
                              <a:pt x="2030" y="114"/>
                            </a:cubicBezTo>
                            <a:cubicBezTo>
                              <a:pt x="2021" y="117"/>
                              <a:pt x="2012" y="121"/>
                              <a:pt x="2003" y="127"/>
                            </a:cubicBezTo>
                            <a:cubicBezTo>
                              <a:pt x="2003" y="104"/>
                              <a:pt x="2003" y="104"/>
                              <a:pt x="2003" y="104"/>
                            </a:cubicBezTo>
                            <a:cubicBezTo>
                              <a:pt x="2007" y="102"/>
                              <a:pt x="2011" y="100"/>
                              <a:pt x="2016" y="99"/>
                            </a:cubicBezTo>
                            <a:cubicBezTo>
                              <a:pt x="2021" y="97"/>
                              <a:pt x="2026" y="96"/>
                              <a:pt x="2031" y="94"/>
                            </a:cubicBezTo>
                            <a:cubicBezTo>
                              <a:pt x="2036" y="93"/>
                              <a:pt x="2041" y="92"/>
                              <a:pt x="2046" y="92"/>
                            </a:cubicBezTo>
                            <a:cubicBezTo>
                              <a:pt x="2051" y="91"/>
                              <a:pt x="2055" y="91"/>
                              <a:pt x="2060" y="91"/>
                            </a:cubicBezTo>
                            <a:cubicBezTo>
                              <a:pt x="2084" y="91"/>
                              <a:pt x="2101" y="96"/>
                              <a:pt x="2111" y="108"/>
                            </a:cubicBezTo>
                            <a:cubicBezTo>
                              <a:pt x="2122" y="119"/>
                              <a:pt x="2127" y="137"/>
                              <a:pt x="2127" y="162"/>
                            </a:cubicBezTo>
                            <a:cubicBezTo>
                              <a:pt x="2127" y="247"/>
                              <a:pt x="2127" y="247"/>
                              <a:pt x="2127" y="247"/>
                            </a:cubicBezTo>
                            <a:cubicBezTo>
                              <a:pt x="2127" y="255"/>
                              <a:pt x="2127" y="262"/>
                              <a:pt x="2127" y="268"/>
                            </a:cubicBezTo>
                            <a:cubicBezTo>
                              <a:pt x="2128" y="274"/>
                              <a:pt x="2128" y="281"/>
                              <a:pt x="2129" y="287"/>
                            </a:cubicBezTo>
                            <a:cubicBezTo>
                              <a:pt x="2106" y="287"/>
                              <a:pt x="2106" y="287"/>
                              <a:pt x="2106" y="287"/>
                            </a:cubicBezTo>
                            <a:lnTo>
                              <a:pt x="2106" y="256"/>
                            </a:lnTo>
                            <a:close/>
                            <a:moveTo>
                              <a:pt x="2103" y="190"/>
                            </a:moveTo>
                            <a:cubicBezTo>
                              <a:pt x="2097" y="190"/>
                              <a:pt x="2097" y="190"/>
                              <a:pt x="2097" y="190"/>
                            </a:cubicBezTo>
                            <a:cubicBezTo>
                              <a:pt x="2086" y="190"/>
                              <a:pt x="2076" y="191"/>
                              <a:pt x="2065" y="192"/>
                            </a:cubicBezTo>
                            <a:cubicBezTo>
                              <a:pt x="2054" y="193"/>
                              <a:pt x="2045" y="195"/>
                              <a:pt x="2036" y="198"/>
                            </a:cubicBezTo>
                            <a:cubicBezTo>
                              <a:pt x="2027" y="201"/>
                              <a:pt x="2020" y="206"/>
                              <a:pt x="2015" y="212"/>
                            </a:cubicBezTo>
                            <a:cubicBezTo>
                              <a:pt x="2009" y="218"/>
                              <a:pt x="2006" y="226"/>
                              <a:pt x="2006" y="237"/>
                            </a:cubicBezTo>
                            <a:cubicBezTo>
                              <a:pt x="2006" y="243"/>
                              <a:pt x="2008" y="248"/>
                              <a:pt x="2010" y="253"/>
                            </a:cubicBezTo>
                            <a:cubicBezTo>
                              <a:pt x="2012" y="257"/>
                              <a:pt x="2015" y="261"/>
                              <a:pt x="2018" y="264"/>
                            </a:cubicBezTo>
                            <a:cubicBezTo>
                              <a:pt x="2022" y="266"/>
                              <a:pt x="2026" y="268"/>
                              <a:pt x="2031" y="270"/>
                            </a:cubicBezTo>
                            <a:cubicBezTo>
                              <a:pt x="2036" y="271"/>
                              <a:pt x="2041" y="272"/>
                              <a:pt x="2046" y="272"/>
                            </a:cubicBezTo>
                            <a:cubicBezTo>
                              <a:pt x="2061" y="272"/>
                              <a:pt x="2071" y="269"/>
                              <a:pt x="2079" y="264"/>
                            </a:cubicBezTo>
                            <a:cubicBezTo>
                              <a:pt x="2087" y="258"/>
                              <a:pt x="2092" y="252"/>
                              <a:pt x="2096" y="245"/>
                            </a:cubicBezTo>
                            <a:cubicBezTo>
                              <a:pt x="2099" y="237"/>
                              <a:pt x="2102" y="230"/>
                              <a:pt x="2102" y="222"/>
                            </a:cubicBezTo>
                            <a:cubicBezTo>
                              <a:pt x="2103" y="214"/>
                              <a:pt x="2103" y="207"/>
                              <a:pt x="2103" y="202"/>
                            </a:cubicBezTo>
                            <a:lnTo>
                              <a:pt x="2103" y="190"/>
                            </a:lnTo>
                            <a:close/>
                            <a:moveTo>
                              <a:pt x="2184" y="138"/>
                            </a:moveTo>
                            <a:cubicBezTo>
                              <a:pt x="2184" y="133"/>
                              <a:pt x="2184" y="128"/>
                              <a:pt x="2184" y="124"/>
                            </a:cubicBezTo>
                            <a:cubicBezTo>
                              <a:pt x="2184" y="121"/>
                              <a:pt x="2184" y="117"/>
                              <a:pt x="2184" y="114"/>
                            </a:cubicBezTo>
                            <a:cubicBezTo>
                              <a:pt x="2183" y="111"/>
                              <a:pt x="2183" y="108"/>
                              <a:pt x="2183" y="105"/>
                            </a:cubicBezTo>
                            <a:cubicBezTo>
                              <a:pt x="2183" y="102"/>
                              <a:pt x="2183" y="99"/>
                              <a:pt x="2182" y="95"/>
                            </a:cubicBezTo>
                            <a:cubicBezTo>
                              <a:pt x="2206" y="95"/>
                              <a:pt x="2206" y="95"/>
                              <a:pt x="2206" y="95"/>
                            </a:cubicBezTo>
                            <a:cubicBezTo>
                              <a:pt x="2206" y="132"/>
                              <a:pt x="2206" y="132"/>
                              <a:pt x="2206" y="132"/>
                            </a:cubicBezTo>
                            <a:cubicBezTo>
                              <a:pt x="2207" y="132"/>
                              <a:pt x="2207" y="132"/>
                              <a:pt x="2207" y="132"/>
                            </a:cubicBezTo>
                            <a:cubicBezTo>
                              <a:pt x="2209" y="127"/>
                              <a:pt x="2212" y="122"/>
                              <a:pt x="2215" y="117"/>
                            </a:cubicBezTo>
                            <a:cubicBezTo>
                              <a:pt x="2218" y="112"/>
                              <a:pt x="2221" y="107"/>
                              <a:pt x="2225" y="103"/>
                            </a:cubicBezTo>
                            <a:cubicBezTo>
                              <a:pt x="2230" y="99"/>
                              <a:pt x="2234" y="96"/>
                              <a:pt x="2239" y="94"/>
                            </a:cubicBezTo>
                            <a:cubicBezTo>
                              <a:pt x="2245" y="92"/>
                              <a:pt x="2250" y="91"/>
                              <a:pt x="2256" y="91"/>
                            </a:cubicBezTo>
                            <a:cubicBezTo>
                              <a:pt x="2259" y="91"/>
                              <a:pt x="2262" y="91"/>
                              <a:pt x="2265" y="91"/>
                            </a:cubicBezTo>
                            <a:cubicBezTo>
                              <a:pt x="2268" y="92"/>
                              <a:pt x="2271" y="92"/>
                              <a:pt x="2273" y="93"/>
                            </a:cubicBezTo>
                            <a:cubicBezTo>
                              <a:pt x="2273" y="118"/>
                              <a:pt x="2273" y="118"/>
                              <a:pt x="2273" y="118"/>
                            </a:cubicBezTo>
                            <a:cubicBezTo>
                              <a:pt x="2270" y="117"/>
                              <a:pt x="2267" y="116"/>
                              <a:pt x="2264" y="116"/>
                            </a:cubicBezTo>
                            <a:cubicBezTo>
                              <a:pt x="2261" y="116"/>
                              <a:pt x="2258" y="115"/>
                              <a:pt x="2255" y="115"/>
                            </a:cubicBezTo>
                            <a:cubicBezTo>
                              <a:pt x="2246" y="115"/>
                              <a:pt x="2238" y="118"/>
                              <a:pt x="2232" y="123"/>
                            </a:cubicBezTo>
                            <a:cubicBezTo>
                              <a:pt x="2226" y="127"/>
                              <a:pt x="2221" y="133"/>
                              <a:pt x="2217" y="141"/>
                            </a:cubicBezTo>
                            <a:cubicBezTo>
                              <a:pt x="2214" y="148"/>
                              <a:pt x="2211" y="157"/>
                              <a:pt x="2210" y="166"/>
                            </a:cubicBezTo>
                            <a:cubicBezTo>
                              <a:pt x="2208" y="175"/>
                              <a:pt x="2208" y="184"/>
                              <a:pt x="2208" y="192"/>
                            </a:cubicBezTo>
                            <a:cubicBezTo>
                              <a:pt x="2208" y="287"/>
                              <a:pt x="2208" y="287"/>
                              <a:pt x="2208" y="287"/>
                            </a:cubicBezTo>
                            <a:cubicBezTo>
                              <a:pt x="2184" y="287"/>
                              <a:pt x="2184" y="287"/>
                              <a:pt x="2184" y="287"/>
                            </a:cubicBezTo>
                            <a:lnTo>
                              <a:pt x="2184" y="138"/>
                            </a:lnTo>
                            <a:close/>
                            <a:moveTo>
                              <a:pt x="2392" y="115"/>
                            </a:moveTo>
                            <a:cubicBezTo>
                              <a:pt x="2349" y="115"/>
                              <a:pt x="2349" y="115"/>
                              <a:pt x="2349" y="115"/>
                            </a:cubicBezTo>
                            <a:cubicBezTo>
                              <a:pt x="2349" y="240"/>
                              <a:pt x="2349" y="240"/>
                              <a:pt x="2349" y="240"/>
                            </a:cubicBezTo>
                            <a:cubicBezTo>
                              <a:pt x="2349" y="249"/>
                              <a:pt x="2350" y="256"/>
                              <a:pt x="2354" y="262"/>
                            </a:cubicBezTo>
                            <a:cubicBezTo>
                              <a:pt x="2358" y="268"/>
                              <a:pt x="2365" y="272"/>
                              <a:pt x="2374" y="272"/>
                            </a:cubicBezTo>
                            <a:cubicBezTo>
                              <a:pt x="2379" y="272"/>
                              <a:pt x="2383" y="271"/>
                              <a:pt x="2386" y="270"/>
                            </a:cubicBezTo>
                            <a:cubicBezTo>
                              <a:pt x="2389" y="269"/>
                              <a:pt x="2393" y="268"/>
                              <a:pt x="2396" y="267"/>
                            </a:cubicBezTo>
                            <a:cubicBezTo>
                              <a:pt x="2398" y="287"/>
                              <a:pt x="2398" y="287"/>
                              <a:pt x="2398" y="287"/>
                            </a:cubicBezTo>
                            <a:cubicBezTo>
                              <a:pt x="2395" y="288"/>
                              <a:pt x="2391" y="289"/>
                              <a:pt x="2385" y="290"/>
                            </a:cubicBezTo>
                            <a:cubicBezTo>
                              <a:pt x="2380" y="291"/>
                              <a:pt x="2374" y="292"/>
                              <a:pt x="2369" y="292"/>
                            </a:cubicBezTo>
                            <a:cubicBezTo>
                              <a:pt x="2358" y="292"/>
                              <a:pt x="2350" y="290"/>
                              <a:pt x="2344" y="287"/>
                            </a:cubicBezTo>
                            <a:cubicBezTo>
                              <a:pt x="2338" y="283"/>
                              <a:pt x="2334" y="279"/>
                              <a:pt x="2331" y="273"/>
                            </a:cubicBezTo>
                            <a:cubicBezTo>
                              <a:pt x="2328" y="267"/>
                              <a:pt x="2326" y="261"/>
                              <a:pt x="2326" y="253"/>
                            </a:cubicBezTo>
                            <a:cubicBezTo>
                              <a:pt x="2325" y="245"/>
                              <a:pt x="2325" y="237"/>
                              <a:pt x="2325" y="228"/>
                            </a:cubicBezTo>
                            <a:cubicBezTo>
                              <a:pt x="2325" y="115"/>
                              <a:pt x="2325" y="115"/>
                              <a:pt x="2325" y="115"/>
                            </a:cubicBezTo>
                            <a:cubicBezTo>
                              <a:pt x="2287" y="115"/>
                              <a:pt x="2287" y="115"/>
                              <a:pt x="2287" y="115"/>
                            </a:cubicBezTo>
                            <a:cubicBezTo>
                              <a:pt x="2287" y="95"/>
                              <a:pt x="2287" y="95"/>
                              <a:pt x="2287" y="95"/>
                            </a:cubicBezTo>
                            <a:cubicBezTo>
                              <a:pt x="2325" y="95"/>
                              <a:pt x="2325" y="95"/>
                              <a:pt x="2325" y="95"/>
                            </a:cubicBezTo>
                            <a:cubicBezTo>
                              <a:pt x="2325" y="49"/>
                              <a:pt x="2325" y="49"/>
                              <a:pt x="2325" y="49"/>
                            </a:cubicBezTo>
                            <a:cubicBezTo>
                              <a:pt x="2349" y="40"/>
                              <a:pt x="2349" y="40"/>
                              <a:pt x="2349" y="40"/>
                            </a:cubicBezTo>
                            <a:cubicBezTo>
                              <a:pt x="2349" y="95"/>
                              <a:pt x="2349" y="95"/>
                              <a:pt x="2349" y="95"/>
                            </a:cubicBezTo>
                            <a:cubicBezTo>
                              <a:pt x="2392" y="95"/>
                              <a:pt x="2392" y="95"/>
                              <a:pt x="2392" y="95"/>
                            </a:cubicBezTo>
                            <a:lnTo>
                              <a:pt x="2392" y="115"/>
                            </a:lnTo>
                            <a:close/>
                            <a:moveTo>
                              <a:pt x="2435" y="140"/>
                            </a:moveTo>
                            <a:cubicBezTo>
                              <a:pt x="2435" y="133"/>
                              <a:pt x="2435" y="126"/>
                              <a:pt x="2435" y="118"/>
                            </a:cubicBezTo>
                            <a:cubicBezTo>
                              <a:pt x="2435" y="111"/>
                              <a:pt x="2434" y="103"/>
                              <a:pt x="2433" y="95"/>
                            </a:cubicBezTo>
                            <a:cubicBezTo>
                              <a:pt x="2456" y="95"/>
                              <a:pt x="2456" y="95"/>
                              <a:pt x="2456" y="95"/>
                            </a:cubicBezTo>
                            <a:cubicBezTo>
                              <a:pt x="2456" y="129"/>
                              <a:pt x="2456" y="129"/>
                              <a:pt x="2456" y="129"/>
                            </a:cubicBezTo>
                            <a:cubicBezTo>
                              <a:pt x="2457" y="129"/>
                              <a:pt x="2457" y="129"/>
                              <a:pt x="2457" y="129"/>
                            </a:cubicBezTo>
                            <a:cubicBezTo>
                              <a:pt x="2459" y="125"/>
                              <a:pt x="2462" y="121"/>
                              <a:pt x="2465" y="116"/>
                            </a:cubicBezTo>
                            <a:cubicBezTo>
                              <a:pt x="2468" y="111"/>
                              <a:pt x="2472" y="107"/>
                              <a:pt x="2476" y="103"/>
                            </a:cubicBezTo>
                            <a:cubicBezTo>
                              <a:pt x="2481" y="100"/>
                              <a:pt x="2487" y="96"/>
                              <a:pt x="2494" y="94"/>
                            </a:cubicBezTo>
                            <a:cubicBezTo>
                              <a:pt x="2501" y="92"/>
                              <a:pt x="2509" y="91"/>
                              <a:pt x="2519" y="91"/>
                            </a:cubicBezTo>
                            <a:cubicBezTo>
                              <a:pt x="2531" y="91"/>
                              <a:pt x="2541" y="92"/>
                              <a:pt x="2550" y="96"/>
                            </a:cubicBezTo>
                            <a:cubicBezTo>
                              <a:pt x="2558" y="100"/>
                              <a:pt x="2565" y="105"/>
                              <a:pt x="2570" y="112"/>
                            </a:cubicBezTo>
                            <a:cubicBezTo>
                              <a:pt x="2575" y="118"/>
                              <a:pt x="2579" y="126"/>
                              <a:pt x="2581" y="135"/>
                            </a:cubicBezTo>
                            <a:cubicBezTo>
                              <a:pt x="2584" y="144"/>
                              <a:pt x="2585" y="154"/>
                              <a:pt x="2585" y="164"/>
                            </a:cubicBezTo>
                            <a:cubicBezTo>
                              <a:pt x="2585" y="287"/>
                              <a:pt x="2585" y="287"/>
                              <a:pt x="2585" y="287"/>
                            </a:cubicBezTo>
                            <a:cubicBezTo>
                              <a:pt x="2561" y="287"/>
                              <a:pt x="2561" y="287"/>
                              <a:pt x="2561" y="287"/>
                            </a:cubicBezTo>
                            <a:cubicBezTo>
                              <a:pt x="2561" y="170"/>
                              <a:pt x="2561" y="170"/>
                              <a:pt x="2561" y="170"/>
                            </a:cubicBezTo>
                            <a:cubicBezTo>
                              <a:pt x="2561" y="152"/>
                              <a:pt x="2558" y="138"/>
                              <a:pt x="2551" y="127"/>
                            </a:cubicBezTo>
                            <a:cubicBezTo>
                              <a:pt x="2544" y="116"/>
                              <a:pt x="2532" y="111"/>
                              <a:pt x="2516" y="111"/>
                            </a:cubicBezTo>
                            <a:cubicBezTo>
                              <a:pt x="2505" y="111"/>
                              <a:pt x="2496" y="113"/>
                              <a:pt x="2488" y="117"/>
                            </a:cubicBezTo>
                            <a:cubicBezTo>
                              <a:pt x="2481" y="122"/>
                              <a:pt x="2475" y="127"/>
                              <a:pt x="2471" y="134"/>
                            </a:cubicBezTo>
                            <a:cubicBezTo>
                              <a:pt x="2467" y="141"/>
                              <a:pt x="2463" y="148"/>
                              <a:pt x="2462" y="157"/>
                            </a:cubicBezTo>
                            <a:cubicBezTo>
                              <a:pt x="2460" y="165"/>
                              <a:pt x="2459" y="173"/>
                              <a:pt x="2459" y="181"/>
                            </a:cubicBezTo>
                            <a:cubicBezTo>
                              <a:pt x="2459" y="287"/>
                              <a:pt x="2459" y="287"/>
                              <a:pt x="2459" y="287"/>
                            </a:cubicBezTo>
                            <a:cubicBezTo>
                              <a:pt x="2435" y="287"/>
                              <a:pt x="2435" y="287"/>
                              <a:pt x="2435" y="287"/>
                            </a:cubicBezTo>
                            <a:lnTo>
                              <a:pt x="2435" y="140"/>
                            </a:lnTo>
                            <a:close/>
                            <a:moveTo>
                              <a:pt x="2774" y="281"/>
                            </a:moveTo>
                            <a:cubicBezTo>
                              <a:pt x="2765" y="285"/>
                              <a:pt x="2756" y="288"/>
                              <a:pt x="2746" y="289"/>
                            </a:cubicBezTo>
                            <a:cubicBezTo>
                              <a:pt x="2736" y="291"/>
                              <a:pt x="2727" y="292"/>
                              <a:pt x="2718" y="292"/>
                            </a:cubicBezTo>
                            <a:cubicBezTo>
                              <a:pt x="2702" y="292"/>
                              <a:pt x="2688" y="289"/>
                              <a:pt x="2677" y="284"/>
                            </a:cubicBezTo>
                            <a:cubicBezTo>
                              <a:pt x="2666" y="279"/>
                              <a:pt x="2657" y="272"/>
                              <a:pt x="2650" y="263"/>
                            </a:cubicBezTo>
                            <a:cubicBezTo>
                              <a:pt x="2643" y="254"/>
                              <a:pt x="2638" y="244"/>
                              <a:pt x="2635" y="231"/>
                            </a:cubicBezTo>
                            <a:cubicBezTo>
                              <a:pt x="2632" y="219"/>
                              <a:pt x="2630" y="206"/>
                              <a:pt x="2630" y="191"/>
                            </a:cubicBezTo>
                            <a:cubicBezTo>
                              <a:pt x="2630" y="176"/>
                              <a:pt x="2632" y="163"/>
                              <a:pt x="2636" y="151"/>
                            </a:cubicBezTo>
                            <a:cubicBezTo>
                              <a:pt x="2640" y="138"/>
                              <a:pt x="2646" y="128"/>
                              <a:pt x="2653" y="119"/>
                            </a:cubicBezTo>
                            <a:cubicBezTo>
                              <a:pt x="2660" y="110"/>
                              <a:pt x="2668" y="103"/>
                              <a:pt x="2678" y="98"/>
                            </a:cubicBezTo>
                            <a:cubicBezTo>
                              <a:pt x="2688" y="93"/>
                              <a:pt x="2699" y="91"/>
                              <a:pt x="2711" y="91"/>
                            </a:cubicBezTo>
                            <a:cubicBezTo>
                              <a:pt x="2725" y="91"/>
                              <a:pt x="2737" y="93"/>
                              <a:pt x="2746" y="98"/>
                            </a:cubicBezTo>
                            <a:cubicBezTo>
                              <a:pt x="2756" y="103"/>
                              <a:pt x="2764" y="110"/>
                              <a:pt x="2770" y="119"/>
                            </a:cubicBezTo>
                            <a:cubicBezTo>
                              <a:pt x="2776" y="128"/>
                              <a:pt x="2781" y="138"/>
                              <a:pt x="2784" y="149"/>
                            </a:cubicBezTo>
                            <a:cubicBezTo>
                              <a:pt x="2786" y="161"/>
                              <a:pt x="2788" y="173"/>
                              <a:pt x="2788" y="186"/>
                            </a:cubicBezTo>
                            <a:cubicBezTo>
                              <a:pt x="2788" y="198"/>
                              <a:pt x="2788" y="198"/>
                              <a:pt x="2788" y="198"/>
                            </a:cubicBezTo>
                            <a:cubicBezTo>
                              <a:pt x="2656" y="198"/>
                              <a:pt x="2656" y="198"/>
                              <a:pt x="2656" y="198"/>
                            </a:cubicBezTo>
                            <a:cubicBezTo>
                              <a:pt x="2656" y="208"/>
                              <a:pt x="2658" y="218"/>
                              <a:pt x="2660" y="227"/>
                            </a:cubicBezTo>
                            <a:cubicBezTo>
                              <a:pt x="2663" y="236"/>
                              <a:pt x="2667" y="244"/>
                              <a:pt x="2673" y="250"/>
                            </a:cubicBezTo>
                            <a:cubicBezTo>
                              <a:pt x="2678" y="257"/>
                              <a:pt x="2684" y="262"/>
                              <a:pt x="2692" y="266"/>
                            </a:cubicBezTo>
                            <a:cubicBezTo>
                              <a:pt x="2700" y="270"/>
                              <a:pt x="2709" y="272"/>
                              <a:pt x="2720" y="272"/>
                            </a:cubicBezTo>
                            <a:cubicBezTo>
                              <a:pt x="2724" y="272"/>
                              <a:pt x="2729" y="271"/>
                              <a:pt x="2734" y="270"/>
                            </a:cubicBezTo>
                            <a:cubicBezTo>
                              <a:pt x="2739" y="269"/>
                              <a:pt x="2744" y="268"/>
                              <a:pt x="2749" y="267"/>
                            </a:cubicBezTo>
                            <a:cubicBezTo>
                              <a:pt x="2754" y="266"/>
                              <a:pt x="2758" y="264"/>
                              <a:pt x="2763" y="263"/>
                            </a:cubicBezTo>
                            <a:cubicBezTo>
                              <a:pt x="2767" y="261"/>
                              <a:pt x="2771" y="259"/>
                              <a:pt x="2774" y="257"/>
                            </a:cubicBezTo>
                            <a:lnTo>
                              <a:pt x="2774" y="281"/>
                            </a:lnTo>
                            <a:close/>
                            <a:moveTo>
                              <a:pt x="2762" y="178"/>
                            </a:moveTo>
                            <a:cubicBezTo>
                              <a:pt x="2762" y="169"/>
                              <a:pt x="2761" y="161"/>
                              <a:pt x="2759" y="153"/>
                            </a:cubicBezTo>
                            <a:cubicBezTo>
                              <a:pt x="2758" y="145"/>
                              <a:pt x="2755" y="138"/>
                              <a:pt x="2751" y="132"/>
                            </a:cubicBezTo>
                            <a:cubicBezTo>
                              <a:pt x="2747" y="125"/>
                              <a:pt x="2742" y="120"/>
                              <a:pt x="2736" y="117"/>
                            </a:cubicBezTo>
                            <a:cubicBezTo>
                              <a:pt x="2729" y="113"/>
                              <a:pt x="2722" y="111"/>
                              <a:pt x="2713" y="111"/>
                            </a:cubicBezTo>
                            <a:cubicBezTo>
                              <a:pt x="2704" y="111"/>
                              <a:pt x="2696" y="113"/>
                              <a:pt x="2689" y="117"/>
                            </a:cubicBezTo>
                            <a:cubicBezTo>
                              <a:pt x="2682" y="121"/>
                              <a:pt x="2677" y="126"/>
                              <a:pt x="2672" y="132"/>
                            </a:cubicBezTo>
                            <a:cubicBezTo>
                              <a:pt x="2667" y="139"/>
                              <a:pt x="2663" y="146"/>
                              <a:pt x="2660" y="154"/>
                            </a:cubicBezTo>
                            <a:cubicBezTo>
                              <a:pt x="2658" y="162"/>
                              <a:pt x="2656" y="170"/>
                              <a:pt x="2656" y="178"/>
                            </a:cubicBezTo>
                            <a:lnTo>
                              <a:pt x="2762" y="178"/>
                            </a:lnTo>
                            <a:close/>
                            <a:moveTo>
                              <a:pt x="2833" y="138"/>
                            </a:moveTo>
                            <a:cubicBezTo>
                              <a:pt x="2833" y="133"/>
                              <a:pt x="2833" y="128"/>
                              <a:pt x="2833" y="124"/>
                            </a:cubicBezTo>
                            <a:cubicBezTo>
                              <a:pt x="2833" y="121"/>
                              <a:pt x="2833" y="117"/>
                              <a:pt x="2833" y="114"/>
                            </a:cubicBezTo>
                            <a:cubicBezTo>
                              <a:pt x="2833" y="111"/>
                              <a:pt x="2833" y="108"/>
                              <a:pt x="2833" y="105"/>
                            </a:cubicBezTo>
                            <a:cubicBezTo>
                              <a:pt x="2833" y="102"/>
                              <a:pt x="2832" y="99"/>
                              <a:pt x="2832" y="95"/>
                            </a:cubicBezTo>
                            <a:cubicBezTo>
                              <a:pt x="2855" y="95"/>
                              <a:pt x="2855" y="95"/>
                              <a:pt x="2855" y="95"/>
                            </a:cubicBezTo>
                            <a:cubicBezTo>
                              <a:pt x="2855" y="132"/>
                              <a:pt x="2855" y="132"/>
                              <a:pt x="2855" y="132"/>
                            </a:cubicBezTo>
                            <a:cubicBezTo>
                              <a:pt x="2856" y="132"/>
                              <a:pt x="2856" y="132"/>
                              <a:pt x="2856" y="132"/>
                            </a:cubicBezTo>
                            <a:cubicBezTo>
                              <a:pt x="2858" y="127"/>
                              <a:pt x="2861" y="122"/>
                              <a:pt x="2864" y="117"/>
                            </a:cubicBezTo>
                            <a:cubicBezTo>
                              <a:pt x="2867" y="112"/>
                              <a:pt x="2871" y="107"/>
                              <a:pt x="2875" y="103"/>
                            </a:cubicBezTo>
                            <a:cubicBezTo>
                              <a:pt x="2879" y="99"/>
                              <a:pt x="2884" y="96"/>
                              <a:pt x="2889" y="94"/>
                            </a:cubicBezTo>
                            <a:cubicBezTo>
                              <a:pt x="2894" y="92"/>
                              <a:pt x="2900" y="91"/>
                              <a:pt x="2906" y="91"/>
                            </a:cubicBezTo>
                            <a:cubicBezTo>
                              <a:pt x="2908" y="91"/>
                              <a:pt x="2911" y="91"/>
                              <a:pt x="2914" y="91"/>
                            </a:cubicBezTo>
                            <a:cubicBezTo>
                              <a:pt x="2918" y="92"/>
                              <a:pt x="2920" y="92"/>
                              <a:pt x="2922" y="93"/>
                            </a:cubicBezTo>
                            <a:cubicBezTo>
                              <a:pt x="2922" y="118"/>
                              <a:pt x="2922" y="118"/>
                              <a:pt x="2922" y="118"/>
                            </a:cubicBezTo>
                            <a:cubicBezTo>
                              <a:pt x="2920" y="117"/>
                              <a:pt x="2917" y="116"/>
                              <a:pt x="2914" y="116"/>
                            </a:cubicBezTo>
                            <a:cubicBezTo>
                              <a:pt x="2911" y="116"/>
                              <a:pt x="2908" y="115"/>
                              <a:pt x="2905" y="115"/>
                            </a:cubicBezTo>
                            <a:cubicBezTo>
                              <a:pt x="2896" y="115"/>
                              <a:pt x="2888" y="118"/>
                              <a:pt x="2881" y="123"/>
                            </a:cubicBezTo>
                            <a:cubicBezTo>
                              <a:pt x="2875" y="127"/>
                              <a:pt x="2870" y="133"/>
                              <a:pt x="2867" y="141"/>
                            </a:cubicBezTo>
                            <a:cubicBezTo>
                              <a:pt x="2863" y="148"/>
                              <a:pt x="2861" y="157"/>
                              <a:pt x="2859" y="166"/>
                            </a:cubicBezTo>
                            <a:cubicBezTo>
                              <a:pt x="2858" y="175"/>
                              <a:pt x="2857" y="184"/>
                              <a:pt x="2857" y="192"/>
                            </a:cubicBezTo>
                            <a:cubicBezTo>
                              <a:pt x="2857" y="287"/>
                              <a:pt x="2857" y="287"/>
                              <a:pt x="2857" y="287"/>
                            </a:cubicBezTo>
                            <a:cubicBezTo>
                              <a:pt x="2833" y="287"/>
                              <a:pt x="2833" y="287"/>
                              <a:pt x="2833" y="287"/>
                            </a:cubicBezTo>
                            <a:lnTo>
                              <a:pt x="2833" y="138"/>
                            </a:lnTo>
                            <a:close/>
                            <a:moveTo>
                              <a:pt x="2944" y="259"/>
                            </a:moveTo>
                            <a:cubicBezTo>
                              <a:pt x="2951" y="263"/>
                              <a:pt x="2959" y="266"/>
                              <a:pt x="2968" y="268"/>
                            </a:cubicBezTo>
                            <a:cubicBezTo>
                              <a:pt x="2976" y="270"/>
                              <a:pt x="2985" y="272"/>
                              <a:pt x="2994" y="272"/>
                            </a:cubicBezTo>
                            <a:cubicBezTo>
                              <a:pt x="3000" y="272"/>
                              <a:pt x="3005" y="271"/>
                              <a:pt x="3010" y="269"/>
                            </a:cubicBezTo>
                            <a:cubicBezTo>
                              <a:pt x="3015" y="268"/>
                              <a:pt x="3020" y="266"/>
                              <a:pt x="3024" y="263"/>
                            </a:cubicBezTo>
                            <a:cubicBezTo>
                              <a:pt x="3028" y="260"/>
                              <a:pt x="3031" y="256"/>
                              <a:pt x="3033" y="252"/>
                            </a:cubicBezTo>
                            <a:cubicBezTo>
                              <a:pt x="3036" y="248"/>
                              <a:pt x="3037" y="243"/>
                              <a:pt x="3037" y="237"/>
                            </a:cubicBezTo>
                            <a:cubicBezTo>
                              <a:pt x="3037" y="230"/>
                              <a:pt x="3035" y="223"/>
                              <a:pt x="3030" y="218"/>
                            </a:cubicBezTo>
                            <a:cubicBezTo>
                              <a:pt x="3026" y="213"/>
                              <a:pt x="3020" y="209"/>
                              <a:pt x="3013" y="205"/>
                            </a:cubicBezTo>
                            <a:cubicBezTo>
                              <a:pt x="3006" y="201"/>
                              <a:pt x="2999" y="197"/>
                              <a:pt x="2991" y="194"/>
                            </a:cubicBezTo>
                            <a:cubicBezTo>
                              <a:pt x="2983" y="190"/>
                              <a:pt x="2975" y="186"/>
                              <a:pt x="2968" y="182"/>
                            </a:cubicBezTo>
                            <a:cubicBezTo>
                              <a:pt x="2961" y="178"/>
                              <a:pt x="2956" y="172"/>
                              <a:pt x="2951" y="166"/>
                            </a:cubicBezTo>
                            <a:cubicBezTo>
                              <a:pt x="2947" y="160"/>
                              <a:pt x="2944" y="152"/>
                              <a:pt x="2944" y="143"/>
                            </a:cubicBezTo>
                            <a:cubicBezTo>
                              <a:pt x="2944" y="133"/>
                              <a:pt x="2946" y="125"/>
                              <a:pt x="2950" y="119"/>
                            </a:cubicBezTo>
                            <a:cubicBezTo>
                              <a:pt x="2953" y="112"/>
                              <a:pt x="2958" y="107"/>
                              <a:pt x="2964" y="102"/>
                            </a:cubicBezTo>
                            <a:cubicBezTo>
                              <a:pt x="2970" y="98"/>
                              <a:pt x="2976" y="95"/>
                              <a:pt x="2984" y="93"/>
                            </a:cubicBezTo>
                            <a:cubicBezTo>
                              <a:pt x="2992" y="91"/>
                              <a:pt x="2999" y="91"/>
                              <a:pt x="3007" y="91"/>
                            </a:cubicBezTo>
                            <a:cubicBezTo>
                              <a:pt x="3012" y="91"/>
                              <a:pt x="3019" y="91"/>
                              <a:pt x="3028" y="92"/>
                            </a:cubicBezTo>
                            <a:cubicBezTo>
                              <a:pt x="3037" y="94"/>
                              <a:pt x="3046" y="96"/>
                              <a:pt x="3055" y="99"/>
                            </a:cubicBezTo>
                            <a:cubicBezTo>
                              <a:pt x="3052" y="120"/>
                              <a:pt x="3052" y="120"/>
                              <a:pt x="3052" y="120"/>
                            </a:cubicBezTo>
                            <a:cubicBezTo>
                              <a:pt x="3046" y="117"/>
                              <a:pt x="3039" y="115"/>
                              <a:pt x="3031" y="113"/>
                            </a:cubicBezTo>
                            <a:cubicBezTo>
                              <a:pt x="3023" y="112"/>
                              <a:pt x="3016" y="111"/>
                              <a:pt x="3010" y="111"/>
                            </a:cubicBezTo>
                            <a:cubicBezTo>
                              <a:pt x="2997" y="111"/>
                              <a:pt x="2987" y="113"/>
                              <a:pt x="2980" y="118"/>
                            </a:cubicBezTo>
                            <a:cubicBezTo>
                              <a:pt x="2972" y="122"/>
                              <a:pt x="2968" y="131"/>
                              <a:pt x="2968" y="143"/>
                            </a:cubicBezTo>
                            <a:cubicBezTo>
                              <a:pt x="2968" y="149"/>
                              <a:pt x="2971" y="154"/>
                              <a:pt x="2975" y="158"/>
                            </a:cubicBezTo>
                            <a:cubicBezTo>
                              <a:pt x="2980" y="162"/>
                              <a:pt x="2986" y="166"/>
                              <a:pt x="2993" y="169"/>
                            </a:cubicBezTo>
                            <a:cubicBezTo>
                              <a:pt x="3000" y="173"/>
                              <a:pt x="3007" y="176"/>
                              <a:pt x="3016" y="180"/>
                            </a:cubicBezTo>
                            <a:cubicBezTo>
                              <a:pt x="3024" y="183"/>
                              <a:pt x="3031" y="188"/>
                              <a:pt x="3038" y="193"/>
                            </a:cubicBezTo>
                            <a:cubicBezTo>
                              <a:pt x="3045" y="198"/>
                              <a:pt x="3051" y="204"/>
                              <a:pt x="3056" y="211"/>
                            </a:cubicBezTo>
                            <a:cubicBezTo>
                              <a:pt x="3061" y="218"/>
                              <a:pt x="3063" y="227"/>
                              <a:pt x="3063" y="237"/>
                            </a:cubicBezTo>
                            <a:cubicBezTo>
                              <a:pt x="3063" y="247"/>
                              <a:pt x="3061" y="256"/>
                              <a:pt x="3056" y="263"/>
                            </a:cubicBezTo>
                            <a:cubicBezTo>
                              <a:pt x="3052" y="270"/>
                              <a:pt x="3047" y="276"/>
                              <a:pt x="3040" y="280"/>
                            </a:cubicBezTo>
                            <a:cubicBezTo>
                              <a:pt x="3034" y="284"/>
                              <a:pt x="3026" y="287"/>
                              <a:pt x="3019" y="289"/>
                            </a:cubicBezTo>
                            <a:cubicBezTo>
                              <a:pt x="3011" y="291"/>
                              <a:pt x="3003" y="292"/>
                              <a:pt x="2996" y="292"/>
                            </a:cubicBezTo>
                            <a:cubicBezTo>
                              <a:pt x="2986" y="292"/>
                              <a:pt x="2977" y="291"/>
                              <a:pt x="2968" y="290"/>
                            </a:cubicBezTo>
                            <a:cubicBezTo>
                              <a:pt x="2959" y="289"/>
                              <a:pt x="2950" y="286"/>
                              <a:pt x="2942" y="283"/>
                            </a:cubicBezTo>
                            <a:lnTo>
                              <a:pt x="2944" y="259"/>
                            </a:lnTo>
                            <a:close/>
                            <a:moveTo>
                              <a:pt x="3105" y="5"/>
                            </a:moveTo>
                            <a:cubicBezTo>
                              <a:pt x="3129" y="5"/>
                              <a:pt x="3129" y="5"/>
                              <a:pt x="3129" y="5"/>
                            </a:cubicBezTo>
                            <a:cubicBezTo>
                              <a:pt x="3129" y="127"/>
                              <a:pt x="3129" y="127"/>
                              <a:pt x="3129" y="127"/>
                            </a:cubicBezTo>
                            <a:cubicBezTo>
                              <a:pt x="3130" y="127"/>
                              <a:pt x="3130" y="127"/>
                              <a:pt x="3130" y="127"/>
                            </a:cubicBezTo>
                            <a:cubicBezTo>
                              <a:pt x="3135" y="117"/>
                              <a:pt x="3143" y="108"/>
                              <a:pt x="3153" y="101"/>
                            </a:cubicBezTo>
                            <a:cubicBezTo>
                              <a:pt x="3163" y="94"/>
                              <a:pt x="3176" y="91"/>
                              <a:pt x="3190" y="91"/>
                            </a:cubicBezTo>
                            <a:cubicBezTo>
                              <a:pt x="3203" y="91"/>
                              <a:pt x="3213" y="93"/>
                              <a:pt x="3222" y="97"/>
                            </a:cubicBezTo>
                            <a:cubicBezTo>
                              <a:pt x="3231" y="101"/>
                              <a:pt x="3237" y="106"/>
                              <a:pt x="3242" y="114"/>
                            </a:cubicBezTo>
                            <a:cubicBezTo>
                              <a:pt x="3247" y="121"/>
                              <a:pt x="3251" y="130"/>
                              <a:pt x="3253" y="140"/>
                            </a:cubicBezTo>
                            <a:cubicBezTo>
                              <a:pt x="3255" y="150"/>
                              <a:pt x="3256" y="161"/>
                              <a:pt x="3256" y="172"/>
                            </a:cubicBezTo>
                            <a:cubicBezTo>
                              <a:pt x="3256" y="287"/>
                              <a:pt x="3256" y="287"/>
                              <a:pt x="3256" y="287"/>
                            </a:cubicBezTo>
                            <a:cubicBezTo>
                              <a:pt x="3232" y="287"/>
                              <a:pt x="3232" y="287"/>
                              <a:pt x="3232" y="287"/>
                            </a:cubicBezTo>
                            <a:cubicBezTo>
                              <a:pt x="3232" y="173"/>
                              <a:pt x="3232" y="173"/>
                              <a:pt x="3232" y="173"/>
                            </a:cubicBezTo>
                            <a:cubicBezTo>
                              <a:pt x="3232" y="164"/>
                              <a:pt x="3231" y="157"/>
                              <a:pt x="3230" y="149"/>
                            </a:cubicBezTo>
                            <a:cubicBezTo>
                              <a:pt x="3229" y="141"/>
                              <a:pt x="3227" y="135"/>
                              <a:pt x="3224" y="129"/>
                            </a:cubicBezTo>
                            <a:cubicBezTo>
                              <a:pt x="3221" y="124"/>
                              <a:pt x="3216" y="119"/>
                              <a:pt x="3210" y="116"/>
                            </a:cubicBezTo>
                            <a:cubicBezTo>
                              <a:pt x="3204" y="113"/>
                              <a:pt x="3196" y="111"/>
                              <a:pt x="3186" y="111"/>
                            </a:cubicBezTo>
                            <a:cubicBezTo>
                              <a:pt x="3176" y="111"/>
                              <a:pt x="3167" y="113"/>
                              <a:pt x="3159" y="118"/>
                            </a:cubicBezTo>
                            <a:cubicBezTo>
                              <a:pt x="3152" y="122"/>
                              <a:pt x="3146" y="128"/>
                              <a:pt x="3142" y="135"/>
                            </a:cubicBezTo>
                            <a:cubicBezTo>
                              <a:pt x="3137" y="142"/>
                              <a:pt x="3134" y="150"/>
                              <a:pt x="3132" y="159"/>
                            </a:cubicBezTo>
                            <a:cubicBezTo>
                              <a:pt x="3130" y="168"/>
                              <a:pt x="3129" y="176"/>
                              <a:pt x="3129" y="184"/>
                            </a:cubicBezTo>
                            <a:cubicBezTo>
                              <a:pt x="3129" y="287"/>
                              <a:pt x="3129" y="287"/>
                              <a:pt x="3129" y="287"/>
                            </a:cubicBezTo>
                            <a:cubicBezTo>
                              <a:pt x="3105" y="287"/>
                              <a:pt x="3105" y="287"/>
                              <a:pt x="3105" y="287"/>
                            </a:cubicBezTo>
                            <a:lnTo>
                              <a:pt x="3105" y="5"/>
                            </a:lnTo>
                            <a:close/>
                            <a:moveTo>
                              <a:pt x="3339" y="44"/>
                            </a:moveTo>
                            <a:cubicBezTo>
                              <a:pt x="3315" y="44"/>
                              <a:pt x="3315" y="44"/>
                              <a:pt x="3315" y="44"/>
                            </a:cubicBezTo>
                            <a:cubicBezTo>
                              <a:pt x="3315" y="12"/>
                              <a:pt x="3315" y="12"/>
                              <a:pt x="3315" y="12"/>
                            </a:cubicBezTo>
                            <a:cubicBezTo>
                              <a:pt x="3339" y="12"/>
                              <a:pt x="3339" y="12"/>
                              <a:pt x="3339" y="12"/>
                            </a:cubicBezTo>
                            <a:lnTo>
                              <a:pt x="3339" y="44"/>
                            </a:lnTo>
                            <a:close/>
                            <a:moveTo>
                              <a:pt x="3315" y="95"/>
                            </a:moveTo>
                            <a:cubicBezTo>
                              <a:pt x="3339" y="95"/>
                              <a:pt x="3339" y="95"/>
                              <a:pt x="3339" y="95"/>
                            </a:cubicBezTo>
                            <a:cubicBezTo>
                              <a:pt x="3339" y="287"/>
                              <a:pt x="3339" y="287"/>
                              <a:pt x="3339" y="287"/>
                            </a:cubicBezTo>
                            <a:cubicBezTo>
                              <a:pt x="3315" y="287"/>
                              <a:pt x="3315" y="287"/>
                              <a:pt x="3315" y="287"/>
                            </a:cubicBezTo>
                            <a:lnTo>
                              <a:pt x="3315" y="95"/>
                            </a:lnTo>
                            <a:close/>
                            <a:moveTo>
                              <a:pt x="3397" y="95"/>
                            </a:moveTo>
                            <a:cubicBezTo>
                              <a:pt x="3420" y="95"/>
                              <a:pt x="3420" y="95"/>
                              <a:pt x="3420" y="95"/>
                            </a:cubicBezTo>
                            <a:cubicBezTo>
                              <a:pt x="3419" y="130"/>
                              <a:pt x="3419" y="130"/>
                              <a:pt x="3419" y="130"/>
                            </a:cubicBezTo>
                            <a:cubicBezTo>
                              <a:pt x="3420" y="130"/>
                              <a:pt x="3420" y="130"/>
                              <a:pt x="3420" y="130"/>
                            </a:cubicBezTo>
                            <a:cubicBezTo>
                              <a:pt x="3421" y="127"/>
                              <a:pt x="3423" y="124"/>
                              <a:pt x="3426" y="119"/>
                            </a:cubicBezTo>
                            <a:cubicBezTo>
                              <a:pt x="3429" y="115"/>
                              <a:pt x="3433" y="111"/>
                              <a:pt x="3437" y="106"/>
                            </a:cubicBezTo>
                            <a:cubicBezTo>
                              <a:pt x="3442" y="102"/>
                              <a:pt x="3448" y="98"/>
                              <a:pt x="3455" y="95"/>
                            </a:cubicBezTo>
                            <a:cubicBezTo>
                              <a:pt x="3462" y="92"/>
                              <a:pt x="3471" y="91"/>
                              <a:pt x="3481" y="91"/>
                            </a:cubicBezTo>
                            <a:cubicBezTo>
                              <a:pt x="3495" y="91"/>
                              <a:pt x="3507" y="93"/>
                              <a:pt x="3517" y="98"/>
                            </a:cubicBezTo>
                            <a:cubicBezTo>
                              <a:pt x="3527" y="103"/>
                              <a:pt x="3536" y="110"/>
                              <a:pt x="3542" y="119"/>
                            </a:cubicBezTo>
                            <a:cubicBezTo>
                              <a:pt x="3548" y="128"/>
                              <a:pt x="3553" y="139"/>
                              <a:pt x="3556" y="151"/>
                            </a:cubicBezTo>
                            <a:cubicBezTo>
                              <a:pt x="3559" y="163"/>
                              <a:pt x="3560" y="177"/>
                              <a:pt x="3560" y="191"/>
                            </a:cubicBezTo>
                            <a:cubicBezTo>
                              <a:pt x="3560" y="206"/>
                              <a:pt x="3559" y="219"/>
                              <a:pt x="3555" y="231"/>
                            </a:cubicBezTo>
                            <a:cubicBezTo>
                              <a:pt x="3552" y="243"/>
                              <a:pt x="3547" y="254"/>
                              <a:pt x="3541" y="263"/>
                            </a:cubicBezTo>
                            <a:cubicBezTo>
                              <a:pt x="3534" y="272"/>
                              <a:pt x="3526" y="279"/>
                              <a:pt x="3516" y="284"/>
                            </a:cubicBezTo>
                            <a:cubicBezTo>
                              <a:pt x="3506" y="289"/>
                              <a:pt x="3494" y="292"/>
                              <a:pt x="3481" y="292"/>
                            </a:cubicBezTo>
                            <a:cubicBezTo>
                              <a:pt x="3466" y="292"/>
                              <a:pt x="3454" y="289"/>
                              <a:pt x="3444" y="283"/>
                            </a:cubicBezTo>
                            <a:cubicBezTo>
                              <a:pt x="3435" y="277"/>
                              <a:pt x="3427" y="267"/>
                              <a:pt x="3421" y="255"/>
                            </a:cubicBezTo>
                            <a:cubicBezTo>
                              <a:pt x="3420" y="255"/>
                              <a:pt x="3420" y="255"/>
                              <a:pt x="3420" y="255"/>
                            </a:cubicBezTo>
                            <a:cubicBezTo>
                              <a:pt x="3420" y="367"/>
                              <a:pt x="3420" y="367"/>
                              <a:pt x="3420" y="367"/>
                            </a:cubicBezTo>
                            <a:cubicBezTo>
                              <a:pt x="3397" y="367"/>
                              <a:pt x="3397" y="367"/>
                              <a:pt x="3397" y="367"/>
                            </a:cubicBezTo>
                            <a:lnTo>
                              <a:pt x="3397" y="95"/>
                            </a:lnTo>
                            <a:close/>
                            <a:moveTo>
                              <a:pt x="3532" y="163"/>
                            </a:moveTo>
                            <a:cubicBezTo>
                              <a:pt x="3530" y="153"/>
                              <a:pt x="3527" y="145"/>
                              <a:pt x="3523" y="137"/>
                            </a:cubicBezTo>
                            <a:cubicBezTo>
                              <a:pt x="3518" y="129"/>
                              <a:pt x="3513" y="123"/>
                              <a:pt x="3505" y="118"/>
                            </a:cubicBezTo>
                            <a:cubicBezTo>
                              <a:pt x="3498" y="113"/>
                              <a:pt x="3489" y="111"/>
                              <a:pt x="3477" y="111"/>
                            </a:cubicBezTo>
                            <a:cubicBezTo>
                              <a:pt x="3467" y="111"/>
                              <a:pt x="3458" y="113"/>
                              <a:pt x="3451" y="118"/>
                            </a:cubicBezTo>
                            <a:cubicBezTo>
                              <a:pt x="3443" y="123"/>
                              <a:pt x="3437" y="130"/>
                              <a:pt x="3433" y="138"/>
                            </a:cubicBezTo>
                            <a:cubicBezTo>
                              <a:pt x="3429" y="146"/>
                              <a:pt x="3425" y="154"/>
                              <a:pt x="3423" y="164"/>
                            </a:cubicBezTo>
                            <a:cubicBezTo>
                              <a:pt x="3421" y="173"/>
                              <a:pt x="3420" y="182"/>
                              <a:pt x="3420" y="191"/>
                            </a:cubicBezTo>
                            <a:cubicBezTo>
                              <a:pt x="3420" y="200"/>
                              <a:pt x="3421" y="209"/>
                              <a:pt x="3423" y="219"/>
                            </a:cubicBezTo>
                            <a:cubicBezTo>
                              <a:pt x="3425" y="228"/>
                              <a:pt x="3429" y="237"/>
                              <a:pt x="3433" y="245"/>
                            </a:cubicBezTo>
                            <a:cubicBezTo>
                              <a:pt x="3437" y="253"/>
                              <a:pt x="3443" y="259"/>
                              <a:pt x="3451" y="264"/>
                            </a:cubicBezTo>
                            <a:cubicBezTo>
                              <a:pt x="3458" y="269"/>
                              <a:pt x="3467" y="272"/>
                              <a:pt x="3477" y="272"/>
                            </a:cubicBezTo>
                            <a:cubicBezTo>
                              <a:pt x="3489" y="272"/>
                              <a:pt x="3498" y="269"/>
                              <a:pt x="3505" y="264"/>
                            </a:cubicBezTo>
                            <a:cubicBezTo>
                              <a:pt x="3513" y="259"/>
                              <a:pt x="3518" y="253"/>
                              <a:pt x="3523" y="245"/>
                            </a:cubicBezTo>
                            <a:cubicBezTo>
                              <a:pt x="3527" y="238"/>
                              <a:pt x="3530" y="229"/>
                              <a:pt x="3532" y="220"/>
                            </a:cubicBezTo>
                            <a:cubicBezTo>
                              <a:pt x="3533" y="210"/>
                              <a:pt x="3534" y="201"/>
                              <a:pt x="3534" y="191"/>
                            </a:cubicBezTo>
                            <a:cubicBezTo>
                              <a:pt x="3534" y="182"/>
                              <a:pt x="3533" y="172"/>
                              <a:pt x="3532" y="163"/>
                            </a:cubicBezTo>
                            <a:close/>
                            <a:moveTo>
                              <a:pt x="3704" y="153"/>
                            </a:moveTo>
                            <a:cubicBezTo>
                              <a:pt x="3708" y="141"/>
                              <a:pt x="3713" y="130"/>
                              <a:pt x="3720" y="121"/>
                            </a:cubicBezTo>
                            <a:cubicBezTo>
                              <a:pt x="3728" y="112"/>
                              <a:pt x="3737" y="104"/>
                              <a:pt x="3748" y="99"/>
                            </a:cubicBezTo>
                            <a:cubicBezTo>
                              <a:pt x="3759" y="93"/>
                              <a:pt x="3773" y="91"/>
                              <a:pt x="3788" y="91"/>
                            </a:cubicBezTo>
                            <a:cubicBezTo>
                              <a:pt x="3804" y="91"/>
                              <a:pt x="3818" y="93"/>
                              <a:pt x="3829" y="99"/>
                            </a:cubicBezTo>
                            <a:cubicBezTo>
                              <a:pt x="3840" y="104"/>
                              <a:pt x="3849" y="112"/>
                              <a:pt x="3857" y="121"/>
                            </a:cubicBezTo>
                            <a:cubicBezTo>
                              <a:pt x="3864" y="130"/>
                              <a:pt x="3869" y="141"/>
                              <a:pt x="3873" y="153"/>
                            </a:cubicBezTo>
                            <a:cubicBezTo>
                              <a:pt x="3876" y="166"/>
                              <a:pt x="3878" y="178"/>
                              <a:pt x="3878" y="191"/>
                            </a:cubicBezTo>
                            <a:cubicBezTo>
                              <a:pt x="3878" y="204"/>
                              <a:pt x="3876" y="217"/>
                              <a:pt x="3873" y="229"/>
                            </a:cubicBezTo>
                            <a:cubicBezTo>
                              <a:pt x="3869" y="241"/>
                              <a:pt x="3864" y="252"/>
                              <a:pt x="3857" y="261"/>
                            </a:cubicBezTo>
                            <a:cubicBezTo>
                              <a:pt x="3849" y="271"/>
                              <a:pt x="3840" y="278"/>
                              <a:pt x="3829" y="284"/>
                            </a:cubicBezTo>
                            <a:cubicBezTo>
                              <a:pt x="3818" y="289"/>
                              <a:pt x="3804" y="292"/>
                              <a:pt x="3788" y="292"/>
                            </a:cubicBezTo>
                            <a:cubicBezTo>
                              <a:pt x="3773" y="292"/>
                              <a:pt x="3759" y="289"/>
                              <a:pt x="3748" y="284"/>
                            </a:cubicBezTo>
                            <a:cubicBezTo>
                              <a:pt x="3737" y="278"/>
                              <a:pt x="3728" y="271"/>
                              <a:pt x="3720" y="261"/>
                            </a:cubicBezTo>
                            <a:cubicBezTo>
                              <a:pt x="3713" y="252"/>
                              <a:pt x="3708" y="241"/>
                              <a:pt x="3704" y="229"/>
                            </a:cubicBezTo>
                            <a:cubicBezTo>
                              <a:pt x="3700" y="217"/>
                              <a:pt x="3699" y="204"/>
                              <a:pt x="3699" y="191"/>
                            </a:cubicBezTo>
                            <a:cubicBezTo>
                              <a:pt x="3699" y="178"/>
                              <a:pt x="3700" y="166"/>
                              <a:pt x="3704" y="153"/>
                            </a:cubicBezTo>
                            <a:close/>
                            <a:moveTo>
                              <a:pt x="3729" y="223"/>
                            </a:moveTo>
                            <a:cubicBezTo>
                              <a:pt x="3732" y="232"/>
                              <a:pt x="3736" y="241"/>
                              <a:pt x="3741" y="248"/>
                            </a:cubicBezTo>
                            <a:cubicBezTo>
                              <a:pt x="3747" y="255"/>
                              <a:pt x="3753" y="261"/>
                              <a:pt x="3761" y="265"/>
                            </a:cubicBezTo>
                            <a:cubicBezTo>
                              <a:pt x="3769" y="269"/>
                              <a:pt x="3778" y="272"/>
                              <a:pt x="3788" y="272"/>
                            </a:cubicBezTo>
                            <a:cubicBezTo>
                              <a:pt x="3799" y="272"/>
                              <a:pt x="3808" y="269"/>
                              <a:pt x="3816" y="265"/>
                            </a:cubicBezTo>
                            <a:cubicBezTo>
                              <a:pt x="3824" y="261"/>
                              <a:pt x="3830" y="255"/>
                              <a:pt x="3836" y="248"/>
                            </a:cubicBezTo>
                            <a:cubicBezTo>
                              <a:pt x="3841" y="241"/>
                              <a:pt x="3845" y="232"/>
                              <a:pt x="3848" y="223"/>
                            </a:cubicBezTo>
                            <a:cubicBezTo>
                              <a:pt x="3851" y="213"/>
                              <a:pt x="3852" y="202"/>
                              <a:pt x="3852" y="191"/>
                            </a:cubicBezTo>
                            <a:cubicBezTo>
                              <a:pt x="3852" y="180"/>
                              <a:pt x="3851" y="170"/>
                              <a:pt x="3848" y="160"/>
                            </a:cubicBezTo>
                            <a:cubicBezTo>
                              <a:pt x="3845" y="150"/>
                              <a:pt x="3841" y="142"/>
                              <a:pt x="3836" y="134"/>
                            </a:cubicBezTo>
                            <a:cubicBezTo>
                              <a:pt x="3830" y="127"/>
                              <a:pt x="3824" y="121"/>
                              <a:pt x="3816" y="117"/>
                            </a:cubicBezTo>
                            <a:cubicBezTo>
                              <a:pt x="3808" y="113"/>
                              <a:pt x="3799" y="111"/>
                              <a:pt x="3788" y="111"/>
                            </a:cubicBezTo>
                            <a:cubicBezTo>
                              <a:pt x="3778" y="111"/>
                              <a:pt x="3769" y="113"/>
                              <a:pt x="3761" y="117"/>
                            </a:cubicBezTo>
                            <a:cubicBezTo>
                              <a:pt x="3753" y="121"/>
                              <a:pt x="3747" y="127"/>
                              <a:pt x="3741" y="134"/>
                            </a:cubicBezTo>
                            <a:cubicBezTo>
                              <a:pt x="3736" y="142"/>
                              <a:pt x="3732" y="150"/>
                              <a:pt x="3729" y="160"/>
                            </a:cubicBezTo>
                            <a:cubicBezTo>
                              <a:pt x="3726" y="170"/>
                              <a:pt x="3725" y="180"/>
                              <a:pt x="3725" y="191"/>
                            </a:cubicBezTo>
                            <a:cubicBezTo>
                              <a:pt x="3725" y="202"/>
                              <a:pt x="3726" y="213"/>
                              <a:pt x="3729" y="223"/>
                            </a:cubicBezTo>
                            <a:close/>
                            <a:moveTo>
                              <a:pt x="3939" y="115"/>
                            </a:moveTo>
                            <a:cubicBezTo>
                              <a:pt x="3900" y="115"/>
                              <a:pt x="3900" y="115"/>
                              <a:pt x="3900" y="115"/>
                            </a:cubicBezTo>
                            <a:cubicBezTo>
                              <a:pt x="3900" y="95"/>
                              <a:pt x="3900" y="95"/>
                              <a:pt x="3900" y="95"/>
                            </a:cubicBezTo>
                            <a:cubicBezTo>
                              <a:pt x="3939" y="95"/>
                              <a:pt x="3939" y="95"/>
                              <a:pt x="3939" y="95"/>
                            </a:cubicBezTo>
                            <a:cubicBezTo>
                              <a:pt x="3939" y="81"/>
                              <a:pt x="3939" y="81"/>
                              <a:pt x="3939" y="81"/>
                            </a:cubicBezTo>
                            <a:cubicBezTo>
                              <a:pt x="3939" y="71"/>
                              <a:pt x="3940" y="61"/>
                              <a:pt x="3940" y="51"/>
                            </a:cubicBezTo>
                            <a:cubicBezTo>
                              <a:pt x="3941" y="42"/>
                              <a:pt x="3943" y="33"/>
                              <a:pt x="3946" y="25"/>
                            </a:cubicBezTo>
                            <a:cubicBezTo>
                              <a:pt x="3949" y="18"/>
                              <a:pt x="3954" y="12"/>
                              <a:pt x="3961" y="7"/>
                            </a:cubicBezTo>
                            <a:cubicBezTo>
                              <a:pt x="3968" y="2"/>
                              <a:pt x="3978" y="0"/>
                              <a:pt x="3990" y="0"/>
                            </a:cubicBezTo>
                            <a:cubicBezTo>
                              <a:pt x="3994" y="0"/>
                              <a:pt x="3998" y="0"/>
                              <a:pt x="4003" y="1"/>
                            </a:cubicBezTo>
                            <a:cubicBezTo>
                              <a:pt x="4007" y="2"/>
                              <a:pt x="4010" y="3"/>
                              <a:pt x="4013" y="4"/>
                            </a:cubicBezTo>
                            <a:cubicBezTo>
                              <a:pt x="4011" y="25"/>
                              <a:pt x="4011" y="25"/>
                              <a:pt x="4011" y="25"/>
                            </a:cubicBezTo>
                            <a:cubicBezTo>
                              <a:pt x="4008" y="23"/>
                              <a:pt x="4006" y="22"/>
                              <a:pt x="4002" y="22"/>
                            </a:cubicBezTo>
                            <a:cubicBezTo>
                              <a:pt x="3999" y="21"/>
                              <a:pt x="3996" y="20"/>
                              <a:pt x="3992" y="20"/>
                            </a:cubicBezTo>
                            <a:cubicBezTo>
                              <a:pt x="3984" y="20"/>
                              <a:pt x="3978" y="22"/>
                              <a:pt x="3974" y="26"/>
                            </a:cubicBezTo>
                            <a:cubicBezTo>
                              <a:pt x="3970" y="30"/>
                              <a:pt x="3967" y="35"/>
                              <a:pt x="3966" y="41"/>
                            </a:cubicBezTo>
                            <a:cubicBezTo>
                              <a:pt x="3964" y="47"/>
                              <a:pt x="3963" y="53"/>
                              <a:pt x="3963" y="60"/>
                            </a:cubicBezTo>
                            <a:cubicBezTo>
                              <a:pt x="3963" y="66"/>
                              <a:pt x="3963" y="73"/>
                              <a:pt x="3963" y="78"/>
                            </a:cubicBezTo>
                            <a:cubicBezTo>
                              <a:pt x="3963" y="95"/>
                              <a:pt x="3963" y="95"/>
                              <a:pt x="3963" y="95"/>
                            </a:cubicBezTo>
                            <a:cubicBezTo>
                              <a:pt x="4006" y="95"/>
                              <a:pt x="4006" y="95"/>
                              <a:pt x="4006" y="95"/>
                            </a:cubicBezTo>
                            <a:cubicBezTo>
                              <a:pt x="4006" y="115"/>
                              <a:pt x="4006" y="115"/>
                              <a:pt x="4006" y="115"/>
                            </a:cubicBezTo>
                            <a:cubicBezTo>
                              <a:pt x="3963" y="115"/>
                              <a:pt x="3963" y="115"/>
                              <a:pt x="3963" y="115"/>
                            </a:cubicBezTo>
                            <a:cubicBezTo>
                              <a:pt x="3963" y="287"/>
                              <a:pt x="3963" y="287"/>
                              <a:pt x="3963" y="287"/>
                            </a:cubicBezTo>
                            <a:cubicBezTo>
                              <a:pt x="3939" y="287"/>
                              <a:pt x="3939" y="287"/>
                              <a:pt x="3939" y="287"/>
                            </a:cubicBezTo>
                            <a:lnTo>
                              <a:pt x="3939" y="115"/>
                            </a:lnTo>
                            <a:close/>
                            <a:moveTo>
                              <a:pt x="4144" y="153"/>
                            </a:moveTo>
                            <a:cubicBezTo>
                              <a:pt x="4148" y="141"/>
                              <a:pt x="4153" y="130"/>
                              <a:pt x="4160" y="121"/>
                            </a:cubicBezTo>
                            <a:cubicBezTo>
                              <a:pt x="4168" y="112"/>
                              <a:pt x="4177" y="104"/>
                              <a:pt x="4188" y="99"/>
                            </a:cubicBezTo>
                            <a:cubicBezTo>
                              <a:pt x="4200" y="93"/>
                              <a:pt x="4213" y="91"/>
                              <a:pt x="4229" y="91"/>
                            </a:cubicBezTo>
                            <a:cubicBezTo>
                              <a:pt x="4244" y="91"/>
                              <a:pt x="4258" y="93"/>
                              <a:pt x="4269" y="99"/>
                            </a:cubicBezTo>
                            <a:cubicBezTo>
                              <a:pt x="4280" y="104"/>
                              <a:pt x="4290" y="112"/>
                              <a:pt x="4297" y="121"/>
                            </a:cubicBezTo>
                            <a:cubicBezTo>
                              <a:pt x="4304" y="130"/>
                              <a:pt x="4310" y="141"/>
                              <a:pt x="4313" y="153"/>
                            </a:cubicBezTo>
                            <a:cubicBezTo>
                              <a:pt x="4317" y="166"/>
                              <a:pt x="4318" y="178"/>
                              <a:pt x="4318" y="191"/>
                            </a:cubicBezTo>
                            <a:cubicBezTo>
                              <a:pt x="4318" y="204"/>
                              <a:pt x="4317" y="217"/>
                              <a:pt x="4313" y="229"/>
                            </a:cubicBezTo>
                            <a:cubicBezTo>
                              <a:pt x="4310" y="241"/>
                              <a:pt x="4304" y="252"/>
                              <a:pt x="4297" y="261"/>
                            </a:cubicBezTo>
                            <a:cubicBezTo>
                              <a:pt x="4290" y="271"/>
                              <a:pt x="4280" y="278"/>
                              <a:pt x="4269" y="284"/>
                            </a:cubicBezTo>
                            <a:cubicBezTo>
                              <a:pt x="4258" y="289"/>
                              <a:pt x="4244" y="292"/>
                              <a:pt x="4229" y="292"/>
                            </a:cubicBezTo>
                            <a:cubicBezTo>
                              <a:pt x="4213" y="292"/>
                              <a:pt x="4200" y="289"/>
                              <a:pt x="4188" y="284"/>
                            </a:cubicBezTo>
                            <a:cubicBezTo>
                              <a:pt x="4177" y="278"/>
                              <a:pt x="4168" y="271"/>
                              <a:pt x="4160" y="261"/>
                            </a:cubicBezTo>
                            <a:cubicBezTo>
                              <a:pt x="4153" y="252"/>
                              <a:pt x="4148" y="241"/>
                              <a:pt x="4144" y="229"/>
                            </a:cubicBezTo>
                            <a:cubicBezTo>
                              <a:pt x="4141" y="217"/>
                              <a:pt x="4139" y="204"/>
                              <a:pt x="4139" y="191"/>
                            </a:cubicBezTo>
                            <a:cubicBezTo>
                              <a:pt x="4139" y="178"/>
                              <a:pt x="4141" y="166"/>
                              <a:pt x="4144" y="153"/>
                            </a:cubicBezTo>
                            <a:close/>
                            <a:moveTo>
                              <a:pt x="4169" y="223"/>
                            </a:moveTo>
                            <a:cubicBezTo>
                              <a:pt x="4172" y="232"/>
                              <a:pt x="4176" y="241"/>
                              <a:pt x="4181" y="248"/>
                            </a:cubicBezTo>
                            <a:cubicBezTo>
                              <a:pt x="4187" y="255"/>
                              <a:pt x="4193" y="261"/>
                              <a:pt x="4201" y="265"/>
                            </a:cubicBezTo>
                            <a:cubicBezTo>
                              <a:pt x="4209" y="269"/>
                              <a:pt x="4218" y="272"/>
                              <a:pt x="4229" y="272"/>
                            </a:cubicBezTo>
                            <a:cubicBezTo>
                              <a:pt x="4239" y="272"/>
                              <a:pt x="4248" y="269"/>
                              <a:pt x="4256" y="265"/>
                            </a:cubicBezTo>
                            <a:cubicBezTo>
                              <a:pt x="4264" y="261"/>
                              <a:pt x="4271" y="255"/>
                              <a:pt x="4276" y="248"/>
                            </a:cubicBezTo>
                            <a:cubicBezTo>
                              <a:pt x="4281" y="241"/>
                              <a:pt x="4285" y="232"/>
                              <a:pt x="4288" y="223"/>
                            </a:cubicBezTo>
                            <a:cubicBezTo>
                              <a:pt x="4291" y="213"/>
                              <a:pt x="4292" y="202"/>
                              <a:pt x="4292" y="191"/>
                            </a:cubicBezTo>
                            <a:cubicBezTo>
                              <a:pt x="4292" y="180"/>
                              <a:pt x="4291" y="170"/>
                              <a:pt x="4288" y="160"/>
                            </a:cubicBezTo>
                            <a:cubicBezTo>
                              <a:pt x="4285" y="150"/>
                              <a:pt x="4281" y="142"/>
                              <a:pt x="4276" y="134"/>
                            </a:cubicBezTo>
                            <a:cubicBezTo>
                              <a:pt x="4271" y="127"/>
                              <a:pt x="4264" y="121"/>
                              <a:pt x="4256" y="117"/>
                            </a:cubicBezTo>
                            <a:cubicBezTo>
                              <a:pt x="4248" y="113"/>
                              <a:pt x="4239" y="111"/>
                              <a:pt x="4229" y="111"/>
                            </a:cubicBezTo>
                            <a:cubicBezTo>
                              <a:pt x="4218" y="111"/>
                              <a:pt x="4209" y="113"/>
                              <a:pt x="4201" y="117"/>
                            </a:cubicBezTo>
                            <a:cubicBezTo>
                              <a:pt x="4193" y="121"/>
                              <a:pt x="4187" y="127"/>
                              <a:pt x="4181" y="134"/>
                            </a:cubicBezTo>
                            <a:cubicBezTo>
                              <a:pt x="4176" y="142"/>
                              <a:pt x="4172" y="150"/>
                              <a:pt x="4169" y="160"/>
                            </a:cubicBezTo>
                            <a:cubicBezTo>
                              <a:pt x="4166" y="170"/>
                              <a:pt x="4165" y="180"/>
                              <a:pt x="4165" y="191"/>
                            </a:cubicBezTo>
                            <a:cubicBezTo>
                              <a:pt x="4165" y="202"/>
                              <a:pt x="4166" y="213"/>
                              <a:pt x="4169" y="223"/>
                            </a:cubicBezTo>
                            <a:close/>
                            <a:moveTo>
                              <a:pt x="4363" y="138"/>
                            </a:moveTo>
                            <a:cubicBezTo>
                              <a:pt x="4363" y="133"/>
                              <a:pt x="4363" y="128"/>
                              <a:pt x="4363" y="124"/>
                            </a:cubicBezTo>
                            <a:cubicBezTo>
                              <a:pt x="4363" y="121"/>
                              <a:pt x="4363" y="117"/>
                              <a:pt x="4363" y="114"/>
                            </a:cubicBezTo>
                            <a:cubicBezTo>
                              <a:pt x="4363" y="111"/>
                              <a:pt x="4363" y="108"/>
                              <a:pt x="4363" y="105"/>
                            </a:cubicBezTo>
                            <a:cubicBezTo>
                              <a:pt x="4363" y="102"/>
                              <a:pt x="4362" y="99"/>
                              <a:pt x="4362" y="95"/>
                            </a:cubicBezTo>
                            <a:cubicBezTo>
                              <a:pt x="4386" y="95"/>
                              <a:pt x="4386" y="95"/>
                              <a:pt x="4386" y="95"/>
                            </a:cubicBezTo>
                            <a:cubicBezTo>
                              <a:pt x="4386" y="132"/>
                              <a:pt x="4386" y="132"/>
                              <a:pt x="4386" y="132"/>
                            </a:cubicBezTo>
                            <a:cubicBezTo>
                              <a:pt x="4386" y="132"/>
                              <a:pt x="4386" y="132"/>
                              <a:pt x="4386" y="132"/>
                            </a:cubicBezTo>
                            <a:cubicBezTo>
                              <a:pt x="4389" y="127"/>
                              <a:pt x="4391" y="122"/>
                              <a:pt x="4394" y="117"/>
                            </a:cubicBezTo>
                            <a:cubicBezTo>
                              <a:pt x="4397" y="112"/>
                              <a:pt x="4401" y="107"/>
                              <a:pt x="4405" y="103"/>
                            </a:cubicBezTo>
                            <a:cubicBezTo>
                              <a:pt x="4409" y="99"/>
                              <a:pt x="4414" y="96"/>
                              <a:pt x="4419" y="94"/>
                            </a:cubicBezTo>
                            <a:cubicBezTo>
                              <a:pt x="4424" y="92"/>
                              <a:pt x="4430" y="91"/>
                              <a:pt x="4436" y="91"/>
                            </a:cubicBezTo>
                            <a:cubicBezTo>
                              <a:pt x="4438" y="91"/>
                              <a:pt x="4441" y="91"/>
                              <a:pt x="4445" y="91"/>
                            </a:cubicBezTo>
                            <a:cubicBezTo>
                              <a:pt x="4448" y="92"/>
                              <a:pt x="4450" y="92"/>
                              <a:pt x="4452" y="93"/>
                            </a:cubicBezTo>
                            <a:cubicBezTo>
                              <a:pt x="4452" y="118"/>
                              <a:pt x="4452" y="118"/>
                              <a:pt x="4452" y="118"/>
                            </a:cubicBezTo>
                            <a:cubicBezTo>
                              <a:pt x="4450" y="117"/>
                              <a:pt x="4447" y="116"/>
                              <a:pt x="4444" y="116"/>
                            </a:cubicBezTo>
                            <a:cubicBezTo>
                              <a:pt x="4441" y="116"/>
                              <a:pt x="4438" y="115"/>
                              <a:pt x="4435" y="115"/>
                            </a:cubicBezTo>
                            <a:cubicBezTo>
                              <a:pt x="4426" y="115"/>
                              <a:pt x="4418" y="118"/>
                              <a:pt x="4412" y="123"/>
                            </a:cubicBezTo>
                            <a:cubicBezTo>
                              <a:pt x="4405" y="127"/>
                              <a:pt x="4400" y="133"/>
                              <a:pt x="4397" y="141"/>
                            </a:cubicBezTo>
                            <a:cubicBezTo>
                              <a:pt x="4393" y="148"/>
                              <a:pt x="4391" y="157"/>
                              <a:pt x="4389" y="166"/>
                            </a:cubicBezTo>
                            <a:cubicBezTo>
                              <a:pt x="4388" y="175"/>
                              <a:pt x="4387" y="184"/>
                              <a:pt x="4387" y="192"/>
                            </a:cubicBezTo>
                            <a:cubicBezTo>
                              <a:pt x="4387" y="287"/>
                              <a:pt x="4387" y="287"/>
                              <a:pt x="4387" y="287"/>
                            </a:cubicBezTo>
                            <a:cubicBezTo>
                              <a:pt x="4363" y="287"/>
                              <a:pt x="4363" y="287"/>
                              <a:pt x="4363" y="287"/>
                            </a:cubicBezTo>
                            <a:lnTo>
                              <a:pt x="4363" y="138"/>
                            </a:lnTo>
                            <a:close/>
                            <a:moveTo>
                              <a:pt x="4641" y="272"/>
                            </a:moveTo>
                            <a:cubicBezTo>
                              <a:pt x="4641" y="285"/>
                              <a:pt x="4640" y="297"/>
                              <a:pt x="4636" y="309"/>
                            </a:cubicBezTo>
                            <a:cubicBezTo>
                              <a:pt x="4633" y="321"/>
                              <a:pt x="4628" y="331"/>
                              <a:pt x="4621" y="340"/>
                            </a:cubicBezTo>
                            <a:cubicBezTo>
                              <a:pt x="4614" y="349"/>
                              <a:pt x="4605" y="356"/>
                              <a:pt x="4593" y="361"/>
                            </a:cubicBezTo>
                            <a:cubicBezTo>
                              <a:pt x="4582" y="366"/>
                              <a:pt x="4568" y="369"/>
                              <a:pt x="4551" y="369"/>
                            </a:cubicBezTo>
                            <a:cubicBezTo>
                              <a:pt x="4538" y="369"/>
                              <a:pt x="4527" y="368"/>
                              <a:pt x="4516" y="365"/>
                            </a:cubicBezTo>
                            <a:cubicBezTo>
                              <a:pt x="4506" y="362"/>
                              <a:pt x="4498" y="360"/>
                              <a:pt x="4493" y="359"/>
                            </a:cubicBezTo>
                            <a:cubicBezTo>
                              <a:pt x="4495" y="335"/>
                              <a:pt x="4495" y="335"/>
                              <a:pt x="4495" y="335"/>
                            </a:cubicBezTo>
                            <a:cubicBezTo>
                              <a:pt x="4502" y="339"/>
                              <a:pt x="4511" y="342"/>
                              <a:pt x="4521" y="345"/>
                            </a:cubicBezTo>
                            <a:cubicBezTo>
                              <a:pt x="4531" y="347"/>
                              <a:pt x="4541" y="348"/>
                              <a:pt x="4551" y="348"/>
                            </a:cubicBezTo>
                            <a:cubicBezTo>
                              <a:pt x="4567" y="348"/>
                              <a:pt x="4579" y="346"/>
                              <a:pt x="4588" y="341"/>
                            </a:cubicBezTo>
                            <a:cubicBezTo>
                              <a:pt x="4596" y="336"/>
                              <a:pt x="4603" y="329"/>
                              <a:pt x="4608" y="319"/>
                            </a:cubicBezTo>
                            <a:cubicBezTo>
                              <a:pt x="4612" y="310"/>
                              <a:pt x="4615" y="300"/>
                              <a:pt x="4616" y="288"/>
                            </a:cubicBezTo>
                            <a:cubicBezTo>
                              <a:pt x="4617" y="276"/>
                              <a:pt x="4618" y="263"/>
                              <a:pt x="4618" y="250"/>
                            </a:cubicBezTo>
                            <a:cubicBezTo>
                              <a:pt x="4617" y="250"/>
                              <a:pt x="4617" y="250"/>
                              <a:pt x="4617" y="250"/>
                            </a:cubicBezTo>
                            <a:cubicBezTo>
                              <a:pt x="4611" y="264"/>
                              <a:pt x="4602" y="274"/>
                              <a:pt x="4592" y="279"/>
                            </a:cubicBezTo>
                            <a:cubicBezTo>
                              <a:pt x="4582" y="285"/>
                              <a:pt x="4571" y="287"/>
                              <a:pt x="4559" y="287"/>
                            </a:cubicBezTo>
                            <a:cubicBezTo>
                              <a:pt x="4543" y="287"/>
                              <a:pt x="4530" y="284"/>
                              <a:pt x="4520" y="278"/>
                            </a:cubicBezTo>
                            <a:cubicBezTo>
                              <a:pt x="4510" y="272"/>
                              <a:pt x="4501" y="265"/>
                              <a:pt x="4495" y="255"/>
                            </a:cubicBezTo>
                            <a:cubicBezTo>
                              <a:pt x="4489" y="246"/>
                              <a:pt x="4484" y="236"/>
                              <a:pt x="4481" y="224"/>
                            </a:cubicBezTo>
                            <a:cubicBezTo>
                              <a:pt x="4479" y="213"/>
                              <a:pt x="4478" y="202"/>
                              <a:pt x="4478" y="191"/>
                            </a:cubicBezTo>
                            <a:cubicBezTo>
                              <a:pt x="4478" y="177"/>
                              <a:pt x="4479" y="163"/>
                              <a:pt x="4482" y="151"/>
                            </a:cubicBezTo>
                            <a:cubicBezTo>
                              <a:pt x="4485" y="139"/>
                              <a:pt x="4489" y="128"/>
                              <a:pt x="4496" y="119"/>
                            </a:cubicBezTo>
                            <a:cubicBezTo>
                              <a:pt x="4502" y="110"/>
                              <a:pt x="4510" y="103"/>
                              <a:pt x="4521" y="98"/>
                            </a:cubicBezTo>
                            <a:cubicBezTo>
                              <a:pt x="4531" y="93"/>
                              <a:pt x="4543" y="91"/>
                              <a:pt x="4557" y="91"/>
                            </a:cubicBezTo>
                            <a:cubicBezTo>
                              <a:pt x="4563" y="91"/>
                              <a:pt x="4569" y="91"/>
                              <a:pt x="4574" y="91"/>
                            </a:cubicBezTo>
                            <a:cubicBezTo>
                              <a:pt x="4580" y="92"/>
                              <a:pt x="4585" y="93"/>
                              <a:pt x="4590" y="95"/>
                            </a:cubicBezTo>
                            <a:cubicBezTo>
                              <a:pt x="4594" y="97"/>
                              <a:pt x="4599" y="100"/>
                              <a:pt x="4603" y="103"/>
                            </a:cubicBezTo>
                            <a:cubicBezTo>
                              <a:pt x="4608" y="107"/>
                              <a:pt x="4612" y="111"/>
                              <a:pt x="4617" y="117"/>
                            </a:cubicBezTo>
                            <a:cubicBezTo>
                              <a:pt x="4617" y="117"/>
                              <a:pt x="4617" y="117"/>
                              <a:pt x="4617" y="117"/>
                            </a:cubicBezTo>
                            <a:cubicBezTo>
                              <a:pt x="4617" y="95"/>
                              <a:pt x="4617" y="95"/>
                              <a:pt x="4617" y="95"/>
                            </a:cubicBezTo>
                            <a:cubicBezTo>
                              <a:pt x="4641" y="95"/>
                              <a:pt x="4641" y="95"/>
                              <a:pt x="4641" y="95"/>
                            </a:cubicBezTo>
                            <a:lnTo>
                              <a:pt x="4641" y="272"/>
                            </a:lnTo>
                            <a:close/>
                            <a:moveTo>
                              <a:pt x="4507" y="219"/>
                            </a:moveTo>
                            <a:cubicBezTo>
                              <a:pt x="4509" y="228"/>
                              <a:pt x="4512" y="236"/>
                              <a:pt x="4516" y="243"/>
                            </a:cubicBezTo>
                            <a:cubicBezTo>
                              <a:pt x="4521" y="250"/>
                              <a:pt x="4526" y="256"/>
                              <a:pt x="4533" y="260"/>
                            </a:cubicBezTo>
                            <a:cubicBezTo>
                              <a:pt x="4540" y="265"/>
                              <a:pt x="4549" y="267"/>
                              <a:pt x="4559" y="267"/>
                            </a:cubicBezTo>
                            <a:cubicBezTo>
                              <a:pt x="4570" y="267"/>
                              <a:pt x="4579" y="265"/>
                              <a:pt x="4586" y="260"/>
                            </a:cubicBezTo>
                            <a:cubicBezTo>
                              <a:pt x="4594" y="255"/>
                              <a:pt x="4600" y="249"/>
                              <a:pt x="4604" y="242"/>
                            </a:cubicBezTo>
                            <a:cubicBezTo>
                              <a:pt x="4609" y="235"/>
                              <a:pt x="4612" y="227"/>
                              <a:pt x="4614" y="218"/>
                            </a:cubicBezTo>
                            <a:cubicBezTo>
                              <a:pt x="4616" y="209"/>
                              <a:pt x="4617" y="200"/>
                              <a:pt x="4617" y="191"/>
                            </a:cubicBezTo>
                            <a:cubicBezTo>
                              <a:pt x="4617" y="180"/>
                              <a:pt x="4616" y="169"/>
                              <a:pt x="4615" y="159"/>
                            </a:cubicBezTo>
                            <a:cubicBezTo>
                              <a:pt x="4613" y="149"/>
                              <a:pt x="4610" y="141"/>
                              <a:pt x="4605" y="134"/>
                            </a:cubicBezTo>
                            <a:cubicBezTo>
                              <a:pt x="4601" y="127"/>
                              <a:pt x="4595" y="121"/>
                              <a:pt x="4588" y="117"/>
                            </a:cubicBezTo>
                            <a:cubicBezTo>
                              <a:pt x="4580" y="113"/>
                              <a:pt x="4571" y="111"/>
                              <a:pt x="4560" y="111"/>
                            </a:cubicBezTo>
                            <a:cubicBezTo>
                              <a:pt x="4549" y="111"/>
                              <a:pt x="4540" y="113"/>
                              <a:pt x="4533" y="118"/>
                            </a:cubicBezTo>
                            <a:cubicBezTo>
                              <a:pt x="4525" y="123"/>
                              <a:pt x="4519" y="129"/>
                              <a:pt x="4515" y="137"/>
                            </a:cubicBezTo>
                            <a:cubicBezTo>
                              <a:pt x="4511" y="145"/>
                              <a:pt x="4508" y="153"/>
                              <a:pt x="4506" y="163"/>
                            </a:cubicBezTo>
                            <a:cubicBezTo>
                              <a:pt x="4504" y="172"/>
                              <a:pt x="4504" y="182"/>
                              <a:pt x="4504" y="191"/>
                            </a:cubicBezTo>
                            <a:cubicBezTo>
                              <a:pt x="4504" y="201"/>
                              <a:pt x="4505" y="210"/>
                              <a:pt x="4507" y="219"/>
                            </a:cubicBezTo>
                            <a:close/>
                            <a:moveTo>
                              <a:pt x="4809" y="256"/>
                            </a:moveTo>
                            <a:cubicBezTo>
                              <a:pt x="4808" y="256"/>
                              <a:pt x="4808" y="256"/>
                              <a:pt x="4808" y="256"/>
                            </a:cubicBezTo>
                            <a:cubicBezTo>
                              <a:pt x="4806" y="262"/>
                              <a:pt x="4802" y="267"/>
                              <a:pt x="4798" y="272"/>
                            </a:cubicBezTo>
                            <a:cubicBezTo>
                              <a:pt x="4793" y="276"/>
                              <a:pt x="4788" y="280"/>
                              <a:pt x="4783" y="283"/>
                            </a:cubicBezTo>
                            <a:cubicBezTo>
                              <a:pt x="4777" y="286"/>
                              <a:pt x="4771" y="288"/>
                              <a:pt x="4765" y="290"/>
                            </a:cubicBezTo>
                            <a:cubicBezTo>
                              <a:pt x="4759" y="291"/>
                              <a:pt x="4753" y="292"/>
                              <a:pt x="4747" y="292"/>
                            </a:cubicBezTo>
                            <a:cubicBezTo>
                              <a:pt x="4734" y="292"/>
                              <a:pt x="4723" y="290"/>
                              <a:pt x="4714" y="286"/>
                            </a:cubicBezTo>
                            <a:cubicBezTo>
                              <a:pt x="4706" y="282"/>
                              <a:pt x="4700" y="277"/>
                              <a:pt x="4695" y="271"/>
                            </a:cubicBezTo>
                            <a:cubicBezTo>
                              <a:pt x="4691" y="266"/>
                              <a:pt x="4688" y="260"/>
                              <a:pt x="4686" y="253"/>
                            </a:cubicBezTo>
                            <a:cubicBezTo>
                              <a:pt x="4685" y="247"/>
                              <a:pt x="4684" y="242"/>
                              <a:pt x="4684" y="238"/>
                            </a:cubicBezTo>
                            <a:cubicBezTo>
                              <a:pt x="4684" y="227"/>
                              <a:pt x="4686" y="218"/>
                              <a:pt x="4689" y="210"/>
                            </a:cubicBezTo>
                            <a:cubicBezTo>
                              <a:pt x="4693" y="203"/>
                              <a:pt x="4697" y="196"/>
                              <a:pt x="4703" y="191"/>
                            </a:cubicBezTo>
                            <a:cubicBezTo>
                              <a:pt x="4709" y="187"/>
                              <a:pt x="4716" y="183"/>
                              <a:pt x="4724" y="180"/>
                            </a:cubicBezTo>
                            <a:cubicBezTo>
                              <a:pt x="4732" y="177"/>
                              <a:pt x="4741" y="175"/>
                              <a:pt x="4749" y="173"/>
                            </a:cubicBezTo>
                            <a:cubicBezTo>
                              <a:pt x="4758" y="172"/>
                              <a:pt x="4767" y="171"/>
                              <a:pt x="4776" y="171"/>
                            </a:cubicBezTo>
                            <a:cubicBezTo>
                              <a:pt x="4785" y="170"/>
                              <a:pt x="4794" y="170"/>
                              <a:pt x="4802" y="170"/>
                            </a:cubicBezTo>
                            <a:cubicBezTo>
                              <a:pt x="4807" y="170"/>
                              <a:pt x="4807" y="170"/>
                              <a:pt x="4807" y="170"/>
                            </a:cubicBezTo>
                            <a:cubicBezTo>
                              <a:pt x="4807" y="160"/>
                              <a:pt x="4807" y="160"/>
                              <a:pt x="4807" y="160"/>
                            </a:cubicBezTo>
                            <a:cubicBezTo>
                              <a:pt x="4807" y="144"/>
                              <a:pt x="4803" y="131"/>
                              <a:pt x="4797" y="123"/>
                            </a:cubicBezTo>
                            <a:cubicBezTo>
                              <a:pt x="4790" y="115"/>
                              <a:pt x="4779" y="111"/>
                              <a:pt x="4763" y="111"/>
                            </a:cubicBezTo>
                            <a:cubicBezTo>
                              <a:pt x="4753" y="111"/>
                              <a:pt x="4743" y="112"/>
                              <a:pt x="4734" y="114"/>
                            </a:cubicBezTo>
                            <a:cubicBezTo>
                              <a:pt x="4724" y="117"/>
                              <a:pt x="4715" y="121"/>
                              <a:pt x="4706" y="127"/>
                            </a:cubicBezTo>
                            <a:cubicBezTo>
                              <a:pt x="4706" y="104"/>
                              <a:pt x="4706" y="104"/>
                              <a:pt x="4706" y="104"/>
                            </a:cubicBezTo>
                            <a:cubicBezTo>
                              <a:pt x="4710" y="102"/>
                              <a:pt x="4714" y="100"/>
                              <a:pt x="4719" y="99"/>
                            </a:cubicBezTo>
                            <a:cubicBezTo>
                              <a:pt x="4724" y="97"/>
                              <a:pt x="4729" y="96"/>
                              <a:pt x="4734" y="94"/>
                            </a:cubicBezTo>
                            <a:cubicBezTo>
                              <a:pt x="4739" y="93"/>
                              <a:pt x="4744" y="92"/>
                              <a:pt x="4749" y="92"/>
                            </a:cubicBezTo>
                            <a:cubicBezTo>
                              <a:pt x="4754" y="91"/>
                              <a:pt x="4759" y="91"/>
                              <a:pt x="4763" y="91"/>
                            </a:cubicBezTo>
                            <a:cubicBezTo>
                              <a:pt x="4787" y="91"/>
                              <a:pt x="4804" y="96"/>
                              <a:pt x="4815" y="108"/>
                            </a:cubicBezTo>
                            <a:cubicBezTo>
                              <a:pt x="4825" y="119"/>
                              <a:pt x="4831" y="137"/>
                              <a:pt x="4831" y="162"/>
                            </a:cubicBezTo>
                            <a:cubicBezTo>
                              <a:pt x="4831" y="247"/>
                              <a:pt x="4831" y="247"/>
                              <a:pt x="4831" y="247"/>
                            </a:cubicBezTo>
                            <a:cubicBezTo>
                              <a:pt x="4831" y="255"/>
                              <a:pt x="4831" y="262"/>
                              <a:pt x="4831" y="268"/>
                            </a:cubicBezTo>
                            <a:cubicBezTo>
                              <a:pt x="4831" y="274"/>
                              <a:pt x="4831" y="281"/>
                              <a:pt x="4832" y="287"/>
                            </a:cubicBezTo>
                            <a:cubicBezTo>
                              <a:pt x="4809" y="287"/>
                              <a:pt x="4809" y="287"/>
                              <a:pt x="4809" y="287"/>
                            </a:cubicBezTo>
                            <a:lnTo>
                              <a:pt x="4809" y="256"/>
                            </a:lnTo>
                            <a:close/>
                            <a:moveTo>
                              <a:pt x="4807" y="190"/>
                            </a:moveTo>
                            <a:cubicBezTo>
                              <a:pt x="4800" y="190"/>
                              <a:pt x="4800" y="190"/>
                              <a:pt x="4800" y="190"/>
                            </a:cubicBezTo>
                            <a:cubicBezTo>
                              <a:pt x="4790" y="190"/>
                              <a:pt x="4779" y="191"/>
                              <a:pt x="4768" y="192"/>
                            </a:cubicBezTo>
                            <a:cubicBezTo>
                              <a:pt x="4758" y="193"/>
                              <a:pt x="4748" y="195"/>
                              <a:pt x="4739" y="198"/>
                            </a:cubicBezTo>
                            <a:cubicBezTo>
                              <a:pt x="4731" y="201"/>
                              <a:pt x="4724" y="206"/>
                              <a:pt x="4718" y="212"/>
                            </a:cubicBezTo>
                            <a:cubicBezTo>
                              <a:pt x="4713" y="218"/>
                              <a:pt x="4710" y="226"/>
                              <a:pt x="4710" y="237"/>
                            </a:cubicBezTo>
                            <a:cubicBezTo>
                              <a:pt x="4710" y="243"/>
                              <a:pt x="4711" y="248"/>
                              <a:pt x="4713" y="253"/>
                            </a:cubicBezTo>
                            <a:cubicBezTo>
                              <a:pt x="4715" y="257"/>
                              <a:pt x="4718" y="261"/>
                              <a:pt x="4722" y="264"/>
                            </a:cubicBezTo>
                            <a:cubicBezTo>
                              <a:pt x="4725" y="266"/>
                              <a:pt x="4730" y="268"/>
                              <a:pt x="4734" y="270"/>
                            </a:cubicBezTo>
                            <a:cubicBezTo>
                              <a:pt x="4739" y="271"/>
                              <a:pt x="4744" y="272"/>
                              <a:pt x="4750" y="272"/>
                            </a:cubicBezTo>
                            <a:cubicBezTo>
                              <a:pt x="4764" y="272"/>
                              <a:pt x="4775" y="269"/>
                              <a:pt x="4782" y="264"/>
                            </a:cubicBezTo>
                            <a:cubicBezTo>
                              <a:pt x="4790" y="258"/>
                              <a:pt x="4796" y="252"/>
                              <a:pt x="4799" y="245"/>
                            </a:cubicBezTo>
                            <a:cubicBezTo>
                              <a:pt x="4803" y="237"/>
                              <a:pt x="4805" y="230"/>
                              <a:pt x="4806" y="222"/>
                            </a:cubicBezTo>
                            <a:cubicBezTo>
                              <a:pt x="4806" y="214"/>
                              <a:pt x="4807" y="207"/>
                              <a:pt x="4807" y="202"/>
                            </a:cubicBezTo>
                            <a:lnTo>
                              <a:pt x="4807" y="190"/>
                            </a:lnTo>
                            <a:close/>
                            <a:moveTo>
                              <a:pt x="4887" y="140"/>
                            </a:moveTo>
                            <a:cubicBezTo>
                              <a:pt x="4887" y="133"/>
                              <a:pt x="4887" y="126"/>
                              <a:pt x="4887" y="118"/>
                            </a:cubicBezTo>
                            <a:cubicBezTo>
                              <a:pt x="4887" y="111"/>
                              <a:pt x="4886" y="103"/>
                              <a:pt x="4886" y="95"/>
                            </a:cubicBezTo>
                            <a:cubicBezTo>
                              <a:pt x="4909" y="95"/>
                              <a:pt x="4909" y="95"/>
                              <a:pt x="4909" y="95"/>
                            </a:cubicBezTo>
                            <a:cubicBezTo>
                              <a:pt x="4909" y="129"/>
                              <a:pt x="4909" y="129"/>
                              <a:pt x="4909" y="129"/>
                            </a:cubicBezTo>
                            <a:cubicBezTo>
                              <a:pt x="4909" y="129"/>
                              <a:pt x="4909" y="129"/>
                              <a:pt x="4909" y="129"/>
                            </a:cubicBezTo>
                            <a:cubicBezTo>
                              <a:pt x="4911" y="125"/>
                              <a:pt x="4914" y="121"/>
                              <a:pt x="4917" y="116"/>
                            </a:cubicBezTo>
                            <a:cubicBezTo>
                              <a:pt x="4920" y="111"/>
                              <a:pt x="4924" y="107"/>
                              <a:pt x="4929" y="103"/>
                            </a:cubicBezTo>
                            <a:cubicBezTo>
                              <a:pt x="4933" y="100"/>
                              <a:pt x="4939" y="96"/>
                              <a:pt x="4946" y="94"/>
                            </a:cubicBezTo>
                            <a:cubicBezTo>
                              <a:pt x="4953" y="92"/>
                              <a:pt x="4962" y="91"/>
                              <a:pt x="4972" y="91"/>
                            </a:cubicBezTo>
                            <a:cubicBezTo>
                              <a:pt x="4983" y="91"/>
                              <a:pt x="4993" y="92"/>
                              <a:pt x="5002" y="96"/>
                            </a:cubicBezTo>
                            <a:cubicBezTo>
                              <a:pt x="5010" y="100"/>
                              <a:pt x="5017" y="105"/>
                              <a:pt x="5022" y="112"/>
                            </a:cubicBezTo>
                            <a:cubicBezTo>
                              <a:pt x="5027" y="118"/>
                              <a:pt x="5031" y="126"/>
                              <a:pt x="5034" y="135"/>
                            </a:cubicBezTo>
                            <a:cubicBezTo>
                              <a:pt x="5036" y="144"/>
                              <a:pt x="5037" y="154"/>
                              <a:pt x="5037" y="164"/>
                            </a:cubicBezTo>
                            <a:cubicBezTo>
                              <a:pt x="5037" y="287"/>
                              <a:pt x="5037" y="287"/>
                              <a:pt x="5037" y="287"/>
                            </a:cubicBezTo>
                            <a:cubicBezTo>
                              <a:pt x="5013" y="287"/>
                              <a:pt x="5013" y="287"/>
                              <a:pt x="5013" y="287"/>
                            </a:cubicBezTo>
                            <a:cubicBezTo>
                              <a:pt x="5013" y="170"/>
                              <a:pt x="5013" y="170"/>
                              <a:pt x="5013" y="170"/>
                            </a:cubicBezTo>
                            <a:cubicBezTo>
                              <a:pt x="5013" y="152"/>
                              <a:pt x="5010" y="138"/>
                              <a:pt x="5003" y="127"/>
                            </a:cubicBezTo>
                            <a:cubicBezTo>
                              <a:pt x="4996" y="116"/>
                              <a:pt x="4984" y="111"/>
                              <a:pt x="4968" y="111"/>
                            </a:cubicBezTo>
                            <a:cubicBezTo>
                              <a:pt x="4957" y="111"/>
                              <a:pt x="4948" y="113"/>
                              <a:pt x="4941" y="117"/>
                            </a:cubicBezTo>
                            <a:cubicBezTo>
                              <a:pt x="4933" y="122"/>
                              <a:pt x="4928" y="127"/>
                              <a:pt x="4923" y="134"/>
                            </a:cubicBezTo>
                            <a:cubicBezTo>
                              <a:pt x="4919" y="141"/>
                              <a:pt x="4916" y="148"/>
                              <a:pt x="4914" y="157"/>
                            </a:cubicBezTo>
                            <a:cubicBezTo>
                              <a:pt x="4912" y="165"/>
                              <a:pt x="4911" y="173"/>
                              <a:pt x="4911" y="181"/>
                            </a:cubicBezTo>
                            <a:cubicBezTo>
                              <a:pt x="4911" y="287"/>
                              <a:pt x="4911" y="287"/>
                              <a:pt x="4911" y="287"/>
                            </a:cubicBezTo>
                            <a:cubicBezTo>
                              <a:pt x="4887" y="287"/>
                              <a:pt x="4887" y="287"/>
                              <a:pt x="4887" y="287"/>
                            </a:cubicBezTo>
                            <a:lnTo>
                              <a:pt x="4887" y="140"/>
                            </a:lnTo>
                            <a:close/>
                            <a:moveTo>
                              <a:pt x="5121" y="44"/>
                            </a:moveTo>
                            <a:cubicBezTo>
                              <a:pt x="5097" y="44"/>
                              <a:pt x="5097" y="44"/>
                              <a:pt x="5097" y="44"/>
                            </a:cubicBezTo>
                            <a:cubicBezTo>
                              <a:pt x="5097" y="12"/>
                              <a:pt x="5097" y="12"/>
                              <a:pt x="5097" y="12"/>
                            </a:cubicBezTo>
                            <a:cubicBezTo>
                              <a:pt x="5121" y="12"/>
                              <a:pt x="5121" y="12"/>
                              <a:pt x="5121" y="12"/>
                            </a:cubicBezTo>
                            <a:lnTo>
                              <a:pt x="5121" y="44"/>
                            </a:lnTo>
                            <a:close/>
                            <a:moveTo>
                              <a:pt x="5097" y="95"/>
                            </a:moveTo>
                            <a:cubicBezTo>
                              <a:pt x="5121" y="95"/>
                              <a:pt x="5121" y="95"/>
                              <a:pt x="5121" y="95"/>
                            </a:cubicBezTo>
                            <a:cubicBezTo>
                              <a:pt x="5121" y="287"/>
                              <a:pt x="5121" y="287"/>
                              <a:pt x="5121" y="287"/>
                            </a:cubicBezTo>
                            <a:cubicBezTo>
                              <a:pt x="5097" y="287"/>
                              <a:pt x="5097" y="287"/>
                              <a:pt x="5097" y="287"/>
                            </a:cubicBezTo>
                            <a:lnTo>
                              <a:pt x="5097" y="95"/>
                            </a:lnTo>
                            <a:close/>
                            <a:moveTo>
                              <a:pt x="5166" y="259"/>
                            </a:moveTo>
                            <a:cubicBezTo>
                              <a:pt x="5173" y="263"/>
                              <a:pt x="5181" y="266"/>
                              <a:pt x="5189" y="268"/>
                            </a:cubicBezTo>
                            <a:cubicBezTo>
                              <a:pt x="5198" y="270"/>
                              <a:pt x="5207" y="272"/>
                              <a:pt x="5216" y="272"/>
                            </a:cubicBezTo>
                            <a:cubicBezTo>
                              <a:pt x="5222" y="272"/>
                              <a:pt x="5227" y="271"/>
                              <a:pt x="5232" y="269"/>
                            </a:cubicBezTo>
                            <a:cubicBezTo>
                              <a:pt x="5237" y="268"/>
                              <a:pt x="5242" y="266"/>
                              <a:pt x="5246" y="263"/>
                            </a:cubicBezTo>
                            <a:cubicBezTo>
                              <a:pt x="5250" y="260"/>
                              <a:pt x="5253" y="256"/>
                              <a:pt x="5255" y="252"/>
                            </a:cubicBezTo>
                            <a:cubicBezTo>
                              <a:pt x="5257" y="248"/>
                              <a:pt x="5259" y="243"/>
                              <a:pt x="5259" y="237"/>
                            </a:cubicBezTo>
                            <a:cubicBezTo>
                              <a:pt x="5259" y="230"/>
                              <a:pt x="5256" y="223"/>
                              <a:pt x="5252" y="218"/>
                            </a:cubicBezTo>
                            <a:cubicBezTo>
                              <a:pt x="5247" y="213"/>
                              <a:pt x="5242" y="209"/>
                              <a:pt x="5235" y="205"/>
                            </a:cubicBezTo>
                            <a:cubicBezTo>
                              <a:pt x="5228" y="201"/>
                              <a:pt x="5220" y="197"/>
                              <a:pt x="5212" y="194"/>
                            </a:cubicBezTo>
                            <a:cubicBezTo>
                              <a:pt x="5204" y="190"/>
                              <a:pt x="5197" y="186"/>
                              <a:pt x="5190" y="182"/>
                            </a:cubicBezTo>
                            <a:cubicBezTo>
                              <a:pt x="5183" y="178"/>
                              <a:pt x="5178" y="172"/>
                              <a:pt x="5173" y="166"/>
                            </a:cubicBezTo>
                            <a:cubicBezTo>
                              <a:pt x="5168" y="160"/>
                              <a:pt x="5166" y="152"/>
                              <a:pt x="5166" y="143"/>
                            </a:cubicBezTo>
                            <a:cubicBezTo>
                              <a:pt x="5166" y="133"/>
                              <a:pt x="5168" y="125"/>
                              <a:pt x="5171" y="119"/>
                            </a:cubicBezTo>
                            <a:cubicBezTo>
                              <a:pt x="5175" y="112"/>
                              <a:pt x="5180" y="107"/>
                              <a:pt x="5186" y="102"/>
                            </a:cubicBezTo>
                            <a:cubicBezTo>
                              <a:pt x="5192" y="98"/>
                              <a:pt x="5198" y="95"/>
                              <a:pt x="5206" y="93"/>
                            </a:cubicBezTo>
                            <a:cubicBezTo>
                              <a:pt x="5213" y="91"/>
                              <a:pt x="5221" y="91"/>
                              <a:pt x="5229" y="91"/>
                            </a:cubicBezTo>
                            <a:cubicBezTo>
                              <a:pt x="5234" y="91"/>
                              <a:pt x="5241" y="91"/>
                              <a:pt x="5250" y="92"/>
                            </a:cubicBezTo>
                            <a:cubicBezTo>
                              <a:pt x="5259" y="94"/>
                              <a:pt x="5268" y="96"/>
                              <a:pt x="5276" y="99"/>
                            </a:cubicBezTo>
                            <a:cubicBezTo>
                              <a:pt x="5274" y="120"/>
                              <a:pt x="5274" y="120"/>
                              <a:pt x="5274" y="120"/>
                            </a:cubicBezTo>
                            <a:cubicBezTo>
                              <a:pt x="5268" y="117"/>
                              <a:pt x="5261" y="115"/>
                              <a:pt x="5253" y="113"/>
                            </a:cubicBezTo>
                            <a:cubicBezTo>
                              <a:pt x="5245" y="112"/>
                              <a:pt x="5238" y="111"/>
                              <a:pt x="5231" y="111"/>
                            </a:cubicBezTo>
                            <a:cubicBezTo>
                              <a:pt x="5219" y="111"/>
                              <a:pt x="5209" y="113"/>
                              <a:pt x="5201" y="118"/>
                            </a:cubicBezTo>
                            <a:cubicBezTo>
                              <a:pt x="5194" y="122"/>
                              <a:pt x="5190" y="131"/>
                              <a:pt x="5190" y="143"/>
                            </a:cubicBezTo>
                            <a:cubicBezTo>
                              <a:pt x="5190" y="149"/>
                              <a:pt x="5192" y="154"/>
                              <a:pt x="5197" y="158"/>
                            </a:cubicBezTo>
                            <a:cubicBezTo>
                              <a:pt x="5202" y="162"/>
                              <a:pt x="5207" y="166"/>
                              <a:pt x="5214" y="169"/>
                            </a:cubicBezTo>
                            <a:cubicBezTo>
                              <a:pt x="5221" y="173"/>
                              <a:pt x="5229" y="176"/>
                              <a:pt x="5237" y="180"/>
                            </a:cubicBezTo>
                            <a:cubicBezTo>
                              <a:pt x="5245" y="183"/>
                              <a:pt x="5253" y="188"/>
                              <a:pt x="5260" y="193"/>
                            </a:cubicBezTo>
                            <a:cubicBezTo>
                              <a:pt x="5267" y="198"/>
                              <a:pt x="5273" y="204"/>
                              <a:pt x="5278" y="211"/>
                            </a:cubicBezTo>
                            <a:cubicBezTo>
                              <a:pt x="5282" y="218"/>
                              <a:pt x="5285" y="227"/>
                              <a:pt x="5285" y="237"/>
                            </a:cubicBezTo>
                            <a:cubicBezTo>
                              <a:pt x="5285" y="247"/>
                              <a:pt x="5282" y="256"/>
                              <a:pt x="5278" y="263"/>
                            </a:cubicBezTo>
                            <a:cubicBezTo>
                              <a:pt x="5274" y="270"/>
                              <a:pt x="5269" y="276"/>
                              <a:pt x="5262" y="280"/>
                            </a:cubicBezTo>
                            <a:cubicBezTo>
                              <a:pt x="5255" y="284"/>
                              <a:pt x="5248" y="287"/>
                              <a:pt x="5240" y="289"/>
                            </a:cubicBezTo>
                            <a:cubicBezTo>
                              <a:pt x="5232" y="291"/>
                              <a:pt x="5225" y="292"/>
                              <a:pt x="5217" y="292"/>
                            </a:cubicBezTo>
                            <a:cubicBezTo>
                              <a:pt x="5208" y="292"/>
                              <a:pt x="5199" y="291"/>
                              <a:pt x="5190" y="290"/>
                            </a:cubicBezTo>
                            <a:cubicBezTo>
                              <a:pt x="5181" y="289"/>
                              <a:pt x="5172" y="286"/>
                              <a:pt x="5164" y="283"/>
                            </a:cubicBezTo>
                            <a:lnTo>
                              <a:pt x="5166" y="259"/>
                            </a:lnTo>
                            <a:close/>
                            <a:moveTo>
                              <a:pt x="5438" y="256"/>
                            </a:moveTo>
                            <a:cubicBezTo>
                              <a:pt x="5437" y="256"/>
                              <a:pt x="5437" y="256"/>
                              <a:pt x="5437" y="256"/>
                            </a:cubicBezTo>
                            <a:cubicBezTo>
                              <a:pt x="5434" y="262"/>
                              <a:pt x="5431" y="267"/>
                              <a:pt x="5426" y="272"/>
                            </a:cubicBezTo>
                            <a:cubicBezTo>
                              <a:pt x="5422" y="276"/>
                              <a:pt x="5417" y="280"/>
                              <a:pt x="5411" y="283"/>
                            </a:cubicBezTo>
                            <a:cubicBezTo>
                              <a:pt x="5406" y="286"/>
                              <a:pt x="5400" y="288"/>
                              <a:pt x="5394" y="290"/>
                            </a:cubicBezTo>
                            <a:cubicBezTo>
                              <a:pt x="5388" y="291"/>
                              <a:pt x="5382" y="292"/>
                              <a:pt x="5376" y="292"/>
                            </a:cubicBezTo>
                            <a:cubicBezTo>
                              <a:pt x="5362" y="292"/>
                              <a:pt x="5351" y="290"/>
                              <a:pt x="5343" y="286"/>
                            </a:cubicBezTo>
                            <a:cubicBezTo>
                              <a:pt x="5335" y="282"/>
                              <a:pt x="5328" y="277"/>
                              <a:pt x="5324" y="271"/>
                            </a:cubicBezTo>
                            <a:cubicBezTo>
                              <a:pt x="5319" y="266"/>
                              <a:pt x="5316" y="260"/>
                              <a:pt x="5315" y="253"/>
                            </a:cubicBezTo>
                            <a:cubicBezTo>
                              <a:pt x="5313" y="247"/>
                              <a:pt x="5313" y="242"/>
                              <a:pt x="5313" y="238"/>
                            </a:cubicBezTo>
                            <a:cubicBezTo>
                              <a:pt x="5313" y="227"/>
                              <a:pt x="5314" y="218"/>
                              <a:pt x="5318" y="210"/>
                            </a:cubicBezTo>
                            <a:cubicBezTo>
                              <a:pt x="5321" y="203"/>
                              <a:pt x="5326" y="196"/>
                              <a:pt x="5332" y="191"/>
                            </a:cubicBezTo>
                            <a:cubicBezTo>
                              <a:pt x="5338" y="187"/>
                              <a:pt x="5345" y="183"/>
                              <a:pt x="5353" y="180"/>
                            </a:cubicBezTo>
                            <a:cubicBezTo>
                              <a:pt x="5361" y="177"/>
                              <a:pt x="5369" y="175"/>
                              <a:pt x="5378" y="173"/>
                            </a:cubicBezTo>
                            <a:cubicBezTo>
                              <a:pt x="5387" y="172"/>
                              <a:pt x="5396" y="171"/>
                              <a:pt x="5405" y="171"/>
                            </a:cubicBezTo>
                            <a:cubicBezTo>
                              <a:pt x="5414" y="170"/>
                              <a:pt x="5423" y="170"/>
                              <a:pt x="5431" y="170"/>
                            </a:cubicBezTo>
                            <a:cubicBezTo>
                              <a:pt x="5435" y="170"/>
                              <a:pt x="5435" y="170"/>
                              <a:pt x="5435" y="170"/>
                            </a:cubicBezTo>
                            <a:cubicBezTo>
                              <a:pt x="5435" y="160"/>
                              <a:pt x="5435" y="160"/>
                              <a:pt x="5435" y="160"/>
                            </a:cubicBezTo>
                            <a:cubicBezTo>
                              <a:pt x="5435" y="144"/>
                              <a:pt x="5432" y="131"/>
                              <a:pt x="5426" y="123"/>
                            </a:cubicBezTo>
                            <a:cubicBezTo>
                              <a:pt x="5419" y="115"/>
                              <a:pt x="5408" y="111"/>
                              <a:pt x="5392" y="111"/>
                            </a:cubicBezTo>
                            <a:cubicBezTo>
                              <a:pt x="5382" y="111"/>
                              <a:pt x="5372" y="112"/>
                              <a:pt x="5362" y="114"/>
                            </a:cubicBezTo>
                            <a:cubicBezTo>
                              <a:pt x="5353" y="117"/>
                              <a:pt x="5344" y="121"/>
                              <a:pt x="5335" y="127"/>
                            </a:cubicBezTo>
                            <a:cubicBezTo>
                              <a:pt x="5335" y="104"/>
                              <a:pt x="5335" y="104"/>
                              <a:pt x="5335" y="104"/>
                            </a:cubicBezTo>
                            <a:cubicBezTo>
                              <a:pt x="5339" y="102"/>
                              <a:pt x="5343" y="100"/>
                              <a:pt x="5348" y="99"/>
                            </a:cubicBezTo>
                            <a:cubicBezTo>
                              <a:pt x="5353" y="97"/>
                              <a:pt x="5358" y="96"/>
                              <a:pt x="5363" y="94"/>
                            </a:cubicBezTo>
                            <a:cubicBezTo>
                              <a:pt x="5368" y="93"/>
                              <a:pt x="5373" y="92"/>
                              <a:pt x="5378" y="92"/>
                            </a:cubicBezTo>
                            <a:cubicBezTo>
                              <a:pt x="5383" y="91"/>
                              <a:pt x="5387" y="91"/>
                              <a:pt x="5392" y="91"/>
                            </a:cubicBezTo>
                            <a:cubicBezTo>
                              <a:pt x="5416" y="91"/>
                              <a:pt x="5433" y="96"/>
                              <a:pt x="5443" y="108"/>
                            </a:cubicBezTo>
                            <a:cubicBezTo>
                              <a:pt x="5454" y="119"/>
                              <a:pt x="5459" y="137"/>
                              <a:pt x="5459" y="162"/>
                            </a:cubicBezTo>
                            <a:cubicBezTo>
                              <a:pt x="5459" y="247"/>
                              <a:pt x="5459" y="247"/>
                              <a:pt x="5459" y="247"/>
                            </a:cubicBezTo>
                            <a:cubicBezTo>
                              <a:pt x="5459" y="255"/>
                              <a:pt x="5459" y="262"/>
                              <a:pt x="5459" y="268"/>
                            </a:cubicBezTo>
                            <a:cubicBezTo>
                              <a:pt x="5460" y="274"/>
                              <a:pt x="5460" y="281"/>
                              <a:pt x="5461" y="287"/>
                            </a:cubicBezTo>
                            <a:cubicBezTo>
                              <a:pt x="5438" y="287"/>
                              <a:pt x="5438" y="287"/>
                              <a:pt x="5438" y="287"/>
                            </a:cubicBezTo>
                            <a:lnTo>
                              <a:pt x="5438" y="256"/>
                            </a:lnTo>
                            <a:close/>
                            <a:moveTo>
                              <a:pt x="5435" y="190"/>
                            </a:moveTo>
                            <a:cubicBezTo>
                              <a:pt x="5429" y="190"/>
                              <a:pt x="5429" y="190"/>
                              <a:pt x="5429" y="190"/>
                            </a:cubicBezTo>
                            <a:cubicBezTo>
                              <a:pt x="5418" y="190"/>
                              <a:pt x="5408" y="191"/>
                              <a:pt x="5397" y="192"/>
                            </a:cubicBezTo>
                            <a:cubicBezTo>
                              <a:pt x="5387" y="193"/>
                              <a:pt x="5377" y="195"/>
                              <a:pt x="5368" y="198"/>
                            </a:cubicBezTo>
                            <a:cubicBezTo>
                              <a:pt x="5359" y="201"/>
                              <a:pt x="5352" y="206"/>
                              <a:pt x="5347" y="212"/>
                            </a:cubicBezTo>
                            <a:cubicBezTo>
                              <a:pt x="5341" y="218"/>
                              <a:pt x="5339" y="226"/>
                              <a:pt x="5339" y="237"/>
                            </a:cubicBezTo>
                            <a:cubicBezTo>
                              <a:pt x="5339" y="243"/>
                              <a:pt x="5340" y="248"/>
                              <a:pt x="5342" y="253"/>
                            </a:cubicBezTo>
                            <a:cubicBezTo>
                              <a:pt x="5344" y="257"/>
                              <a:pt x="5347" y="261"/>
                              <a:pt x="5350" y="264"/>
                            </a:cubicBezTo>
                            <a:cubicBezTo>
                              <a:pt x="5354" y="266"/>
                              <a:pt x="5358" y="268"/>
                              <a:pt x="5363" y="270"/>
                            </a:cubicBezTo>
                            <a:cubicBezTo>
                              <a:pt x="5368" y="271"/>
                              <a:pt x="5373" y="272"/>
                              <a:pt x="5379" y="272"/>
                            </a:cubicBezTo>
                            <a:cubicBezTo>
                              <a:pt x="5393" y="272"/>
                              <a:pt x="5403" y="269"/>
                              <a:pt x="5411" y="264"/>
                            </a:cubicBezTo>
                            <a:cubicBezTo>
                              <a:pt x="5419" y="258"/>
                              <a:pt x="5424" y="252"/>
                              <a:pt x="5428" y="245"/>
                            </a:cubicBezTo>
                            <a:cubicBezTo>
                              <a:pt x="5431" y="237"/>
                              <a:pt x="5434" y="230"/>
                              <a:pt x="5434" y="222"/>
                            </a:cubicBezTo>
                            <a:cubicBezTo>
                              <a:pt x="5435" y="214"/>
                              <a:pt x="5435" y="207"/>
                              <a:pt x="5435" y="202"/>
                            </a:cubicBezTo>
                            <a:lnTo>
                              <a:pt x="5435" y="190"/>
                            </a:lnTo>
                            <a:close/>
                            <a:moveTo>
                              <a:pt x="5599" y="115"/>
                            </a:moveTo>
                            <a:cubicBezTo>
                              <a:pt x="5555" y="115"/>
                              <a:pt x="5555" y="115"/>
                              <a:pt x="5555" y="115"/>
                            </a:cubicBezTo>
                            <a:cubicBezTo>
                              <a:pt x="5555" y="240"/>
                              <a:pt x="5555" y="240"/>
                              <a:pt x="5555" y="240"/>
                            </a:cubicBezTo>
                            <a:cubicBezTo>
                              <a:pt x="5555" y="249"/>
                              <a:pt x="5557" y="256"/>
                              <a:pt x="5561" y="262"/>
                            </a:cubicBezTo>
                            <a:cubicBezTo>
                              <a:pt x="5564" y="268"/>
                              <a:pt x="5571" y="272"/>
                              <a:pt x="5581" y="272"/>
                            </a:cubicBezTo>
                            <a:cubicBezTo>
                              <a:pt x="5585" y="272"/>
                              <a:pt x="5589" y="271"/>
                              <a:pt x="5592" y="270"/>
                            </a:cubicBezTo>
                            <a:cubicBezTo>
                              <a:pt x="5596" y="269"/>
                              <a:pt x="5599" y="268"/>
                              <a:pt x="5603" y="267"/>
                            </a:cubicBezTo>
                            <a:cubicBezTo>
                              <a:pt x="5604" y="287"/>
                              <a:pt x="5604" y="287"/>
                              <a:pt x="5604" y="287"/>
                            </a:cubicBezTo>
                            <a:cubicBezTo>
                              <a:pt x="5601" y="288"/>
                              <a:pt x="5597" y="289"/>
                              <a:pt x="5592" y="290"/>
                            </a:cubicBezTo>
                            <a:cubicBezTo>
                              <a:pt x="5586" y="291"/>
                              <a:pt x="5581" y="292"/>
                              <a:pt x="5575" y="292"/>
                            </a:cubicBezTo>
                            <a:cubicBezTo>
                              <a:pt x="5564" y="292"/>
                              <a:pt x="5556" y="290"/>
                              <a:pt x="5550" y="287"/>
                            </a:cubicBezTo>
                            <a:cubicBezTo>
                              <a:pt x="5544" y="283"/>
                              <a:pt x="5540" y="279"/>
                              <a:pt x="5537" y="273"/>
                            </a:cubicBezTo>
                            <a:cubicBezTo>
                              <a:pt x="5535" y="267"/>
                              <a:pt x="5533" y="261"/>
                              <a:pt x="5532" y="253"/>
                            </a:cubicBezTo>
                            <a:cubicBezTo>
                              <a:pt x="5532" y="245"/>
                              <a:pt x="5531" y="237"/>
                              <a:pt x="5531" y="228"/>
                            </a:cubicBezTo>
                            <a:cubicBezTo>
                              <a:pt x="5531" y="115"/>
                              <a:pt x="5531" y="115"/>
                              <a:pt x="5531" y="115"/>
                            </a:cubicBezTo>
                            <a:cubicBezTo>
                              <a:pt x="5494" y="115"/>
                              <a:pt x="5494" y="115"/>
                              <a:pt x="5494" y="115"/>
                            </a:cubicBezTo>
                            <a:cubicBezTo>
                              <a:pt x="5494" y="95"/>
                              <a:pt x="5494" y="95"/>
                              <a:pt x="5494" y="95"/>
                            </a:cubicBezTo>
                            <a:cubicBezTo>
                              <a:pt x="5531" y="95"/>
                              <a:pt x="5531" y="95"/>
                              <a:pt x="5531" y="95"/>
                            </a:cubicBezTo>
                            <a:cubicBezTo>
                              <a:pt x="5531" y="49"/>
                              <a:pt x="5531" y="49"/>
                              <a:pt x="5531" y="49"/>
                            </a:cubicBezTo>
                            <a:cubicBezTo>
                              <a:pt x="5555" y="40"/>
                              <a:pt x="5555" y="40"/>
                              <a:pt x="5555" y="40"/>
                            </a:cubicBezTo>
                            <a:cubicBezTo>
                              <a:pt x="5555" y="95"/>
                              <a:pt x="5555" y="95"/>
                              <a:pt x="5555" y="95"/>
                            </a:cubicBezTo>
                            <a:cubicBezTo>
                              <a:pt x="5599" y="95"/>
                              <a:pt x="5599" y="95"/>
                              <a:pt x="5599" y="95"/>
                            </a:cubicBezTo>
                            <a:lnTo>
                              <a:pt x="5599" y="115"/>
                            </a:lnTo>
                            <a:close/>
                            <a:moveTo>
                              <a:pt x="5665" y="44"/>
                            </a:moveTo>
                            <a:cubicBezTo>
                              <a:pt x="5641" y="44"/>
                              <a:pt x="5641" y="44"/>
                              <a:pt x="5641" y="44"/>
                            </a:cubicBezTo>
                            <a:cubicBezTo>
                              <a:pt x="5641" y="12"/>
                              <a:pt x="5641" y="12"/>
                              <a:pt x="5641" y="12"/>
                            </a:cubicBezTo>
                            <a:cubicBezTo>
                              <a:pt x="5665" y="12"/>
                              <a:pt x="5665" y="12"/>
                              <a:pt x="5665" y="12"/>
                            </a:cubicBezTo>
                            <a:lnTo>
                              <a:pt x="5665" y="44"/>
                            </a:lnTo>
                            <a:close/>
                            <a:moveTo>
                              <a:pt x="5641" y="95"/>
                            </a:moveTo>
                            <a:cubicBezTo>
                              <a:pt x="5665" y="95"/>
                              <a:pt x="5665" y="95"/>
                              <a:pt x="5665" y="95"/>
                            </a:cubicBezTo>
                            <a:cubicBezTo>
                              <a:pt x="5665" y="287"/>
                              <a:pt x="5665" y="287"/>
                              <a:pt x="5665" y="287"/>
                            </a:cubicBezTo>
                            <a:cubicBezTo>
                              <a:pt x="5641" y="287"/>
                              <a:pt x="5641" y="287"/>
                              <a:pt x="5641" y="287"/>
                            </a:cubicBezTo>
                            <a:lnTo>
                              <a:pt x="5641" y="95"/>
                            </a:lnTo>
                            <a:close/>
                            <a:moveTo>
                              <a:pt x="5716" y="153"/>
                            </a:moveTo>
                            <a:cubicBezTo>
                              <a:pt x="5719" y="141"/>
                              <a:pt x="5725" y="130"/>
                              <a:pt x="5732" y="121"/>
                            </a:cubicBezTo>
                            <a:cubicBezTo>
                              <a:pt x="5739" y="112"/>
                              <a:pt x="5748" y="104"/>
                              <a:pt x="5760" y="99"/>
                            </a:cubicBezTo>
                            <a:cubicBezTo>
                              <a:pt x="5771" y="93"/>
                              <a:pt x="5785" y="91"/>
                              <a:pt x="5800" y="91"/>
                            </a:cubicBezTo>
                            <a:cubicBezTo>
                              <a:pt x="5816" y="91"/>
                              <a:pt x="5829" y="93"/>
                              <a:pt x="5840" y="99"/>
                            </a:cubicBezTo>
                            <a:cubicBezTo>
                              <a:pt x="5852" y="104"/>
                              <a:pt x="5861" y="112"/>
                              <a:pt x="5868" y="121"/>
                            </a:cubicBezTo>
                            <a:cubicBezTo>
                              <a:pt x="5876" y="130"/>
                              <a:pt x="5881" y="141"/>
                              <a:pt x="5885" y="153"/>
                            </a:cubicBezTo>
                            <a:cubicBezTo>
                              <a:pt x="5888" y="166"/>
                              <a:pt x="5890" y="178"/>
                              <a:pt x="5890" y="191"/>
                            </a:cubicBezTo>
                            <a:cubicBezTo>
                              <a:pt x="5890" y="204"/>
                              <a:pt x="5888" y="217"/>
                              <a:pt x="5885" y="229"/>
                            </a:cubicBezTo>
                            <a:cubicBezTo>
                              <a:pt x="5881" y="241"/>
                              <a:pt x="5876" y="252"/>
                              <a:pt x="5868" y="261"/>
                            </a:cubicBezTo>
                            <a:cubicBezTo>
                              <a:pt x="5861" y="271"/>
                              <a:pt x="5852" y="278"/>
                              <a:pt x="5840" y="284"/>
                            </a:cubicBezTo>
                            <a:cubicBezTo>
                              <a:pt x="5829" y="289"/>
                              <a:pt x="5816" y="292"/>
                              <a:pt x="5800" y="292"/>
                            </a:cubicBezTo>
                            <a:cubicBezTo>
                              <a:pt x="5785" y="292"/>
                              <a:pt x="5771" y="289"/>
                              <a:pt x="5760" y="284"/>
                            </a:cubicBezTo>
                            <a:cubicBezTo>
                              <a:pt x="5748" y="278"/>
                              <a:pt x="5739" y="271"/>
                              <a:pt x="5732" y="261"/>
                            </a:cubicBezTo>
                            <a:cubicBezTo>
                              <a:pt x="5725" y="252"/>
                              <a:pt x="5719" y="241"/>
                              <a:pt x="5716" y="229"/>
                            </a:cubicBezTo>
                            <a:cubicBezTo>
                              <a:pt x="5712" y="217"/>
                              <a:pt x="5710" y="204"/>
                              <a:pt x="5710" y="191"/>
                            </a:cubicBezTo>
                            <a:cubicBezTo>
                              <a:pt x="5710" y="178"/>
                              <a:pt x="5712" y="166"/>
                              <a:pt x="5716" y="153"/>
                            </a:cubicBezTo>
                            <a:close/>
                            <a:moveTo>
                              <a:pt x="5741" y="223"/>
                            </a:moveTo>
                            <a:cubicBezTo>
                              <a:pt x="5743" y="232"/>
                              <a:pt x="5747" y="241"/>
                              <a:pt x="5753" y="248"/>
                            </a:cubicBezTo>
                            <a:cubicBezTo>
                              <a:pt x="5758" y="255"/>
                              <a:pt x="5765" y="261"/>
                              <a:pt x="5773" y="265"/>
                            </a:cubicBezTo>
                            <a:cubicBezTo>
                              <a:pt x="5781" y="269"/>
                              <a:pt x="5790" y="272"/>
                              <a:pt x="5800" y="272"/>
                            </a:cubicBezTo>
                            <a:cubicBezTo>
                              <a:pt x="5810" y="272"/>
                              <a:pt x="5820" y="269"/>
                              <a:pt x="5827" y="265"/>
                            </a:cubicBezTo>
                            <a:cubicBezTo>
                              <a:pt x="5835" y="261"/>
                              <a:pt x="5842" y="255"/>
                              <a:pt x="5847" y="248"/>
                            </a:cubicBezTo>
                            <a:cubicBezTo>
                              <a:pt x="5853" y="241"/>
                              <a:pt x="5857" y="232"/>
                              <a:pt x="5860" y="223"/>
                            </a:cubicBezTo>
                            <a:cubicBezTo>
                              <a:pt x="5862" y="213"/>
                              <a:pt x="5864" y="202"/>
                              <a:pt x="5864" y="191"/>
                            </a:cubicBezTo>
                            <a:cubicBezTo>
                              <a:pt x="5864" y="180"/>
                              <a:pt x="5862" y="170"/>
                              <a:pt x="5860" y="160"/>
                            </a:cubicBezTo>
                            <a:cubicBezTo>
                              <a:pt x="5857" y="150"/>
                              <a:pt x="5853" y="142"/>
                              <a:pt x="5847" y="134"/>
                            </a:cubicBezTo>
                            <a:cubicBezTo>
                              <a:pt x="5842" y="127"/>
                              <a:pt x="5835" y="121"/>
                              <a:pt x="5827" y="117"/>
                            </a:cubicBezTo>
                            <a:cubicBezTo>
                              <a:pt x="5820" y="113"/>
                              <a:pt x="5810" y="111"/>
                              <a:pt x="5800" y="111"/>
                            </a:cubicBezTo>
                            <a:cubicBezTo>
                              <a:pt x="5790" y="111"/>
                              <a:pt x="5781" y="113"/>
                              <a:pt x="5773" y="117"/>
                            </a:cubicBezTo>
                            <a:cubicBezTo>
                              <a:pt x="5765" y="121"/>
                              <a:pt x="5758" y="127"/>
                              <a:pt x="5753" y="134"/>
                            </a:cubicBezTo>
                            <a:cubicBezTo>
                              <a:pt x="5747" y="142"/>
                              <a:pt x="5743" y="150"/>
                              <a:pt x="5741" y="160"/>
                            </a:cubicBezTo>
                            <a:cubicBezTo>
                              <a:pt x="5738" y="170"/>
                              <a:pt x="5736" y="180"/>
                              <a:pt x="5736" y="191"/>
                            </a:cubicBezTo>
                            <a:cubicBezTo>
                              <a:pt x="5736" y="202"/>
                              <a:pt x="5738" y="213"/>
                              <a:pt x="5741" y="223"/>
                            </a:cubicBezTo>
                            <a:close/>
                            <a:moveTo>
                              <a:pt x="5935" y="140"/>
                            </a:moveTo>
                            <a:cubicBezTo>
                              <a:pt x="5935" y="133"/>
                              <a:pt x="5935" y="126"/>
                              <a:pt x="5935" y="118"/>
                            </a:cubicBezTo>
                            <a:cubicBezTo>
                              <a:pt x="5934" y="111"/>
                              <a:pt x="5934" y="103"/>
                              <a:pt x="5933" y="95"/>
                            </a:cubicBezTo>
                            <a:cubicBezTo>
                              <a:pt x="5956" y="95"/>
                              <a:pt x="5956" y="95"/>
                              <a:pt x="5956" y="95"/>
                            </a:cubicBezTo>
                            <a:cubicBezTo>
                              <a:pt x="5956" y="129"/>
                              <a:pt x="5956" y="129"/>
                              <a:pt x="5956" y="129"/>
                            </a:cubicBezTo>
                            <a:cubicBezTo>
                              <a:pt x="5957" y="129"/>
                              <a:pt x="5957" y="129"/>
                              <a:pt x="5957" y="129"/>
                            </a:cubicBezTo>
                            <a:cubicBezTo>
                              <a:pt x="5959" y="125"/>
                              <a:pt x="5962" y="121"/>
                              <a:pt x="5965" y="116"/>
                            </a:cubicBezTo>
                            <a:cubicBezTo>
                              <a:pt x="5968" y="111"/>
                              <a:pt x="5972" y="107"/>
                              <a:pt x="5976" y="103"/>
                            </a:cubicBezTo>
                            <a:cubicBezTo>
                              <a:pt x="5981" y="100"/>
                              <a:pt x="5987" y="96"/>
                              <a:pt x="5994" y="94"/>
                            </a:cubicBezTo>
                            <a:cubicBezTo>
                              <a:pt x="6001" y="92"/>
                              <a:pt x="6009" y="91"/>
                              <a:pt x="6019" y="91"/>
                            </a:cubicBezTo>
                            <a:cubicBezTo>
                              <a:pt x="6031" y="91"/>
                              <a:pt x="6041" y="92"/>
                              <a:pt x="6049" y="96"/>
                            </a:cubicBezTo>
                            <a:cubicBezTo>
                              <a:pt x="6058" y="100"/>
                              <a:pt x="6065" y="105"/>
                              <a:pt x="6070" y="112"/>
                            </a:cubicBezTo>
                            <a:cubicBezTo>
                              <a:pt x="6075" y="118"/>
                              <a:pt x="6079" y="126"/>
                              <a:pt x="6081" y="135"/>
                            </a:cubicBezTo>
                            <a:cubicBezTo>
                              <a:pt x="6084" y="144"/>
                              <a:pt x="6085" y="154"/>
                              <a:pt x="6085" y="164"/>
                            </a:cubicBezTo>
                            <a:cubicBezTo>
                              <a:pt x="6085" y="287"/>
                              <a:pt x="6085" y="287"/>
                              <a:pt x="6085" y="287"/>
                            </a:cubicBezTo>
                            <a:cubicBezTo>
                              <a:pt x="6061" y="287"/>
                              <a:pt x="6061" y="287"/>
                              <a:pt x="6061" y="287"/>
                            </a:cubicBezTo>
                            <a:cubicBezTo>
                              <a:pt x="6061" y="170"/>
                              <a:pt x="6061" y="170"/>
                              <a:pt x="6061" y="170"/>
                            </a:cubicBezTo>
                            <a:cubicBezTo>
                              <a:pt x="6061" y="152"/>
                              <a:pt x="6058" y="138"/>
                              <a:pt x="6051" y="127"/>
                            </a:cubicBezTo>
                            <a:cubicBezTo>
                              <a:pt x="6044" y="116"/>
                              <a:pt x="6032" y="111"/>
                              <a:pt x="6016" y="111"/>
                            </a:cubicBezTo>
                            <a:cubicBezTo>
                              <a:pt x="6005" y="111"/>
                              <a:pt x="5996" y="113"/>
                              <a:pt x="5988" y="117"/>
                            </a:cubicBezTo>
                            <a:cubicBezTo>
                              <a:pt x="5981" y="122"/>
                              <a:pt x="5975" y="127"/>
                              <a:pt x="5971" y="134"/>
                            </a:cubicBezTo>
                            <a:cubicBezTo>
                              <a:pt x="5966" y="141"/>
                              <a:pt x="5963" y="148"/>
                              <a:pt x="5961" y="157"/>
                            </a:cubicBezTo>
                            <a:cubicBezTo>
                              <a:pt x="5960" y="165"/>
                              <a:pt x="5959" y="173"/>
                              <a:pt x="5959" y="181"/>
                            </a:cubicBezTo>
                            <a:cubicBezTo>
                              <a:pt x="5959" y="287"/>
                              <a:pt x="5959" y="287"/>
                              <a:pt x="5959" y="287"/>
                            </a:cubicBezTo>
                            <a:cubicBezTo>
                              <a:pt x="5935" y="287"/>
                              <a:pt x="5935" y="287"/>
                              <a:pt x="5935" y="287"/>
                            </a:cubicBezTo>
                            <a:lnTo>
                              <a:pt x="5935" y="140"/>
                            </a:lnTo>
                            <a:close/>
                            <a:moveTo>
                              <a:pt x="6130" y="259"/>
                            </a:moveTo>
                            <a:cubicBezTo>
                              <a:pt x="6137" y="263"/>
                              <a:pt x="6145" y="266"/>
                              <a:pt x="6153" y="268"/>
                            </a:cubicBezTo>
                            <a:cubicBezTo>
                              <a:pt x="6162" y="270"/>
                              <a:pt x="6171" y="272"/>
                              <a:pt x="6180" y="272"/>
                            </a:cubicBezTo>
                            <a:cubicBezTo>
                              <a:pt x="6186" y="272"/>
                              <a:pt x="6191" y="271"/>
                              <a:pt x="6196" y="269"/>
                            </a:cubicBezTo>
                            <a:cubicBezTo>
                              <a:pt x="6201" y="268"/>
                              <a:pt x="6206" y="266"/>
                              <a:pt x="6210" y="263"/>
                            </a:cubicBezTo>
                            <a:cubicBezTo>
                              <a:pt x="6214" y="260"/>
                              <a:pt x="6217" y="256"/>
                              <a:pt x="6219" y="252"/>
                            </a:cubicBezTo>
                            <a:cubicBezTo>
                              <a:pt x="6221" y="248"/>
                              <a:pt x="6223" y="243"/>
                              <a:pt x="6223" y="237"/>
                            </a:cubicBezTo>
                            <a:cubicBezTo>
                              <a:pt x="6223" y="230"/>
                              <a:pt x="6220" y="223"/>
                              <a:pt x="6216" y="218"/>
                            </a:cubicBezTo>
                            <a:cubicBezTo>
                              <a:pt x="6211" y="213"/>
                              <a:pt x="6206" y="209"/>
                              <a:pt x="6199" y="205"/>
                            </a:cubicBezTo>
                            <a:cubicBezTo>
                              <a:pt x="6192" y="201"/>
                              <a:pt x="6184" y="197"/>
                              <a:pt x="6176" y="194"/>
                            </a:cubicBezTo>
                            <a:cubicBezTo>
                              <a:pt x="6168" y="190"/>
                              <a:pt x="6161" y="186"/>
                              <a:pt x="6154" y="182"/>
                            </a:cubicBezTo>
                            <a:cubicBezTo>
                              <a:pt x="6147" y="178"/>
                              <a:pt x="6141" y="172"/>
                              <a:pt x="6137" y="166"/>
                            </a:cubicBezTo>
                            <a:cubicBezTo>
                              <a:pt x="6132" y="160"/>
                              <a:pt x="6130" y="152"/>
                              <a:pt x="6130" y="143"/>
                            </a:cubicBezTo>
                            <a:cubicBezTo>
                              <a:pt x="6130" y="133"/>
                              <a:pt x="6132" y="125"/>
                              <a:pt x="6135" y="119"/>
                            </a:cubicBezTo>
                            <a:cubicBezTo>
                              <a:pt x="6139" y="112"/>
                              <a:pt x="6144" y="107"/>
                              <a:pt x="6150" y="102"/>
                            </a:cubicBezTo>
                            <a:cubicBezTo>
                              <a:pt x="6156" y="98"/>
                              <a:pt x="6162" y="95"/>
                              <a:pt x="6170" y="93"/>
                            </a:cubicBezTo>
                            <a:cubicBezTo>
                              <a:pt x="6177" y="91"/>
                              <a:pt x="6185" y="91"/>
                              <a:pt x="6193" y="91"/>
                            </a:cubicBezTo>
                            <a:cubicBezTo>
                              <a:pt x="6198" y="91"/>
                              <a:pt x="6205" y="91"/>
                              <a:pt x="6214" y="92"/>
                            </a:cubicBezTo>
                            <a:cubicBezTo>
                              <a:pt x="6223" y="94"/>
                              <a:pt x="6232" y="96"/>
                              <a:pt x="6240" y="99"/>
                            </a:cubicBezTo>
                            <a:cubicBezTo>
                              <a:pt x="6238" y="120"/>
                              <a:pt x="6238" y="120"/>
                              <a:pt x="6238" y="120"/>
                            </a:cubicBezTo>
                            <a:cubicBezTo>
                              <a:pt x="6232" y="117"/>
                              <a:pt x="6225" y="115"/>
                              <a:pt x="6217" y="113"/>
                            </a:cubicBezTo>
                            <a:cubicBezTo>
                              <a:pt x="6209" y="112"/>
                              <a:pt x="6202" y="111"/>
                              <a:pt x="6195" y="111"/>
                            </a:cubicBezTo>
                            <a:cubicBezTo>
                              <a:pt x="6183" y="111"/>
                              <a:pt x="6173" y="113"/>
                              <a:pt x="6165" y="118"/>
                            </a:cubicBezTo>
                            <a:cubicBezTo>
                              <a:pt x="6158" y="122"/>
                              <a:pt x="6154" y="131"/>
                              <a:pt x="6154" y="143"/>
                            </a:cubicBezTo>
                            <a:cubicBezTo>
                              <a:pt x="6154" y="149"/>
                              <a:pt x="6156" y="154"/>
                              <a:pt x="6161" y="158"/>
                            </a:cubicBezTo>
                            <a:cubicBezTo>
                              <a:pt x="6166" y="162"/>
                              <a:pt x="6171" y="166"/>
                              <a:pt x="6178" y="169"/>
                            </a:cubicBezTo>
                            <a:cubicBezTo>
                              <a:pt x="6185" y="173"/>
                              <a:pt x="6193" y="176"/>
                              <a:pt x="6201" y="180"/>
                            </a:cubicBezTo>
                            <a:cubicBezTo>
                              <a:pt x="6209" y="183"/>
                              <a:pt x="6217" y="188"/>
                              <a:pt x="6224" y="193"/>
                            </a:cubicBezTo>
                            <a:cubicBezTo>
                              <a:pt x="6231" y="198"/>
                              <a:pt x="6237" y="204"/>
                              <a:pt x="6242" y="211"/>
                            </a:cubicBezTo>
                            <a:cubicBezTo>
                              <a:pt x="6246" y="218"/>
                              <a:pt x="6249" y="227"/>
                              <a:pt x="6249" y="237"/>
                            </a:cubicBezTo>
                            <a:cubicBezTo>
                              <a:pt x="6249" y="247"/>
                              <a:pt x="6246" y="256"/>
                              <a:pt x="6242" y="263"/>
                            </a:cubicBezTo>
                            <a:cubicBezTo>
                              <a:pt x="6238" y="270"/>
                              <a:pt x="6232" y="276"/>
                              <a:pt x="6226" y="280"/>
                            </a:cubicBezTo>
                            <a:cubicBezTo>
                              <a:pt x="6219" y="284"/>
                              <a:pt x="6212" y="287"/>
                              <a:pt x="6204" y="289"/>
                            </a:cubicBezTo>
                            <a:cubicBezTo>
                              <a:pt x="6196" y="291"/>
                              <a:pt x="6189" y="292"/>
                              <a:pt x="6181" y="292"/>
                            </a:cubicBezTo>
                            <a:cubicBezTo>
                              <a:pt x="6172" y="292"/>
                              <a:pt x="6163" y="291"/>
                              <a:pt x="6154" y="290"/>
                            </a:cubicBezTo>
                            <a:cubicBezTo>
                              <a:pt x="6145" y="289"/>
                              <a:pt x="6136" y="286"/>
                              <a:pt x="6128" y="283"/>
                            </a:cubicBezTo>
                            <a:lnTo>
                              <a:pt x="6130" y="259"/>
                            </a:lnTo>
                            <a:close/>
                            <a:moveTo>
                              <a:pt x="6594" y="287"/>
                            </a:moveTo>
                            <a:cubicBezTo>
                              <a:pt x="6565" y="287"/>
                              <a:pt x="6565" y="287"/>
                              <a:pt x="6565" y="287"/>
                            </a:cubicBezTo>
                            <a:cubicBezTo>
                              <a:pt x="6513" y="121"/>
                              <a:pt x="6513" y="121"/>
                              <a:pt x="6513" y="121"/>
                            </a:cubicBezTo>
                            <a:cubicBezTo>
                              <a:pt x="6512" y="121"/>
                              <a:pt x="6512" y="121"/>
                              <a:pt x="6512" y="121"/>
                            </a:cubicBezTo>
                            <a:cubicBezTo>
                              <a:pt x="6459" y="287"/>
                              <a:pt x="6459" y="287"/>
                              <a:pt x="6459" y="287"/>
                            </a:cubicBezTo>
                            <a:cubicBezTo>
                              <a:pt x="6431" y="287"/>
                              <a:pt x="6431" y="287"/>
                              <a:pt x="6431" y="287"/>
                            </a:cubicBezTo>
                            <a:cubicBezTo>
                              <a:pt x="6369" y="95"/>
                              <a:pt x="6369" y="95"/>
                              <a:pt x="6369" y="95"/>
                            </a:cubicBezTo>
                            <a:cubicBezTo>
                              <a:pt x="6395" y="95"/>
                              <a:pt x="6395" y="95"/>
                              <a:pt x="6395" y="95"/>
                            </a:cubicBezTo>
                            <a:cubicBezTo>
                              <a:pt x="6445" y="261"/>
                              <a:pt x="6445" y="261"/>
                              <a:pt x="6445" y="261"/>
                            </a:cubicBezTo>
                            <a:cubicBezTo>
                              <a:pt x="6446" y="261"/>
                              <a:pt x="6446" y="261"/>
                              <a:pt x="6446" y="261"/>
                            </a:cubicBezTo>
                            <a:cubicBezTo>
                              <a:pt x="6500" y="95"/>
                              <a:pt x="6500" y="95"/>
                              <a:pt x="6500" y="95"/>
                            </a:cubicBezTo>
                            <a:cubicBezTo>
                              <a:pt x="6528" y="95"/>
                              <a:pt x="6528" y="95"/>
                              <a:pt x="6528" y="95"/>
                            </a:cubicBezTo>
                            <a:cubicBezTo>
                              <a:pt x="6579" y="261"/>
                              <a:pt x="6579" y="261"/>
                              <a:pt x="6579" y="261"/>
                            </a:cubicBezTo>
                            <a:cubicBezTo>
                              <a:pt x="6580" y="261"/>
                              <a:pt x="6580" y="261"/>
                              <a:pt x="6580" y="261"/>
                            </a:cubicBezTo>
                            <a:cubicBezTo>
                              <a:pt x="6633" y="95"/>
                              <a:pt x="6633" y="95"/>
                              <a:pt x="6633" y="95"/>
                            </a:cubicBezTo>
                            <a:cubicBezTo>
                              <a:pt x="6657" y="95"/>
                              <a:pt x="6657" y="95"/>
                              <a:pt x="6657" y="95"/>
                            </a:cubicBezTo>
                            <a:lnTo>
                              <a:pt x="6594" y="287"/>
                            </a:lnTo>
                            <a:close/>
                            <a:moveTo>
                              <a:pt x="6680" y="153"/>
                            </a:moveTo>
                            <a:cubicBezTo>
                              <a:pt x="6684" y="141"/>
                              <a:pt x="6689" y="130"/>
                              <a:pt x="6696" y="121"/>
                            </a:cubicBezTo>
                            <a:cubicBezTo>
                              <a:pt x="6704" y="112"/>
                              <a:pt x="6713" y="104"/>
                              <a:pt x="6724" y="99"/>
                            </a:cubicBezTo>
                            <a:cubicBezTo>
                              <a:pt x="6735" y="93"/>
                              <a:pt x="6749" y="91"/>
                              <a:pt x="6765" y="91"/>
                            </a:cubicBezTo>
                            <a:cubicBezTo>
                              <a:pt x="6780" y="91"/>
                              <a:pt x="6794" y="93"/>
                              <a:pt x="6805" y="99"/>
                            </a:cubicBezTo>
                            <a:cubicBezTo>
                              <a:pt x="6816" y="104"/>
                              <a:pt x="6825" y="112"/>
                              <a:pt x="6833" y="121"/>
                            </a:cubicBezTo>
                            <a:cubicBezTo>
                              <a:pt x="6840" y="130"/>
                              <a:pt x="6845" y="141"/>
                              <a:pt x="6849" y="153"/>
                            </a:cubicBezTo>
                            <a:cubicBezTo>
                              <a:pt x="6853" y="166"/>
                              <a:pt x="6854" y="178"/>
                              <a:pt x="6854" y="191"/>
                            </a:cubicBezTo>
                            <a:cubicBezTo>
                              <a:pt x="6854" y="204"/>
                              <a:pt x="6853" y="217"/>
                              <a:pt x="6849" y="229"/>
                            </a:cubicBezTo>
                            <a:cubicBezTo>
                              <a:pt x="6845" y="241"/>
                              <a:pt x="6840" y="252"/>
                              <a:pt x="6833" y="261"/>
                            </a:cubicBezTo>
                            <a:cubicBezTo>
                              <a:pt x="6825" y="271"/>
                              <a:pt x="6816" y="278"/>
                              <a:pt x="6805" y="284"/>
                            </a:cubicBezTo>
                            <a:cubicBezTo>
                              <a:pt x="6794" y="289"/>
                              <a:pt x="6780" y="292"/>
                              <a:pt x="6765" y="292"/>
                            </a:cubicBezTo>
                            <a:cubicBezTo>
                              <a:pt x="6749" y="292"/>
                              <a:pt x="6735" y="289"/>
                              <a:pt x="6724" y="284"/>
                            </a:cubicBezTo>
                            <a:cubicBezTo>
                              <a:pt x="6713" y="278"/>
                              <a:pt x="6704" y="271"/>
                              <a:pt x="6696" y="261"/>
                            </a:cubicBezTo>
                            <a:cubicBezTo>
                              <a:pt x="6689" y="252"/>
                              <a:pt x="6684" y="241"/>
                              <a:pt x="6680" y="229"/>
                            </a:cubicBezTo>
                            <a:cubicBezTo>
                              <a:pt x="6677" y="217"/>
                              <a:pt x="6675" y="204"/>
                              <a:pt x="6675" y="191"/>
                            </a:cubicBezTo>
                            <a:cubicBezTo>
                              <a:pt x="6675" y="178"/>
                              <a:pt x="6677" y="166"/>
                              <a:pt x="6680" y="153"/>
                            </a:cubicBezTo>
                            <a:close/>
                            <a:moveTo>
                              <a:pt x="6705" y="223"/>
                            </a:moveTo>
                            <a:cubicBezTo>
                              <a:pt x="6708" y="232"/>
                              <a:pt x="6712" y="241"/>
                              <a:pt x="6717" y="248"/>
                            </a:cubicBezTo>
                            <a:cubicBezTo>
                              <a:pt x="6723" y="255"/>
                              <a:pt x="6729" y="261"/>
                              <a:pt x="6737" y="265"/>
                            </a:cubicBezTo>
                            <a:cubicBezTo>
                              <a:pt x="6745" y="269"/>
                              <a:pt x="6754" y="272"/>
                              <a:pt x="6765" y="272"/>
                            </a:cubicBezTo>
                            <a:cubicBezTo>
                              <a:pt x="6775" y="272"/>
                              <a:pt x="6784" y="269"/>
                              <a:pt x="6792" y="265"/>
                            </a:cubicBezTo>
                            <a:cubicBezTo>
                              <a:pt x="6800" y="261"/>
                              <a:pt x="6806" y="255"/>
                              <a:pt x="6812" y="248"/>
                            </a:cubicBezTo>
                            <a:cubicBezTo>
                              <a:pt x="6817" y="241"/>
                              <a:pt x="6821" y="232"/>
                              <a:pt x="6824" y="223"/>
                            </a:cubicBezTo>
                            <a:cubicBezTo>
                              <a:pt x="6827" y="213"/>
                              <a:pt x="6828" y="202"/>
                              <a:pt x="6828" y="191"/>
                            </a:cubicBezTo>
                            <a:cubicBezTo>
                              <a:pt x="6828" y="180"/>
                              <a:pt x="6827" y="170"/>
                              <a:pt x="6824" y="160"/>
                            </a:cubicBezTo>
                            <a:cubicBezTo>
                              <a:pt x="6821" y="150"/>
                              <a:pt x="6817" y="142"/>
                              <a:pt x="6812" y="134"/>
                            </a:cubicBezTo>
                            <a:cubicBezTo>
                              <a:pt x="6806" y="127"/>
                              <a:pt x="6800" y="121"/>
                              <a:pt x="6792" y="117"/>
                            </a:cubicBezTo>
                            <a:cubicBezTo>
                              <a:pt x="6784" y="113"/>
                              <a:pt x="6775" y="111"/>
                              <a:pt x="6765" y="111"/>
                            </a:cubicBezTo>
                            <a:cubicBezTo>
                              <a:pt x="6754" y="111"/>
                              <a:pt x="6745" y="113"/>
                              <a:pt x="6737" y="117"/>
                            </a:cubicBezTo>
                            <a:cubicBezTo>
                              <a:pt x="6729" y="121"/>
                              <a:pt x="6723" y="127"/>
                              <a:pt x="6717" y="134"/>
                            </a:cubicBezTo>
                            <a:cubicBezTo>
                              <a:pt x="6712" y="142"/>
                              <a:pt x="6708" y="150"/>
                              <a:pt x="6705" y="160"/>
                            </a:cubicBezTo>
                            <a:cubicBezTo>
                              <a:pt x="6702" y="170"/>
                              <a:pt x="6701" y="180"/>
                              <a:pt x="6701" y="191"/>
                            </a:cubicBezTo>
                            <a:cubicBezTo>
                              <a:pt x="6701" y="202"/>
                              <a:pt x="6702" y="213"/>
                              <a:pt x="6705" y="223"/>
                            </a:cubicBezTo>
                            <a:close/>
                            <a:moveTo>
                              <a:pt x="6899" y="138"/>
                            </a:moveTo>
                            <a:cubicBezTo>
                              <a:pt x="6899" y="133"/>
                              <a:pt x="6899" y="128"/>
                              <a:pt x="6899" y="124"/>
                            </a:cubicBezTo>
                            <a:cubicBezTo>
                              <a:pt x="6899" y="121"/>
                              <a:pt x="6899" y="117"/>
                              <a:pt x="6899" y="114"/>
                            </a:cubicBezTo>
                            <a:cubicBezTo>
                              <a:pt x="6899" y="111"/>
                              <a:pt x="6899" y="108"/>
                              <a:pt x="6899" y="105"/>
                            </a:cubicBezTo>
                            <a:cubicBezTo>
                              <a:pt x="6898" y="102"/>
                              <a:pt x="6898" y="99"/>
                              <a:pt x="6898" y="95"/>
                            </a:cubicBezTo>
                            <a:cubicBezTo>
                              <a:pt x="6921" y="95"/>
                              <a:pt x="6921" y="95"/>
                              <a:pt x="6921" y="95"/>
                            </a:cubicBezTo>
                            <a:cubicBezTo>
                              <a:pt x="6921" y="132"/>
                              <a:pt x="6921" y="132"/>
                              <a:pt x="6921" y="132"/>
                            </a:cubicBezTo>
                            <a:cubicBezTo>
                              <a:pt x="6922" y="132"/>
                              <a:pt x="6922" y="132"/>
                              <a:pt x="6922" y="132"/>
                            </a:cubicBezTo>
                            <a:cubicBezTo>
                              <a:pt x="6924" y="127"/>
                              <a:pt x="6927" y="122"/>
                              <a:pt x="6930" y="117"/>
                            </a:cubicBezTo>
                            <a:cubicBezTo>
                              <a:pt x="6933" y="112"/>
                              <a:pt x="6937" y="107"/>
                              <a:pt x="6941" y="103"/>
                            </a:cubicBezTo>
                            <a:cubicBezTo>
                              <a:pt x="6945" y="99"/>
                              <a:pt x="6950" y="96"/>
                              <a:pt x="6955" y="94"/>
                            </a:cubicBezTo>
                            <a:cubicBezTo>
                              <a:pt x="6960" y="92"/>
                              <a:pt x="6966" y="91"/>
                              <a:pt x="6972" y="91"/>
                            </a:cubicBezTo>
                            <a:cubicBezTo>
                              <a:pt x="6974" y="91"/>
                              <a:pt x="6977" y="91"/>
                              <a:pt x="6980" y="91"/>
                            </a:cubicBezTo>
                            <a:cubicBezTo>
                              <a:pt x="6984" y="92"/>
                              <a:pt x="6986" y="92"/>
                              <a:pt x="6988" y="93"/>
                            </a:cubicBezTo>
                            <a:cubicBezTo>
                              <a:pt x="6988" y="118"/>
                              <a:pt x="6988" y="118"/>
                              <a:pt x="6988" y="118"/>
                            </a:cubicBezTo>
                            <a:cubicBezTo>
                              <a:pt x="6986" y="117"/>
                              <a:pt x="6983" y="116"/>
                              <a:pt x="6980" y="116"/>
                            </a:cubicBezTo>
                            <a:cubicBezTo>
                              <a:pt x="6977" y="116"/>
                              <a:pt x="6974" y="115"/>
                              <a:pt x="6971" y="115"/>
                            </a:cubicBezTo>
                            <a:cubicBezTo>
                              <a:pt x="6961" y="115"/>
                              <a:pt x="6954" y="118"/>
                              <a:pt x="6947" y="123"/>
                            </a:cubicBezTo>
                            <a:cubicBezTo>
                              <a:pt x="6941" y="127"/>
                              <a:pt x="6936" y="133"/>
                              <a:pt x="6933" y="141"/>
                            </a:cubicBezTo>
                            <a:cubicBezTo>
                              <a:pt x="6929" y="148"/>
                              <a:pt x="6927" y="157"/>
                              <a:pt x="6925" y="166"/>
                            </a:cubicBezTo>
                            <a:cubicBezTo>
                              <a:pt x="6924" y="175"/>
                              <a:pt x="6923" y="184"/>
                              <a:pt x="6923" y="192"/>
                            </a:cubicBezTo>
                            <a:cubicBezTo>
                              <a:pt x="6923" y="287"/>
                              <a:pt x="6923" y="287"/>
                              <a:pt x="6923" y="287"/>
                            </a:cubicBezTo>
                            <a:cubicBezTo>
                              <a:pt x="6899" y="287"/>
                              <a:pt x="6899" y="287"/>
                              <a:pt x="6899" y="287"/>
                            </a:cubicBezTo>
                            <a:lnTo>
                              <a:pt x="6899" y="138"/>
                            </a:lnTo>
                            <a:close/>
                            <a:moveTo>
                              <a:pt x="7025" y="5"/>
                            </a:moveTo>
                            <a:cubicBezTo>
                              <a:pt x="7049" y="5"/>
                              <a:pt x="7049" y="5"/>
                              <a:pt x="7049" y="5"/>
                            </a:cubicBezTo>
                            <a:cubicBezTo>
                              <a:pt x="7049" y="174"/>
                              <a:pt x="7049" y="174"/>
                              <a:pt x="7049" y="174"/>
                            </a:cubicBezTo>
                            <a:cubicBezTo>
                              <a:pt x="7135" y="95"/>
                              <a:pt x="7135" y="95"/>
                              <a:pt x="7135" y="95"/>
                            </a:cubicBezTo>
                            <a:cubicBezTo>
                              <a:pt x="7165" y="95"/>
                              <a:pt x="7165" y="95"/>
                              <a:pt x="7165" y="95"/>
                            </a:cubicBezTo>
                            <a:cubicBezTo>
                              <a:pt x="7071" y="180"/>
                              <a:pt x="7071" y="180"/>
                              <a:pt x="7071" y="180"/>
                            </a:cubicBezTo>
                            <a:cubicBezTo>
                              <a:pt x="7176" y="287"/>
                              <a:pt x="7176" y="287"/>
                              <a:pt x="7176" y="287"/>
                            </a:cubicBezTo>
                            <a:cubicBezTo>
                              <a:pt x="7144" y="287"/>
                              <a:pt x="7144" y="287"/>
                              <a:pt x="7144" y="287"/>
                            </a:cubicBezTo>
                            <a:cubicBezTo>
                              <a:pt x="7049" y="189"/>
                              <a:pt x="7049" y="189"/>
                              <a:pt x="7049" y="189"/>
                            </a:cubicBezTo>
                            <a:cubicBezTo>
                              <a:pt x="7049" y="287"/>
                              <a:pt x="7049" y="287"/>
                              <a:pt x="7049" y="287"/>
                            </a:cubicBezTo>
                            <a:cubicBezTo>
                              <a:pt x="7025" y="287"/>
                              <a:pt x="7025" y="287"/>
                              <a:pt x="7025" y="287"/>
                            </a:cubicBezTo>
                            <a:lnTo>
                              <a:pt x="7025" y="5"/>
                            </a:lnTo>
                            <a:close/>
                            <a:moveTo>
                              <a:pt x="7237" y="44"/>
                            </a:moveTo>
                            <a:cubicBezTo>
                              <a:pt x="7213" y="44"/>
                              <a:pt x="7213" y="44"/>
                              <a:pt x="7213" y="44"/>
                            </a:cubicBezTo>
                            <a:cubicBezTo>
                              <a:pt x="7213" y="12"/>
                              <a:pt x="7213" y="12"/>
                              <a:pt x="7213" y="12"/>
                            </a:cubicBezTo>
                            <a:cubicBezTo>
                              <a:pt x="7237" y="12"/>
                              <a:pt x="7237" y="12"/>
                              <a:pt x="7237" y="12"/>
                            </a:cubicBezTo>
                            <a:lnTo>
                              <a:pt x="7237" y="44"/>
                            </a:lnTo>
                            <a:close/>
                            <a:moveTo>
                              <a:pt x="7213" y="95"/>
                            </a:moveTo>
                            <a:cubicBezTo>
                              <a:pt x="7237" y="95"/>
                              <a:pt x="7237" y="95"/>
                              <a:pt x="7237" y="95"/>
                            </a:cubicBezTo>
                            <a:cubicBezTo>
                              <a:pt x="7237" y="287"/>
                              <a:pt x="7237" y="287"/>
                              <a:pt x="7237" y="287"/>
                            </a:cubicBezTo>
                            <a:cubicBezTo>
                              <a:pt x="7213" y="287"/>
                              <a:pt x="7213" y="287"/>
                              <a:pt x="7213" y="287"/>
                            </a:cubicBezTo>
                            <a:lnTo>
                              <a:pt x="7213" y="95"/>
                            </a:lnTo>
                            <a:close/>
                            <a:moveTo>
                              <a:pt x="7297" y="140"/>
                            </a:moveTo>
                            <a:cubicBezTo>
                              <a:pt x="7297" y="133"/>
                              <a:pt x="7297" y="126"/>
                              <a:pt x="7297" y="118"/>
                            </a:cubicBezTo>
                            <a:cubicBezTo>
                              <a:pt x="7297" y="111"/>
                              <a:pt x="7296" y="103"/>
                              <a:pt x="7296" y="95"/>
                            </a:cubicBezTo>
                            <a:cubicBezTo>
                              <a:pt x="7319" y="95"/>
                              <a:pt x="7319" y="95"/>
                              <a:pt x="7319" y="95"/>
                            </a:cubicBezTo>
                            <a:cubicBezTo>
                              <a:pt x="7319" y="129"/>
                              <a:pt x="7319" y="129"/>
                              <a:pt x="7319" y="129"/>
                            </a:cubicBezTo>
                            <a:cubicBezTo>
                              <a:pt x="7319" y="129"/>
                              <a:pt x="7319" y="129"/>
                              <a:pt x="7319" y="129"/>
                            </a:cubicBezTo>
                            <a:cubicBezTo>
                              <a:pt x="7321" y="125"/>
                              <a:pt x="7324" y="121"/>
                              <a:pt x="7327" y="116"/>
                            </a:cubicBezTo>
                            <a:cubicBezTo>
                              <a:pt x="7330" y="111"/>
                              <a:pt x="7334" y="107"/>
                              <a:pt x="7339" y="103"/>
                            </a:cubicBezTo>
                            <a:cubicBezTo>
                              <a:pt x="7343" y="100"/>
                              <a:pt x="7349" y="96"/>
                              <a:pt x="7356" y="94"/>
                            </a:cubicBezTo>
                            <a:cubicBezTo>
                              <a:pt x="7363" y="92"/>
                              <a:pt x="7371" y="91"/>
                              <a:pt x="7382" y="91"/>
                            </a:cubicBezTo>
                            <a:cubicBezTo>
                              <a:pt x="7393" y="91"/>
                              <a:pt x="7403" y="92"/>
                              <a:pt x="7412" y="96"/>
                            </a:cubicBezTo>
                            <a:cubicBezTo>
                              <a:pt x="7420" y="100"/>
                              <a:pt x="7427" y="105"/>
                              <a:pt x="7432" y="112"/>
                            </a:cubicBezTo>
                            <a:cubicBezTo>
                              <a:pt x="7437" y="118"/>
                              <a:pt x="7441" y="126"/>
                              <a:pt x="7444" y="135"/>
                            </a:cubicBezTo>
                            <a:cubicBezTo>
                              <a:pt x="7446" y="144"/>
                              <a:pt x="7447" y="154"/>
                              <a:pt x="7447" y="164"/>
                            </a:cubicBezTo>
                            <a:cubicBezTo>
                              <a:pt x="7447" y="287"/>
                              <a:pt x="7447" y="287"/>
                              <a:pt x="7447" y="287"/>
                            </a:cubicBezTo>
                            <a:cubicBezTo>
                              <a:pt x="7423" y="287"/>
                              <a:pt x="7423" y="287"/>
                              <a:pt x="7423" y="287"/>
                            </a:cubicBezTo>
                            <a:cubicBezTo>
                              <a:pt x="7423" y="170"/>
                              <a:pt x="7423" y="170"/>
                              <a:pt x="7423" y="170"/>
                            </a:cubicBezTo>
                            <a:cubicBezTo>
                              <a:pt x="7423" y="152"/>
                              <a:pt x="7420" y="138"/>
                              <a:pt x="7413" y="127"/>
                            </a:cubicBezTo>
                            <a:cubicBezTo>
                              <a:pt x="7406" y="116"/>
                              <a:pt x="7394" y="111"/>
                              <a:pt x="7378" y="111"/>
                            </a:cubicBezTo>
                            <a:cubicBezTo>
                              <a:pt x="7367" y="111"/>
                              <a:pt x="7358" y="113"/>
                              <a:pt x="7351" y="117"/>
                            </a:cubicBezTo>
                            <a:cubicBezTo>
                              <a:pt x="7343" y="122"/>
                              <a:pt x="7337" y="127"/>
                              <a:pt x="7333" y="134"/>
                            </a:cubicBezTo>
                            <a:cubicBezTo>
                              <a:pt x="7329" y="141"/>
                              <a:pt x="7326" y="148"/>
                              <a:pt x="7324" y="157"/>
                            </a:cubicBezTo>
                            <a:cubicBezTo>
                              <a:pt x="7322" y="165"/>
                              <a:pt x="7321" y="173"/>
                              <a:pt x="7321" y="181"/>
                            </a:cubicBezTo>
                            <a:cubicBezTo>
                              <a:pt x="7321" y="287"/>
                              <a:pt x="7321" y="287"/>
                              <a:pt x="7321" y="287"/>
                            </a:cubicBezTo>
                            <a:cubicBezTo>
                              <a:pt x="7297" y="287"/>
                              <a:pt x="7297" y="287"/>
                              <a:pt x="7297" y="287"/>
                            </a:cubicBezTo>
                            <a:lnTo>
                              <a:pt x="7297" y="140"/>
                            </a:lnTo>
                            <a:close/>
                            <a:moveTo>
                              <a:pt x="7659" y="272"/>
                            </a:moveTo>
                            <a:cubicBezTo>
                              <a:pt x="7659" y="285"/>
                              <a:pt x="7658" y="297"/>
                              <a:pt x="7654" y="309"/>
                            </a:cubicBezTo>
                            <a:cubicBezTo>
                              <a:pt x="7651" y="321"/>
                              <a:pt x="7646" y="331"/>
                              <a:pt x="7639" y="340"/>
                            </a:cubicBezTo>
                            <a:cubicBezTo>
                              <a:pt x="7632" y="349"/>
                              <a:pt x="7622" y="356"/>
                              <a:pt x="7611" y="361"/>
                            </a:cubicBezTo>
                            <a:cubicBezTo>
                              <a:pt x="7600" y="366"/>
                              <a:pt x="7586" y="369"/>
                              <a:pt x="7569" y="369"/>
                            </a:cubicBezTo>
                            <a:cubicBezTo>
                              <a:pt x="7556" y="369"/>
                              <a:pt x="7545" y="368"/>
                              <a:pt x="7534" y="365"/>
                            </a:cubicBezTo>
                            <a:cubicBezTo>
                              <a:pt x="7524" y="362"/>
                              <a:pt x="7516" y="360"/>
                              <a:pt x="7511" y="359"/>
                            </a:cubicBezTo>
                            <a:cubicBezTo>
                              <a:pt x="7513" y="335"/>
                              <a:pt x="7513" y="335"/>
                              <a:pt x="7513" y="335"/>
                            </a:cubicBezTo>
                            <a:cubicBezTo>
                              <a:pt x="7520" y="339"/>
                              <a:pt x="7529" y="342"/>
                              <a:pt x="7539" y="345"/>
                            </a:cubicBezTo>
                            <a:cubicBezTo>
                              <a:pt x="7549" y="347"/>
                              <a:pt x="7559" y="348"/>
                              <a:pt x="7569" y="348"/>
                            </a:cubicBezTo>
                            <a:cubicBezTo>
                              <a:pt x="7585" y="348"/>
                              <a:pt x="7597" y="346"/>
                              <a:pt x="7606" y="341"/>
                            </a:cubicBezTo>
                            <a:cubicBezTo>
                              <a:pt x="7614" y="336"/>
                              <a:pt x="7621" y="329"/>
                              <a:pt x="7626" y="319"/>
                            </a:cubicBezTo>
                            <a:cubicBezTo>
                              <a:pt x="7630" y="310"/>
                              <a:pt x="7633" y="300"/>
                              <a:pt x="7634" y="288"/>
                            </a:cubicBezTo>
                            <a:cubicBezTo>
                              <a:pt x="7635" y="276"/>
                              <a:pt x="7636" y="263"/>
                              <a:pt x="7636" y="250"/>
                            </a:cubicBezTo>
                            <a:cubicBezTo>
                              <a:pt x="7635" y="250"/>
                              <a:pt x="7635" y="250"/>
                              <a:pt x="7635" y="250"/>
                            </a:cubicBezTo>
                            <a:cubicBezTo>
                              <a:pt x="7628" y="264"/>
                              <a:pt x="7620" y="274"/>
                              <a:pt x="7610" y="279"/>
                            </a:cubicBezTo>
                            <a:cubicBezTo>
                              <a:pt x="7600" y="285"/>
                              <a:pt x="7589" y="287"/>
                              <a:pt x="7577" y="287"/>
                            </a:cubicBezTo>
                            <a:cubicBezTo>
                              <a:pt x="7561" y="287"/>
                              <a:pt x="7548" y="284"/>
                              <a:pt x="7538" y="278"/>
                            </a:cubicBezTo>
                            <a:cubicBezTo>
                              <a:pt x="7527" y="272"/>
                              <a:pt x="7519" y="265"/>
                              <a:pt x="7513" y="255"/>
                            </a:cubicBezTo>
                            <a:cubicBezTo>
                              <a:pt x="7506" y="246"/>
                              <a:pt x="7502" y="236"/>
                              <a:pt x="7499" y="224"/>
                            </a:cubicBezTo>
                            <a:cubicBezTo>
                              <a:pt x="7497" y="213"/>
                              <a:pt x="7495" y="202"/>
                              <a:pt x="7495" y="191"/>
                            </a:cubicBezTo>
                            <a:cubicBezTo>
                              <a:pt x="7495" y="177"/>
                              <a:pt x="7497" y="163"/>
                              <a:pt x="7500" y="151"/>
                            </a:cubicBezTo>
                            <a:cubicBezTo>
                              <a:pt x="7503" y="139"/>
                              <a:pt x="7507" y="128"/>
                              <a:pt x="7514" y="119"/>
                            </a:cubicBezTo>
                            <a:cubicBezTo>
                              <a:pt x="7520" y="110"/>
                              <a:pt x="7528" y="103"/>
                              <a:pt x="7538" y="98"/>
                            </a:cubicBezTo>
                            <a:cubicBezTo>
                              <a:pt x="7548" y="93"/>
                              <a:pt x="7561" y="91"/>
                              <a:pt x="7575" y="91"/>
                            </a:cubicBezTo>
                            <a:cubicBezTo>
                              <a:pt x="7581" y="91"/>
                              <a:pt x="7587" y="91"/>
                              <a:pt x="7592" y="91"/>
                            </a:cubicBezTo>
                            <a:cubicBezTo>
                              <a:pt x="7598" y="92"/>
                              <a:pt x="7603" y="93"/>
                              <a:pt x="7607" y="95"/>
                            </a:cubicBezTo>
                            <a:cubicBezTo>
                              <a:pt x="7612" y="97"/>
                              <a:pt x="7617" y="100"/>
                              <a:pt x="7621" y="103"/>
                            </a:cubicBezTo>
                            <a:cubicBezTo>
                              <a:pt x="7626" y="107"/>
                              <a:pt x="7630" y="111"/>
                              <a:pt x="7635" y="117"/>
                            </a:cubicBezTo>
                            <a:cubicBezTo>
                              <a:pt x="7635" y="117"/>
                              <a:pt x="7635" y="117"/>
                              <a:pt x="7635" y="117"/>
                            </a:cubicBezTo>
                            <a:cubicBezTo>
                              <a:pt x="7635" y="95"/>
                              <a:pt x="7635" y="95"/>
                              <a:pt x="7635" y="95"/>
                            </a:cubicBezTo>
                            <a:cubicBezTo>
                              <a:pt x="7659" y="95"/>
                              <a:pt x="7659" y="95"/>
                              <a:pt x="7659" y="95"/>
                            </a:cubicBezTo>
                            <a:lnTo>
                              <a:pt x="7659" y="272"/>
                            </a:lnTo>
                            <a:close/>
                            <a:moveTo>
                              <a:pt x="7524" y="219"/>
                            </a:moveTo>
                            <a:cubicBezTo>
                              <a:pt x="7526" y="228"/>
                              <a:pt x="7530" y="236"/>
                              <a:pt x="7534" y="243"/>
                            </a:cubicBezTo>
                            <a:cubicBezTo>
                              <a:pt x="7538" y="250"/>
                              <a:pt x="7544" y="256"/>
                              <a:pt x="7551" y="260"/>
                            </a:cubicBezTo>
                            <a:cubicBezTo>
                              <a:pt x="7558" y="265"/>
                              <a:pt x="7567" y="267"/>
                              <a:pt x="7577" y="267"/>
                            </a:cubicBezTo>
                            <a:cubicBezTo>
                              <a:pt x="7588" y="267"/>
                              <a:pt x="7597" y="265"/>
                              <a:pt x="7604" y="260"/>
                            </a:cubicBezTo>
                            <a:cubicBezTo>
                              <a:pt x="7612" y="255"/>
                              <a:pt x="7618" y="249"/>
                              <a:pt x="7622" y="242"/>
                            </a:cubicBezTo>
                            <a:cubicBezTo>
                              <a:pt x="7627" y="235"/>
                              <a:pt x="7630" y="227"/>
                              <a:pt x="7632" y="218"/>
                            </a:cubicBezTo>
                            <a:cubicBezTo>
                              <a:pt x="7634" y="209"/>
                              <a:pt x="7635" y="200"/>
                              <a:pt x="7635" y="191"/>
                            </a:cubicBezTo>
                            <a:cubicBezTo>
                              <a:pt x="7635" y="180"/>
                              <a:pt x="7634" y="169"/>
                              <a:pt x="7633" y="159"/>
                            </a:cubicBezTo>
                            <a:cubicBezTo>
                              <a:pt x="7631" y="149"/>
                              <a:pt x="7627" y="141"/>
                              <a:pt x="7623" y="134"/>
                            </a:cubicBezTo>
                            <a:cubicBezTo>
                              <a:pt x="7619" y="127"/>
                              <a:pt x="7613" y="121"/>
                              <a:pt x="7606" y="117"/>
                            </a:cubicBezTo>
                            <a:cubicBezTo>
                              <a:pt x="7598" y="113"/>
                              <a:pt x="7589" y="111"/>
                              <a:pt x="7578" y="111"/>
                            </a:cubicBezTo>
                            <a:cubicBezTo>
                              <a:pt x="7567" y="111"/>
                              <a:pt x="7558" y="113"/>
                              <a:pt x="7550" y="118"/>
                            </a:cubicBezTo>
                            <a:cubicBezTo>
                              <a:pt x="7543" y="123"/>
                              <a:pt x="7537" y="129"/>
                              <a:pt x="7533" y="137"/>
                            </a:cubicBezTo>
                            <a:cubicBezTo>
                              <a:pt x="7529" y="145"/>
                              <a:pt x="7526" y="153"/>
                              <a:pt x="7524" y="163"/>
                            </a:cubicBezTo>
                            <a:cubicBezTo>
                              <a:pt x="7522" y="172"/>
                              <a:pt x="7521" y="182"/>
                              <a:pt x="7521" y="191"/>
                            </a:cubicBezTo>
                            <a:cubicBezTo>
                              <a:pt x="7521" y="201"/>
                              <a:pt x="7522" y="210"/>
                              <a:pt x="7524" y="219"/>
                            </a:cubicBezTo>
                            <a:close/>
                            <a:moveTo>
                              <a:pt x="7904" y="115"/>
                            </a:moveTo>
                            <a:cubicBezTo>
                              <a:pt x="7860" y="115"/>
                              <a:pt x="7860" y="115"/>
                              <a:pt x="7860" y="115"/>
                            </a:cubicBezTo>
                            <a:cubicBezTo>
                              <a:pt x="7860" y="240"/>
                              <a:pt x="7860" y="240"/>
                              <a:pt x="7860" y="240"/>
                            </a:cubicBezTo>
                            <a:cubicBezTo>
                              <a:pt x="7860" y="249"/>
                              <a:pt x="7862" y="256"/>
                              <a:pt x="7866" y="262"/>
                            </a:cubicBezTo>
                            <a:cubicBezTo>
                              <a:pt x="7870" y="268"/>
                              <a:pt x="7877" y="272"/>
                              <a:pt x="7886" y="272"/>
                            </a:cubicBezTo>
                            <a:cubicBezTo>
                              <a:pt x="7891" y="272"/>
                              <a:pt x="7895" y="271"/>
                              <a:pt x="7898" y="270"/>
                            </a:cubicBezTo>
                            <a:cubicBezTo>
                              <a:pt x="7901" y="269"/>
                              <a:pt x="7904" y="268"/>
                              <a:pt x="7908" y="267"/>
                            </a:cubicBezTo>
                            <a:cubicBezTo>
                              <a:pt x="7910" y="287"/>
                              <a:pt x="7910" y="287"/>
                              <a:pt x="7910" y="287"/>
                            </a:cubicBezTo>
                            <a:cubicBezTo>
                              <a:pt x="7907" y="288"/>
                              <a:pt x="7903" y="289"/>
                              <a:pt x="7897" y="290"/>
                            </a:cubicBezTo>
                            <a:cubicBezTo>
                              <a:pt x="7892" y="291"/>
                              <a:pt x="7886" y="292"/>
                              <a:pt x="7880" y="292"/>
                            </a:cubicBezTo>
                            <a:cubicBezTo>
                              <a:pt x="7870" y="292"/>
                              <a:pt x="7862" y="290"/>
                              <a:pt x="7856" y="287"/>
                            </a:cubicBezTo>
                            <a:cubicBezTo>
                              <a:pt x="7850" y="283"/>
                              <a:pt x="7846" y="279"/>
                              <a:pt x="7843" y="273"/>
                            </a:cubicBezTo>
                            <a:cubicBezTo>
                              <a:pt x="7840" y="267"/>
                              <a:pt x="7838" y="261"/>
                              <a:pt x="7838" y="253"/>
                            </a:cubicBezTo>
                            <a:cubicBezTo>
                              <a:pt x="7837" y="245"/>
                              <a:pt x="7837" y="237"/>
                              <a:pt x="7837" y="228"/>
                            </a:cubicBezTo>
                            <a:cubicBezTo>
                              <a:pt x="7837" y="115"/>
                              <a:pt x="7837" y="115"/>
                              <a:pt x="7837" y="115"/>
                            </a:cubicBezTo>
                            <a:cubicBezTo>
                              <a:pt x="7799" y="115"/>
                              <a:pt x="7799" y="115"/>
                              <a:pt x="7799" y="115"/>
                            </a:cubicBezTo>
                            <a:cubicBezTo>
                              <a:pt x="7799" y="95"/>
                              <a:pt x="7799" y="95"/>
                              <a:pt x="7799" y="95"/>
                            </a:cubicBezTo>
                            <a:cubicBezTo>
                              <a:pt x="7837" y="95"/>
                              <a:pt x="7837" y="95"/>
                              <a:pt x="7837" y="95"/>
                            </a:cubicBezTo>
                            <a:cubicBezTo>
                              <a:pt x="7837" y="49"/>
                              <a:pt x="7837" y="49"/>
                              <a:pt x="7837" y="49"/>
                            </a:cubicBezTo>
                            <a:cubicBezTo>
                              <a:pt x="7860" y="40"/>
                              <a:pt x="7860" y="40"/>
                              <a:pt x="7860" y="40"/>
                            </a:cubicBezTo>
                            <a:cubicBezTo>
                              <a:pt x="7860" y="95"/>
                              <a:pt x="7860" y="95"/>
                              <a:pt x="7860" y="95"/>
                            </a:cubicBezTo>
                            <a:cubicBezTo>
                              <a:pt x="7904" y="95"/>
                              <a:pt x="7904" y="95"/>
                              <a:pt x="7904" y="95"/>
                            </a:cubicBezTo>
                            <a:lnTo>
                              <a:pt x="7904" y="115"/>
                            </a:lnTo>
                            <a:close/>
                            <a:moveTo>
                              <a:pt x="7937" y="153"/>
                            </a:moveTo>
                            <a:cubicBezTo>
                              <a:pt x="7941" y="141"/>
                              <a:pt x="7946" y="130"/>
                              <a:pt x="7954" y="121"/>
                            </a:cubicBezTo>
                            <a:cubicBezTo>
                              <a:pt x="7961" y="112"/>
                              <a:pt x="7970" y="104"/>
                              <a:pt x="7982" y="99"/>
                            </a:cubicBezTo>
                            <a:cubicBezTo>
                              <a:pt x="7993" y="93"/>
                              <a:pt x="8006" y="91"/>
                              <a:pt x="8022" y="91"/>
                            </a:cubicBezTo>
                            <a:cubicBezTo>
                              <a:pt x="8038" y="91"/>
                              <a:pt x="8051" y="93"/>
                              <a:pt x="8062" y="99"/>
                            </a:cubicBezTo>
                            <a:cubicBezTo>
                              <a:pt x="8074" y="104"/>
                              <a:pt x="8083" y="112"/>
                              <a:pt x="8090" y="121"/>
                            </a:cubicBezTo>
                            <a:cubicBezTo>
                              <a:pt x="8097" y="130"/>
                              <a:pt x="8103" y="141"/>
                              <a:pt x="8106" y="153"/>
                            </a:cubicBezTo>
                            <a:cubicBezTo>
                              <a:pt x="8110" y="166"/>
                              <a:pt x="8112" y="178"/>
                              <a:pt x="8112" y="191"/>
                            </a:cubicBezTo>
                            <a:cubicBezTo>
                              <a:pt x="8112" y="204"/>
                              <a:pt x="8110" y="217"/>
                              <a:pt x="8106" y="229"/>
                            </a:cubicBezTo>
                            <a:cubicBezTo>
                              <a:pt x="8103" y="241"/>
                              <a:pt x="8097" y="252"/>
                              <a:pt x="8090" y="261"/>
                            </a:cubicBezTo>
                            <a:cubicBezTo>
                              <a:pt x="8083" y="271"/>
                              <a:pt x="8074" y="278"/>
                              <a:pt x="8062" y="284"/>
                            </a:cubicBezTo>
                            <a:cubicBezTo>
                              <a:pt x="8051" y="289"/>
                              <a:pt x="8038" y="292"/>
                              <a:pt x="8022" y="292"/>
                            </a:cubicBezTo>
                            <a:cubicBezTo>
                              <a:pt x="8006" y="292"/>
                              <a:pt x="7993" y="289"/>
                              <a:pt x="7982" y="284"/>
                            </a:cubicBezTo>
                            <a:cubicBezTo>
                              <a:pt x="7970" y="278"/>
                              <a:pt x="7961" y="271"/>
                              <a:pt x="7954" y="261"/>
                            </a:cubicBezTo>
                            <a:cubicBezTo>
                              <a:pt x="7946" y="252"/>
                              <a:pt x="7941" y="241"/>
                              <a:pt x="7937" y="229"/>
                            </a:cubicBezTo>
                            <a:cubicBezTo>
                              <a:pt x="7934" y="217"/>
                              <a:pt x="7932" y="204"/>
                              <a:pt x="7932" y="191"/>
                            </a:cubicBezTo>
                            <a:cubicBezTo>
                              <a:pt x="7932" y="178"/>
                              <a:pt x="7934" y="166"/>
                              <a:pt x="7937" y="153"/>
                            </a:cubicBezTo>
                            <a:close/>
                            <a:moveTo>
                              <a:pt x="7962" y="223"/>
                            </a:moveTo>
                            <a:cubicBezTo>
                              <a:pt x="7965" y="232"/>
                              <a:pt x="7969" y="241"/>
                              <a:pt x="7975" y="248"/>
                            </a:cubicBezTo>
                            <a:cubicBezTo>
                              <a:pt x="7980" y="255"/>
                              <a:pt x="7987" y="261"/>
                              <a:pt x="7995" y="265"/>
                            </a:cubicBezTo>
                            <a:cubicBezTo>
                              <a:pt x="8002" y="269"/>
                              <a:pt x="8012" y="272"/>
                              <a:pt x="8022" y="272"/>
                            </a:cubicBezTo>
                            <a:cubicBezTo>
                              <a:pt x="8032" y="272"/>
                              <a:pt x="8041" y="269"/>
                              <a:pt x="8049" y="265"/>
                            </a:cubicBezTo>
                            <a:cubicBezTo>
                              <a:pt x="8057" y="261"/>
                              <a:pt x="8064" y="255"/>
                              <a:pt x="8069" y="248"/>
                            </a:cubicBezTo>
                            <a:cubicBezTo>
                              <a:pt x="8075" y="241"/>
                              <a:pt x="8079" y="232"/>
                              <a:pt x="8082" y="223"/>
                            </a:cubicBezTo>
                            <a:cubicBezTo>
                              <a:pt x="8084" y="213"/>
                              <a:pt x="8086" y="202"/>
                              <a:pt x="8086" y="191"/>
                            </a:cubicBezTo>
                            <a:cubicBezTo>
                              <a:pt x="8086" y="180"/>
                              <a:pt x="8084" y="170"/>
                              <a:pt x="8082" y="160"/>
                            </a:cubicBezTo>
                            <a:cubicBezTo>
                              <a:pt x="8079" y="150"/>
                              <a:pt x="8075" y="142"/>
                              <a:pt x="8069" y="134"/>
                            </a:cubicBezTo>
                            <a:cubicBezTo>
                              <a:pt x="8064" y="127"/>
                              <a:pt x="8057" y="121"/>
                              <a:pt x="8049" y="117"/>
                            </a:cubicBezTo>
                            <a:cubicBezTo>
                              <a:pt x="8041" y="113"/>
                              <a:pt x="8032" y="111"/>
                              <a:pt x="8022" y="111"/>
                            </a:cubicBezTo>
                            <a:cubicBezTo>
                              <a:pt x="8012" y="111"/>
                              <a:pt x="8002" y="113"/>
                              <a:pt x="7995" y="117"/>
                            </a:cubicBezTo>
                            <a:cubicBezTo>
                              <a:pt x="7987" y="121"/>
                              <a:pt x="7980" y="127"/>
                              <a:pt x="7975" y="134"/>
                            </a:cubicBezTo>
                            <a:cubicBezTo>
                              <a:pt x="7969" y="142"/>
                              <a:pt x="7965" y="150"/>
                              <a:pt x="7962" y="160"/>
                            </a:cubicBezTo>
                            <a:cubicBezTo>
                              <a:pt x="7960" y="170"/>
                              <a:pt x="7958" y="180"/>
                              <a:pt x="7958" y="191"/>
                            </a:cubicBezTo>
                            <a:cubicBezTo>
                              <a:pt x="7958" y="202"/>
                              <a:pt x="7960" y="213"/>
                              <a:pt x="7962" y="223"/>
                            </a:cubicBezTo>
                            <a:close/>
                            <a:moveTo>
                              <a:pt x="8309" y="272"/>
                            </a:moveTo>
                            <a:cubicBezTo>
                              <a:pt x="8309" y="285"/>
                              <a:pt x="8307" y="297"/>
                              <a:pt x="8304" y="309"/>
                            </a:cubicBezTo>
                            <a:cubicBezTo>
                              <a:pt x="8301" y="321"/>
                              <a:pt x="8296" y="331"/>
                              <a:pt x="8289" y="340"/>
                            </a:cubicBezTo>
                            <a:cubicBezTo>
                              <a:pt x="8282" y="349"/>
                              <a:pt x="8272" y="356"/>
                              <a:pt x="8261" y="361"/>
                            </a:cubicBezTo>
                            <a:cubicBezTo>
                              <a:pt x="8249" y="366"/>
                              <a:pt x="8235" y="369"/>
                              <a:pt x="8219" y="369"/>
                            </a:cubicBezTo>
                            <a:cubicBezTo>
                              <a:pt x="8206" y="369"/>
                              <a:pt x="8194" y="368"/>
                              <a:pt x="8184" y="365"/>
                            </a:cubicBezTo>
                            <a:cubicBezTo>
                              <a:pt x="8173" y="362"/>
                              <a:pt x="8166" y="360"/>
                              <a:pt x="8161" y="359"/>
                            </a:cubicBezTo>
                            <a:cubicBezTo>
                              <a:pt x="8163" y="335"/>
                              <a:pt x="8163" y="335"/>
                              <a:pt x="8163" y="335"/>
                            </a:cubicBezTo>
                            <a:cubicBezTo>
                              <a:pt x="8170" y="339"/>
                              <a:pt x="8178" y="342"/>
                              <a:pt x="8188" y="345"/>
                            </a:cubicBezTo>
                            <a:cubicBezTo>
                              <a:pt x="8198" y="347"/>
                              <a:pt x="8209" y="348"/>
                              <a:pt x="8219" y="348"/>
                            </a:cubicBezTo>
                            <a:cubicBezTo>
                              <a:pt x="8234" y="348"/>
                              <a:pt x="8247" y="346"/>
                              <a:pt x="8255" y="341"/>
                            </a:cubicBezTo>
                            <a:cubicBezTo>
                              <a:pt x="8264" y="336"/>
                              <a:pt x="8271" y="329"/>
                              <a:pt x="8275" y="319"/>
                            </a:cubicBezTo>
                            <a:cubicBezTo>
                              <a:pt x="8280" y="310"/>
                              <a:pt x="8283" y="300"/>
                              <a:pt x="8284" y="288"/>
                            </a:cubicBezTo>
                            <a:cubicBezTo>
                              <a:pt x="8285" y="276"/>
                              <a:pt x="8286" y="263"/>
                              <a:pt x="8286" y="250"/>
                            </a:cubicBezTo>
                            <a:cubicBezTo>
                              <a:pt x="8285" y="250"/>
                              <a:pt x="8285" y="250"/>
                              <a:pt x="8285" y="250"/>
                            </a:cubicBezTo>
                            <a:cubicBezTo>
                              <a:pt x="8278" y="264"/>
                              <a:pt x="8270" y="274"/>
                              <a:pt x="8260" y="279"/>
                            </a:cubicBezTo>
                            <a:cubicBezTo>
                              <a:pt x="8250" y="285"/>
                              <a:pt x="8239" y="287"/>
                              <a:pt x="8226" y="287"/>
                            </a:cubicBezTo>
                            <a:cubicBezTo>
                              <a:pt x="8211" y="287"/>
                              <a:pt x="8198" y="284"/>
                              <a:pt x="8188" y="278"/>
                            </a:cubicBezTo>
                            <a:cubicBezTo>
                              <a:pt x="8177" y="272"/>
                              <a:pt x="8169" y="265"/>
                              <a:pt x="8163" y="255"/>
                            </a:cubicBezTo>
                            <a:cubicBezTo>
                              <a:pt x="8156" y="246"/>
                              <a:pt x="8152" y="236"/>
                              <a:pt x="8149" y="224"/>
                            </a:cubicBezTo>
                            <a:cubicBezTo>
                              <a:pt x="8147" y="213"/>
                              <a:pt x="8145" y="202"/>
                              <a:pt x="8145" y="191"/>
                            </a:cubicBezTo>
                            <a:cubicBezTo>
                              <a:pt x="8145" y="177"/>
                              <a:pt x="8147" y="163"/>
                              <a:pt x="8150" y="151"/>
                            </a:cubicBezTo>
                            <a:cubicBezTo>
                              <a:pt x="8152" y="139"/>
                              <a:pt x="8157" y="128"/>
                              <a:pt x="8164" y="119"/>
                            </a:cubicBezTo>
                            <a:cubicBezTo>
                              <a:pt x="8170" y="110"/>
                              <a:pt x="8178" y="103"/>
                              <a:pt x="8188" y="98"/>
                            </a:cubicBezTo>
                            <a:cubicBezTo>
                              <a:pt x="8198" y="93"/>
                              <a:pt x="8210" y="91"/>
                              <a:pt x="8224" y="91"/>
                            </a:cubicBezTo>
                            <a:cubicBezTo>
                              <a:pt x="8231" y="91"/>
                              <a:pt x="8237" y="91"/>
                              <a:pt x="8242" y="91"/>
                            </a:cubicBezTo>
                            <a:cubicBezTo>
                              <a:pt x="8247" y="92"/>
                              <a:pt x="8252" y="93"/>
                              <a:pt x="8257" y="95"/>
                            </a:cubicBezTo>
                            <a:cubicBezTo>
                              <a:pt x="8262" y="97"/>
                              <a:pt x="8267" y="100"/>
                              <a:pt x="8271" y="103"/>
                            </a:cubicBezTo>
                            <a:cubicBezTo>
                              <a:pt x="8275" y="107"/>
                              <a:pt x="8280" y="111"/>
                              <a:pt x="8284" y="117"/>
                            </a:cubicBezTo>
                            <a:cubicBezTo>
                              <a:pt x="8285" y="117"/>
                              <a:pt x="8285" y="117"/>
                              <a:pt x="8285" y="117"/>
                            </a:cubicBezTo>
                            <a:cubicBezTo>
                              <a:pt x="8285" y="95"/>
                              <a:pt x="8285" y="95"/>
                              <a:pt x="8285" y="95"/>
                            </a:cubicBezTo>
                            <a:cubicBezTo>
                              <a:pt x="8309" y="95"/>
                              <a:pt x="8309" y="95"/>
                              <a:pt x="8309" y="95"/>
                            </a:cubicBezTo>
                            <a:lnTo>
                              <a:pt x="8309" y="272"/>
                            </a:lnTo>
                            <a:close/>
                            <a:moveTo>
                              <a:pt x="8174" y="219"/>
                            </a:moveTo>
                            <a:cubicBezTo>
                              <a:pt x="8176" y="228"/>
                              <a:pt x="8179" y="236"/>
                              <a:pt x="8184" y="243"/>
                            </a:cubicBezTo>
                            <a:cubicBezTo>
                              <a:pt x="8188" y="250"/>
                              <a:pt x="8194" y="256"/>
                              <a:pt x="8201" y="260"/>
                            </a:cubicBezTo>
                            <a:cubicBezTo>
                              <a:pt x="8208" y="265"/>
                              <a:pt x="8217" y="267"/>
                              <a:pt x="8227" y="267"/>
                            </a:cubicBezTo>
                            <a:cubicBezTo>
                              <a:pt x="8238" y="267"/>
                              <a:pt x="8247" y="265"/>
                              <a:pt x="8254" y="260"/>
                            </a:cubicBezTo>
                            <a:cubicBezTo>
                              <a:pt x="8261" y="255"/>
                              <a:pt x="8267" y="249"/>
                              <a:pt x="8272" y="242"/>
                            </a:cubicBezTo>
                            <a:cubicBezTo>
                              <a:pt x="8277" y="235"/>
                              <a:pt x="8280" y="227"/>
                              <a:pt x="8282" y="218"/>
                            </a:cubicBezTo>
                            <a:cubicBezTo>
                              <a:pt x="8284" y="209"/>
                              <a:pt x="8285" y="200"/>
                              <a:pt x="8285" y="191"/>
                            </a:cubicBezTo>
                            <a:cubicBezTo>
                              <a:pt x="8285" y="180"/>
                              <a:pt x="8284" y="169"/>
                              <a:pt x="8282" y="159"/>
                            </a:cubicBezTo>
                            <a:cubicBezTo>
                              <a:pt x="8280" y="149"/>
                              <a:pt x="8277" y="141"/>
                              <a:pt x="8273" y="134"/>
                            </a:cubicBezTo>
                            <a:cubicBezTo>
                              <a:pt x="8268" y="127"/>
                              <a:pt x="8263" y="121"/>
                              <a:pt x="8255" y="117"/>
                            </a:cubicBezTo>
                            <a:cubicBezTo>
                              <a:pt x="8248" y="113"/>
                              <a:pt x="8239" y="111"/>
                              <a:pt x="8228" y="111"/>
                            </a:cubicBezTo>
                            <a:cubicBezTo>
                              <a:pt x="8217" y="111"/>
                              <a:pt x="8208" y="113"/>
                              <a:pt x="8200" y="118"/>
                            </a:cubicBezTo>
                            <a:cubicBezTo>
                              <a:pt x="8193" y="123"/>
                              <a:pt x="8187" y="129"/>
                              <a:pt x="8183" y="137"/>
                            </a:cubicBezTo>
                            <a:cubicBezTo>
                              <a:pt x="8178" y="145"/>
                              <a:pt x="8175" y="153"/>
                              <a:pt x="8174" y="163"/>
                            </a:cubicBezTo>
                            <a:cubicBezTo>
                              <a:pt x="8172" y="172"/>
                              <a:pt x="8171" y="182"/>
                              <a:pt x="8171" y="191"/>
                            </a:cubicBezTo>
                            <a:cubicBezTo>
                              <a:pt x="8171" y="201"/>
                              <a:pt x="8172" y="210"/>
                              <a:pt x="8174" y="219"/>
                            </a:cubicBezTo>
                            <a:close/>
                            <a:moveTo>
                              <a:pt x="8495" y="281"/>
                            </a:moveTo>
                            <a:cubicBezTo>
                              <a:pt x="8487" y="285"/>
                              <a:pt x="8478" y="288"/>
                              <a:pt x="8468" y="289"/>
                            </a:cubicBezTo>
                            <a:cubicBezTo>
                              <a:pt x="8458" y="291"/>
                              <a:pt x="8448" y="292"/>
                              <a:pt x="8439" y="292"/>
                            </a:cubicBezTo>
                            <a:cubicBezTo>
                              <a:pt x="8424" y="292"/>
                              <a:pt x="8410" y="289"/>
                              <a:pt x="8399" y="284"/>
                            </a:cubicBezTo>
                            <a:cubicBezTo>
                              <a:pt x="8388" y="279"/>
                              <a:pt x="8379" y="272"/>
                              <a:pt x="8372" y="263"/>
                            </a:cubicBezTo>
                            <a:cubicBezTo>
                              <a:pt x="8365" y="254"/>
                              <a:pt x="8360" y="244"/>
                              <a:pt x="8357" y="231"/>
                            </a:cubicBezTo>
                            <a:cubicBezTo>
                              <a:pt x="8353" y="219"/>
                              <a:pt x="8352" y="206"/>
                              <a:pt x="8352" y="191"/>
                            </a:cubicBezTo>
                            <a:cubicBezTo>
                              <a:pt x="8352" y="176"/>
                              <a:pt x="8354" y="163"/>
                              <a:pt x="8358" y="151"/>
                            </a:cubicBezTo>
                            <a:cubicBezTo>
                              <a:pt x="8362" y="138"/>
                              <a:pt x="8367" y="128"/>
                              <a:pt x="8374" y="119"/>
                            </a:cubicBezTo>
                            <a:cubicBezTo>
                              <a:pt x="8381" y="110"/>
                              <a:pt x="8390" y="103"/>
                              <a:pt x="8400" y="98"/>
                            </a:cubicBezTo>
                            <a:cubicBezTo>
                              <a:pt x="8410" y="93"/>
                              <a:pt x="8421" y="91"/>
                              <a:pt x="8433" y="91"/>
                            </a:cubicBezTo>
                            <a:cubicBezTo>
                              <a:pt x="8447" y="91"/>
                              <a:pt x="8458" y="93"/>
                              <a:pt x="8468" y="98"/>
                            </a:cubicBezTo>
                            <a:cubicBezTo>
                              <a:pt x="8478" y="103"/>
                              <a:pt x="8485" y="110"/>
                              <a:pt x="8492" y="119"/>
                            </a:cubicBezTo>
                            <a:cubicBezTo>
                              <a:pt x="8498" y="128"/>
                              <a:pt x="8502" y="138"/>
                              <a:pt x="8505" y="149"/>
                            </a:cubicBezTo>
                            <a:cubicBezTo>
                              <a:pt x="8508" y="161"/>
                              <a:pt x="8510" y="173"/>
                              <a:pt x="8510" y="186"/>
                            </a:cubicBezTo>
                            <a:cubicBezTo>
                              <a:pt x="8510" y="198"/>
                              <a:pt x="8510" y="198"/>
                              <a:pt x="8510" y="198"/>
                            </a:cubicBezTo>
                            <a:cubicBezTo>
                              <a:pt x="8378" y="198"/>
                              <a:pt x="8378" y="198"/>
                              <a:pt x="8378" y="198"/>
                            </a:cubicBezTo>
                            <a:cubicBezTo>
                              <a:pt x="8378" y="208"/>
                              <a:pt x="8379" y="218"/>
                              <a:pt x="8382" y="227"/>
                            </a:cubicBezTo>
                            <a:cubicBezTo>
                              <a:pt x="8385" y="236"/>
                              <a:pt x="8389" y="244"/>
                              <a:pt x="8394" y="250"/>
                            </a:cubicBezTo>
                            <a:cubicBezTo>
                              <a:pt x="8399" y="257"/>
                              <a:pt x="8406" y="262"/>
                              <a:pt x="8414" y="266"/>
                            </a:cubicBezTo>
                            <a:cubicBezTo>
                              <a:pt x="8422" y="270"/>
                              <a:pt x="8431" y="272"/>
                              <a:pt x="8441" y="272"/>
                            </a:cubicBezTo>
                            <a:cubicBezTo>
                              <a:pt x="8446" y="272"/>
                              <a:pt x="8450" y="271"/>
                              <a:pt x="8455" y="270"/>
                            </a:cubicBezTo>
                            <a:cubicBezTo>
                              <a:pt x="8461" y="269"/>
                              <a:pt x="8466" y="268"/>
                              <a:pt x="8471" y="267"/>
                            </a:cubicBezTo>
                            <a:cubicBezTo>
                              <a:pt x="8475" y="266"/>
                              <a:pt x="8480" y="264"/>
                              <a:pt x="8484" y="263"/>
                            </a:cubicBezTo>
                            <a:cubicBezTo>
                              <a:pt x="8489" y="261"/>
                              <a:pt x="8492" y="259"/>
                              <a:pt x="8495" y="257"/>
                            </a:cubicBezTo>
                            <a:lnTo>
                              <a:pt x="8495" y="281"/>
                            </a:lnTo>
                            <a:close/>
                            <a:moveTo>
                              <a:pt x="8484" y="178"/>
                            </a:moveTo>
                            <a:cubicBezTo>
                              <a:pt x="8484" y="169"/>
                              <a:pt x="8483" y="161"/>
                              <a:pt x="8481" y="153"/>
                            </a:cubicBezTo>
                            <a:cubicBezTo>
                              <a:pt x="8479" y="145"/>
                              <a:pt x="8476" y="138"/>
                              <a:pt x="8472" y="132"/>
                            </a:cubicBezTo>
                            <a:cubicBezTo>
                              <a:pt x="8469" y="125"/>
                              <a:pt x="8463" y="120"/>
                              <a:pt x="8457" y="117"/>
                            </a:cubicBezTo>
                            <a:cubicBezTo>
                              <a:pt x="8451" y="113"/>
                              <a:pt x="8443" y="111"/>
                              <a:pt x="8435" y="111"/>
                            </a:cubicBezTo>
                            <a:cubicBezTo>
                              <a:pt x="8426" y="111"/>
                              <a:pt x="8418" y="113"/>
                              <a:pt x="8411" y="117"/>
                            </a:cubicBezTo>
                            <a:cubicBezTo>
                              <a:pt x="8404" y="121"/>
                              <a:pt x="8398" y="126"/>
                              <a:pt x="8393" y="132"/>
                            </a:cubicBezTo>
                            <a:cubicBezTo>
                              <a:pt x="8388" y="139"/>
                              <a:pt x="8385" y="146"/>
                              <a:pt x="8382" y="154"/>
                            </a:cubicBezTo>
                            <a:cubicBezTo>
                              <a:pt x="8379" y="162"/>
                              <a:pt x="8378" y="170"/>
                              <a:pt x="8378" y="178"/>
                            </a:cubicBezTo>
                            <a:lnTo>
                              <a:pt x="8484" y="178"/>
                            </a:lnTo>
                            <a:close/>
                            <a:moveTo>
                              <a:pt x="8638" y="115"/>
                            </a:moveTo>
                            <a:cubicBezTo>
                              <a:pt x="8594" y="115"/>
                              <a:pt x="8594" y="115"/>
                              <a:pt x="8594" y="115"/>
                            </a:cubicBezTo>
                            <a:cubicBezTo>
                              <a:pt x="8594" y="240"/>
                              <a:pt x="8594" y="240"/>
                              <a:pt x="8594" y="240"/>
                            </a:cubicBezTo>
                            <a:cubicBezTo>
                              <a:pt x="8594" y="249"/>
                              <a:pt x="8596" y="256"/>
                              <a:pt x="8600" y="262"/>
                            </a:cubicBezTo>
                            <a:cubicBezTo>
                              <a:pt x="8603" y="268"/>
                              <a:pt x="8610" y="272"/>
                              <a:pt x="8620" y="272"/>
                            </a:cubicBezTo>
                            <a:cubicBezTo>
                              <a:pt x="8624" y="272"/>
                              <a:pt x="8628" y="271"/>
                              <a:pt x="8631" y="270"/>
                            </a:cubicBezTo>
                            <a:cubicBezTo>
                              <a:pt x="8635" y="269"/>
                              <a:pt x="8638" y="268"/>
                              <a:pt x="8642" y="267"/>
                            </a:cubicBezTo>
                            <a:cubicBezTo>
                              <a:pt x="8643" y="287"/>
                              <a:pt x="8643" y="287"/>
                              <a:pt x="8643" y="287"/>
                            </a:cubicBezTo>
                            <a:cubicBezTo>
                              <a:pt x="8640" y="288"/>
                              <a:pt x="8636" y="289"/>
                              <a:pt x="8631" y="290"/>
                            </a:cubicBezTo>
                            <a:cubicBezTo>
                              <a:pt x="8625" y="291"/>
                              <a:pt x="8620" y="292"/>
                              <a:pt x="8614" y="292"/>
                            </a:cubicBezTo>
                            <a:cubicBezTo>
                              <a:pt x="8603" y="292"/>
                              <a:pt x="8595" y="290"/>
                              <a:pt x="8589" y="287"/>
                            </a:cubicBezTo>
                            <a:cubicBezTo>
                              <a:pt x="8583" y="283"/>
                              <a:pt x="8579" y="279"/>
                              <a:pt x="8576" y="273"/>
                            </a:cubicBezTo>
                            <a:cubicBezTo>
                              <a:pt x="8574" y="267"/>
                              <a:pt x="8572" y="261"/>
                              <a:pt x="8571" y="253"/>
                            </a:cubicBezTo>
                            <a:cubicBezTo>
                              <a:pt x="8571" y="245"/>
                              <a:pt x="8570" y="237"/>
                              <a:pt x="8570" y="228"/>
                            </a:cubicBezTo>
                            <a:cubicBezTo>
                              <a:pt x="8570" y="115"/>
                              <a:pt x="8570" y="115"/>
                              <a:pt x="8570" y="115"/>
                            </a:cubicBezTo>
                            <a:cubicBezTo>
                              <a:pt x="8533" y="115"/>
                              <a:pt x="8533" y="115"/>
                              <a:pt x="8533" y="115"/>
                            </a:cubicBezTo>
                            <a:cubicBezTo>
                              <a:pt x="8533" y="95"/>
                              <a:pt x="8533" y="95"/>
                              <a:pt x="8533" y="95"/>
                            </a:cubicBezTo>
                            <a:cubicBezTo>
                              <a:pt x="8570" y="95"/>
                              <a:pt x="8570" y="95"/>
                              <a:pt x="8570" y="95"/>
                            </a:cubicBezTo>
                            <a:cubicBezTo>
                              <a:pt x="8570" y="49"/>
                              <a:pt x="8570" y="49"/>
                              <a:pt x="8570" y="49"/>
                            </a:cubicBezTo>
                            <a:cubicBezTo>
                              <a:pt x="8594" y="40"/>
                              <a:pt x="8594" y="40"/>
                              <a:pt x="8594" y="40"/>
                            </a:cubicBezTo>
                            <a:cubicBezTo>
                              <a:pt x="8594" y="95"/>
                              <a:pt x="8594" y="95"/>
                              <a:pt x="8594" y="95"/>
                            </a:cubicBezTo>
                            <a:cubicBezTo>
                              <a:pt x="8638" y="95"/>
                              <a:pt x="8638" y="95"/>
                              <a:pt x="8638" y="95"/>
                            </a:cubicBezTo>
                            <a:lnTo>
                              <a:pt x="8638" y="115"/>
                            </a:lnTo>
                            <a:close/>
                            <a:moveTo>
                              <a:pt x="8680" y="5"/>
                            </a:moveTo>
                            <a:cubicBezTo>
                              <a:pt x="8704" y="5"/>
                              <a:pt x="8704" y="5"/>
                              <a:pt x="8704" y="5"/>
                            </a:cubicBezTo>
                            <a:cubicBezTo>
                              <a:pt x="8704" y="127"/>
                              <a:pt x="8704" y="127"/>
                              <a:pt x="8704" y="127"/>
                            </a:cubicBezTo>
                            <a:cubicBezTo>
                              <a:pt x="8705" y="127"/>
                              <a:pt x="8705" y="127"/>
                              <a:pt x="8705" y="127"/>
                            </a:cubicBezTo>
                            <a:cubicBezTo>
                              <a:pt x="8710" y="117"/>
                              <a:pt x="8718" y="108"/>
                              <a:pt x="8728" y="101"/>
                            </a:cubicBezTo>
                            <a:cubicBezTo>
                              <a:pt x="8738" y="94"/>
                              <a:pt x="8751" y="91"/>
                              <a:pt x="8765" y="91"/>
                            </a:cubicBezTo>
                            <a:cubicBezTo>
                              <a:pt x="8778" y="91"/>
                              <a:pt x="8788" y="93"/>
                              <a:pt x="8797" y="97"/>
                            </a:cubicBezTo>
                            <a:cubicBezTo>
                              <a:pt x="8805" y="101"/>
                              <a:pt x="8812" y="106"/>
                              <a:pt x="8817" y="114"/>
                            </a:cubicBezTo>
                            <a:cubicBezTo>
                              <a:pt x="8822" y="121"/>
                              <a:pt x="8825" y="130"/>
                              <a:pt x="8828" y="140"/>
                            </a:cubicBezTo>
                            <a:cubicBezTo>
                              <a:pt x="8830" y="150"/>
                              <a:pt x="8831" y="161"/>
                              <a:pt x="8831" y="172"/>
                            </a:cubicBezTo>
                            <a:cubicBezTo>
                              <a:pt x="8831" y="287"/>
                              <a:pt x="8831" y="287"/>
                              <a:pt x="8831" y="287"/>
                            </a:cubicBezTo>
                            <a:cubicBezTo>
                              <a:pt x="8807" y="287"/>
                              <a:pt x="8807" y="287"/>
                              <a:pt x="8807" y="287"/>
                            </a:cubicBezTo>
                            <a:cubicBezTo>
                              <a:pt x="8807" y="173"/>
                              <a:pt x="8807" y="173"/>
                              <a:pt x="8807" y="173"/>
                            </a:cubicBezTo>
                            <a:cubicBezTo>
                              <a:pt x="8807" y="164"/>
                              <a:pt x="8806" y="157"/>
                              <a:pt x="8805" y="149"/>
                            </a:cubicBezTo>
                            <a:cubicBezTo>
                              <a:pt x="8804" y="141"/>
                              <a:pt x="8802" y="135"/>
                              <a:pt x="8799" y="129"/>
                            </a:cubicBezTo>
                            <a:cubicBezTo>
                              <a:pt x="8796" y="124"/>
                              <a:pt x="8791" y="119"/>
                              <a:pt x="8785" y="116"/>
                            </a:cubicBezTo>
                            <a:cubicBezTo>
                              <a:pt x="8779" y="113"/>
                              <a:pt x="8771" y="111"/>
                              <a:pt x="8761" y="111"/>
                            </a:cubicBezTo>
                            <a:cubicBezTo>
                              <a:pt x="8751" y="111"/>
                              <a:pt x="8742" y="113"/>
                              <a:pt x="8734" y="118"/>
                            </a:cubicBezTo>
                            <a:cubicBezTo>
                              <a:pt x="8727" y="122"/>
                              <a:pt x="8721" y="128"/>
                              <a:pt x="8717" y="135"/>
                            </a:cubicBezTo>
                            <a:cubicBezTo>
                              <a:pt x="8712" y="142"/>
                              <a:pt x="8709" y="150"/>
                              <a:pt x="8707" y="159"/>
                            </a:cubicBezTo>
                            <a:cubicBezTo>
                              <a:pt x="8705" y="168"/>
                              <a:pt x="8704" y="176"/>
                              <a:pt x="8704" y="184"/>
                            </a:cubicBezTo>
                            <a:cubicBezTo>
                              <a:pt x="8704" y="287"/>
                              <a:pt x="8704" y="287"/>
                              <a:pt x="8704" y="287"/>
                            </a:cubicBezTo>
                            <a:cubicBezTo>
                              <a:pt x="8680" y="287"/>
                              <a:pt x="8680" y="287"/>
                              <a:pt x="8680" y="287"/>
                            </a:cubicBezTo>
                            <a:lnTo>
                              <a:pt x="8680" y="5"/>
                            </a:lnTo>
                            <a:close/>
                            <a:moveTo>
                              <a:pt x="9019" y="281"/>
                            </a:moveTo>
                            <a:cubicBezTo>
                              <a:pt x="9011" y="285"/>
                              <a:pt x="9002" y="288"/>
                              <a:pt x="8992" y="289"/>
                            </a:cubicBezTo>
                            <a:cubicBezTo>
                              <a:pt x="8981" y="291"/>
                              <a:pt x="8972" y="292"/>
                              <a:pt x="8963" y="292"/>
                            </a:cubicBezTo>
                            <a:cubicBezTo>
                              <a:pt x="8947" y="292"/>
                              <a:pt x="8934" y="289"/>
                              <a:pt x="8923" y="284"/>
                            </a:cubicBezTo>
                            <a:cubicBezTo>
                              <a:pt x="8912" y="279"/>
                              <a:pt x="8902" y="272"/>
                              <a:pt x="8896" y="263"/>
                            </a:cubicBezTo>
                            <a:cubicBezTo>
                              <a:pt x="8889" y="254"/>
                              <a:pt x="8884" y="244"/>
                              <a:pt x="8880" y="231"/>
                            </a:cubicBezTo>
                            <a:cubicBezTo>
                              <a:pt x="8877" y="219"/>
                              <a:pt x="8876" y="206"/>
                              <a:pt x="8876" y="191"/>
                            </a:cubicBezTo>
                            <a:cubicBezTo>
                              <a:pt x="8876" y="176"/>
                              <a:pt x="8878" y="163"/>
                              <a:pt x="8882" y="151"/>
                            </a:cubicBezTo>
                            <a:cubicBezTo>
                              <a:pt x="8886" y="138"/>
                              <a:pt x="8891" y="128"/>
                              <a:pt x="8898" y="119"/>
                            </a:cubicBezTo>
                            <a:cubicBezTo>
                              <a:pt x="8905" y="110"/>
                              <a:pt x="8914" y="103"/>
                              <a:pt x="8924" y="98"/>
                            </a:cubicBezTo>
                            <a:cubicBezTo>
                              <a:pt x="8934" y="93"/>
                              <a:pt x="8945" y="91"/>
                              <a:pt x="8957" y="91"/>
                            </a:cubicBezTo>
                            <a:cubicBezTo>
                              <a:pt x="8970" y="91"/>
                              <a:pt x="8982" y="93"/>
                              <a:pt x="8992" y="98"/>
                            </a:cubicBezTo>
                            <a:cubicBezTo>
                              <a:pt x="9001" y="103"/>
                              <a:pt x="9009" y="110"/>
                              <a:pt x="9016" y="119"/>
                            </a:cubicBezTo>
                            <a:cubicBezTo>
                              <a:pt x="9022" y="128"/>
                              <a:pt x="9026" y="138"/>
                              <a:pt x="9029" y="149"/>
                            </a:cubicBezTo>
                            <a:cubicBezTo>
                              <a:pt x="9032" y="161"/>
                              <a:pt x="9033" y="173"/>
                              <a:pt x="9033" y="186"/>
                            </a:cubicBezTo>
                            <a:cubicBezTo>
                              <a:pt x="9033" y="198"/>
                              <a:pt x="9033" y="198"/>
                              <a:pt x="9033" y="198"/>
                            </a:cubicBezTo>
                            <a:cubicBezTo>
                              <a:pt x="8902" y="198"/>
                              <a:pt x="8902" y="198"/>
                              <a:pt x="8902" y="198"/>
                            </a:cubicBezTo>
                            <a:cubicBezTo>
                              <a:pt x="8902" y="208"/>
                              <a:pt x="8903" y="218"/>
                              <a:pt x="8906" y="227"/>
                            </a:cubicBezTo>
                            <a:cubicBezTo>
                              <a:pt x="8909" y="236"/>
                              <a:pt x="8913" y="244"/>
                              <a:pt x="8918" y="250"/>
                            </a:cubicBezTo>
                            <a:cubicBezTo>
                              <a:pt x="8923" y="257"/>
                              <a:pt x="8930" y="262"/>
                              <a:pt x="8938" y="266"/>
                            </a:cubicBezTo>
                            <a:cubicBezTo>
                              <a:pt x="8946" y="270"/>
                              <a:pt x="8955" y="272"/>
                              <a:pt x="8965" y="272"/>
                            </a:cubicBezTo>
                            <a:cubicBezTo>
                              <a:pt x="8969" y="272"/>
                              <a:pt x="8974" y="271"/>
                              <a:pt x="8979" y="270"/>
                            </a:cubicBezTo>
                            <a:cubicBezTo>
                              <a:pt x="8984" y="269"/>
                              <a:pt x="8989" y="268"/>
                              <a:pt x="8994" y="267"/>
                            </a:cubicBezTo>
                            <a:cubicBezTo>
                              <a:pt x="8999" y="266"/>
                              <a:pt x="9004" y="264"/>
                              <a:pt x="9008" y="263"/>
                            </a:cubicBezTo>
                            <a:cubicBezTo>
                              <a:pt x="9013" y="261"/>
                              <a:pt x="9016" y="259"/>
                              <a:pt x="9019" y="257"/>
                            </a:cubicBezTo>
                            <a:lnTo>
                              <a:pt x="9019" y="281"/>
                            </a:lnTo>
                            <a:close/>
                            <a:moveTo>
                              <a:pt x="9007" y="178"/>
                            </a:moveTo>
                            <a:cubicBezTo>
                              <a:pt x="9007" y="169"/>
                              <a:pt x="9007" y="161"/>
                              <a:pt x="9005" y="153"/>
                            </a:cubicBezTo>
                            <a:cubicBezTo>
                              <a:pt x="9003" y="145"/>
                              <a:pt x="9000" y="138"/>
                              <a:pt x="8996" y="132"/>
                            </a:cubicBezTo>
                            <a:cubicBezTo>
                              <a:pt x="8992" y="125"/>
                              <a:pt x="8987" y="120"/>
                              <a:pt x="8981" y="117"/>
                            </a:cubicBezTo>
                            <a:cubicBezTo>
                              <a:pt x="8975" y="113"/>
                              <a:pt x="8967" y="111"/>
                              <a:pt x="8958" y="111"/>
                            </a:cubicBezTo>
                            <a:cubicBezTo>
                              <a:pt x="8950" y="111"/>
                              <a:pt x="8942" y="113"/>
                              <a:pt x="8935" y="117"/>
                            </a:cubicBezTo>
                            <a:cubicBezTo>
                              <a:pt x="8928" y="121"/>
                              <a:pt x="8922" y="126"/>
                              <a:pt x="8917" y="132"/>
                            </a:cubicBezTo>
                            <a:cubicBezTo>
                              <a:pt x="8912" y="139"/>
                              <a:pt x="8908" y="146"/>
                              <a:pt x="8906" y="154"/>
                            </a:cubicBezTo>
                            <a:cubicBezTo>
                              <a:pt x="8903" y="162"/>
                              <a:pt x="8902" y="170"/>
                              <a:pt x="8902" y="178"/>
                            </a:cubicBezTo>
                            <a:lnTo>
                              <a:pt x="9007" y="178"/>
                            </a:lnTo>
                            <a:close/>
                            <a:moveTo>
                              <a:pt x="9079" y="138"/>
                            </a:moveTo>
                            <a:cubicBezTo>
                              <a:pt x="9079" y="133"/>
                              <a:pt x="9079" y="128"/>
                              <a:pt x="9079" y="124"/>
                            </a:cubicBezTo>
                            <a:cubicBezTo>
                              <a:pt x="9079" y="121"/>
                              <a:pt x="9079" y="117"/>
                              <a:pt x="9078" y="114"/>
                            </a:cubicBezTo>
                            <a:cubicBezTo>
                              <a:pt x="9078" y="111"/>
                              <a:pt x="9078" y="108"/>
                              <a:pt x="9078" y="105"/>
                            </a:cubicBezTo>
                            <a:cubicBezTo>
                              <a:pt x="9078" y="102"/>
                              <a:pt x="9078" y="99"/>
                              <a:pt x="9077" y="95"/>
                            </a:cubicBezTo>
                            <a:cubicBezTo>
                              <a:pt x="9101" y="95"/>
                              <a:pt x="9101" y="95"/>
                              <a:pt x="9101" y="95"/>
                            </a:cubicBezTo>
                            <a:cubicBezTo>
                              <a:pt x="9101" y="132"/>
                              <a:pt x="9101" y="132"/>
                              <a:pt x="9101" y="132"/>
                            </a:cubicBezTo>
                            <a:cubicBezTo>
                              <a:pt x="9102" y="132"/>
                              <a:pt x="9102" y="132"/>
                              <a:pt x="9102" y="132"/>
                            </a:cubicBezTo>
                            <a:cubicBezTo>
                              <a:pt x="9104" y="127"/>
                              <a:pt x="9107" y="122"/>
                              <a:pt x="9110" y="117"/>
                            </a:cubicBezTo>
                            <a:cubicBezTo>
                              <a:pt x="9113" y="112"/>
                              <a:pt x="9116" y="107"/>
                              <a:pt x="9120" y="103"/>
                            </a:cubicBezTo>
                            <a:cubicBezTo>
                              <a:pt x="9125" y="99"/>
                              <a:pt x="9129" y="96"/>
                              <a:pt x="9134" y="94"/>
                            </a:cubicBezTo>
                            <a:cubicBezTo>
                              <a:pt x="9139" y="92"/>
                              <a:pt x="9145" y="91"/>
                              <a:pt x="9151" y="91"/>
                            </a:cubicBezTo>
                            <a:cubicBezTo>
                              <a:pt x="9154" y="91"/>
                              <a:pt x="9157" y="91"/>
                              <a:pt x="9160" y="91"/>
                            </a:cubicBezTo>
                            <a:cubicBezTo>
                              <a:pt x="9163" y="92"/>
                              <a:pt x="9166" y="92"/>
                              <a:pt x="9168" y="93"/>
                            </a:cubicBezTo>
                            <a:cubicBezTo>
                              <a:pt x="9168" y="118"/>
                              <a:pt x="9168" y="118"/>
                              <a:pt x="9168" y="118"/>
                            </a:cubicBezTo>
                            <a:cubicBezTo>
                              <a:pt x="9165" y="117"/>
                              <a:pt x="9162" y="116"/>
                              <a:pt x="9159" y="116"/>
                            </a:cubicBezTo>
                            <a:cubicBezTo>
                              <a:pt x="9156" y="116"/>
                              <a:pt x="9153" y="115"/>
                              <a:pt x="9150" y="115"/>
                            </a:cubicBezTo>
                            <a:cubicBezTo>
                              <a:pt x="9141" y="115"/>
                              <a:pt x="9133" y="118"/>
                              <a:pt x="9127" y="123"/>
                            </a:cubicBezTo>
                            <a:cubicBezTo>
                              <a:pt x="9121" y="127"/>
                              <a:pt x="9116" y="133"/>
                              <a:pt x="9112" y="141"/>
                            </a:cubicBezTo>
                            <a:cubicBezTo>
                              <a:pt x="9109" y="148"/>
                              <a:pt x="9106" y="157"/>
                              <a:pt x="9105" y="166"/>
                            </a:cubicBezTo>
                            <a:cubicBezTo>
                              <a:pt x="9103" y="175"/>
                              <a:pt x="9102" y="184"/>
                              <a:pt x="9102" y="192"/>
                            </a:cubicBezTo>
                            <a:cubicBezTo>
                              <a:pt x="9102" y="287"/>
                              <a:pt x="9102" y="287"/>
                              <a:pt x="9102" y="287"/>
                            </a:cubicBezTo>
                            <a:cubicBezTo>
                              <a:pt x="9079" y="287"/>
                              <a:pt x="9079" y="287"/>
                              <a:pt x="9079" y="287"/>
                            </a:cubicBezTo>
                            <a:lnTo>
                              <a:pt x="9079" y="138"/>
                            </a:lnTo>
                            <a:close/>
                            <a:moveTo>
                              <a:pt x="9392" y="115"/>
                            </a:moveTo>
                            <a:cubicBezTo>
                              <a:pt x="9348" y="115"/>
                              <a:pt x="9348" y="115"/>
                              <a:pt x="9348" y="115"/>
                            </a:cubicBezTo>
                            <a:cubicBezTo>
                              <a:pt x="9348" y="240"/>
                              <a:pt x="9348" y="240"/>
                              <a:pt x="9348" y="240"/>
                            </a:cubicBezTo>
                            <a:cubicBezTo>
                              <a:pt x="9348" y="249"/>
                              <a:pt x="9350" y="256"/>
                              <a:pt x="9354" y="262"/>
                            </a:cubicBezTo>
                            <a:cubicBezTo>
                              <a:pt x="9358" y="268"/>
                              <a:pt x="9364" y="272"/>
                              <a:pt x="9374" y="272"/>
                            </a:cubicBezTo>
                            <a:cubicBezTo>
                              <a:pt x="9379" y="272"/>
                              <a:pt x="9382" y="271"/>
                              <a:pt x="9386" y="270"/>
                            </a:cubicBezTo>
                            <a:cubicBezTo>
                              <a:pt x="9389" y="269"/>
                              <a:pt x="9392" y="268"/>
                              <a:pt x="9396" y="267"/>
                            </a:cubicBezTo>
                            <a:cubicBezTo>
                              <a:pt x="9397" y="287"/>
                              <a:pt x="9397" y="287"/>
                              <a:pt x="9397" y="287"/>
                            </a:cubicBezTo>
                            <a:cubicBezTo>
                              <a:pt x="9395" y="288"/>
                              <a:pt x="9391" y="289"/>
                              <a:pt x="9385" y="290"/>
                            </a:cubicBezTo>
                            <a:cubicBezTo>
                              <a:pt x="9380" y="291"/>
                              <a:pt x="9374" y="292"/>
                              <a:pt x="9368" y="292"/>
                            </a:cubicBezTo>
                            <a:cubicBezTo>
                              <a:pt x="9358" y="292"/>
                              <a:pt x="9350" y="290"/>
                              <a:pt x="9344" y="287"/>
                            </a:cubicBezTo>
                            <a:cubicBezTo>
                              <a:pt x="9338" y="283"/>
                              <a:pt x="9333" y="279"/>
                              <a:pt x="9331" y="273"/>
                            </a:cubicBezTo>
                            <a:cubicBezTo>
                              <a:pt x="9328" y="267"/>
                              <a:pt x="9326" y="261"/>
                              <a:pt x="9326" y="253"/>
                            </a:cubicBezTo>
                            <a:cubicBezTo>
                              <a:pt x="9325" y="245"/>
                              <a:pt x="9325" y="237"/>
                              <a:pt x="9325" y="228"/>
                            </a:cubicBezTo>
                            <a:cubicBezTo>
                              <a:pt x="9325" y="115"/>
                              <a:pt x="9325" y="115"/>
                              <a:pt x="9325" y="115"/>
                            </a:cubicBezTo>
                            <a:cubicBezTo>
                              <a:pt x="9287" y="115"/>
                              <a:pt x="9287" y="115"/>
                              <a:pt x="9287" y="115"/>
                            </a:cubicBezTo>
                            <a:cubicBezTo>
                              <a:pt x="9287" y="95"/>
                              <a:pt x="9287" y="95"/>
                              <a:pt x="9287" y="95"/>
                            </a:cubicBezTo>
                            <a:cubicBezTo>
                              <a:pt x="9325" y="95"/>
                              <a:pt x="9325" y="95"/>
                              <a:pt x="9325" y="95"/>
                            </a:cubicBezTo>
                            <a:cubicBezTo>
                              <a:pt x="9325" y="49"/>
                              <a:pt x="9325" y="49"/>
                              <a:pt x="9325" y="49"/>
                            </a:cubicBezTo>
                            <a:cubicBezTo>
                              <a:pt x="9348" y="40"/>
                              <a:pt x="9348" y="40"/>
                              <a:pt x="9348" y="40"/>
                            </a:cubicBezTo>
                            <a:cubicBezTo>
                              <a:pt x="9348" y="95"/>
                              <a:pt x="9348" y="95"/>
                              <a:pt x="9348" y="95"/>
                            </a:cubicBezTo>
                            <a:cubicBezTo>
                              <a:pt x="9392" y="95"/>
                              <a:pt x="9392" y="95"/>
                              <a:pt x="9392" y="95"/>
                            </a:cubicBezTo>
                            <a:lnTo>
                              <a:pt x="9392" y="115"/>
                            </a:lnTo>
                            <a:close/>
                            <a:moveTo>
                              <a:pt x="9425" y="153"/>
                            </a:moveTo>
                            <a:cubicBezTo>
                              <a:pt x="9429" y="141"/>
                              <a:pt x="9434" y="130"/>
                              <a:pt x="9441" y="121"/>
                            </a:cubicBezTo>
                            <a:cubicBezTo>
                              <a:pt x="9449" y="112"/>
                              <a:pt x="9458" y="104"/>
                              <a:pt x="9469" y="99"/>
                            </a:cubicBezTo>
                            <a:cubicBezTo>
                              <a:pt x="9481" y="93"/>
                              <a:pt x="9494" y="91"/>
                              <a:pt x="9510" y="91"/>
                            </a:cubicBezTo>
                            <a:cubicBezTo>
                              <a:pt x="9525" y="91"/>
                              <a:pt x="9539" y="93"/>
                              <a:pt x="9550" y="99"/>
                            </a:cubicBezTo>
                            <a:cubicBezTo>
                              <a:pt x="9561" y="104"/>
                              <a:pt x="9571" y="112"/>
                              <a:pt x="9578" y="121"/>
                            </a:cubicBezTo>
                            <a:cubicBezTo>
                              <a:pt x="9585" y="130"/>
                              <a:pt x="9591" y="141"/>
                              <a:pt x="9594" y="153"/>
                            </a:cubicBezTo>
                            <a:cubicBezTo>
                              <a:pt x="9598" y="166"/>
                              <a:pt x="9599" y="178"/>
                              <a:pt x="9599" y="191"/>
                            </a:cubicBezTo>
                            <a:cubicBezTo>
                              <a:pt x="9599" y="204"/>
                              <a:pt x="9598" y="217"/>
                              <a:pt x="9594" y="229"/>
                            </a:cubicBezTo>
                            <a:cubicBezTo>
                              <a:pt x="9591" y="241"/>
                              <a:pt x="9585" y="252"/>
                              <a:pt x="9578" y="261"/>
                            </a:cubicBezTo>
                            <a:cubicBezTo>
                              <a:pt x="9571" y="271"/>
                              <a:pt x="9561" y="278"/>
                              <a:pt x="9550" y="284"/>
                            </a:cubicBezTo>
                            <a:cubicBezTo>
                              <a:pt x="9539" y="289"/>
                              <a:pt x="9525" y="292"/>
                              <a:pt x="9510" y="292"/>
                            </a:cubicBezTo>
                            <a:cubicBezTo>
                              <a:pt x="9494" y="292"/>
                              <a:pt x="9481" y="289"/>
                              <a:pt x="9469" y="284"/>
                            </a:cubicBezTo>
                            <a:cubicBezTo>
                              <a:pt x="9458" y="278"/>
                              <a:pt x="9449" y="271"/>
                              <a:pt x="9441" y="261"/>
                            </a:cubicBezTo>
                            <a:cubicBezTo>
                              <a:pt x="9434" y="252"/>
                              <a:pt x="9429" y="241"/>
                              <a:pt x="9425" y="229"/>
                            </a:cubicBezTo>
                            <a:cubicBezTo>
                              <a:pt x="9422" y="217"/>
                              <a:pt x="9420" y="204"/>
                              <a:pt x="9420" y="191"/>
                            </a:cubicBezTo>
                            <a:cubicBezTo>
                              <a:pt x="9420" y="178"/>
                              <a:pt x="9422" y="166"/>
                              <a:pt x="9425" y="153"/>
                            </a:cubicBezTo>
                            <a:close/>
                            <a:moveTo>
                              <a:pt x="9450" y="223"/>
                            </a:moveTo>
                            <a:cubicBezTo>
                              <a:pt x="9453" y="232"/>
                              <a:pt x="9457" y="241"/>
                              <a:pt x="9462" y="248"/>
                            </a:cubicBezTo>
                            <a:cubicBezTo>
                              <a:pt x="9468" y="255"/>
                              <a:pt x="9474" y="261"/>
                              <a:pt x="9482" y="265"/>
                            </a:cubicBezTo>
                            <a:cubicBezTo>
                              <a:pt x="9490" y="269"/>
                              <a:pt x="9499" y="272"/>
                              <a:pt x="9510" y="272"/>
                            </a:cubicBezTo>
                            <a:cubicBezTo>
                              <a:pt x="9520" y="272"/>
                              <a:pt x="9529" y="269"/>
                              <a:pt x="9537" y="265"/>
                            </a:cubicBezTo>
                            <a:cubicBezTo>
                              <a:pt x="9545" y="261"/>
                              <a:pt x="9552" y="255"/>
                              <a:pt x="9557" y="248"/>
                            </a:cubicBezTo>
                            <a:cubicBezTo>
                              <a:pt x="9562" y="241"/>
                              <a:pt x="9567" y="232"/>
                              <a:pt x="9569" y="223"/>
                            </a:cubicBezTo>
                            <a:cubicBezTo>
                              <a:pt x="9572" y="213"/>
                              <a:pt x="9573" y="202"/>
                              <a:pt x="9573" y="191"/>
                            </a:cubicBezTo>
                            <a:cubicBezTo>
                              <a:pt x="9573" y="180"/>
                              <a:pt x="9572" y="170"/>
                              <a:pt x="9569" y="160"/>
                            </a:cubicBezTo>
                            <a:cubicBezTo>
                              <a:pt x="9567" y="150"/>
                              <a:pt x="9562" y="142"/>
                              <a:pt x="9557" y="134"/>
                            </a:cubicBezTo>
                            <a:cubicBezTo>
                              <a:pt x="9552" y="127"/>
                              <a:pt x="9545" y="121"/>
                              <a:pt x="9537" y="117"/>
                            </a:cubicBezTo>
                            <a:cubicBezTo>
                              <a:pt x="9529" y="113"/>
                              <a:pt x="9520" y="111"/>
                              <a:pt x="9510" y="111"/>
                            </a:cubicBezTo>
                            <a:cubicBezTo>
                              <a:pt x="9499" y="111"/>
                              <a:pt x="9490" y="113"/>
                              <a:pt x="9482" y="117"/>
                            </a:cubicBezTo>
                            <a:cubicBezTo>
                              <a:pt x="9474" y="121"/>
                              <a:pt x="9468" y="127"/>
                              <a:pt x="9462" y="134"/>
                            </a:cubicBezTo>
                            <a:cubicBezTo>
                              <a:pt x="9457" y="142"/>
                              <a:pt x="9453" y="150"/>
                              <a:pt x="9450" y="160"/>
                            </a:cubicBezTo>
                            <a:cubicBezTo>
                              <a:pt x="9447" y="170"/>
                              <a:pt x="9446" y="180"/>
                              <a:pt x="9446" y="191"/>
                            </a:cubicBezTo>
                            <a:cubicBezTo>
                              <a:pt x="9446" y="202"/>
                              <a:pt x="9447" y="213"/>
                              <a:pt x="9450" y="223"/>
                            </a:cubicBezTo>
                            <a:close/>
                            <a:moveTo>
                              <a:pt x="9747" y="95"/>
                            </a:moveTo>
                            <a:cubicBezTo>
                              <a:pt x="9771" y="95"/>
                              <a:pt x="9771" y="95"/>
                              <a:pt x="9771" y="95"/>
                            </a:cubicBezTo>
                            <a:cubicBezTo>
                              <a:pt x="9769" y="130"/>
                              <a:pt x="9769" y="130"/>
                              <a:pt x="9769" y="130"/>
                            </a:cubicBezTo>
                            <a:cubicBezTo>
                              <a:pt x="9770" y="130"/>
                              <a:pt x="9770" y="130"/>
                              <a:pt x="9770" y="130"/>
                            </a:cubicBezTo>
                            <a:cubicBezTo>
                              <a:pt x="9771" y="127"/>
                              <a:pt x="9774" y="124"/>
                              <a:pt x="9776" y="119"/>
                            </a:cubicBezTo>
                            <a:cubicBezTo>
                              <a:pt x="9779" y="115"/>
                              <a:pt x="9783" y="111"/>
                              <a:pt x="9788" y="106"/>
                            </a:cubicBezTo>
                            <a:cubicBezTo>
                              <a:pt x="9792" y="102"/>
                              <a:pt x="9798" y="98"/>
                              <a:pt x="9806" y="95"/>
                            </a:cubicBezTo>
                            <a:cubicBezTo>
                              <a:pt x="9813" y="92"/>
                              <a:pt x="9821" y="91"/>
                              <a:pt x="9831" y="91"/>
                            </a:cubicBezTo>
                            <a:cubicBezTo>
                              <a:pt x="9846" y="91"/>
                              <a:pt x="9858" y="93"/>
                              <a:pt x="9868" y="98"/>
                            </a:cubicBezTo>
                            <a:cubicBezTo>
                              <a:pt x="9878" y="103"/>
                              <a:pt x="9886" y="110"/>
                              <a:pt x="9892" y="119"/>
                            </a:cubicBezTo>
                            <a:cubicBezTo>
                              <a:pt x="9899" y="128"/>
                              <a:pt x="9903" y="139"/>
                              <a:pt x="9906" y="151"/>
                            </a:cubicBezTo>
                            <a:cubicBezTo>
                              <a:pt x="9909" y="163"/>
                              <a:pt x="9911" y="177"/>
                              <a:pt x="9911" y="191"/>
                            </a:cubicBezTo>
                            <a:cubicBezTo>
                              <a:pt x="9911" y="206"/>
                              <a:pt x="9909" y="219"/>
                              <a:pt x="9906" y="231"/>
                            </a:cubicBezTo>
                            <a:cubicBezTo>
                              <a:pt x="9902" y="243"/>
                              <a:pt x="9898" y="254"/>
                              <a:pt x="9891" y="263"/>
                            </a:cubicBezTo>
                            <a:cubicBezTo>
                              <a:pt x="9884" y="272"/>
                              <a:pt x="9876" y="279"/>
                              <a:pt x="9866" y="284"/>
                            </a:cubicBezTo>
                            <a:cubicBezTo>
                              <a:pt x="9856" y="289"/>
                              <a:pt x="9845" y="292"/>
                              <a:pt x="9831" y="292"/>
                            </a:cubicBezTo>
                            <a:cubicBezTo>
                              <a:pt x="9816" y="292"/>
                              <a:pt x="9804" y="289"/>
                              <a:pt x="9794" y="283"/>
                            </a:cubicBezTo>
                            <a:cubicBezTo>
                              <a:pt x="9785" y="277"/>
                              <a:pt x="9777" y="267"/>
                              <a:pt x="9771" y="255"/>
                            </a:cubicBezTo>
                            <a:cubicBezTo>
                              <a:pt x="9771" y="255"/>
                              <a:pt x="9771" y="255"/>
                              <a:pt x="9771" y="255"/>
                            </a:cubicBezTo>
                            <a:cubicBezTo>
                              <a:pt x="9771" y="367"/>
                              <a:pt x="9771" y="367"/>
                              <a:pt x="9771" y="367"/>
                            </a:cubicBezTo>
                            <a:cubicBezTo>
                              <a:pt x="9747" y="367"/>
                              <a:pt x="9747" y="367"/>
                              <a:pt x="9747" y="367"/>
                            </a:cubicBezTo>
                            <a:lnTo>
                              <a:pt x="9747" y="95"/>
                            </a:lnTo>
                            <a:close/>
                            <a:moveTo>
                              <a:pt x="9882" y="163"/>
                            </a:moveTo>
                            <a:cubicBezTo>
                              <a:pt x="9881" y="153"/>
                              <a:pt x="9878" y="145"/>
                              <a:pt x="9873" y="137"/>
                            </a:cubicBezTo>
                            <a:cubicBezTo>
                              <a:pt x="9869" y="129"/>
                              <a:pt x="9863" y="123"/>
                              <a:pt x="9856" y="118"/>
                            </a:cubicBezTo>
                            <a:cubicBezTo>
                              <a:pt x="9848" y="113"/>
                              <a:pt x="9839" y="111"/>
                              <a:pt x="9828" y="111"/>
                            </a:cubicBezTo>
                            <a:cubicBezTo>
                              <a:pt x="9817" y="111"/>
                              <a:pt x="9808" y="113"/>
                              <a:pt x="9801" y="118"/>
                            </a:cubicBezTo>
                            <a:cubicBezTo>
                              <a:pt x="9794" y="123"/>
                              <a:pt x="9788" y="130"/>
                              <a:pt x="9783" y="138"/>
                            </a:cubicBezTo>
                            <a:cubicBezTo>
                              <a:pt x="9779" y="146"/>
                              <a:pt x="9776" y="154"/>
                              <a:pt x="9774" y="164"/>
                            </a:cubicBezTo>
                            <a:cubicBezTo>
                              <a:pt x="9772" y="173"/>
                              <a:pt x="9771" y="182"/>
                              <a:pt x="9771" y="191"/>
                            </a:cubicBezTo>
                            <a:cubicBezTo>
                              <a:pt x="9771" y="200"/>
                              <a:pt x="9772" y="209"/>
                              <a:pt x="9774" y="219"/>
                            </a:cubicBezTo>
                            <a:cubicBezTo>
                              <a:pt x="9776" y="228"/>
                              <a:pt x="9779" y="237"/>
                              <a:pt x="9783" y="245"/>
                            </a:cubicBezTo>
                            <a:cubicBezTo>
                              <a:pt x="9788" y="253"/>
                              <a:pt x="9794" y="259"/>
                              <a:pt x="9801" y="264"/>
                            </a:cubicBezTo>
                            <a:cubicBezTo>
                              <a:pt x="9808" y="269"/>
                              <a:pt x="9817" y="272"/>
                              <a:pt x="9828" y="272"/>
                            </a:cubicBezTo>
                            <a:cubicBezTo>
                              <a:pt x="9839" y="272"/>
                              <a:pt x="9848" y="269"/>
                              <a:pt x="9856" y="264"/>
                            </a:cubicBezTo>
                            <a:cubicBezTo>
                              <a:pt x="9863" y="259"/>
                              <a:pt x="9869" y="253"/>
                              <a:pt x="9873" y="245"/>
                            </a:cubicBezTo>
                            <a:cubicBezTo>
                              <a:pt x="9878" y="238"/>
                              <a:pt x="9881" y="229"/>
                              <a:pt x="9882" y="220"/>
                            </a:cubicBezTo>
                            <a:cubicBezTo>
                              <a:pt x="9884" y="210"/>
                              <a:pt x="9885" y="201"/>
                              <a:pt x="9885" y="191"/>
                            </a:cubicBezTo>
                            <a:cubicBezTo>
                              <a:pt x="9885" y="182"/>
                              <a:pt x="9884" y="172"/>
                              <a:pt x="9882" y="163"/>
                            </a:cubicBezTo>
                            <a:close/>
                            <a:moveTo>
                              <a:pt x="9959" y="138"/>
                            </a:moveTo>
                            <a:cubicBezTo>
                              <a:pt x="9959" y="133"/>
                              <a:pt x="9959" y="128"/>
                              <a:pt x="9959" y="124"/>
                            </a:cubicBezTo>
                            <a:cubicBezTo>
                              <a:pt x="9959" y="121"/>
                              <a:pt x="9959" y="117"/>
                              <a:pt x="9959" y="114"/>
                            </a:cubicBezTo>
                            <a:cubicBezTo>
                              <a:pt x="9959" y="111"/>
                              <a:pt x="9958" y="108"/>
                              <a:pt x="9958" y="105"/>
                            </a:cubicBezTo>
                            <a:cubicBezTo>
                              <a:pt x="9958" y="102"/>
                              <a:pt x="9958" y="99"/>
                              <a:pt x="9957" y="95"/>
                            </a:cubicBezTo>
                            <a:cubicBezTo>
                              <a:pt x="9981" y="95"/>
                              <a:pt x="9981" y="95"/>
                              <a:pt x="9981" y="95"/>
                            </a:cubicBezTo>
                            <a:cubicBezTo>
                              <a:pt x="9981" y="132"/>
                              <a:pt x="9981" y="132"/>
                              <a:pt x="9981" y="132"/>
                            </a:cubicBezTo>
                            <a:cubicBezTo>
                              <a:pt x="9982" y="132"/>
                              <a:pt x="9982" y="132"/>
                              <a:pt x="9982" y="132"/>
                            </a:cubicBezTo>
                            <a:cubicBezTo>
                              <a:pt x="9984" y="127"/>
                              <a:pt x="9987" y="122"/>
                              <a:pt x="9990" y="117"/>
                            </a:cubicBezTo>
                            <a:cubicBezTo>
                              <a:pt x="9993" y="112"/>
                              <a:pt x="9996" y="107"/>
                              <a:pt x="10001" y="103"/>
                            </a:cubicBezTo>
                            <a:cubicBezTo>
                              <a:pt x="10005" y="99"/>
                              <a:pt x="10009" y="96"/>
                              <a:pt x="10015" y="94"/>
                            </a:cubicBezTo>
                            <a:cubicBezTo>
                              <a:pt x="10020" y="92"/>
                              <a:pt x="10025" y="91"/>
                              <a:pt x="10031" y="91"/>
                            </a:cubicBezTo>
                            <a:cubicBezTo>
                              <a:pt x="10034" y="91"/>
                              <a:pt x="10037" y="91"/>
                              <a:pt x="10040" y="91"/>
                            </a:cubicBezTo>
                            <a:cubicBezTo>
                              <a:pt x="10043" y="92"/>
                              <a:pt x="10046" y="92"/>
                              <a:pt x="10048" y="93"/>
                            </a:cubicBezTo>
                            <a:cubicBezTo>
                              <a:pt x="10048" y="118"/>
                              <a:pt x="10048" y="118"/>
                              <a:pt x="10048" y="118"/>
                            </a:cubicBezTo>
                            <a:cubicBezTo>
                              <a:pt x="10045" y="117"/>
                              <a:pt x="10043" y="116"/>
                              <a:pt x="10040" y="116"/>
                            </a:cubicBezTo>
                            <a:cubicBezTo>
                              <a:pt x="10037" y="116"/>
                              <a:pt x="10034" y="115"/>
                              <a:pt x="10031" y="115"/>
                            </a:cubicBezTo>
                            <a:cubicBezTo>
                              <a:pt x="10021" y="115"/>
                              <a:pt x="10013" y="118"/>
                              <a:pt x="10007" y="123"/>
                            </a:cubicBezTo>
                            <a:cubicBezTo>
                              <a:pt x="10001" y="127"/>
                              <a:pt x="9996" y="133"/>
                              <a:pt x="9992" y="141"/>
                            </a:cubicBezTo>
                            <a:cubicBezTo>
                              <a:pt x="9989" y="148"/>
                              <a:pt x="9986" y="157"/>
                              <a:pt x="9985" y="166"/>
                            </a:cubicBezTo>
                            <a:cubicBezTo>
                              <a:pt x="9983" y="175"/>
                              <a:pt x="9983" y="184"/>
                              <a:pt x="9983" y="192"/>
                            </a:cubicBezTo>
                            <a:cubicBezTo>
                              <a:pt x="9983" y="287"/>
                              <a:pt x="9983" y="287"/>
                              <a:pt x="9983" y="287"/>
                            </a:cubicBezTo>
                            <a:cubicBezTo>
                              <a:pt x="9959" y="287"/>
                              <a:pt x="9959" y="287"/>
                              <a:pt x="9959" y="287"/>
                            </a:cubicBezTo>
                            <a:lnTo>
                              <a:pt x="9959" y="138"/>
                            </a:lnTo>
                            <a:close/>
                            <a:moveTo>
                              <a:pt x="10207" y="281"/>
                            </a:moveTo>
                            <a:cubicBezTo>
                              <a:pt x="10199" y="285"/>
                              <a:pt x="10190" y="288"/>
                              <a:pt x="10180" y="289"/>
                            </a:cubicBezTo>
                            <a:cubicBezTo>
                              <a:pt x="10169" y="291"/>
                              <a:pt x="10160" y="292"/>
                              <a:pt x="10151" y="292"/>
                            </a:cubicBezTo>
                            <a:cubicBezTo>
                              <a:pt x="10135" y="292"/>
                              <a:pt x="10122" y="289"/>
                              <a:pt x="10111" y="284"/>
                            </a:cubicBezTo>
                            <a:cubicBezTo>
                              <a:pt x="10100" y="279"/>
                              <a:pt x="10090" y="272"/>
                              <a:pt x="10084" y="263"/>
                            </a:cubicBezTo>
                            <a:cubicBezTo>
                              <a:pt x="10077" y="254"/>
                              <a:pt x="10072" y="244"/>
                              <a:pt x="10068" y="231"/>
                            </a:cubicBezTo>
                            <a:cubicBezTo>
                              <a:pt x="10065" y="219"/>
                              <a:pt x="10064" y="206"/>
                              <a:pt x="10064" y="191"/>
                            </a:cubicBezTo>
                            <a:cubicBezTo>
                              <a:pt x="10064" y="176"/>
                              <a:pt x="10066" y="163"/>
                              <a:pt x="10070" y="151"/>
                            </a:cubicBezTo>
                            <a:cubicBezTo>
                              <a:pt x="10074" y="138"/>
                              <a:pt x="10079" y="128"/>
                              <a:pt x="10086" y="119"/>
                            </a:cubicBezTo>
                            <a:cubicBezTo>
                              <a:pt x="10093" y="110"/>
                              <a:pt x="10102" y="103"/>
                              <a:pt x="10112" y="98"/>
                            </a:cubicBezTo>
                            <a:cubicBezTo>
                              <a:pt x="10122" y="93"/>
                              <a:pt x="10133" y="91"/>
                              <a:pt x="10145" y="91"/>
                            </a:cubicBezTo>
                            <a:cubicBezTo>
                              <a:pt x="10158" y="91"/>
                              <a:pt x="10170" y="93"/>
                              <a:pt x="10180" y="98"/>
                            </a:cubicBezTo>
                            <a:cubicBezTo>
                              <a:pt x="10189" y="103"/>
                              <a:pt x="10197" y="110"/>
                              <a:pt x="10203" y="119"/>
                            </a:cubicBezTo>
                            <a:cubicBezTo>
                              <a:pt x="10210" y="128"/>
                              <a:pt x="10214" y="138"/>
                              <a:pt x="10217" y="149"/>
                            </a:cubicBezTo>
                            <a:cubicBezTo>
                              <a:pt x="10220" y="161"/>
                              <a:pt x="10221" y="173"/>
                              <a:pt x="10221" y="186"/>
                            </a:cubicBezTo>
                            <a:cubicBezTo>
                              <a:pt x="10221" y="198"/>
                              <a:pt x="10221" y="198"/>
                              <a:pt x="10221" y="198"/>
                            </a:cubicBezTo>
                            <a:cubicBezTo>
                              <a:pt x="10090" y="198"/>
                              <a:pt x="10090" y="198"/>
                              <a:pt x="10090" y="198"/>
                            </a:cubicBezTo>
                            <a:cubicBezTo>
                              <a:pt x="10090" y="208"/>
                              <a:pt x="10091" y="218"/>
                              <a:pt x="10094" y="227"/>
                            </a:cubicBezTo>
                            <a:cubicBezTo>
                              <a:pt x="10097" y="236"/>
                              <a:pt x="10101" y="244"/>
                              <a:pt x="10106" y="250"/>
                            </a:cubicBezTo>
                            <a:cubicBezTo>
                              <a:pt x="10111" y="257"/>
                              <a:pt x="10118" y="262"/>
                              <a:pt x="10126" y="266"/>
                            </a:cubicBezTo>
                            <a:cubicBezTo>
                              <a:pt x="10134" y="270"/>
                              <a:pt x="10143" y="272"/>
                              <a:pt x="10153" y="272"/>
                            </a:cubicBezTo>
                            <a:cubicBezTo>
                              <a:pt x="10157" y="272"/>
                              <a:pt x="10162" y="271"/>
                              <a:pt x="10167" y="270"/>
                            </a:cubicBezTo>
                            <a:cubicBezTo>
                              <a:pt x="10172" y="269"/>
                              <a:pt x="10177" y="268"/>
                              <a:pt x="10182" y="267"/>
                            </a:cubicBezTo>
                            <a:cubicBezTo>
                              <a:pt x="10187" y="266"/>
                              <a:pt x="10192" y="264"/>
                              <a:pt x="10196" y="263"/>
                            </a:cubicBezTo>
                            <a:cubicBezTo>
                              <a:pt x="10201" y="261"/>
                              <a:pt x="10204" y="259"/>
                              <a:pt x="10207" y="257"/>
                            </a:cubicBezTo>
                            <a:lnTo>
                              <a:pt x="10207" y="281"/>
                            </a:lnTo>
                            <a:close/>
                            <a:moveTo>
                              <a:pt x="10195" y="178"/>
                            </a:moveTo>
                            <a:cubicBezTo>
                              <a:pt x="10195" y="169"/>
                              <a:pt x="10194" y="161"/>
                              <a:pt x="10193" y="153"/>
                            </a:cubicBezTo>
                            <a:cubicBezTo>
                              <a:pt x="10191" y="145"/>
                              <a:pt x="10188" y="138"/>
                              <a:pt x="10184" y="132"/>
                            </a:cubicBezTo>
                            <a:cubicBezTo>
                              <a:pt x="10180" y="125"/>
                              <a:pt x="10175" y="120"/>
                              <a:pt x="10169" y="117"/>
                            </a:cubicBezTo>
                            <a:cubicBezTo>
                              <a:pt x="10163" y="113"/>
                              <a:pt x="10155" y="111"/>
                              <a:pt x="10146" y="111"/>
                            </a:cubicBezTo>
                            <a:cubicBezTo>
                              <a:pt x="10138" y="111"/>
                              <a:pt x="10130" y="113"/>
                              <a:pt x="10123" y="117"/>
                            </a:cubicBezTo>
                            <a:cubicBezTo>
                              <a:pt x="10116" y="121"/>
                              <a:pt x="10110" y="126"/>
                              <a:pt x="10105" y="132"/>
                            </a:cubicBezTo>
                            <a:cubicBezTo>
                              <a:pt x="10100" y="139"/>
                              <a:pt x="10096" y="146"/>
                              <a:pt x="10094" y="154"/>
                            </a:cubicBezTo>
                            <a:cubicBezTo>
                              <a:pt x="10091" y="162"/>
                              <a:pt x="10090" y="170"/>
                              <a:pt x="10090" y="178"/>
                            </a:cubicBezTo>
                            <a:lnTo>
                              <a:pt x="10195" y="178"/>
                            </a:lnTo>
                            <a:close/>
                            <a:moveTo>
                              <a:pt x="10333" y="287"/>
                            </a:moveTo>
                            <a:cubicBezTo>
                              <a:pt x="10306" y="287"/>
                              <a:pt x="10306" y="287"/>
                              <a:pt x="10306" y="287"/>
                            </a:cubicBezTo>
                            <a:cubicBezTo>
                              <a:pt x="10240" y="95"/>
                              <a:pt x="10240" y="95"/>
                              <a:pt x="10240" y="95"/>
                            </a:cubicBezTo>
                            <a:cubicBezTo>
                              <a:pt x="10266" y="95"/>
                              <a:pt x="10266" y="95"/>
                              <a:pt x="10266" y="95"/>
                            </a:cubicBezTo>
                            <a:cubicBezTo>
                              <a:pt x="10319" y="261"/>
                              <a:pt x="10319" y="261"/>
                              <a:pt x="10319" y="261"/>
                            </a:cubicBezTo>
                            <a:cubicBezTo>
                              <a:pt x="10320" y="261"/>
                              <a:pt x="10320" y="261"/>
                              <a:pt x="10320" y="261"/>
                            </a:cubicBezTo>
                            <a:cubicBezTo>
                              <a:pt x="10376" y="95"/>
                              <a:pt x="10376" y="95"/>
                              <a:pt x="10376" y="95"/>
                            </a:cubicBezTo>
                            <a:cubicBezTo>
                              <a:pt x="10401" y="95"/>
                              <a:pt x="10401" y="95"/>
                              <a:pt x="10401" y="95"/>
                            </a:cubicBezTo>
                            <a:lnTo>
                              <a:pt x="10333" y="287"/>
                            </a:lnTo>
                            <a:close/>
                            <a:moveTo>
                              <a:pt x="10563" y="281"/>
                            </a:moveTo>
                            <a:cubicBezTo>
                              <a:pt x="10555" y="285"/>
                              <a:pt x="10546" y="288"/>
                              <a:pt x="10536" y="289"/>
                            </a:cubicBezTo>
                            <a:cubicBezTo>
                              <a:pt x="10526" y="291"/>
                              <a:pt x="10516" y="292"/>
                              <a:pt x="10507" y="292"/>
                            </a:cubicBezTo>
                            <a:cubicBezTo>
                              <a:pt x="10491" y="292"/>
                              <a:pt x="10478" y="289"/>
                              <a:pt x="10467" y="284"/>
                            </a:cubicBezTo>
                            <a:cubicBezTo>
                              <a:pt x="10456" y="279"/>
                              <a:pt x="10446" y="272"/>
                              <a:pt x="10440" y="263"/>
                            </a:cubicBezTo>
                            <a:cubicBezTo>
                              <a:pt x="10433" y="254"/>
                              <a:pt x="10428" y="244"/>
                              <a:pt x="10425" y="231"/>
                            </a:cubicBezTo>
                            <a:cubicBezTo>
                              <a:pt x="10421" y="219"/>
                              <a:pt x="10420" y="206"/>
                              <a:pt x="10420" y="191"/>
                            </a:cubicBezTo>
                            <a:cubicBezTo>
                              <a:pt x="10420" y="176"/>
                              <a:pt x="10422" y="163"/>
                              <a:pt x="10426" y="151"/>
                            </a:cubicBezTo>
                            <a:cubicBezTo>
                              <a:pt x="10430" y="138"/>
                              <a:pt x="10435" y="128"/>
                              <a:pt x="10442" y="119"/>
                            </a:cubicBezTo>
                            <a:cubicBezTo>
                              <a:pt x="10449" y="110"/>
                              <a:pt x="10458" y="103"/>
                              <a:pt x="10468" y="98"/>
                            </a:cubicBezTo>
                            <a:cubicBezTo>
                              <a:pt x="10478" y="93"/>
                              <a:pt x="10489" y="91"/>
                              <a:pt x="10501" y="91"/>
                            </a:cubicBezTo>
                            <a:cubicBezTo>
                              <a:pt x="10514" y="91"/>
                              <a:pt x="10526" y="93"/>
                              <a:pt x="10536" y="98"/>
                            </a:cubicBezTo>
                            <a:cubicBezTo>
                              <a:pt x="10545" y="103"/>
                              <a:pt x="10553" y="110"/>
                              <a:pt x="10560" y="119"/>
                            </a:cubicBezTo>
                            <a:cubicBezTo>
                              <a:pt x="10566" y="128"/>
                              <a:pt x="10570" y="138"/>
                              <a:pt x="10573" y="149"/>
                            </a:cubicBezTo>
                            <a:cubicBezTo>
                              <a:pt x="10576" y="161"/>
                              <a:pt x="10577" y="173"/>
                              <a:pt x="10577" y="186"/>
                            </a:cubicBezTo>
                            <a:cubicBezTo>
                              <a:pt x="10577" y="198"/>
                              <a:pt x="10577" y="198"/>
                              <a:pt x="10577" y="198"/>
                            </a:cubicBezTo>
                            <a:cubicBezTo>
                              <a:pt x="10446" y="198"/>
                              <a:pt x="10446" y="198"/>
                              <a:pt x="10446" y="198"/>
                            </a:cubicBezTo>
                            <a:cubicBezTo>
                              <a:pt x="10446" y="208"/>
                              <a:pt x="10447" y="218"/>
                              <a:pt x="10450" y="227"/>
                            </a:cubicBezTo>
                            <a:cubicBezTo>
                              <a:pt x="10453" y="236"/>
                              <a:pt x="10457" y="244"/>
                              <a:pt x="10462" y="250"/>
                            </a:cubicBezTo>
                            <a:cubicBezTo>
                              <a:pt x="10467" y="257"/>
                              <a:pt x="10474" y="262"/>
                              <a:pt x="10482" y="266"/>
                            </a:cubicBezTo>
                            <a:cubicBezTo>
                              <a:pt x="10490" y="270"/>
                              <a:pt x="10499" y="272"/>
                              <a:pt x="10509" y="272"/>
                            </a:cubicBezTo>
                            <a:cubicBezTo>
                              <a:pt x="10513" y="272"/>
                              <a:pt x="10518" y="271"/>
                              <a:pt x="10523" y="270"/>
                            </a:cubicBezTo>
                            <a:cubicBezTo>
                              <a:pt x="10528" y="269"/>
                              <a:pt x="10534" y="268"/>
                              <a:pt x="10538" y="267"/>
                            </a:cubicBezTo>
                            <a:cubicBezTo>
                              <a:pt x="10543" y="266"/>
                              <a:pt x="10548" y="264"/>
                              <a:pt x="10552" y="263"/>
                            </a:cubicBezTo>
                            <a:cubicBezTo>
                              <a:pt x="10557" y="261"/>
                              <a:pt x="10560" y="259"/>
                              <a:pt x="10563" y="257"/>
                            </a:cubicBezTo>
                            <a:lnTo>
                              <a:pt x="10563" y="281"/>
                            </a:lnTo>
                            <a:close/>
                            <a:moveTo>
                              <a:pt x="10551" y="178"/>
                            </a:moveTo>
                            <a:cubicBezTo>
                              <a:pt x="10551" y="169"/>
                              <a:pt x="10551" y="161"/>
                              <a:pt x="10549" y="153"/>
                            </a:cubicBezTo>
                            <a:cubicBezTo>
                              <a:pt x="10547" y="145"/>
                              <a:pt x="10544" y="138"/>
                              <a:pt x="10540" y="132"/>
                            </a:cubicBezTo>
                            <a:cubicBezTo>
                              <a:pt x="10536" y="125"/>
                              <a:pt x="10531" y="120"/>
                              <a:pt x="10525" y="117"/>
                            </a:cubicBezTo>
                            <a:cubicBezTo>
                              <a:pt x="10519" y="113"/>
                              <a:pt x="10511" y="111"/>
                              <a:pt x="10502" y="111"/>
                            </a:cubicBezTo>
                            <a:cubicBezTo>
                              <a:pt x="10494" y="111"/>
                              <a:pt x="10486" y="113"/>
                              <a:pt x="10479" y="117"/>
                            </a:cubicBezTo>
                            <a:cubicBezTo>
                              <a:pt x="10472" y="121"/>
                              <a:pt x="10466" y="126"/>
                              <a:pt x="10461" y="132"/>
                            </a:cubicBezTo>
                            <a:cubicBezTo>
                              <a:pt x="10456" y="139"/>
                              <a:pt x="10452" y="146"/>
                              <a:pt x="10450" y="154"/>
                            </a:cubicBezTo>
                            <a:cubicBezTo>
                              <a:pt x="10447" y="162"/>
                              <a:pt x="10446" y="170"/>
                              <a:pt x="10446" y="178"/>
                            </a:cubicBezTo>
                            <a:lnTo>
                              <a:pt x="10551" y="178"/>
                            </a:lnTo>
                            <a:close/>
                            <a:moveTo>
                              <a:pt x="10623" y="140"/>
                            </a:moveTo>
                            <a:cubicBezTo>
                              <a:pt x="10623" y="133"/>
                              <a:pt x="10623" y="126"/>
                              <a:pt x="10622" y="118"/>
                            </a:cubicBezTo>
                            <a:cubicBezTo>
                              <a:pt x="10622" y="111"/>
                              <a:pt x="10622" y="103"/>
                              <a:pt x="10621" y="95"/>
                            </a:cubicBezTo>
                            <a:cubicBezTo>
                              <a:pt x="10644" y="95"/>
                              <a:pt x="10644" y="95"/>
                              <a:pt x="10644" y="95"/>
                            </a:cubicBezTo>
                            <a:cubicBezTo>
                              <a:pt x="10644" y="129"/>
                              <a:pt x="10644" y="129"/>
                              <a:pt x="10644" y="129"/>
                            </a:cubicBezTo>
                            <a:cubicBezTo>
                              <a:pt x="10645" y="129"/>
                              <a:pt x="10645" y="129"/>
                              <a:pt x="10645" y="129"/>
                            </a:cubicBezTo>
                            <a:cubicBezTo>
                              <a:pt x="10647" y="125"/>
                              <a:pt x="10649" y="121"/>
                              <a:pt x="10652" y="116"/>
                            </a:cubicBezTo>
                            <a:cubicBezTo>
                              <a:pt x="10655" y="111"/>
                              <a:pt x="10659" y="107"/>
                              <a:pt x="10664" y="103"/>
                            </a:cubicBezTo>
                            <a:cubicBezTo>
                              <a:pt x="10669" y="100"/>
                              <a:pt x="10675" y="96"/>
                              <a:pt x="10682" y="94"/>
                            </a:cubicBezTo>
                            <a:cubicBezTo>
                              <a:pt x="10689" y="92"/>
                              <a:pt x="10697" y="91"/>
                              <a:pt x="10707" y="91"/>
                            </a:cubicBezTo>
                            <a:cubicBezTo>
                              <a:pt x="10719" y="91"/>
                              <a:pt x="10729" y="92"/>
                              <a:pt x="10737" y="96"/>
                            </a:cubicBezTo>
                            <a:cubicBezTo>
                              <a:pt x="10746" y="100"/>
                              <a:pt x="10752" y="105"/>
                              <a:pt x="10758" y="112"/>
                            </a:cubicBezTo>
                            <a:cubicBezTo>
                              <a:pt x="10763" y="118"/>
                              <a:pt x="10767" y="126"/>
                              <a:pt x="10769" y="135"/>
                            </a:cubicBezTo>
                            <a:cubicBezTo>
                              <a:pt x="10772" y="144"/>
                              <a:pt x="10773" y="154"/>
                              <a:pt x="10773" y="164"/>
                            </a:cubicBezTo>
                            <a:cubicBezTo>
                              <a:pt x="10773" y="287"/>
                              <a:pt x="10773" y="287"/>
                              <a:pt x="10773" y="287"/>
                            </a:cubicBezTo>
                            <a:cubicBezTo>
                              <a:pt x="10749" y="287"/>
                              <a:pt x="10749" y="287"/>
                              <a:pt x="10749" y="287"/>
                            </a:cubicBezTo>
                            <a:cubicBezTo>
                              <a:pt x="10749" y="170"/>
                              <a:pt x="10749" y="170"/>
                              <a:pt x="10749" y="170"/>
                            </a:cubicBezTo>
                            <a:cubicBezTo>
                              <a:pt x="10749" y="152"/>
                              <a:pt x="10745" y="138"/>
                              <a:pt x="10738" y="127"/>
                            </a:cubicBezTo>
                            <a:cubicBezTo>
                              <a:pt x="10731" y="116"/>
                              <a:pt x="10720" y="111"/>
                              <a:pt x="10703" y="111"/>
                            </a:cubicBezTo>
                            <a:cubicBezTo>
                              <a:pt x="10693" y="111"/>
                              <a:pt x="10684" y="113"/>
                              <a:pt x="10676" y="117"/>
                            </a:cubicBezTo>
                            <a:cubicBezTo>
                              <a:pt x="10669" y="122"/>
                              <a:pt x="10663" y="127"/>
                              <a:pt x="10659" y="134"/>
                            </a:cubicBezTo>
                            <a:cubicBezTo>
                              <a:pt x="10654" y="141"/>
                              <a:pt x="10651" y="148"/>
                              <a:pt x="10649" y="157"/>
                            </a:cubicBezTo>
                            <a:cubicBezTo>
                              <a:pt x="10647" y="165"/>
                              <a:pt x="10646" y="173"/>
                              <a:pt x="10646" y="181"/>
                            </a:cubicBezTo>
                            <a:cubicBezTo>
                              <a:pt x="10646" y="287"/>
                              <a:pt x="10646" y="287"/>
                              <a:pt x="10646" y="287"/>
                            </a:cubicBezTo>
                            <a:cubicBezTo>
                              <a:pt x="10623" y="287"/>
                              <a:pt x="10623" y="287"/>
                              <a:pt x="10623" y="287"/>
                            </a:cubicBezTo>
                            <a:lnTo>
                              <a:pt x="10623" y="140"/>
                            </a:lnTo>
                            <a:close/>
                            <a:moveTo>
                              <a:pt x="10915" y="115"/>
                            </a:moveTo>
                            <a:cubicBezTo>
                              <a:pt x="10872" y="115"/>
                              <a:pt x="10872" y="115"/>
                              <a:pt x="10872" y="115"/>
                            </a:cubicBezTo>
                            <a:cubicBezTo>
                              <a:pt x="10872" y="240"/>
                              <a:pt x="10872" y="240"/>
                              <a:pt x="10872" y="240"/>
                            </a:cubicBezTo>
                            <a:cubicBezTo>
                              <a:pt x="10872" y="249"/>
                              <a:pt x="10874" y="256"/>
                              <a:pt x="10877" y="262"/>
                            </a:cubicBezTo>
                            <a:cubicBezTo>
                              <a:pt x="10881" y="268"/>
                              <a:pt x="10888" y="272"/>
                              <a:pt x="10897" y="272"/>
                            </a:cubicBezTo>
                            <a:cubicBezTo>
                              <a:pt x="10902" y="272"/>
                              <a:pt x="10906" y="271"/>
                              <a:pt x="10909" y="270"/>
                            </a:cubicBezTo>
                            <a:cubicBezTo>
                              <a:pt x="10912" y="269"/>
                              <a:pt x="10916" y="268"/>
                              <a:pt x="10919" y="267"/>
                            </a:cubicBezTo>
                            <a:cubicBezTo>
                              <a:pt x="10921" y="287"/>
                              <a:pt x="10921" y="287"/>
                              <a:pt x="10921" y="287"/>
                            </a:cubicBezTo>
                            <a:cubicBezTo>
                              <a:pt x="10918" y="288"/>
                              <a:pt x="10914" y="289"/>
                              <a:pt x="10908" y="290"/>
                            </a:cubicBezTo>
                            <a:cubicBezTo>
                              <a:pt x="10903" y="291"/>
                              <a:pt x="10897" y="292"/>
                              <a:pt x="10892" y="292"/>
                            </a:cubicBezTo>
                            <a:cubicBezTo>
                              <a:pt x="10881" y="292"/>
                              <a:pt x="10873" y="290"/>
                              <a:pt x="10867" y="287"/>
                            </a:cubicBezTo>
                            <a:cubicBezTo>
                              <a:pt x="10861" y="283"/>
                              <a:pt x="10857" y="279"/>
                              <a:pt x="10854" y="273"/>
                            </a:cubicBezTo>
                            <a:cubicBezTo>
                              <a:pt x="10851" y="267"/>
                              <a:pt x="10849" y="261"/>
                              <a:pt x="10849" y="253"/>
                            </a:cubicBezTo>
                            <a:cubicBezTo>
                              <a:pt x="10848" y="245"/>
                              <a:pt x="10848" y="237"/>
                              <a:pt x="10848" y="228"/>
                            </a:cubicBezTo>
                            <a:cubicBezTo>
                              <a:pt x="10848" y="115"/>
                              <a:pt x="10848" y="115"/>
                              <a:pt x="10848" y="115"/>
                            </a:cubicBezTo>
                            <a:cubicBezTo>
                              <a:pt x="10810" y="115"/>
                              <a:pt x="10810" y="115"/>
                              <a:pt x="10810" y="115"/>
                            </a:cubicBezTo>
                            <a:cubicBezTo>
                              <a:pt x="10810" y="95"/>
                              <a:pt x="10810" y="95"/>
                              <a:pt x="10810" y="95"/>
                            </a:cubicBezTo>
                            <a:cubicBezTo>
                              <a:pt x="10848" y="95"/>
                              <a:pt x="10848" y="95"/>
                              <a:pt x="10848" y="95"/>
                            </a:cubicBezTo>
                            <a:cubicBezTo>
                              <a:pt x="10848" y="49"/>
                              <a:pt x="10848" y="49"/>
                              <a:pt x="10848" y="49"/>
                            </a:cubicBezTo>
                            <a:cubicBezTo>
                              <a:pt x="10872" y="40"/>
                              <a:pt x="10872" y="40"/>
                              <a:pt x="10872" y="40"/>
                            </a:cubicBezTo>
                            <a:cubicBezTo>
                              <a:pt x="10872" y="95"/>
                              <a:pt x="10872" y="95"/>
                              <a:pt x="10872" y="95"/>
                            </a:cubicBezTo>
                            <a:cubicBezTo>
                              <a:pt x="10915" y="95"/>
                              <a:pt x="10915" y="95"/>
                              <a:pt x="10915" y="95"/>
                            </a:cubicBezTo>
                            <a:lnTo>
                              <a:pt x="10915" y="115"/>
                            </a:lnTo>
                            <a:close/>
                            <a:moveTo>
                              <a:pt x="11173" y="256"/>
                            </a:moveTo>
                            <a:cubicBezTo>
                              <a:pt x="11173" y="256"/>
                              <a:pt x="11173" y="256"/>
                              <a:pt x="11173" y="256"/>
                            </a:cubicBezTo>
                            <a:cubicBezTo>
                              <a:pt x="11170" y="262"/>
                              <a:pt x="11166" y="267"/>
                              <a:pt x="11162" y="272"/>
                            </a:cubicBezTo>
                            <a:cubicBezTo>
                              <a:pt x="11157" y="276"/>
                              <a:pt x="11152" y="280"/>
                              <a:pt x="11147" y="283"/>
                            </a:cubicBezTo>
                            <a:cubicBezTo>
                              <a:pt x="11141" y="286"/>
                              <a:pt x="11136" y="288"/>
                              <a:pt x="11130" y="290"/>
                            </a:cubicBezTo>
                            <a:cubicBezTo>
                              <a:pt x="11124" y="291"/>
                              <a:pt x="11117" y="292"/>
                              <a:pt x="11111" y="292"/>
                            </a:cubicBezTo>
                            <a:cubicBezTo>
                              <a:pt x="11098" y="292"/>
                              <a:pt x="11087" y="290"/>
                              <a:pt x="11079" y="286"/>
                            </a:cubicBezTo>
                            <a:cubicBezTo>
                              <a:pt x="11070" y="282"/>
                              <a:pt x="11064" y="277"/>
                              <a:pt x="11059" y="271"/>
                            </a:cubicBezTo>
                            <a:cubicBezTo>
                              <a:pt x="11055" y="266"/>
                              <a:pt x="11052" y="260"/>
                              <a:pt x="11050" y="253"/>
                            </a:cubicBezTo>
                            <a:cubicBezTo>
                              <a:pt x="11049" y="247"/>
                              <a:pt x="11048" y="242"/>
                              <a:pt x="11048" y="238"/>
                            </a:cubicBezTo>
                            <a:cubicBezTo>
                              <a:pt x="11048" y="227"/>
                              <a:pt x="11050" y="218"/>
                              <a:pt x="11053" y="210"/>
                            </a:cubicBezTo>
                            <a:cubicBezTo>
                              <a:pt x="11057" y="203"/>
                              <a:pt x="11062" y="196"/>
                              <a:pt x="11068" y="191"/>
                            </a:cubicBezTo>
                            <a:cubicBezTo>
                              <a:pt x="11074" y="187"/>
                              <a:pt x="11081" y="183"/>
                              <a:pt x="11089" y="180"/>
                            </a:cubicBezTo>
                            <a:cubicBezTo>
                              <a:pt x="11097" y="177"/>
                              <a:pt x="11105" y="175"/>
                              <a:pt x="11114" y="173"/>
                            </a:cubicBezTo>
                            <a:cubicBezTo>
                              <a:pt x="11123" y="172"/>
                              <a:pt x="11131" y="171"/>
                              <a:pt x="11141" y="171"/>
                            </a:cubicBezTo>
                            <a:cubicBezTo>
                              <a:pt x="11150" y="170"/>
                              <a:pt x="11158" y="170"/>
                              <a:pt x="11166" y="170"/>
                            </a:cubicBezTo>
                            <a:cubicBezTo>
                              <a:pt x="11171" y="170"/>
                              <a:pt x="11171" y="170"/>
                              <a:pt x="11171" y="170"/>
                            </a:cubicBezTo>
                            <a:cubicBezTo>
                              <a:pt x="11171" y="160"/>
                              <a:pt x="11171" y="160"/>
                              <a:pt x="11171" y="160"/>
                            </a:cubicBezTo>
                            <a:cubicBezTo>
                              <a:pt x="11171" y="144"/>
                              <a:pt x="11168" y="131"/>
                              <a:pt x="11161" y="123"/>
                            </a:cubicBezTo>
                            <a:cubicBezTo>
                              <a:pt x="11155" y="115"/>
                              <a:pt x="11143" y="111"/>
                              <a:pt x="11127" y="111"/>
                            </a:cubicBezTo>
                            <a:cubicBezTo>
                              <a:pt x="11117" y="111"/>
                              <a:pt x="11107" y="112"/>
                              <a:pt x="11098" y="114"/>
                            </a:cubicBezTo>
                            <a:cubicBezTo>
                              <a:pt x="11089" y="117"/>
                              <a:pt x="11080" y="121"/>
                              <a:pt x="11071" y="127"/>
                            </a:cubicBezTo>
                            <a:cubicBezTo>
                              <a:pt x="11071" y="104"/>
                              <a:pt x="11071" y="104"/>
                              <a:pt x="11071" y="104"/>
                            </a:cubicBezTo>
                            <a:cubicBezTo>
                              <a:pt x="11075" y="102"/>
                              <a:pt x="11079" y="100"/>
                              <a:pt x="11084" y="99"/>
                            </a:cubicBezTo>
                            <a:cubicBezTo>
                              <a:pt x="11088" y="97"/>
                              <a:pt x="11093" y="96"/>
                              <a:pt x="11098" y="94"/>
                            </a:cubicBezTo>
                            <a:cubicBezTo>
                              <a:pt x="11103" y="93"/>
                              <a:pt x="11108" y="92"/>
                              <a:pt x="11113" y="92"/>
                            </a:cubicBezTo>
                            <a:cubicBezTo>
                              <a:pt x="11118" y="91"/>
                              <a:pt x="11123" y="91"/>
                              <a:pt x="11127" y="91"/>
                            </a:cubicBezTo>
                            <a:cubicBezTo>
                              <a:pt x="11151" y="91"/>
                              <a:pt x="11168" y="96"/>
                              <a:pt x="11179" y="108"/>
                            </a:cubicBezTo>
                            <a:cubicBezTo>
                              <a:pt x="11190" y="119"/>
                              <a:pt x="11195" y="137"/>
                              <a:pt x="11195" y="162"/>
                            </a:cubicBezTo>
                            <a:cubicBezTo>
                              <a:pt x="11195" y="247"/>
                              <a:pt x="11195" y="247"/>
                              <a:pt x="11195" y="247"/>
                            </a:cubicBezTo>
                            <a:cubicBezTo>
                              <a:pt x="11195" y="255"/>
                              <a:pt x="11195" y="262"/>
                              <a:pt x="11195" y="268"/>
                            </a:cubicBezTo>
                            <a:cubicBezTo>
                              <a:pt x="11195" y="274"/>
                              <a:pt x="11196" y="281"/>
                              <a:pt x="11197" y="287"/>
                            </a:cubicBezTo>
                            <a:cubicBezTo>
                              <a:pt x="11173" y="287"/>
                              <a:pt x="11173" y="287"/>
                              <a:pt x="11173" y="287"/>
                            </a:cubicBezTo>
                            <a:lnTo>
                              <a:pt x="11173" y="256"/>
                            </a:lnTo>
                            <a:close/>
                            <a:moveTo>
                              <a:pt x="11171" y="190"/>
                            </a:moveTo>
                            <a:cubicBezTo>
                              <a:pt x="11164" y="190"/>
                              <a:pt x="11164" y="190"/>
                              <a:pt x="11164" y="190"/>
                            </a:cubicBezTo>
                            <a:cubicBezTo>
                              <a:pt x="11154" y="190"/>
                              <a:pt x="11143" y="191"/>
                              <a:pt x="11133" y="192"/>
                            </a:cubicBezTo>
                            <a:cubicBezTo>
                              <a:pt x="11122" y="193"/>
                              <a:pt x="11112" y="195"/>
                              <a:pt x="11104" y="198"/>
                            </a:cubicBezTo>
                            <a:cubicBezTo>
                              <a:pt x="11095" y="201"/>
                              <a:pt x="11088" y="206"/>
                              <a:pt x="11082" y="212"/>
                            </a:cubicBezTo>
                            <a:cubicBezTo>
                              <a:pt x="11077" y="218"/>
                              <a:pt x="11074" y="226"/>
                              <a:pt x="11074" y="237"/>
                            </a:cubicBezTo>
                            <a:cubicBezTo>
                              <a:pt x="11074" y="243"/>
                              <a:pt x="11075" y="248"/>
                              <a:pt x="11077" y="253"/>
                            </a:cubicBezTo>
                            <a:cubicBezTo>
                              <a:pt x="11079" y="257"/>
                              <a:pt x="11082" y="261"/>
                              <a:pt x="11086" y="264"/>
                            </a:cubicBezTo>
                            <a:cubicBezTo>
                              <a:pt x="11090" y="266"/>
                              <a:pt x="11094" y="268"/>
                              <a:pt x="11099" y="270"/>
                            </a:cubicBezTo>
                            <a:cubicBezTo>
                              <a:pt x="11103" y="271"/>
                              <a:pt x="11109" y="272"/>
                              <a:pt x="11114" y="272"/>
                            </a:cubicBezTo>
                            <a:cubicBezTo>
                              <a:pt x="11128" y="272"/>
                              <a:pt x="11139" y="269"/>
                              <a:pt x="11147" y="264"/>
                            </a:cubicBezTo>
                            <a:cubicBezTo>
                              <a:pt x="11154" y="258"/>
                              <a:pt x="11160" y="252"/>
                              <a:pt x="11164" y="245"/>
                            </a:cubicBezTo>
                            <a:cubicBezTo>
                              <a:pt x="11167" y="237"/>
                              <a:pt x="11169" y="230"/>
                              <a:pt x="11170" y="222"/>
                            </a:cubicBezTo>
                            <a:cubicBezTo>
                              <a:pt x="11171" y="214"/>
                              <a:pt x="11171" y="207"/>
                              <a:pt x="11171" y="202"/>
                            </a:cubicBezTo>
                            <a:lnTo>
                              <a:pt x="11171" y="190"/>
                            </a:lnTo>
                            <a:close/>
                            <a:moveTo>
                              <a:pt x="11318" y="287"/>
                            </a:moveTo>
                            <a:cubicBezTo>
                              <a:pt x="11290" y="287"/>
                              <a:pt x="11290" y="287"/>
                              <a:pt x="11290" y="287"/>
                            </a:cubicBezTo>
                            <a:cubicBezTo>
                              <a:pt x="11225" y="95"/>
                              <a:pt x="11225" y="95"/>
                              <a:pt x="11225" y="95"/>
                            </a:cubicBezTo>
                            <a:cubicBezTo>
                              <a:pt x="11251" y="95"/>
                              <a:pt x="11251" y="95"/>
                              <a:pt x="11251" y="95"/>
                            </a:cubicBezTo>
                            <a:cubicBezTo>
                              <a:pt x="11304" y="261"/>
                              <a:pt x="11304" y="261"/>
                              <a:pt x="11304" y="261"/>
                            </a:cubicBezTo>
                            <a:cubicBezTo>
                              <a:pt x="11305" y="261"/>
                              <a:pt x="11305" y="261"/>
                              <a:pt x="11305" y="261"/>
                            </a:cubicBezTo>
                            <a:cubicBezTo>
                              <a:pt x="11361" y="95"/>
                              <a:pt x="11361" y="95"/>
                              <a:pt x="11361" y="95"/>
                            </a:cubicBezTo>
                            <a:cubicBezTo>
                              <a:pt x="11386" y="95"/>
                              <a:pt x="11386" y="95"/>
                              <a:pt x="11386" y="95"/>
                            </a:cubicBezTo>
                            <a:lnTo>
                              <a:pt x="11318" y="287"/>
                            </a:lnTo>
                            <a:close/>
                            <a:moveTo>
                              <a:pt x="11409" y="153"/>
                            </a:moveTo>
                            <a:cubicBezTo>
                              <a:pt x="11413" y="141"/>
                              <a:pt x="11418" y="130"/>
                              <a:pt x="11426" y="121"/>
                            </a:cubicBezTo>
                            <a:cubicBezTo>
                              <a:pt x="11433" y="112"/>
                              <a:pt x="11442" y="104"/>
                              <a:pt x="11454" y="99"/>
                            </a:cubicBezTo>
                            <a:cubicBezTo>
                              <a:pt x="11465" y="93"/>
                              <a:pt x="11478" y="91"/>
                              <a:pt x="11494" y="91"/>
                            </a:cubicBezTo>
                            <a:cubicBezTo>
                              <a:pt x="11509" y="91"/>
                              <a:pt x="11523" y="93"/>
                              <a:pt x="11534" y="99"/>
                            </a:cubicBezTo>
                            <a:cubicBezTo>
                              <a:pt x="11546" y="104"/>
                              <a:pt x="11555" y="112"/>
                              <a:pt x="11562" y="121"/>
                            </a:cubicBezTo>
                            <a:cubicBezTo>
                              <a:pt x="11569" y="130"/>
                              <a:pt x="11575" y="141"/>
                              <a:pt x="11578" y="153"/>
                            </a:cubicBezTo>
                            <a:cubicBezTo>
                              <a:pt x="11582" y="166"/>
                              <a:pt x="11584" y="178"/>
                              <a:pt x="11584" y="191"/>
                            </a:cubicBezTo>
                            <a:cubicBezTo>
                              <a:pt x="11584" y="204"/>
                              <a:pt x="11582" y="217"/>
                              <a:pt x="11578" y="229"/>
                            </a:cubicBezTo>
                            <a:cubicBezTo>
                              <a:pt x="11575" y="241"/>
                              <a:pt x="11569" y="252"/>
                              <a:pt x="11562" y="261"/>
                            </a:cubicBezTo>
                            <a:cubicBezTo>
                              <a:pt x="11555" y="271"/>
                              <a:pt x="11546" y="278"/>
                              <a:pt x="11534" y="284"/>
                            </a:cubicBezTo>
                            <a:cubicBezTo>
                              <a:pt x="11523" y="289"/>
                              <a:pt x="11509" y="292"/>
                              <a:pt x="11494" y="292"/>
                            </a:cubicBezTo>
                            <a:cubicBezTo>
                              <a:pt x="11478" y="292"/>
                              <a:pt x="11465" y="289"/>
                              <a:pt x="11454" y="284"/>
                            </a:cubicBezTo>
                            <a:cubicBezTo>
                              <a:pt x="11442" y="278"/>
                              <a:pt x="11433" y="271"/>
                              <a:pt x="11426" y="261"/>
                            </a:cubicBezTo>
                            <a:cubicBezTo>
                              <a:pt x="11418" y="252"/>
                              <a:pt x="11413" y="241"/>
                              <a:pt x="11409" y="229"/>
                            </a:cubicBezTo>
                            <a:cubicBezTo>
                              <a:pt x="11406" y="217"/>
                              <a:pt x="11404" y="204"/>
                              <a:pt x="11404" y="191"/>
                            </a:cubicBezTo>
                            <a:cubicBezTo>
                              <a:pt x="11404" y="178"/>
                              <a:pt x="11406" y="166"/>
                              <a:pt x="11409" y="153"/>
                            </a:cubicBezTo>
                            <a:close/>
                            <a:moveTo>
                              <a:pt x="11434" y="223"/>
                            </a:moveTo>
                            <a:cubicBezTo>
                              <a:pt x="11437" y="232"/>
                              <a:pt x="11441" y="241"/>
                              <a:pt x="11447" y="248"/>
                            </a:cubicBezTo>
                            <a:cubicBezTo>
                              <a:pt x="11452" y="255"/>
                              <a:pt x="11459" y="261"/>
                              <a:pt x="11467" y="265"/>
                            </a:cubicBezTo>
                            <a:cubicBezTo>
                              <a:pt x="11474" y="269"/>
                              <a:pt x="11484" y="272"/>
                              <a:pt x="11494" y="272"/>
                            </a:cubicBezTo>
                            <a:cubicBezTo>
                              <a:pt x="11504" y="272"/>
                              <a:pt x="11513" y="269"/>
                              <a:pt x="11521" y="265"/>
                            </a:cubicBezTo>
                            <a:cubicBezTo>
                              <a:pt x="11529" y="261"/>
                              <a:pt x="11536" y="255"/>
                              <a:pt x="11541" y="248"/>
                            </a:cubicBezTo>
                            <a:cubicBezTo>
                              <a:pt x="11547" y="241"/>
                              <a:pt x="11551" y="232"/>
                              <a:pt x="11553" y="223"/>
                            </a:cubicBezTo>
                            <a:cubicBezTo>
                              <a:pt x="11556" y="213"/>
                              <a:pt x="11558" y="202"/>
                              <a:pt x="11558" y="191"/>
                            </a:cubicBezTo>
                            <a:cubicBezTo>
                              <a:pt x="11558" y="180"/>
                              <a:pt x="11556" y="170"/>
                              <a:pt x="11553" y="160"/>
                            </a:cubicBezTo>
                            <a:cubicBezTo>
                              <a:pt x="11551" y="150"/>
                              <a:pt x="11547" y="142"/>
                              <a:pt x="11541" y="134"/>
                            </a:cubicBezTo>
                            <a:cubicBezTo>
                              <a:pt x="11536" y="127"/>
                              <a:pt x="11529" y="121"/>
                              <a:pt x="11521" y="117"/>
                            </a:cubicBezTo>
                            <a:cubicBezTo>
                              <a:pt x="11513" y="113"/>
                              <a:pt x="11504" y="111"/>
                              <a:pt x="11494" y="111"/>
                            </a:cubicBezTo>
                            <a:cubicBezTo>
                              <a:pt x="11484" y="111"/>
                              <a:pt x="11474" y="113"/>
                              <a:pt x="11467" y="117"/>
                            </a:cubicBezTo>
                            <a:cubicBezTo>
                              <a:pt x="11459" y="121"/>
                              <a:pt x="11452" y="127"/>
                              <a:pt x="11447" y="134"/>
                            </a:cubicBezTo>
                            <a:cubicBezTo>
                              <a:pt x="11441" y="142"/>
                              <a:pt x="11437" y="150"/>
                              <a:pt x="11434" y="160"/>
                            </a:cubicBezTo>
                            <a:cubicBezTo>
                              <a:pt x="11432" y="170"/>
                              <a:pt x="11430" y="180"/>
                              <a:pt x="11430" y="191"/>
                            </a:cubicBezTo>
                            <a:cubicBezTo>
                              <a:pt x="11430" y="202"/>
                              <a:pt x="11432" y="213"/>
                              <a:pt x="11434" y="223"/>
                            </a:cubicBezTo>
                            <a:close/>
                            <a:moveTo>
                              <a:pt x="11652" y="44"/>
                            </a:moveTo>
                            <a:cubicBezTo>
                              <a:pt x="11629" y="44"/>
                              <a:pt x="11629" y="44"/>
                              <a:pt x="11629" y="44"/>
                            </a:cubicBezTo>
                            <a:cubicBezTo>
                              <a:pt x="11629" y="12"/>
                              <a:pt x="11629" y="12"/>
                              <a:pt x="11629" y="12"/>
                            </a:cubicBezTo>
                            <a:cubicBezTo>
                              <a:pt x="11652" y="12"/>
                              <a:pt x="11652" y="12"/>
                              <a:pt x="11652" y="12"/>
                            </a:cubicBezTo>
                            <a:lnTo>
                              <a:pt x="11652" y="44"/>
                            </a:lnTo>
                            <a:close/>
                            <a:moveTo>
                              <a:pt x="11629" y="95"/>
                            </a:moveTo>
                            <a:cubicBezTo>
                              <a:pt x="11652" y="95"/>
                              <a:pt x="11652" y="95"/>
                              <a:pt x="11652" y="95"/>
                            </a:cubicBezTo>
                            <a:cubicBezTo>
                              <a:pt x="11652" y="287"/>
                              <a:pt x="11652" y="287"/>
                              <a:pt x="11652" y="287"/>
                            </a:cubicBezTo>
                            <a:cubicBezTo>
                              <a:pt x="11629" y="287"/>
                              <a:pt x="11629" y="287"/>
                              <a:pt x="11629" y="287"/>
                            </a:cubicBezTo>
                            <a:lnTo>
                              <a:pt x="11629" y="95"/>
                            </a:lnTo>
                            <a:close/>
                            <a:moveTo>
                              <a:pt x="11865" y="287"/>
                            </a:moveTo>
                            <a:cubicBezTo>
                              <a:pt x="11841" y="287"/>
                              <a:pt x="11841" y="287"/>
                              <a:pt x="11841" y="287"/>
                            </a:cubicBezTo>
                            <a:cubicBezTo>
                              <a:pt x="11841" y="257"/>
                              <a:pt x="11841" y="257"/>
                              <a:pt x="11841" y="257"/>
                            </a:cubicBezTo>
                            <a:cubicBezTo>
                              <a:pt x="11840" y="257"/>
                              <a:pt x="11840" y="257"/>
                              <a:pt x="11840" y="257"/>
                            </a:cubicBezTo>
                            <a:cubicBezTo>
                              <a:pt x="11834" y="269"/>
                              <a:pt x="11825" y="278"/>
                              <a:pt x="11816" y="284"/>
                            </a:cubicBezTo>
                            <a:cubicBezTo>
                              <a:pt x="11806" y="289"/>
                              <a:pt x="11794" y="292"/>
                              <a:pt x="11780" y="292"/>
                            </a:cubicBezTo>
                            <a:cubicBezTo>
                              <a:pt x="11767" y="292"/>
                              <a:pt x="11756" y="289"/>
                              <a:pt x="11746" y="284"/>
                            </a:cubicBezTo>
                            <a:cubicBezTo>
                              <a:pt x="11736" y="279"/>
                              <a:pt x="11727" y="272"/>
                              <a:pt x="11721" y="263"/>
                            </a:cubicBezTo>
                            <a:cubicBezTo>
                              <a:pt x="11714" y="254"/>
                              <a:pt x="11709" y="243"/>
                              <a:pt x="11706" y="231"/>
                            </a:cubicBezTo>
                            <a:cubicBezTo>
                              <a:pt x="11703" y="219"/>
                              <a:pt x="11701" y="206"/>
                              <a:pt x="11701" y="191"/>
                            </a:cubicBezTo>
                            <a:cubicBezTo>
                              <a:pt x="11701" y="177"/>
                              <a:pt x="11702" y="163"/>
                              <a:pt x="11705" y="151"/>
                            </a:cubicBezTo>
                            <a:cubicBezTo>
                              <a:pt x="11708" y="139"/>
                              <a:pt x="11713" y="128"/>
                              <a:pt x="11719" y="119"/>
                            </a:cubicBezTo>
                            <a:cubicBezTo>
                              <a:pt x="11726" y="110"/>
                              <a:pt x="11734" y="103"/>
                              <a:pt x="11744" y="98"/>
                            </a:cubicBezTo>
                            <a:cubicBezTo>
                              <a:pt x="11754" y="93"/>
                              <a:pt x="11766" y="91"/>
                              <a:pt x="11780" y="91"/>
                            </a:cubicBezTo>
                            <a:cubicBezTo>
                              <a:pt x="11790" y="91"/>
                              <a:pt x="11798" y="92"/>
                              <a:pt x="11805" y="95"/>
                            </a:cubicBezTo>
                            <a:cubicBezTo>
                              <a:pt x="11812" y="98"/>
                              <a:pt x="11818" y="102"/>
                              <a:pt x="11823" y="106"/>
                            </a:cubicBezTo>
                            <a:cubicBezTo>
                              <a:pt x="11828" y="110"/>
                              <a:pt x="11832" y="114"/>
                              <a:pt x="11835" y="118"/>
                            </a:cubicBezTo>
                            <a:cubicBezTo>
                              <a:pt x="11837" y="122"/>
                              <a:pt x="11839" y="125"/>
                              <a:pt x="11840" y="127"/>
                            </a:cubicBezTo>
                            <a:cubicBezTo>
                              <a:pt x="11841" y="127"/>
                              <a:pt x="11841" y="127"/>
                              <a:pt x="11841" y="127"/>
                            </a:cubicBezTo>
                            <a:cubicBezTo>
                              <a:pt x="11841" y="5"/>
                              <a:pt x="11841" y="5"/>
                              <a:pt x="11841" y="5"/>
                            </a:cubicBezTo>
                            <a:cubicBezTo>
                              <a:pt x="11865" y="5"/>
                              <a:pt x="11865" y="5"/>
                              <a:pt x="11865" y="5"/>
                            </a:cubicBezTo>
                            <a:lnTo>
                              <a:pt x="11865" y="287"/>
                            </a:lnTo>
                            <a:close/>
                            <a:moveTo>
                              <a:pt x="11729" y="220"/>
                            </a:moveTo>
                            <a:cubicBezTo>
                              <a:pt x="11731" y="229"/>
                              <a:pt x="11734" y="238"/>
                              <a:pt x="11738" y="245"/>
                            </a:cubicBezTo>
                            <a:cubicBezTo>
                              <a:pt x="11743" y="253"/>
                              <a:pt x="11749" y="259"/>
                              <a:pt x="11756" y="264"/>
                            </a:cubicBezTo>
                            <a:cubicBezTo>
                              <a:pt x="11763" y="269"/>
                              <a:pt x="11773" y="272"/>
                              <a:pt x="11784" y="272"/>
                            </a:cubicBezTo>
                            <a:cubicBezTo>
                              <a:pt x="11794" y="272"/>
                              <a:pt x="11803" y="269"/>
                              <a:pt x="11811" y="264"/>
                            </a:cubicBezTo>
                            <a:cubicBezTo>
                              <a:pt x="11818" y="259"/>
                              <a:pt x="11824" y="253"/>
                              <a:pt x="11828" y="245"/>
                            </a:cubicBezTo>
                            <a:cubicBezTo>
                              <a:pt x="11833" y="237"/>
                              <a:pt x="11836" y="228"/>
                              <a:pt x="11838" y="219"/>
                            </a:cubicBezTo>
                            <a:cubicBezTo>
                              <a:pt x="11840" y="209"/>
                              <a:pt x="11841" y="200"/>
                              <a:pt x="11841" y="191"/>
                            </a:cubicBezTo>
                            <a:cubicBezTo>
                              <a:pt x="11841" y="182"/>
                              <a:pt x="11840" y="173"/>
                              <a:pt x="11838" y="164"/>
                            </a:cubicBezTo>
                            <a:cubicBezTo>
                              <a:pt x="11836" y="154"/>
                              <a:pt x="11833" y="146"/>
                              <a:pt x="11828" y="138"/>
                            </a:cubicBezTo>
                            <a:cubicBezTo>
                              <a:pt x="11824" y="130"/>
                              <a:pt x="11818" y="123"/>
                              <a:pt x="11811" y="118"/>
                            </a:cubicBezTo>
                            <a:cubicBezTo>
                              <a:pt x="11803" y="113"/>
                              <a:pt x="11794" y="111"/>
                              <a:pt x="11784" y="111"/>
                            </a:cubicBezTo>
                            <a:cubicBezTo>
                              <a:pt x="11773" y="111"/>
                              <a:pt x="11763" y="113"/>
                              <a:pt x="11756" y="118"/>
                            </a:cubicBezTo>
                            <a:cubicBezTo>
                              <a:pt x="11749" y="123"/>
                              <a:pt x="11743" y="129"/>
                              <a:pt x="11738" y="137"/>
                            </a:cubicBezTo>
                            <a:cubicBezTo>
                              <a:pt x="11734" y="145"/>
                              <a:pt x="11731" y="153"/>
                              <a:pt x="11729" y="163"/>
                            </a:cubicBezTo>
                            <a:cubicBezTo>
                              <a:pt x="11728" y="172"/>
                              <a:pt x="11727" y="182"/>
                              <a:pt x="11727" y="191"/>
                            </a:cubicBezTo>
                            <a:cubicBezTo>
                              <a:pt x="11727" y="201"/>
                              <a:pt x="11728" y="210"/>
                              <a:pt x="11729" y="220"/>
                            </a:cubicBezTo>
                            <a:close/>
                            <a:moveTo>
                              <a:pt x="12032" y="256"/>
                            </a:moveTo>
                            <a:cubicBezTo>
                              <a:pt x="12032" y="256"/>
                              <a:pt x="12032" y="256"/>
                              <a:pt x="12032" y="256"/>
                            </a:cubicBezTo>
                            <a:cubicBezTo>
                              <a:pt x="12029" y="262"/>
                              <a:pt x="12026" y="267"/>
                              <a:pt x="12021" y="272"/>
                            </a:cubicBezTo>
                            <a:cubicBezTo>
                              <a:pt x="12017" y="276"/>
                              <a:pt x="12012" y="280"/>
                              <a:pt x="12006" y="283"/>
                            </a:cubicBezTo>
                            <a:cubicBezTo>
                              <a:pt x="12001" y="286"/>
                              <a:pt x="11995" y="288"/>
                              <a:pt x="11989" y="290"/>
                            </a:cubicBezTo>
                            <a:cubicBezTo>
                              <a:pt x="11983" y="291"/>
                              <a:pt x="11977" y="292"/>
                              <a:pt x="11971" y="292"/>
                            </a:cubicBezTo>
                            <a:cubicBezTo>
                              <a:pt x="11957" y="292"/>
                              <a:pt x="11946" y="290"/>
                              <a:pt x="11938" y="286"/>
                            </a:cubicBezTo>
                            <a:cubicBezTo>
                              <a:pt x="11929" y="282"/>
                              <a:pt x="11923" y="277"/>
                              <a:pt x="11919" y="271"/>
                            </a:cubicBezTo>
                            <a:cubicBezTo>
                              <a:pt x="11914" y="266"/>
                              <a:pt x="11911" y="260"/>
                              <a:pt x="11910" y="253"/>
                            </a:cubicBezTo>
                            <a:cubicBezTo>
                              <a:pt x="11908" y="247"/>
                              <a:pt x="11907" y="242"/>
                              <a:pt x="11907" y="238"/>
                            </a:cubicBezTo>
                            <a:cubicBezTo>
                              <a:pt x="11907" y="227"/>
                              <a:pt x="11909" y="218"/>
                              <a:pt x="11913" y="210"/>
                            </a:cubicBezTo>
                            <a:cubicBezTo>
                              <a:pt x="11916" y="203"/>
                              <a:pt x="11921" y="196"/>
                              <a:pt x="11927" y="191"/>
                            </a:cubicBezTo>
                            <a:cubicBezTo>
                              <a:pt x="11933" y="187"/>
                              <a:pt x="11940" y="183"/>
                              <a:pt x="11948" y="180"/>
                            </a:cubicBezTo>
                            <a:cubicBezTo>
                              <a:pt x="11956" y="177"/>
                              <a:pt x="11964" y="175"/>
                              <a:pt x="11973" y="173"/>
                            </a:cubicBezTo>
                            <a:cubicBezTo>
                              <a:pt x="11982" y="172"/>
                              <a:pt x="11991" y="171"/>
                              <a:pt x="12000" y="171"/>
                            </a:cubicBezTo>
                            <a:cubicBezTo>
                              <a:pt x="12009" y="170"/>
                              <a:pt x="12017" y="170"/>
                              <a:pt x="12026" y="170"/>
                            </a:cubicBezTo>
                            <a:cubicBezTo>
                              <a:pt x="12030" y="170"/>
                              <a:pt x="12030" y="170"/>
                              <a:pt x="12030" y="170"/>
                            </a:cubicBezTo>
                            <a:cubicBezTo>
                              <a:pt x="12030" y="160"/>
                              <a:pt x="12030" y="160"/>
                              <a:pt x="12030" y="160"/>
                            </a:cubicBezTo>
                            <a:cubicBezTo>
                              <a:pt x="12030" y="144"/>
                              <a:pt x="12027" y="131"/>
                              <a:pt x="12020" y="123"/>
                            </a:cubicBezTo>
                            <a:cubicBezTo>
                              <a:pt x="12014" y="115"/>
                              <a:pt x="12002" y="111"/>
                              <a:pt x="11986" y="111"/>
                            </a:cubicBezTo>
                            <a:cubicBezTo>
                              <a:pt x="11976" y="111"/>
                              <a:pt x="11967" y="112"/>
                              <a:pt x="11957" y="114"/>
                            </a:cubicBezTo>
                            <a:cubicBezTo>
                              <a:pt x="11948" y="117"/>
                              <a:pt x="11939" y="121"/>
                              <a:pt x="11930" y="127"/>
                            </a:cubicBezTo>
                            <a:cubicBezTo>
                              <a:pt x="11930" y="104"/>
                              <a:pt x="11930" y="104"/>
                              <a:pt x="11930" y="104"/>
                            </a:cubicBezTo>
                            <a:cubicBezTo>
                              <a:pt x="11934" y="102"/>
                              <a:pt x="11938" y="100"/>
                              <a:pt x="11943" y="99"/>
                            </a:cubicBezTo>
                            <a:cubicBezTo>
                              <a:pt x="11947" y="97"/>
                              <a:pt x="11952" y="96"/>
                              <a:pt x="11957" y="94"/>
                            </a:cubicBezTo>
                            <a:cubicBezTo>
                              <a:pt x="11962" y="93"/>
                              <a:pt x="11967" y="92"/>
                              <a:pt x="11972" y="92"/>
                            </a:cubicBezTo>
                            <a:cubicBezTo>
                              <a:pt x="11978" y="91"/>
                              <a:pt x="11982" y="91"/>
                              <a:pt x="11986" y="91"/>
                            </a:cubicBezTo>
                            <a:cubicBezTo>
                              <a:pt x="12010" y="91"/>
                              <a:pt x="12028" y="96"/>
                              <a:pt x="12038" y="108"/>
                            </a:cubicBezTo>
                            <a:cubicBezTo>
                              <a:pt x="12049" y="119"/>
                              <a:pt x="12054" y="137"/>
                              <a:pt x="12054" y="162"/>
                            </a:cubicBezTo>
                            <a:cubicBezTo>
                              <a:pt x="12054" y="247"/>
                              <a:pt x="12054" y="247"/>
                              <a:pt x="12054" y="247"/>
                            </a:cubicBezTo>
                            <a:cubicBezTo>
                              <a:pt x="12054" y="255"/>
                              <a:pt x="12054" y="262"/>
                              <a:pt x="12054" y="268"/>
                            </a:cubicBezTo>
                            <a:cubicBezTo>
                              <a:pt x="12054" y="274"/>
                              <a:pt x="12055" y="281"/>
                              <a:pt x="12056" y="287"/>
                            </a:cubicBezTo>
                            <a:cubicBezTo>
                              <a:pt x="12032" y="287"/>
                              <a:pt x="12032" y="287"/>
                              <a:pt x="12032" y="287"/>
                            </a:cubicBezTo>
                            <a:lnTo>
                              <a:pt x="12032" y="256"/>
                            </a:lnTo>
                            <a:close/>
                            <a:moveTo>
                              <a:pt x="12030" y="190"/>
                            </a:moveTo>
                            <a:cubicBezTo>
                              <a:pt x="12023" y="190"/>
                              <a:pt x="12023" y="190"/>
                              <a:pt x="12023" y="190"/>
                            </a:cubicBezTo>
                            <a:cubicBezTo>
                              <a:pt x="12013" y="190"/>
                              <a:pt x="12003" y="191"/>
                              <a:pt x="11992" y="192"/>
                            </a:cubicBezTo>
                            <a:cubicBezTo>
                              <a:pt x="11981" y="193"/>
                              <a:pt x="11972" y="195"/>
                              <a:pt x="11963" y="198"/>
                            </a:cubicBezTo>
                            <a:cubicBezTo>
                              <a:pt x="11954" y="201"/>
                              <a:pt x="11947" y="206"/>
                              <a:pt x="11942" y="212"/>
                            </a:cubicBezTo>
                            <a:cubicBezTo>
                              <a:pt x="11936" y="218"/>
                              <a:pt x="11933" y="226"/>
                              <a:pt x="11933" y="237"/>
                            </a:cubicBezTo>
                            <a:cubicBezTo>
                              <a:pt x="11933" y="243"/>
                              <a:pt x="11934" y="248"/>
                              <a:pt x="11936" y="253"/>
                            </a:cubicBezTo>
                            <a:cubicBezTo>
                              <a:pt x="11939" y="257"/>
                              <a:pt x="11942" y="261"/>
                              <a:pt x="11945" y="264"/>
                            </a:cubicBezTo>
                            <a:cubicBezTo>
                              <a:pt x="11949" y="266"/>
                              <a:pt x="11953" y="268"/>
                              <a:pt x="11958" y="270"/>
                            </a:cubicBezTo>
                            <a:cubicBezTo>
                              <a:pt x="11963" y="271"/>
                              <a:pt x="11968" y="272"/>
                              <a:pt x="11973" y="272"/>
                            </a:cubicBezTo>
                            <a:cubicBezTo>
                              <a:pt x="11987" y="272"/>
                              <a:pt x="11998" y="269"/>
                              <a:pt x="12006" y="264"/>
                            </a:cubicBezTo>
                            <a:cubicBezTo>
                              <a:pt x="12014" y="258"/>
                              <a:pt x="12019" y="252"/>
                              <a:pt x="12023" y="245"/>
                            </a:cubicBezTo>
                            <a:cubicBezTo>
                              <a:pt x="12026" y="237"/>
                              <a:pt x="12028" y="230"/>
                              <a:pt x="12029" y="222"/>
                            </a:cubicBezTo>
                            <a:cubicBezTo>
                              <a:pt x="12030" y="214"/>
                              <a:pt x="12030" y="207"/>
                              <a:pt x="12030" y="202"/>
                            </a:cubicBezTo>
                            <a:lnTo>
                              <a:pt x="12030" y="190"/>
                            </a:lnTo>
                            <a:close/>
                            <a:moveTo>
                              <a:pt x="12108" y="5"/>
                            </a:moveTo>
                            <a:cubicBezTo>
                              <a:pt x="12132" y="5"/>
                              <a:pt x="12132" y="5"/>
                              <a:pt x="12132" y="5"/>
                            </a:cubicBezTo>
                            <a:cubicBezTo>
                              <a:pt x="12132" y="127"/>
                              <a:pt x="12132" y="127"/>
                              <a:pt x="12132" y="127"/>
                            </a:cubicBezTo>
                            <a:cubicBezTo>
                              <a:pt x="12133" y="127"/>
                              <a:pt x="12133" y="127"/>
                              <a:pt x="12133" y="127"/>
                            </a:cubicBezTo>
                            <a:cubicBezTo>
                              <a:pt x="12134" y="125"/>
                              <a:pt x="12135" y="122"/>
                              <a:pt x="12138" y="118"/>
                            </a:cubicBezTo>
                            <a:cubicBezTo>
                              <a:pt x="12141" y="114"/>
                              <a:pt x="12145" y="110"/>
                              <a:pt x="12150" y="106"/>
                            </a:cubicBezTo>
                            <a:cubicBezTo>
                              <a:pt x="12155" y="102"/>
                              <a:pt x="12161" y="98"/>
                              <a:pt x="12168" y="95"/>
                            </a:cubicBezTo>
                            <a:cubicBezTo>
                              <a:pt x="12175" y="92"/>
                              <a:pt x="12183" y="91"/>
                              <a:pt x="12193" y="91"/>
                            </a:cubicBezTo>
                            <a:cubicBezTo>
                              <a:pt x="12207" y="91"/>
                              <a:pt x="12219" y="93"/>
                              <a:pt x="12229" y="98"/>
                            </a:cubicBezTo>
                            <a:cubicBezTo>
                              <a:pt x="12239" y="103"/>
                              <a:pt x="12247" y="110"/>
                              <a:pt x="12254" y="119"/>
                            </a:cubicBezTo>
                            <a:cubicBezTo>
                              <a:pt x="12260" y="128"/>
                              <a:pt x="12265" y="139"/>
                              <a:pt x="12268" y="151"/>
                            </a:cubicBezTo>
                            <a:cubicBezTo>
                              <a:pt x="12270" y="163"/>
                              <a:pt x="12272" y="177"/>
                              <a:pt x="12272" y="191"/>
                            </a:cubicBezTo>
                            <a:cubicBezTo>
                              <a:pt x="12272" y="206"/>
                              <a:pt x="12270" y="219"/>
                              <a:pt x="12267" y="231"/>
                            </a:cubicBezTo>
                            <a:cubicBezTo>
                              <a:pt x="12264" y="243"/>
                              <a:pt x="12259" y="254"/>
                              <a:pt x="12252" y="263"/>
                            </a:cubicBezTo>
                            <a:cubicBezTo>
                              <a:pt x="12245" y="272"/>
                              <a:pt x="12237" y="279"/>
                              <a:pt x="12227" y="284"/>
                            </a:cubicBezTo>
                            <a:cubicBezTo>
                              <a:pt x="12218" y="289"/>
                              <a:pt x="12206" y="292"/>
                              <a:pt x="12193" y="292"/>
                            </a:cubicBezTo>
                            <a:cubicBezTo>
                              <a:pt x="12179" y="292"/>
                              <a:pt x="12167" y="289"/>
                              <a:pt x="12157" y="284"/>
                            </a:cubicBezTo>
                            <a:cubicBezTo>
                              <a:pt x="12147" y="278"/>
                              <a:pt x="12139" y="269"/>
                              <a:pt x="12133" y="257"/>
                            </a:cubicBezTo>
                            <a:cubicBezTo>
                              <a:pt x="12132" y="257"/>
                              <a:pt x="12132" y="257"/>
                              <a:pt x="12132" y="257"/>
                            </a:cubicBezTo>
                            <a:cubicBezTo>
                              <a:pt x="12132" y="287"/>
                              <a:pt x="12132" y="287"/>
                              <a:pt x="12132" y="287"/>
                            </a:cubicBezTo>
                            <a:cubicBezTo>
                              <a:pt x="12108" y="287"/>
                              <a:pt x="12108" y="287"/>
                              <a:pt x="12108" y="287"/>
                            </a:cubicBezTo>
                            <a:lnTo>
                              <a:pt x="12108" y="5"/>
                            </a:lnTo>
                            <a:close/>
                            <a:moveTo>
                              <a:pt x="12243" y="163"/>
                            </a:moveTo>
                            <a:cubicBezTo>
                              <a:pt x="12242" y="153"/>
                              <a:pt x="12239" y="145"/>
                              <a:pt x="12234" y="137"/>
                            </a:cubicBezTo>
                            <a:cubicBezTo>
                              <a:pt x="12230" y="129"/>
                              <a:pt x="12224" y="123"/>
                              <a:pt x="12217" y="118"/>
                            </a:cubicBezTo>
                            <a:cubicBezTo>
                              <a:pt x="12210" y="113"/>
                              <a:pt x="12200" y="111"/>
                              <a:pt x="12189" y="111"/>
                            </a:cubicBezTo>
                            <a:cubicBezTo>
                              <a:pt x="12178" y="111"/>
                              <a:pt x="12169" y="113"/>
                              <a:pt x="12162" y="118"/>
                            </a:cubicBezTo>
                            <a:cubicBezTo>
                              <a:pt x="12154" y="123"/>
                              <a:pt x="12149" y="130"/>
                              <a:pt x="12144" y="138"/>
                            </a:cubicBezTo>
                            <a:cubicBezTo>
                              <a:pt x="12140" y="146"/>
                              <a:pt x="12137" y="154"/>
                              <a:pt x="12135" y="164"/>
                            </a:cubicBezTo>
                            <a:cubicBezTo>
                              <a:pt x="12133" y="173"/>
                              <a:pt x="12132" y="182"/>
                              <a:pt x="12132" y="191"/>
                            </a:cubicBezTo>
                            <a:cubicBezTo>
                              <a:pt x="12132" y="200"/>
                              <a:pt x="12133" y="209"/>
                              <a:pt x="12135" y="219"/>
                            </a:cubicBezTo>
                            <a:cubicBezTo>
                              <a:pt x="12137" y="228"/>
                              <a:pt x="12140" y="237"/>
                              <a:pt x="12145" y="245"/>
                            </a:cubicBezTo>
                            <a:cubicBezTo>
                              <a:pt x="12149" y="253"/>
                              <a:pt x="12155" y="259"/>
                              <a:pt x="12162" y="264"/>
                            </a:cubicBezTo>
                            <a:cubicBezTo>
                              <a:pt x="12169" y="269"/>
                              <a:pt x="12178" y="272"/>
                              <a:pt x="12189" y="272"/>
                            </a:cubicBezTo>
                            <a:cubicBezTo>
                              <a:pt x="12200" y="272"/>
                              <a:pt x="12210" y="269"/>
                              <a:pt x="12217" y="264"/>
                            </a:cubicBezTo>
                            <a:cubicBezTo>
                              <a:pt x="12224" y="259"/>
                              <a:pt x="12230" y="253"/>
                              <a:pt x="12234" y="245"/>
                            </a:cubicBezTo>
                            <a:cubicBezTo>
                              <a:pt x="12239" y="238"/>
                              <a:pt x="12242" y="229"/>
                              <a:pt x="12243" y="220"/>
                            </a:cubicBezTo>
                            <a:cubicBezTo>
                              <a:pt x="12245" y="210"/>
                              <a:pt x="12246" y="201"/>
                              <a:pt x="12246" y="191"/>
                            </a:cubicBezTo>
                            <a:cubicBezTo>
                              <a:pt x="12246" y="182"/>
                              <a:pt x="12245" y="172"/>
                              <a:pt x="12243" y="163"/>
                            </a:cubicBezTo>
                            <a:close/>
                            <a:moveTo>
                              <a:pt x="12320" y="5"/>
                            </a:moveTo>
                            <a:cubicBezTo>
                              <a:pt x="12344" y="5"/>
                              <a:pt x="12344" y="5"/>
                              <a:pt x="12344" y="5"/>
                            </a:cubicBezTo>
                            <a:cubicBezTo>
                              <a:pt x="12344" y="287"/>
                              <a:pt x="12344" y="287"/>
                              <a:pt x="12344" y="287"/>
                            </a:cubicBezTo>
                            <a:cubicBezTo>
                              <a:pt x="12320" y="287"/>
                              <a:pt x="12320" y="287"/>
                              <a:pt x="12320" y="287"/>
                            </a:cubicBezTo>
                            <a:lnTo>
                              <a:pt x="12320" y="5"/>
                            </a:lnTo>
                            <a:close/>
                            <a:moveTo>
                              <a:pt x="12533" y="281"/>
                            </a:moveTo>
                            <a:cubicBezTo>
                              <a:pt x="12525" y="285"/>
                              <a:pt x="12515" y="288"/>
                              <a:pt x="12505" y="289"/>
                            </a:cubicBezTo>
                            <a:cubicBezTo>
                              <a:pt x="12495" y="291"/>
                              <a:pt x="12486" y="292"/>
                              <a:pt x="12477" y="292"/>
                            </a:cubicBezTo>
                            <a:cubicBezTo>
                              <a:pt x="12461" y="292"/>
                              <a:pt x="12448" y="289"/>
                              <a:pt x="12437" y="284"/>
                            </a:cubicBezTo>
                            <a:cubicBezTo>
                              <a:pt x="12425" y="279"/>
                              <a:pt x="12416" y="272"/>
                              <a:pt x="12409" y="263"/>
                            </a:cubicBezTo>
                            <a:cubicBezTo>
                              <a:pt x="12402" y="254"/>
                              <a:pt x="12397" y="244"/>
                              <a:pt x="12394" y="231"/>
                            </a:cubicBezTo>
                            <a:cubicBezTo>
                              <a:pt x="12391" y="219"/>
                              <a:pt x="12390" y="206"/>
                              <a:pt x="12390" y="191"/>
                            </a:cubicBezTo>
                            <a:cubicBezTo>
                              <a:pt x="12390" y="176"/>
                              <a:pt x="12392" y="163"/>
                              <a:pt x="12395" y="151"/>
                            </a:cubicBezTo>
                            <a:cubicBezTo>
                              <a:pt x="12399" y="138"/>
                              <a:pt x="12405" y="128"/>
                              <a:pt x="12412" y="119"/>
                            </a:cubicBezTo>
                            <a:cubicBezTo>
                              <a:pt x="12419" y="110"/>
                              <a:pt x="12427" y="103"/>
                              <a:pt x="12438" y="98"/>
                            </a:cubicBezTo>
                            <a:cubicBezTo>
                              <a:pt x="12448" y="93"/>
                              <a:pt x="12459" y="91"/>
                              <a:pt x="12471" y="91"/>
                            </a:cubicBezTo>
                            <a:cubicBezTo>
                              <a:pt x="12484" y="91"/>
                              <a:pt x="12496" y="93"/>
                              <a:pt x="12506" y="98"/>
                            </a:cubicBezTo>
                            <a:cubicBezTo>
                              <a:pt x="12515" y="103"/>
                              <a:pt x="12523" y="110"/>
                              <a:pt x="12529" y="119"/>
                            </a:cubicBezTo>
                            <a:cubicBezTo>
                              <a:pt x="12535" y="128"/>
                              <a:pt x="12540" y="138"/>
                              <a:pt x="12543" y="149"/>
                            </a:cubicBezTo>
                            <a:cubicBezTo>
                              <a:pt x="12546" y="161"/>
                              <a:pt x="12547" y="173"/>
                              <a:pt x="12547" y="186"/>
                            </a:cubicBezTo>
                            <a:cubicBezTo>
                              <a:pt x="12547" y="198"/>
                              <a:pt x="12547" y="198"/>
                              <a:pt x="12547" y="198"/>
                            </a:cubicBezTo>
                            <a:cubicBezTo>
                              <a:pt x="12416" y="198"/>
                              <a:pt x="12416" y="198"/>
                              <a:pt x="12416" y="198"/>
                            </a:cubicBezTo>
                            <a:cubicBezTo>
                              <a:pt x="12416" y="208"/>
                              <a:pt x="12417" y="218"/>
                              <a:pt x="12420" y="227"/>
                            </a:cubicBezTo>
                            <a:cubicBezTo>
                              <a:pt x="12423" y="236"/>
                              <a:pt x="12427" y="244"/>
                              <a:pt x="12432" y="250"/>
                            </a:cubicBezTo>
                            <a:cubicBezTo>
                              <a:pt x="12437" y="257"/>
                              <a:pt x="12444" y="262"/>
                              <a:pt x="12452" y="266"/>
                            </a:cubicBezTo>
                            <a:cubicBezTo>
                              <a:pt x="12460" y="270"/>
                              <a:pt x="12469" y="272"/>
                              <a:pt x="12479" y="272"/>
                            </a:cubicBezTo>
                            <a:cubicBezTo>
                              <a:pt x="12483" y="272"/>
                              <a:pt x="12488" y="271"/>
                              <a:pt x="12493" y="270"/>
                            </a:cubicBezTo>
                            <a:cubicBezTo>
                              <a:pt x="12498" y="269"/>
                              <a:pt x="12503" y="268"/>
                              <a:pt x="12508" y="267"/>
                            </a:cubicBezTo>
                            <a:cubicBezTo>
                              <a:pt x="12513" y="266"/>
                              <a:pt x="12518" y="264"/>
                              <a:pt x="12522" y="263"/>
                            </a:cubicBezTo>
                            <a:cubicBezTo>
                              <a:pt x="12527" y="261"/>
                              <a:pt x="12530" y="259"/>
                              <a:pt x="12533" y="257"/>
                            </a:cubicBezTo>
                            <a:lnTo>
                              <a:pt x="12533" y="281"/>
                            </a:lnTo>
                            <a:close/>
                            <a:moveTo>
                              <a:pt x="12521" y="178"/>
                            </a:moveTo>
                            <a:cubicBezTo>
                              <a:pt x="12521" y="169"/>
                              <a:pt x="12520" y="161"/>
                              <a:pt x="12519" y="153"/>
                            </a:cubicBezTo>
                            <a:cubicBezTo>
                              <a:pt x="12517" y="145"/>
                              <a:pt x="12514" y="138"/>
                              <a:pt x="12510" y="132"/>
                            </a:cubicBezTo>
                            <a:cubicBezTo>
                              <a:pt x="12506" y="125"/>
                              <a:pt x="12501" y="120"/>
                              <a:pt x="12495" y="117"/>
                            </a:cubicBezTo>
                            <a:cubicBezTo>
                              <a:pt x="12488" y="113"/>
                              <a:pt x="12481" y="111"/>
                              <a:pt x="12472" y="111"/>
                            </a:cubicBezTo>
                            <a:cubicBezTo>
                              <a:pt x="12463" y="111"/>
                              <a:pt x="12456" y="113"/>
                              <a:pt x="12449" y="117"/>
                            </a:cubicBezTo>
                            <a:cubicBezTo>
                              <a:pt x="12442" y="121"/>
                              <a:pt x="12436" y="126"/>
                              <a:pt x="12431" y="132"/>
                            </a:cubicBezTo>
                            <a:cubicBezTo>
                              <a:pt x="12426" y="139"/>
                              <a:pt x="12422" y="146"/>
                              <a:pt x="12420" y="154"/>
                            </a:cubicBezTo>
                            <a:cubicBezTo>
                              <a:pt x="12417" y="162"/>
                              <a:pt x="12416" y="170"/>
                              <a:pt x="12416" y="178"/>
                            </a:cubicBezTo>
                            <a:lnTo>
                              <a:pt x="12521" y="178"/>
                            </a:lnTo>
                            <a:close/>
                            <a:moveTo>
                              <a:pt x="12695" y="5"/>
                            </a:moveTo>
                            <a:cubicBezTo>
                              <a:pt x="12719" y="5"/>
                              <a:pt x="12719" y="5"/>
                              <a:pt x="12719" y="5"/>
                            </a:cubicBezTo>
                            <a:cubicBezTo>
                              <a:pt x="12719" y="127"/>
                              <a:pt x="12719" y="127"/>
                              <a:pt x="12719" y="127"/>
                            </a:cubicBezTo>
                            <a:cubicBezTo>
                              <a:pt x="12720" y="127"/>
                              <a:pt x="12720" y="127"/>
                              <a:pt x="12720" y="127"/>
                            </a:cubicBezTo>
                            <a:cubicBezTo>
                              <a:pt x="12720" y="125"/>
                              <a:pt x="12722" y="122"/>
                              <a:pt x="12725" y="118"/>
                            </a:cubicBezTo>
                            <a:cubicBezTo>
                              <a:pt x="12728" y="114"/>
                              <a:pt x="12732" y="110"/>
                              <a:pt x="12737" y="106"/>
                            </a:cubicBezTo>
                            <a:cubicBezTo>
                              <a:pt x="12742" y="102"/>
                              <a:pt x="12748" y="98"/>
                              <a:pt x="12755" y="95"/>
                            </a:cubicBezTo>
                            <a:cubicBezTo>
                              <a:pt x="12762" y="92"/>
                              <a:pt x="12770" y="91"/>
                              <a:pt x="12780" y="91"/>
                            </a:cubicBezTo>
                            <a:cubicBezTo>
                              <a:pt x="12794" y="91"/>
                              <a:pt x="12806" y="93"/>
                              <a:pt x="12816" y="98"/>
                            </a:cubicBezTo>
                            <a:cubicBezTo>
                              <a:pt x="12826" y="103"/>
                              <a:pt x="12834" y="110"/>
                              <a:pt x="12841" y="119"/>
                            </a:cubicBezTo>
                            <a:cubicBezTo>
                              <a:pt x="12847" y="128"/>
                              <a:pt x="12852" y="139"/>
                              <a:pt x="12854" y="151"/>
                            </a:cubicBezTo>
                            <a:cubicBezTo>
                              <a:pt x="12857" y="163"/>
                              <a:pt x="12859" y="177"/>
                              <a:pt x="12859" y="191"/>
                            </a:cubicBezTo>
                            <a:cubicBezTo>
                              <a:pt x="12859" y="206"/>
                              <a:pt x="12857" y="219"/>
                              <a:pt x="12854" y="231"/>
                            </a:cubicBezTo>
                            <a:cubicBezTo>
                              <a:pt x="12851" y="243"/>
                              <a:pt x="12846" y="254"/>
                              <a:pt x="12839" y="263"/>
                            </a:cubicBezTo>
                            <a:cubicBezTo>
                              <a:pt x="12832" y="272"/>
                              <a:pt x="12824" y="279"/>
                              <a:pt x="12814" y="284"/>
                            </a:cubicBezTo>
                            <a:cubicBezTo>
                              <a:pt x="12804" y="289"/>
                              <a:pt x="12793" y="292"/>
                              <a:pt x="12780" y="292"/>
                            </a:cubicBezTo>
                            <a:cubicBezTo>
                              <a:pt x="12766" y="292"/>
                              <a:pt x="12754" y="289"/>
                              <a:pt x="12744" y="284"/>
                            </a:cubicBezTo>
                            <a:cubicBezTo>
                              <a:pt x="12734" y="278"/>
                              <a:pt x="12726" y="269"/>
                              <a:pt x="12720" y="257"/>
                            </a:cubicBezTo>
                            <a:cubicBezTo>
                              <a:pt x="12719" y="257"/>
                              <a:pt x="12719" y="257"/>
                              <a:pt x="12719" y="257"/>
                            </a:cubicBezTo>
                            <a:cubicBezTo>
                              <a:pt x="12719" y="287"/>
                              <a:pt x="12719" y="287"/>
                              <a:pt x="12719" y="287"/>
                            </a:cubicBezTo>
                            <a:cubicBezTo>
                              <a:pt x="12695" y="287"/>
                              <a:pt x="12695" y="287"/>
                              <a:pt x="12695" y="287"/>
                            </a:cubicBezTo>
                            <a:lnTo>
                              <a:pt x="12695" y="5"/>
                            </a:lnTo>
                            <a:close/>
                            <a:moveTo>
                              <a:pt x="12830" y="163"/>
                            </a:moveTo>
                            <a:cubicBezTo>
                              <a:pt x="12829" y="153"/>
                              <a:pt x="12826" y="145"/>
                              <a:pt x="12821" y="137"/>
                            </a:cubicBezTo>
                            <a:cubicBezTo>
                              <a:pt x="12817" y="129"/>
                              <a:pt x="12811" y="123"/>
                              <a:pt x="12804" y="118"/>
                            </a:cubicBezTo>
                            <a:cubicBezTo>
                              <a:pt x="12796" y="113"/>
                              <a:pt x="12787" y="111"/>
                              <a:pt x="12776" y="111"/>
                            </a:cubicBezTo>
                            <a:cubicBezTo>
                              <a:pt x="12765" y="111"/>
                              <a:pt x="12756" y="113"/>
                              <a:pt x="12749" y="118"/>
                            </a:cubicBezTo>
                            <a:cubicBezTo>
                              <a:pt x="12741" y="123"/>
                              <a:pt x="12736" y="130"/>
                              <a:pt x="12731" y="138"/>
                            </a:cubicBezTo>
                            <a:cubicBezTo>
                              <a:pt x="12727" y="146"/>
                              <a:pt x="12724" y="154"/>
                              <a:pt x="12722" y="164"/>
                            </a:cubicBezTo>
                            <a:cubicBezTo>
                              <a:pt x="12720" y="173"/>
                              <a:pt x="12719" y="182"/>
                              <a:pt x="12719" y="191"/>
                            </a:cubicBezTo>
                            <a:cubicBezTo>
                              <a:pt x="12719" y="200"/>
                              <a:pt x="12720" y="209"/>
                              <a:pt x="12722" y="219"/>
                            </a:cubicBezTo>
                            <a:cubicBezTo>
                              <a:pt x="12724" y="228"/>
                              <a:pt x="12727" y="237"/>
                              <a:pt x="12731" y="245"/>
                            </a:cubicBezTo>
                            <a:cubicBezTo>
                              <a:pt x="12736" y="253"/>
                              <a:pt x="12742" y="259"/>
                              <a:pt x="12749" y="264"/>
                            </a:cubicBezTo>
                            <a:cubicBezTo>
                              <a:pt x="12756" y="269"/>
                              <a:pt x="12765" y="272"/>
                              <a:pt x="12776" y="272"/>
                            </a:cubicBezTo>
                            <a:cubicBezTo>
                              <a:pt x="12787" y="272"/>
                              <a:pt x="12796" y="269"/>
                              <a:pt x="12804" y="264"/>
                            </a:cubicBezTo>
                            <a:cubicBezTo>
                              <a:pt x="12811" y="259"/>
                              <a:pt x="12817" y="253"/>
                              <a:pt x="12821" y="245"/>
                            </a:cubicBezTo>
                            <a:cubicBezTo>
                              <a:pt x="12826" y="238"/>
                              <a:pt x="12829" y="229"/>
                              <a:pt x="12830" y="220"/>
                            </a:cubicBezTo>
                            <a:cubicBezTo>
                              <a:pt x="12832" y="210"/>
                              <a:pt x="12833" y="201"/>
                              <a:pt x="12833" y="191"/>
                            </a:cubicBezTo>
                            <a:cubicBezTo>
                              <a:pt x="12833" y="182"/>
                              <a:pt x="12832" y="172"/>
                              <a:pt x="12830" y="163"/>
                            </a:cubicBezTo>
                            <a:close/>
                            <a:moveTo>
                              <a:pt x="12907" y="5"/>
                            </a:moveTo>
                            <a:cubicBezTo>
                              <a:pt x="12931" y="5"/>
                              <a:pt x="12931" y="5"/>
                              <a:pt x="12931" y="5"/>
                            </a:cubicBezTo>
                            <a:cubicBezTo>
                              <a:pt x="12931" y="287"/>
                              <a:pt x="12931" y="287"/>
                              <a:pt x="12931" y="287"/>
                            </a:cubicBezTo>
                            <a:cubicBezTo>
                              <a:pt x="12907" y="287"/>
                              <a:pt x="12907" y="287"/>
                              <a:pt x="12907" y="287"/>
                            </a:cubicBezTo>
                            <a:lnTo>
                              <a:pt x="12907" y="5"/>
                            </a:lnTo>
                            <a:close/>
                            <a:moveTo>
                              <a:pt x="13015" y="44"/>
                            </a:moveTo>
                            <a:cubicBezTo>
                              <a:pt x="12991" y="44"/>
                              <a:pt x="12991" y="44"/>
                              <a:pt x="12991" y="44"/>
                            </a:cubicBezTo>
                            <a:cubicBezTo>
                              <a:pt x="12991" y="12"/>
                              <a:pt x="12991" y="12"/>
                              <a:pt x="12991" y="12"/>
                            </a:cubicBezTo>
                            <a:cubicBezTo>
                              <a:pt x="13015" y="12"/>
                              <a:pt x="13015" y="12"/>
                              <a:pt x="13015" y="12"/>
                            </a:cubicBezTo>
                            <a:lnTo>
                              <a:pt x="13015" y="44"/>
                            </a:lnTo>
                            <a:close/>
                            <a:moveTo>
                              <a:pt x="12991" y="95"/>
                            </a:moveTo>
                            <a:cubicBezTo>
                              <a:pt x="13015" y="95"/>
                              <a:pt x="13015" y="95"/>
                              <a:pt x="13015" y="95"/>
                            </a:cubicBezTo>
                            <a:cubicBezTo>
                              <a:pt x="13015" y="287"/>
                              <a:pt x="13015" y="287"/>
                              <a:pt x="13015" y="287"/>
                            </a:cubicBezTo>
                            <a:cubicBezTo>
                              <a:pt x="12991" y="287"/>
                              <a:pt x="12991" y="287"/>
                              <a:pt x="12991" y="287"/>
                            </a:cubicBezTo>
                            <a:lnTo>
                              <a:pt x="12991" y="95"/>
                            </a:lnTo>
                            <a:close/>
                            <a:moveTo>
                              <a:pt x="13075" y="140"/>
                            </a:moveTo>
                            <a:cubicBezTo>
                              <a:pt x="13075" y="133"/>
                              <a:pt x="13074" y="126"/>
                              <a:pt x="13074" y="118"/>
                            </a:cubicBezTo>
                            <a:cubicBezTo>
                              <a:pt x="13074" y="111"/>
                              <a:pt x="13074" y="103"/>
                              <a:pt x="13073" y="95"/>
                            </a:cubicBezTo>
                            <a:cubicBezTo>
                              <a:pt x="13096" y="95"/>
                              <a:pt x="13096" y="95"/>
                              <a:pt x="13096" y="95"/>
                            </a:cubicBezTo>
                            <a:cubicBezTo>
                              <a:pt x="13096" y="129"/>
                              <a:pt x="13096" y="129"/>
                              <a:pt x="13096" y="129"/>
                            </a:cubicBezTo>
                            <a:cubicBezTo>
                              <a:pt x="13097" y="129"/>
                              <a:pt x="13097" y="129"/>
                              <a:pt x="13097" y="129"/>
                            </a:cubicBezTo>
                            <a:cubicBezTo>
                              <a:pt x="13099" y="125"/>
                              <a:pt x="13101" y="121"/>
                              <a:pt x="13104" y="116"/>
                            </a:cubicBezTo>
                            <a:cubicBezTo>
                              <a:pt x="13107" y="111"/>
                              <a:pt x="13111" y="107"/>
                              <a:pt x="13116" y="103"/>
                            </a:cubicBezTo>
                            <a:cubicBezTo>
                              <a:pt x="13121" y="100"/>
                              <a:pt x="13127" y="96"/>
                              <a:pt x="13134" y="94"/>
                            </a:cubicBezTo>
                            <a:cubicBezTo>
                              <a:pt x="13140" y="92"/>
                              <a:pt x="13149" y="91"/>
                              <a:pt x="13159" y="91"/>
                            </a:cubicBezTo>
                            <a:cubicBezTo>
                              <a:pt x="13171" y="91"/>
                              <a:pt x="13181" y="92"/>
                              <a:pt x="13189" y="96"/>
                            </a:cubicBezTo>
                            <a:cubicBezTo>
                              <a:pt x="13197" y="100"/>
                              <a:pt x="13204" y="105"/>
                              <a:pt x="13209" y="112"/>
                            </a:cubicBezTo>
                            <a:cubicBezTo>
                              <a:pt x="13215" y="118"/>
                              <a:pt x="13219" y="126"/>
                              <a:pt x="13221" y="135"/>
                            </a:cubicBezTo>
                            <a:cubicBezTo>
                              <a:pt x="13223" y="144"/>
                              <a:pt x="13225" y="154"/>
                              <a:pt x="13225" y="164"/>
                            </a:cubicBezTo>
                            <a:cubicBezTo>
                              <a:pt x="13225" y="287"/>
                              <a:pt x="13225" y="287"/>
                              <a:pt x="13225" y="287"/>
                            </a:cubicBezTo>
                            <a:cubicBezTo>
                              <a:pt x="13201" y="287"/>
                              <a:pt x="13201" y="287"/>
                              <a:pt x="13201" y="287"/>
                            </a:cubicBezTo>
                            <a:cubicBezTo>
                              <a:pt x="13201" y="170"/>
                              <a:pt x="13201" y="170"/>
                              <a:pt x="13201" y="170"/>
                            </a:cubicBezTo>
                            <a:cubicBezTo>
                              <a:pt x="13201" y="152"/>
                              <a:pt x="13197" y="138"/>
                              <a:pt x="13190" y="127"/>
                            </a:cubicBezTo>
                            <a:cubicBezTo>
                              <a:pt x="13183" y="116"/>
                              <a:pt x="13172" y="111"/>
                              <a:pt x="13155" y="111"/>
                            </a:cubicBezTo>
                            <a:cubicBezTo>
                              <a:pt x="13144" y="111"/>
                              <a:pt x="13135" y="113"/>
                              <a:pt x="13128" y="117"/>
                            </a:cubicBezTo>
                            <a:cubicBezTo>
                              <a:pt x="13121" y="122"/>
                              <a:pt x="13115" y="127"/>
                              <a:pt x="13111" y="134"/>
                            </a:cubicBezTo>
                            <a:cubicBezTo>
                              <a:pt x="13106" y="141"/>
                              <a:pt x="13103" y="148"/>
                              <a:pt x="13101" y="157"/>
                            </a:cubicBezTo>
                            <a:cubicBezTo>
                              <a:pt x="13099" y="165"/>
                              <a:pt x="13098" y="173"/>
                              <a:pt x="13098" y="181"/>
                            </a:cubicBezTo>
                            <a:cubicBezTo>
                              <a:pt x="13098" y="287"/>
                              <a:pt x="13098" y="287"/>
                              <a:pt x="13098" y="287"/>
                            </a:cubicBezTo>
                            <a:cubicBezTo>
                              <a:pt x="13075" y="287"/>
                              <a:pt x="13075" y="287"/>
                              <a:pt x="13075" y="287"/>
                            </a:cubicBezTo>
                            <a:lnTo>
                              <a:pt x="13075" y="140"/>
                            </a:lnTo>
                            <a:close/>
                            <a:moveTo>
                              <a:pt x="13437" y="287"/>
                            </a:moveTo>
                            <a:cubicBezTo>
                              <a:pt x="13413" y="287"/>
                              <a:pt x="13413" y="287"/>
                              <a:pt x="13413" y="287"/>
                            </a:cubicBezTo>
                            <a:cubicBezTo>
                              <a:pt x="13413" y="257"/>
                              <a:pt x="13413" y="257"/>
                              <a:pt x="13413" y="257"/>
                            </a:cubicBezTo>
                            <a:cubicBezTo>
                              <a:pt x="13412" y="257"/>
                              <a:pt x="13412" y="257"/>
                              <a:pt x="13412" y="257"/>
                            </a:cubicBezTo>
                            <a:cubicBezTo>
                              <a:pt x="13405" y="269"/>
                              <a:pt x="13397" y="278"/>
                              <a:pt x="13387" y="284"/>
                            </a:cubicBezTo>
                            <a:cubicBezTo>
                              <a:pt x="13378" y="289"/>
                              <a:pt x="13366" y="292"/>
                              <a:pt x="13352" y="292"/>
                            </a:cubicBezTo>
                            <a:cubicBezTo>
                              <a:pt x="13339" y="292"/>
                              <a:pt x="13327" y="289"/>
                              <a:pt x="13318" y="284"/>
                            </a:cubicBezTo>
                            <a:cubicBezTo>
                              <a:pt x="13308" y="279"/>
                              <a:pt x="13299" y="272"/>
                              <a:pt x="13293" y="263"/>
                            </a:cubicBezTo>
                            <a:cubicBezTo>
                              <a:pt x="13286" y="254"/>
                              <a:pt x="13281" y="243"/>
                              <a:pt x="13278" y="231"/>
                            </a:cubicBezTo>
                            <a:cubicBezTo>
                              <a:pt x="13274" y="219"/>
                              <a:pt x="13273" y="206"/>
                              <a:pt x="13273" y="191"/>
                            </a:cubicBezTo>
                            <a:cubicBezTo>
                              <a:pt x="13273" y="177"/>
                              <a:pt x="13274" y="163"/>
                              <a:pt x="13277" y="151"/>
                            </a:cubicBezTo>
                            <a:cubicBezTo>
                              <a:pt x="13280" y="139"/>
                              <a:pt x="13285" y="128"/>
                              <a:pt x="13291" y="119"/>
                            </a:cubicBezTo>
                            <a:cubicBezTo>
                              <a:pt x="13298" y="110"/>
                              <a:pt x="13306" y="103"/>
                              <a:pt x="13316" y="98"/>
                            </a:cubicBezTo>
                            <a:cubicBezTo>
                              <a:pt x="13326" y="93"/>
                              <a:pt x="13338" y="91"/>
                              <a:pt x="13352" y="91"/>
                            </a:cubicBezTo>
                            <a:cubicBezTo>
                              <a:pt x="13362" y="91"/>
                              <a:pt x="13370" y="92"/>
                              <a:pt x="13377" y="95"/>
                            </a:cubicBezTo>
                            <a:cubicBezTo>
                              <a:pt x="13384" y="98"/>
                              <a:pt x="13390" y="102"/>
                              <a:pt x="13395" y="106"/>
                            </a:cubicBezTo>
                            <a:cubicBezTo>
                              <a:pt x="13400" y="110"/>
                              <a:pt x="13404" y="114"/>
                              <a:pt x="13407" y="118"/>
                            </a:cubicBezTo>
                            <a:cubicBezTo>
                              <a:pt x="13409" y="122"/>
                              <a:pt x="13411" y="125"/>
                              <a:pt x="13412" y="127"/>
                            </a:cubicBezTo>
                            <a:cubicBezTo>
                              <a:pt x="13413" y="127"/>
                              <a:pt x="13413" y="127"/>
                              <a:pt x="13413" y="127"/>
                            </a:cubicBezTo>
                            <a:cubicBezTo>
                              <a:pt x="13413" y="5"/>
                              <a:pt x="13413" y="5"/>
                              <a:pt x="13413" y="5"/>
                            </a:cubicBezTo>
                            <a:cubicBezTo>
                              <a:pt x="13437" y="5"/>
                              <a:pt x="13437" y="5"/>
                              <a:pt x="13437" y="5"/>
                            </a:cubicBezTo>
                            <a:lnTo>
                              <a:pt x="13437" y="287"/>
                            </a:lnTo>
                            <a:close/>
                            <a:moveTo>
                              <a:pt x="13301" y="220"/>
                            </a:moveTo>
                            <a:cubicBezTo>
                              <a:pt x="13303" y="229"/>
                              <a:pt x="13306" y="238"/>
                              <a:pt x="13310" y="245"/>
                            </a:cubicBezTo>
                            <a:cubicBezTo>
                              <a:pt x="13315" y="253"/>
                              <a:pt x="13321" y="259"/>
                              <a:pt x="13328" y="264"/>
                            </a:cubicBezTo>
                            <a:cubicBezTo>
                              <a:pt x="13335" y="269"/>
                              <a:pt x="13345" y="272"/>
                              <a:pt x="13356" y="272"/>
                            </a:cubicBezTo>
                            <a:cubicBezTo>
                              <a:pt x="13366" y="272"/>
                              <a:pt x="13375" y="269"/>
                              <a:pt x="13383" y="264"/>
                            </a:cubicBezTo>
                            <a:cubicBezTo>
                              <a:pt x="13390" y="259"/>
                              <a:pt x="13396" y="253"/>
                              <a:pt x="13400" y="245"/>
                            </a:cubicBezTo>
                            <a:cubicBezTo>
                              <a:pt x="13405" y="237"/>
                              <a:pt x="13408" y="228"/>
                              <a:pt x="13410" y="219"/>
                            </a:cubicBezTo>
                            <a:cubicBezTo>
                              <a:pt x="13412" y="209"/>
                              <a:pt x="13413" y="200"/>
                              <a:pt x="13413" y="191"/>
                            </a:cubicBezTo>
                            <a:cubicBezTo>
                              <a:pt x="13413" y="182"/>
                              <a:pt x="13412" y="173"/>
                              <a:pt x="13410" y="164"/>
                            </a:cubicBezTo>
                            <a:cubicBezTo>
                              <a:pt x="13408" y="154"/>
                              <a:pt x="13405" y="146"/>
                              <a:pt x="13400" y="138"/>
                            </a:cubicBezTo>
                            <a:cubicBezTo>
                              <a:pt x="13396" y="130"/>
                              <a:pt x="13390" y="123"/>
                              <a:pt x="13383" y="118"/>
                            </a:cubicBezTo>
                            <a:cubicBezTo>
                              <a:pt x="13375" y="113"/>
                              <a:pt x="13366" y="111"/>
                              <a:pt x="13356" y="111"/>
                            </a:cubicBezTo>
                            <a:cubicBezTo>
                              <a:pt x="13345" y="111"/>
                              <a:pt x="13335" y="113"/>
                              <a:pt x="13328" y="118"/>
                            </a:cubicBezTo>
                            <a:cubicBezTo>
                              <a:pt x="13321" y="123"/>
                              <a:pt x="13315" y="129"/>
                              <a:pt x="13310" y="137"/>
                            </a:cubicBezTo>
                            <a:cubicBezTo>
                              <a:pt x="13306" y="145"/>
                              <a:pt x="13303" y="153"/>
                              <a:pt x="13301" y="163"/>
                            </a:cubicBezTo>
                            <a:cubicBezTo>
                              <a:pt x="13300" y="172"/>
                              <a:pt x="13299" y="182"/>
                              <a:pt x="13299" y="191"/>
                            </a:cubicBezTo>
                            <a:cubicBezTo>
                              <a:pt x="13299" y="201"/>
                              <a:pt x="13300" y="210"/>
                              <a:pt x="13301" y="220"/>
                            </a:cubicBezTo>
                            <a:close/>
                            <a:moveTo>
                              <a:pt x="13494" y="140"/>
                            </a:moveTo>
                            <a:cubicBezTo>
                              <a:pt x="13494" y="133"/>
                              <a:pt x="13494" y="126"/>
                              <a:pt x="13494" y="118"/>
                            </a:cubicBezTo>
                            <a:cubicBezTo>
                              <a:pt x="13494" y="111"/>
                              <a:pt x="13493" y="103"/>
                              <a:pt x="13492" y="95"/>
                            </a:cubicBezTo>
                            <a:cubicBezTo>
                              <a:pt x="13515" y="95"/>
                              <a:pt x="13515" y="95"/>
                              <a:pt x="13515" y="95"/>
                            </a:cubicBezTo>
                            <a:cubicBezTo>
                              <a:pt x="13515" y="129"/>
                              <a:pt x="13515" y="129"/>
                              <a:pt x="13515" y="129"/>
                            </a:cubicBezTo>
                            <a:cubicBezTo>
                              <a:pt x="13516" y="129"/>
                              <a:pt x="13516" y="129"/>
                              <a:pt x="13516" y="129"/>
                            </a:cubicBezTo>
                            <a:cubicBezTo>
                              <a:pt x="13518" y="125"/>
                              <a:pt x="13521" y="121"/>
                              <a:pt x="13524" y="116"/>
                            </a:cubicBezTo>
                            <a:cubicBezTo>
                              <a:pt x="13527" y="111"/>
                              <a:pt x="13531" y="107"/>
                              <a:pt x="13535" y="103"/>
                            </a:cubicBezTo>
                            <a:cubicBezTo>
                              <a:pt x="13540" y="100"/>
                              <a:pt x="13546" y="96"/>
                              <a:pt x="13553" y="94"/>
                            </a:cubicBezTo>
                            <a:cubicBezTo>
                              <a:pt x="13560" y="92"/>
                              <a:pt x="13568" y="91"/>
                              <a:pt x="13578" y="91"/>
                            </a:cubicBezTo>
                            <a:cubicBezTo>
                              <a:pt x="13590" y="91"/>
                              <a:pt x="13600" y="92"/>
                              <a:pt x="13609" y="96"/>
                            </a:cubicBezTo>
                            <a:cubicBezTo>
                              <a:pt x="13617" y="100"/>
                              <a:pt x="13624" y="105"/>
                              <a:pt x="13629" y="112"/>
                            </a:cubicBezTo>
                            <a:cubicBezTo>
                              <a:pt x="13634" y="118"/>
                              <a:pt x="13638" y="126"/>
                              <a:pt x="13640" y="135"/>
                            </a:cubicBezTo>
                            <a:cubicBezTo>
                              <a:pt x="13643" y="144"/>
                              <a:pt x="13644" y="154"/>
                              <a:pt x="13644" y="164"/>
                            </a:cubicBezTo>
                            <a:cubicBezTo>
                              <a:pt x="13644" y="287"/>
                              <a:pt x="13644" y="287"/>
                              <a:pt x="13644" y="287"/>
                            </a:cubicBezTo>
                            <a:cubicBezTo>
                              <a:pt x="13620" y="287"/>
                              <a:pt x="13620" y="287"/>
                              <a:pt x="13620" y="287"/>
                            </a:cubicBezTo>
                            <a:cubicBezTo>
                              <a:pt x="13620" y="170"/>
                              <a:pt x="13620" y="170"/>
                              <a:pt x="13620" y="170"/>
                            </a:cubicBezTo>
                            <a:cubicBezTo>
                              <a:pt x="13620" y="152"/>
                              <a:pt x="13617" y="138"/>
                              <a:pt x="13610" y="127"/>
                            </a:cubicBezTo>
                            <a:cubicBezTo>
                              <a:pt x="13603" y="116"/>
                              <a:pt x="13591" y="111"/>
                              <a:pt x="13575" y="111"/>
                            </a:cubicBezTo>
                            <a:cubicBezTo>
                              <a:pt x="13564" y="111"/>
                              <a:pt x="13555" y="113"/>
                              <a:pt x="13547" y="117"/>
                            </a:cubicBezTo>
                            <a:cubicBezTo>
                              <a:pt x="13540" y="122"/>
                              <a:pt x="13534" y="127"/>
                              <a:pt x="13530" y="134"/>
                            </a:cubicBezTo>
                            <a:cubicBezTo>
                              <a:pt x="13525" y="141"/>
                              <a:pt x="13522" y="148"/>
                              <a:pt x="13520" y="157"/>
                            </a:cubicBezTo>
                            <a:cubicBezTo>
                              <a:pt x="13519" y="165"/>
                              <a:pt x="13518" y="173"/>
                              <a:pt x="13518" y="181"/>
                            </a:cubicBezTo>
                            <a:cubicBezTo>
                              <a:pt x="13518" y="287"/>
                              <a:pt x="13518" y="287"/>
                              <a:pt x="13518" y="287"/>
                            </a:cubicBezTo>
                            <a:cubicBezTo>
                              <a:pt x="13494" y="287"/>
                              <a:pt x="13494" y="287"/>
                              <a:pt x="13494" y="287"/>
                            </a:cubicBezTo>
                            <a:lnTo>
                              <a:pt x="13494" y="140"/>
                            </a:lnTo>
                            <a:close/>
                            <a:moveTo>
                              <a:pt x="13833" y="281"/>
                            </a:moveTo>
                            <a:cubicBezTo>
                              <a:pt x="13824" y="285"/>
                              <a:pt x="13815" y="288"/>
                              <a:pt x="13805" y="289"/>
                            </a:cubicBezTo>
                            <a:cubicBezTo>
                              <a:pt x="13795" y="291"/>
                              <a:pt x="13786" y="292"/>
                              <a:pt x="13777" y="292"/>
                            </a:cubicBezTo>
                            <a:cubicBezTo>
                              <a:pt x="13761" y="292"/>
                              <a:pt x="13747" y="289"/>
                              <a:pt x="13736" y="284"/>
                            </a:cubicBezTo>
                            <a:cubicBezTo>
                              <a:pt x="13725" y="279"/>
                              <a:pt x="13716" y="272"/>
                              <a:pt x="13709" y="263"/>
                            </a:cubicBezTo>
                            <a:cubicBezTo>
                              <a:pt x="13702" y="254"/>
                              <a:pt x="13697" y="244"/>
                              <a:pt x="13694" y="231"/>
                            </a:cubicBezTo>
                            <a:cubicBezTo>
                              <a:pt x="13691" y="219"/>
                              <a:pt x="13689" y="206"/>
                              <a:pt x="13689" y="191"/>
                            </a:cubicBezTo>
                            <a:cubicBezTo>
                              <a:pt x="13689" y="176"/>
                              <a:pt x="13691" y="163"/>
                              <a:pt x="13695" y="151"/>
                            </a:cubicBezTo>
                            <a:cubicBezTo>
                              <a:pt x="13699" y="138"/>
                              <a:pt x="13704" y="128"/>
                              <a:pt x="13712" y="119"/>
                            </a:cubicBezTo>
                            <a:cubicBezTo>
                              <a:pt x="13719" y="110"/>
                              <a:pt x="13727" y="103"/>
                              <a:pt x="13737" y="98"/>
                            </a:cubicBezTo>
                            <a:cubicBezTo>
                              <a:pt x="13747" y="93"/>
                              <a:pt x="13758" y="91"/>
                              <a:pt x="13770" y="91"/>
                            </a:cubicBezTo>
                            <a:cubicBezTo>
                              <a:pt x="13784" y="91"/>
                              <a:pt x="13795" y="93"/>
                              <a:pt x="13805" y="98"/>
                            </a:cubicBezTo>
                            <a:cubicBezTo>
                              <a:pt x="13815" y="103"/>
                              <a:pt x="13823" y="110"/>
                              <a:pt x="13829" y="119"/>
                            </a:cubicBezTo>
                            <a:cubicBezTo>
                              <a:pt x="13835" y="128"/>
                              <a:pt x="13840" y="138"/>
                              <a:pt x="13843" y="149"/>
                            </a:cubicBezTo>
                            <a:cubicBezTo>
                              <a:pt x="13845" y="161"/>
                              <a:pt x="13847" y="173"/>
                              <a:pt x="13847" y="186"/>
                            </a:cubicBezTo>
                            <a:cubicBezTo>
                              <a:pt x="13847" y="198"/>
                              <a:pt x="13847" y="198"/>
                              <a:pt x="13847" y="198"/>
                            </a:cubicBezTo>
                            <a:cubicBezTo>
                              <a:pt x="13715" y="198"/>
                              <a:pt x="13715" y="198"/>
                              <a:pt x="13715" y="198"/>
                            </a:cubicBezTo>
                            <a:cubicBezTo>
                              <a:pt x="13715" y="208"/>
                              <a:pt x="13717" y="218"/>
                              <a:pt x="13719" y="227"/>
                            </a:cubicBezTo>
                            <a:cubicBezTo>
                              <a:pt x="13722" y="236"/>
                              <a:pt x="13726" y="244"/>
                              <a:pt x="13731" y="250"/>
                            </a:cubicBezTo>
                            <a:cubicBezTo>
                              <a:pt x="13737" y="257"/>
                              <a:pt x="13743" y="262"/>
                              <a:pt x="13751" y="266"/>
                            </a:cubicBezTo>
                            <a:cubicBezTo>
                              <a:pt x="13759" y="270"/>
                              <a:pt x="13768" y="272"/>
                              <a:pt x="13779" y="272"/>
                            </a:cubicBezTo>
                            <a:cubicBezTo>
                              <a:pt x="13783" y="272"/>
                              <a:pt x="13788" y="271"/>
                              <a:pt x="13793" y="270"/>
                            </a:cubicBezTo>
                            <a:cubicBezTo>
                              <a:pt x="13798" y="269"/>
                              <a:pt x="13803" y="268"/>
                              <a:pt x="13808" y="267"/>
                            </a:cubicBezTo>
                            <a:cubicBezTo>
                              <a:pt x="13813" y="266"/>
                              <a:pt x="13817" y="264"/>
                              <a:pt x="13822" y="263"/>
                            </a:cubicBezTo>
                            <a:cubicBezTo>
                              <a:pt x="13826" y="261"/>
                              <a:pt x="13830" y="259"/>
                              <a:pt x="13833" y="257"/>
                            </a:cubicBezTo>
                            <a:lnTo>
                              <a:pt x="13833" y="281"/>
                            </a:lnTo>
                            <a:close/>
                            <a:moveTo>
                              <a:pt x="13821" y="178"/>
                            </a:moveTo>
                            <a:cubicBezTo>
                              <a:pt x="13821" y="169"/>
                              <a:pt x="13820" y="161"/>
                              <a:pt x="13818" y="153"/>
                            </a:cubicBezTo>
                            <a:cubicBezTo>
                              <a:pt x="13816" y="145"/>
                              <a:pt x="13814" y="138"/>
                              <a:pt x="13810" y="132"/>
                            </a:cubicBezTo>
                            <a:cubicBezTo>
                              <a:pt x="13806" y="125"/>
                              <a:pt x="13801" y="120"/>
                              <a:pt x="13794" y="117"/>
                            </a:cubicBezTo>
                            <a:cubicBezTo>
                              <a:pt x="13788" y="113"/>
                              <a:pt x="13781" y="111"/>
                              <a:pt x="13772" y="111"/>
                            </a:cubicBezTo>
                            <a:cubicBezTo>
                              <a:pt x="13763" y="111"/>
                              <a:pt x="13755" y="113"/>
                              <a:pt x="13748" y="117"/>
                            </a:cubicBezTo>
                            <a:cubicBezTo>
                              <a:pt x="13741" y="121"/>
                              <a:pt x="13735" y="126"/>
                              <a:pt x="13731" y="132"/>
                            </a:cubicBezTo>
                            <a:cubicBezTo>
                              <a:pt x="13726" y="139"/>
                              <a:pt x="13722" y="146"/>
                              <a:pt x="13719" y="154"/>
                            </a:cubicBezTo>
                            <a:cubicBezTo>
                              <a:pt x="13717" y="162"/>
                              <a:pt x="13715" y="170"/>
                              <a:pt x="13715" y="178"/>
                            </a:cubicBezTo>
                            <a:lnTo>
                              <a:pt x="13821" y="178"/>
                            </a:lnTo>
                            <a:close/>
                            <a:moveTo>
                              <a:pt x="13877" y="259"/>
                            </a:moveTo>
                            <a:cubicBezTo>
                              <a:pt x="13885" y="263"/>
                              <a:pt x="13893" y="266"/>
                              <a:pt x="13901" y="268"/>
                            </a:cubicBezTo>
                            <a:cubicBezTo>
                              <a:pt x="13909" y="270"/>
                              <a:pt x="13918" y="272"/>
                              <a:pt x="13928" y="272"/>
                            </a:cubicBezTo>
                            <a:cubicBezTo>
                              <a:pt x="13933" y="272"/>
                              <a:pt x="13939" y="271"/>
                              <a:pt x="13944" y="269"/>
                            </a:cubicBezTo>
                            <a:cubicBezTo>
                              <a:pt x="13949" y="268"/>
                              <a:pt x="13953" y="266"/>
                              <a:pt x="13957" y="263"/>
                            </a:cubicBezTo>
                            <a:cubicBezTo>
                              <a:pt x="13961" y="260"/>
                              <a:pt x="13965" y="256"/>
                              <a:pt x="13967" y="252"/>
                            </a:cubicBezTo>
                            <a:cubicBezTo>
                              <a:pt x="13969" y="248"/>
                              <a:pt x="13970" y="243"/>
                              <a:pt x="13970" y="237"/>
                            </a:cubicBezTo>
                            <a:cubicBezTo>
                              <a:pt x="13970" y="230"/>
                              <a:pt x="13968" y="223"/>
                              <a:pt x="13963" y="218"/>
                            </a:cubicBezTo>
                            <a:cubicBezTo>
                              <a:pt x="13959" y="213"/>
                              <a:pt x="13953" y="209"/>
                              <a:pt x="13946" y="205"/>
                            </a:cubicBezTo>
                            <a:cubicBezTo>
                              <a:pt x="13939" y="201"/>
                              <a:pt x="13932" y="197"/>
                              <a:pt x="13924" y="194"/>
                            </a:cubicBezTo>
                            <a:cubicBezTo>
                              <a:pt x="13916" y="190"/>
                              <a:pt x="13909" y="186"/>
                              <a:pt x="13902" y="182"/>
                            </a:cubicBezTo>
                            <a:cubicBezTo>
                              <a:pt x="13895" y="178"/>
                              <a:pt x="13889" y="172"/>
                              <a:pt x="13885" y="166"/>
                            </a:cubicBezTo>
                            <a:cubicBezTo>
                              <a:pt x="13880" y="160"/>
                              <a:pt x="13878" y="152"/>
                              <a:pt x="13878" y="143"/>
                            </a:cubicBezTo>
                            <a:cubicBezTo>
                              <a:pt x="13878" y="133"/>
                              <a:pt x="13880" y="125"/>
                              <a:pt x="13883" y="119"/>
                            </a:cubicBezTo>
                            <a:cubicBezTo>
                              <a:pt x="13887" y="112"/>
                              <a:pt x="13891" y="107"/>
                              <a:pt x="13897" y="102"/>
                            </a:cubicBezTo>
                            <a:cubicBezTo>
                              <a:pt x="13903" y="98"/>
                              <a:pt x="13910" y="95"/>
                              <a:pt x="13917" y="93"/>
                            </a:cubicBezTo>
                            <a:cubicBezTo>
                              <a:pt x="13925" y="91"/>
                              <a:pt x="13933" y="91"/>
                              <a:pt x="13940" y="91"/>
                            </a:cubicBezTo>
                            <a:cubicBezTo>
                              <a:pt x="13945" y="91"/>
                              <a:pt x="13952" y="91"/>
                              <a:pt x="13962" y="92"/>
                            </a:cubicBezTo>
                            <a:cubicBezTo>
                              <a:pt x="13971" y="94"/>
                              <a:pt x="13979" y="96"/>
                              <a:pt x="13988" y="99"/>
                            </a:cubicBezTo>
                            <a:cubicBezTo>
                              <a:pt x="13986" y="120"/>
                              <a:pt x="13986" y="120"/>
                              <a:pt x="13986" y="120"/>
                            </a:cubicBezTo>
                            <a:cubicBezTo>
                              <a:pt x="13979" y="117"/>
                              <a:pt x="13972" y="115"/>
                              <a:pt x="13965" y="113"/>
                            </a:cubicBezTo>
                            <a:cubicBezTo>
                              <a:pt x="13957" y="112"/>
                              <a:pt x="13950" y="111"/>
                              <a:pt x="13943" y="111"/>
                            </a:cubicBezTo>
                            <a:cubicBezTo>
                              <a:pt x="13931" y="111"/>
                              <a:pt x="13921" y="113"/>
                              <a:pt x="13913" y="118"/>
                            </a:cubicBezTo>
                            <a:cubicBezTo>
                              <a:pt x="13905" y="122"/>
                              <a:pt x="13902" y="131"/>
                              <a:pt x="13902" y="143"/>
                            </a:cubicBezTo>
                            <a:cubicBezTo>
                              <a:pt x="13902" y="149"/>
                              <a:pt x="13904" y="154"/>
                              <a:pt x="13909" y="158"/>
                            </a:cubicBezTo>
                            <a:cubicBezTo>
                              <a:pt x="13913" y="162"/>
                              <a:pt x="13919" y="166"/>
                              <a:pt x="13926" y="169"/>
                            </a:cubicBezTo>
                            <a:cubicBezTo>
                              <a:pt x="13933" y="173"/>
                              <a:pt x="13941" y="176"/>
                              <a:pt x="13949" y="180"/>
                            </a:cubicBezTo>
                            <a:cubicBezTo>
                              <a:pt x="13957" y="183"/>
                              <a:pt x="13965" y="188"/>
                              <a:pt x="13972" y="193"/>
                            </a:cubicBezTo>
                            <a:cubicBezTo>
                              <a:pt x="13979" y="198"/>
                              <a:pt x="13985" y="204"/>
                              <a:pt x="13989" y="211"/>
                            </a:cubicBezTo>
                            <a:cubicBezTo>
                              <a:pt x="13994" y="218"/>
                              <a:pt x="13996" y="227"/>
                              <a:pt x="13996" y="237"/>
                            </a:cubicBezTo>
                            <a:cubicBezTo>
                              <a:pt x="13996" y="247"/>
                              <a:pt x="13994" y="256"/>
                              <a:pt x="13990" y="263"/>
                            </a:cubicBezTo>
                            <a:cubicBezTo>
                              <a:pt x="13986" y="270"/>
                              <a:pt x="13980" y="276"/>
                              <a:pt x="13974" y="280"/>
                            </a:cubicBezTo>
                            <a:cubicBezTo>
                              <a:pt x="13967" y="284"/>
                              <a:pt x="13960" y="287"/>
                              <a:pt x="13952" y="289"/>
                            </a:cubicBezTo>
                            <a:cubicBezTo>
                              <a:pt x="13944" y="291"/>
                              <a:pt x="13936" y="292"/>
                              <a:pt x="13929" y="292"/>
                            </a:cubicBezTo>
                            <a:cubicBezTo>
                              <a:pt x="13920" y="292"/>
                              <a:pt x="13911" y="291"/>
                              <a:pt x="13902" y="290"/>
                            </a:cubicBezTo>
                            <a:cubicBezTo>
                              <a:pt x="13892" y="289"/>
                              <a:pt x="13884" y="286"/>
                              <a:pt x="13875" y="283"/>
                            </a:cubicBezTo>
                            <a:lnTo>
                              <a:pt x="13877" y="259"/>
                            </a:lnTo>
                            <a:close/>
                            <a:moveTo>
                              <a:pt x="14024" y="259"/>
                            </a:moveTo>
                            <a:cubicBezTo>
                              <a:pt x="14031" y="263"/>
                              <a:pt x="14039" y="266"/>
                              <a:pt x="14048" y="268"/>
                            </a:cubicBezTo>
                            <a:cubicBezTo>
                              <a:pt x="14056" y="270"/>
                              <a:pt x="14065" y="272"/>
                              <a:pt x="14074" y="272"/>
                            </a:cubicBezTo>
                            <a:cubicBezTo>
                              <a:pt x="14080" y="272"/>
                              <a:pt x="14085" y="271"/>
                              <a:pt x="14091" y="269"/>
                            </a:cubicBezTo>
                            <a:cubicBezTo>
                              <a:pt x="14096" y="268"/>
                              <a:pt x="14100" y="266"/>
                              <a:pt x="14104" y="263"/>
                            </a:cubicBezTo>
                            <a:cubicBezTo>
                              <a:pt x="14108" y="260"/>
                              <a:pt x="14111" y="256"/>
                              <a:pt x="14114" y="252"/>
                            </a:cubicBezTo>
                            <a:cubicBezTo>
                              <a:pt x="14116" y="248"/>
                              <a:pt x="14117" y="243"/>
                              <a:pt x="14117" y="237"/>
                            </a:cubicBezTo>
                            <a:cubicBezTo>
                              <a:pt x="14117" y="230"/>
                              <a:pt x="14115" y="223"/>
                              <a:pt x="14110" y="218"/>
                            </a:cubicBezTo>
                            <a:cubicBezTo>
                              <a:pt x="14106" y="213"/>
                              <a:pt x="14100" y="209"/>
                              <a:pt x="14093" y="205"/>
                            </a:cubicBezTo>
                            <a:cubicBezTo>
                              <a:pt x="14086" y="201"/>
                              <a:pt x="14079" y="197"/>
                              <a:pt x="14071" y="194"/>
                            </a:cubicBezTo>
                            <a:cubicBezTo>
                              <a:pt x="14063" y="190"/>
                              <a:pt x="14055" y="186"/>
                              <a:pt x="14048" y="182"/>
                            </a:cubicBezTo>
                            <a:cubicBezTo>
                              <a:pt x="14042" y="178"/>
                              <a:pt x="14036" y="172"/>
                              <a:pt x="14031" y="166"/>
                            </a:cubicBezTo>
                            <a:cubicBezTo>
                              <a:pt x="14027" y="160"/>
                              <a:pt x="14024" y="152"/>
                              <a:pt x="14024" y="143"/>
                            </a:cubicBezTo>
                            <a:cubicBezTo>
                              <a:pt x="14024" y="133"/>
                              <a:pt x="14026" y="125"/>
                              <a:pt x="14030" y="119"/>
                            </a:cubicBezTo>
                            <a:cubicBezTo>
                              <a:pt x="14033" y="112"/>
                              <a:pt x="14038" y="107"/>
                              <a:pt x="14044" y="102"/>
                            </a:cubicBezTo>
                            <a:cubicBezTo>
                              <a:pt x="14050" y="98"/>
                              <a:pt x="14057" y="95"/>
                              <a:pt x="14064" y="93"/>
                            </a:cubicBezTo>
                            <a:cubicBezTo>
                              <a:pt x="14072" y="91"/>
                              <a:pt x="14079" y="91"/>
                              <a:pt x="14087" y="91"/>
                            </a:cubicBezTo>
                            <a:cubicBezTo>
                              <a:pt x="14092" y="91"/>
                              <a:pt x="14099" y="91"/>
                              <a:pt x="14108" y="92"/>
                            </a:cubicBezTo>
                            <a:cubicBezTo>
                              <a:pt x="14117" y="94"/>
                              <a:pt x="14126" y="96"/>
                              <a:pt x="14135" y="99"/>
                            </a:cubicBezTo>
                            <a:cubicBezTo>
                              <a:pt x="14132" y="120"/>
                              <a:pt x="14132" y="120"/>
                              <a:pt x="14132" y="120"/>
                            </a:cubicBezTo>
                            <a:cubicBezTo>
                              <a:pt x="14126" y="117"/>
                              <a:pt x="14119" y="115"/>
                              <a:pt x="14111" y="113"/>
                            </a:cubicBezTo>
                            <a:cubicBezTo>
                              <a:pt x="14103" y="112"/>
                              <a:pt x="14096" y="111"/>
                              <a:pt x="14090" y="111"/>
                            </a:cubicBezTo>
                            <a:cubicBezTo>
                              <a:pt x="14077" y="111"/>
                              <a:pt x="14067" y="113"/>
                              <a:pt x="14060" y="118"/>
                            </a:cubicBezTo>
                            <a:cubicBezTo>
                              <a:pt x="14052" y="122"/>
                              <a:pt x="14048" y="131"/>
                              <a:pt x="14048" y="143"/>
                            </a:cubicBezTo>
                            <a:cubicBezTo>
                              <a:pt x="14048" y="149"/>
                              <a:pt x="14051" y="154"/>
                              <a:pt x="14055" y="158"/>
                            </a:cubicBezTo>
                            <a:cubicBezTo>
                              <a:pt x="14060" y="162"/>
                              <a:pt x="14066" y="166"/>
                              <a:pt x="14073" y="169"/>
                            </a:cubicBezTo>
                            <a:cubicBezTo>
                              <a:pt x="14080" y="173"/>
                              <a:pt x="14087" y="176"/>
                              <a:pt x="14096" y="180"/>
                            </a:cubicBezTo>
                            <a:cubicBezTo>
                              <a:pt x="14104" y="183"/>
                              <a:pt x="14111" y="188"/>
                              <a:pt x="14118" y="193"/>
                            </a:cubicBezTo>
                            <a:cubicBezTo>
                              <a:pt x="14125" y="198"/>
                              <a:pt x="14131" y="204"/>
                              <a:pt x="14136" y="211"/>
                            </a:cubicBezTo>
                            <a:cubicBezTo>
                              <a:pt x="14141" y="218"/>
                              <a:pt x="14143" y="227"/>
                              <a:pt x="14143" y="237"/>
                            </a:cubicBezTo>
                            <a:cubicBezTo>
                              <a:pt x="14143" y="247"/>
                              <a:pt x="14141" y="256"/>
                              <a:pt x="14137" y="263"/>
                            </a:cubicBezTo>
                            <a:cubicBezTo>
                              <a:pt x="14132" y="270"/>
                              <a:pt x="14127" y="276"/>
                              <a:pt x="14120" y="280"/>
                            </a:cubicBezTo>
                            <a:cubicBezTo>
                              <a:pt x="14114" y="284"/>
                              <a:pt x="14107" y="287"/>
                              <a:pt x="14099" y="289"/>
                            </a:cubicBezTo>
                            <a:cubicBezTo>
                              <a:pt x="14091" y="291"/>
                              <a:pt x="14083" y="292"/>
                              <a:pt x="14076" y="292"/>
                            </a:cubicBezTo>
                            <a:cubicBezTo>
                              <a:pt x="14066" y="292"/>
                              <a:pt x="14057" y="291"/>
                              <a:pt x="14048" y="290"/>
                            </a:cubicBezTo>
                            <a:cubicBezTo>
                              <a:pt x="14039" y="289"/>
                              <a:pt x="14030" y="286"/>
                              <a:pt x="14022" y="283"/>
                            </a:cubicBezTo>
                            <a:lnTo>
                              <a:pt x="14024" y="259"/>
                            </a:lnTo>
                            <a:close/>
                            <a:moveTo>
                              <a:pt x="14401" y="256"/>
                            </a:moveTo>
                            <a:cubicBezTo>
                              <a:pt x="14400" y="256"/>
                              <a:pt x="14400" y="256"/>
                              <a:pt x="14400" y="256"/>
                            </a:cubicBezTo>
                            <a:cubicBezTo>
                              <a:pt x="14398" y="262"/>
                              <a:pt x="14394" y="267"/>
                              <a:pt x="14390" y="272"/>
                            </a:cubicBezTo>
                            <a:cubicBezTo>
                              <a:pt x="14385" y="276"/>
                              <a:pt x="14380" y="280"/>
                              <a:pt x="14374" y="283"/>
                            </a:cubicBezTo>
                            <a:cubicBezTo>
                              <a:pt x="14369" y="286"/>
                              <a:pt x="14363" y="288"/>
                              <a:pt x="14357" y="290"/>
                            </a:cubicBezTo>
                            <a:cubicBezTo>
                              <a:pt x="14351" y="291"/>
                              <a:pt x="14345" y="292"/>
                              <a:pt x="14339" y="292"/>
                            </a:cubicBezTo>
                            <a:cubicBezTo>
                              <a:pt x="14325" y="292"/>
                              <a:pt x="14315" y="290"/>
                              <a:pt x="14306" y="286"/>
                            </a:cubicBezTo>
                            <a:cubicBezTo>
                              <a:pt x="14298" y="282"/>
                              <a:pt x="14292" y="277"/>
                              <a:pt x="14287" y="271"/>
                            </a:cubicBezTo>
                            <a:cubicBezTo>
                              <a:pt x="14282" y="266"/>
                              <a:pt x="14279" y="260"/>
                              <a:pt x="14278" y="253"/>
                            </a:cubicBezTo>
                            <a:cubicBezTo>
                              <a:pt x="14276" y="247"/>
                              <a:pt x="14276" y="242"/>
                              <a:pt x="14276" y="238"/>
                            </a:cubicBezTo>
                            <a:cubicBezTo>
                              <a:pt x="14276" y="227"/>
                              <a:pt x="14277" y="218"/>
                              <a:pt x="14281" y="210"/>
                            </a:cubicBezTo>
                            <a:cubicBezTo>
                              <a:pt x="14285" y="203"/>
                              <a:pt x="14289" y="196"/>
                              <a:pt x="14295" y="191"/>
                            </a:cubicBezTo>
                            <a:cubicBezTo>
                              <a:pt x="14301" y="187"/>
                              <a:pt x="14308" y="183"/>
                              <a:pt x="14316" y="180"/>
                            </a:cubicBezTo>
                            <a:cubicBezTo>
                              <a:pt x="14324" y="177"/>
                              <a:pt x="14332" y="175"/>
                              <a:pt x="14341" y="173"/>
                            </a:cubicBezTo>
                            <a:cubicBezTo>
                              <a:pt x="14350" y="172"/>
                              <a:pt x="14359" y="171"/>
                              <a:pt x="14368" y="171"/>
                            </a:cubicBezTo>
                            <a:cubicBezTo>
                              <a:pt x="14377" y="170"/>
                              <a:pt x="14386" y="170"/>
                              <a:pt x="14394" y="170"/>
                            </a:cubicBezTo>
                            <a:cubicBezTo>
                              <a:pt x="14399" y="170"/>
                              <a:pt x="14399" y="170"/>
                              <a:pt x="14399" y="170"/>
                            </a:cubicBezTo>
                            <a:cubicBezTo>
                              <a:pt x="14399" y="160"/>
                              <a:pt x="14399" y="160"/>
                              <a:pt x="14399" y="160"/>
                            </a:cubicBezTo>
                            <a:cubicBezTo>
                              <a:pt x="14399" y="144"/>
                              <a:pt x="14395" y="131"/>
                              <a:pt x="14389" y="123"/>
                            </a:cubicBezTo>
                            <a:cubicBezTo>
                              <a:pt x="14382" y="115"/>
                              <a:pt x="14371" y="111"/>
                              <a:pt x="14355" y="111"/>
                            </a:cubicBezTo>
                            <a:cubicBezTo>
                              <a:pt x="14345" y="111"/>
                              <a:pt x="14335" y="112"/>
                              <a:pt x="14326" y="114"/>
                            </a:cubicBezTo>
                            <a:cubicBezTo>
                              <a:pt x="14316" y="117"/>
                              <a:pt x="14307" y="121"/>
                              <a:pt x="14298" y="127"/>
                            </a:cubicBezTo>
                            <a:cubicBezTo>
                              <a:pt x="14298" y="104"/>
                              <a:pt x="14298" y="104"/>
                              <a:pt x="14298" y="104"/>
                            </a:cubicBezTo>
                            <a:cubicBezTo>
                              <a:pt x="14302" y="102"/>
                              <a:pt x="14306" y="100"/>
                              <a:pt x="14311" y="99"/>
                            </a:cubicBezTo>
                            <a:cubicBezTo>
                              <a:pt x="14316" y="97"/>
                              <a:pt x="14321" y="96"/>
                              <a:pt x="14326" y="94"/>
                            </a:cubicBezTo>
                            <a:cubicBezTo>
                              <a:pt x="14331" y="93"/>
                              <a:pt x="14336" y="92"/>
                              <a:pt x="14341" y="92"/>
                            </a:cubicBezTo>
                            <a:cubicBezTo>
                              <a:pt x="14346" y="91"/>
                              <a:pt x="14351" y="91"/>
                              <a:pt x="14355" y="91"/>
                            </a:cubicBezTo>
                            <a:cubicBezTo>
                              <a:pt x="14379" y="91"/>
                              <a:pt x="14396" y="96"/>
                              <a:pt x="14407" y="108"/>
                            </a:cubicBezTo>
                            <a:cubicBezTo>
                              <a:pt x="14417" y="119"/>
                              <a:pt x="14422" y="137"/>
                              <a:pt x="14422" y="162"/>
                            </a:cubicBezTo>
                            <a:cubicBezTo>
                              <a:pt x="14422" y="247"/>
                              <a:pt x="14422" y="247"/>
                              <a:pt x="14422" y="247"/>
                            </a:cubicBezTo>
                            <a:cubicBezTo>
                              <a:pt x="14422" y="255"/>
                              <a:pt x="14422" y="262"/>
                              <a:pt x="14423" y="268"/>
                            </a:cubicBezTo>
                            <a:cubicBezTo>
                              <a:pt x="14423" y="274"/>
                              <a:pt x="14423" y="281"/>
                              <a:pt x="14424" y="287"/>
                            </a:cubicBezTo>
                            <a:cubicBezTo>
                              <a:pt x="14401" y="287"/>
                              <a:pt x="14401" y="287"/>
                              <a:pt x="14401" y="287"/>
                            </a:cubicBezTo>
                            <a:lnTo>
                              <a:pt x="14401" y="256"/>
                            </a:lnTo>
                            <a:close/>
                            <a:moveTo>
                              <a:pt x="14399" y="190"/>
                            </a:moveTo>
                            <a:cubicBezTo>
                              <a:pt x="14392" y="190"/>
                              <a:pt x="14392" y="190"/>
                              <a:pt x="14392" y="190"/>
                            </a:cubicBezTo>
                            <a:cubicBezTo>
                              <a:pt x="14382" y="190"/>
                              <a:pt x="14371" y="191"/>
                              <a:pt x="14360" y="192"/>
                            </a:cubicBezTo>
                            <a:cubicBezTo>
                              <a:pt x="14350" y="193"/>
                              <a:pt x="14340" y="195"/>
                              <a:pt x="14331" y="198"/>
                            </a:cubicBezTo>
                            <a:cubicBezTo>
                              <a:pt x="14323" y="201"/>
                              <a:pt x="14316" y="206"/>
                              <a:pt x="14310" y="212"/>
                            </a:cubicBezTo>
                            <a:cubicBezTo>
                              <a:pt x="14304" y="218"/>
                              <a:pt x="14302" y="226"/>
                              <a:pt x="14302" y="237"/>
                            </a:cubicBezTo>
                            <a:cubicBezTo>
                              <a:pt x="14302" y="243"/>
                              <a:pt x="14303" y="248"/>
                              <a:pt x="14305" y="253"/>
                            </a:cubicBezTo>
                            <a:cubicBezTo>
                              <a:pt x="14307" y="257"/>
                              <a:pt x="14310" y="261"/>
                              <a:pt x="14314" y="264"/>
                            </a:cubicBezTo>
                            <a:cubicBezTo>
                              <a:pt x="14317" y="266"/>
                              <a:pt x="14321" y="268"/>
                              <a:pt x="14326" y="270"/>
                            </a:cubicBezTo>
                            <a:cubicBezTo>
                              <a:pt x="14331" y="271"/>
                              <a:pt x="14336" y="272"/>
                              <a:pt x="14342" y="272"/>
                            </a:cubicBezTo>
                            <a:cubicBezTo>
                              <a:pt x="14356" y="272"/>
                              <a:pt x="14367" y="269"/>
                              <a:pt x="14374" y="264"/>
                            </a:cubicBezTo>
                            <a:cubicBezTo>
                              <a:pt x="14382" y="258"/>
                              <a:pt x="14388" y="252"/>
                              <a:pt x="14391" y="245"/>
                            </a:cubicBezTo>
                            <a:cubicBezTo>
                              <a:pt x="14395" y="237"/>
                              <a:pt x="14397" y="230"/>
                              <a:pt x="14397" y="222"/>
                            </a:cubicBezTo>
                            <a:cubicBezTo>
                              <a:pt x="14398" y="214"/>
                              <a:pt x="14399" y="207"/>
                              <a:pt x="14399" y="202"/>
                            </a:cubicBezTo>
                            <a:lnTo>
                              <a:pt x="14399" y="190"/>
                            </a:lnTo>
                            <a:close/>
                            <a:moveTo>
                              <a:pt x="14479" y="140"/>
                            </a:moveTo>
                            <a:cubicBezTo>
                              <a:pt x="14479" y="133"/>
                              <a:pt x="14479" y="126"/>
                              <a:pt x="14479" y="118"/>
                            </a:cubicBezTo>
                            <a:cubicBezTo>
                              <a:pt x="14479" y="111"/>
                              <a:pt x="14478" y="103"/>
                              <a:pt x="14477" y="95"/>
                            </a:cubicBezTo>
                            <a:cubicBezTo>
                              <a:pt x="14500" y="95"/>
                              <a:pt x="14500" y="95"/>
                              <a:pt x="14500" y="95"/>
                            </a:cubicBezTo>
                            <a:cubicBezTo>
                              <a:pt x="14500" y="129"/>
                              <a:pt x="14500" y="129"/>
                              <a:pt x="14500" y="129"/>
                            </a:cubicBezTo>
                            <a:cubicBezTo>
                              <a:pt x="14501" y="129"/>
                              <a:pt x="14501" y="129"/>
                              <a:pt x="14501" y="129"/>
                            </a:cubicBezTo>
                            <a:cubicBezTo>
                              <a:pt x="14503" y="125"/>
                              <a:pt x="14506" y="121"/>
                              <a:pt x="14509" y="116"/>
                            </a:cubicBezTo>
                            <a:cubicBezTo>
                              <a:pt x="14512" y="111"/>
                              <a:pt x="14516" y="107"/>
                              <a:pt x="14520" y="103"/>
                            </a:cubicBezTo>
                            <a:cubicBezTo>
                              <a:pt x="14525" y="100"/>
                              <a:pt x="14531" y="96"/>
                              <a:pt x="14538" y="94"/>
                            </a:cubicBezTo>
                            <a:cubicBezTo>
                              <a:pt x="14545" y="92"/>
                              <a:pt x="14553" y="91"/>
                              <a:pt x="14563" y="91"/>
                            </a:cubicBezTo>
                            <a:cubicBezTo>
                              <a:pt x="14575" y="91"/>
                              <a:pt x="14585" y="92"/>
                              <a:pt x="14594" y="96"/>
                            </a:cubicBezTo>
                            <a:cubicBezTo>
                              <a:pt x="14602" y="100"/>
                              <a:pt x="14609" y="105"/>
                              <a:pt x="14614" y="112"/>
                            </a:cubicBezTo>
                            <a:cubicBezTo>
                              <a:pt x="14619" y="118"/>
                              <a:pt x="14623" y="126"/>
                              <a:pt x="14625" y="135"/>
                            </a:cubicBezTo>
                            <a:cubicBezTo>
                              <a:pt x="14628" y="144"/>
                              <a:pt x="14629" y="154"/>
                              <a:pt x="14629" y="164"/>
                            </a:cubicBezTo>
                            <a:cubicBezTo>
                              <a:pt x="14629" y="287"/>
                              <a:pt x="14629" y="287"/>
                              <a:pt x="14629" y="287"/>
                            </a:cubicBezTo>
                            <a:cubicBezTo>
                              <a:pt x="14605" y="287"/>
                              <a:pt x="14605" y="287"/>
                              <a:pt x="14605" y="287"/>
                            </a:cubicBezTo>
                            <a:cubicBezTo>
                              <a:pt x="14605" y="170"/>
                              <a:pt x="14605" y="170"/>
                              <a:pt x="14605" y="170"/>
                            </a:cubicBezTo>
                            <a:cubicBezTo>
                              <a:pt x="14605" y="152"/>
                              <a:pt x="14602" y="138"/>
                              <a:pt x="14595" y="127"/>
                            </a:cubicBezTo>
                            <a:cubicBezTo>
                              <a:pt x="14588" y="116"/>
                              <a:pt x="14576" y="111"/>
                              <a:pt x="14560" y="111"/>
                            </a:cubicBezTo>
                            <a:cubicBezTo>
                              <a:pt x="14549" y="111"/>
                              <a:pt x="14540" y="113"/>
                              <a:pt x="14533" y="117"/>
                            </a:cubicBezTo>
                            <a:cubicBezTo>
                              <a:pt x="14525" y="122"/>
                              <a:pt x="14519" y="127"/>
                              <a:pt x="14515" y="134"/>
                            </a:cubicBezTo>
                            <a:cubicBezTo>
                              <a:pt x="14511" y="141"/>
                              <a:pt x="14507" y="148"/>
                              <a:pt x="14506" y="157"/>
                            </a:cubicBezTo>
                            <a:cubicBezTo>
                              <a:pt x="14504" y="165"/>
                              <a:pt x="14503" y="173"/>
                              <a:pt x="14503" y="181"/>
                            </a:cubicBezTo>
                            <a:cubicBezTo>
                              <a:pt x="14503" y="287"/>
                              <a:pt x="14503" y="287"/>
                              <a:pt x="14503" y="287"/>
                            </a:cubicBezTo>
                            <a:cubicBezTo>
                              <a:pt x="14479" y="287"/>
                              <a:pt x="14479" y="287"/>
                              <a:pt x="14479" y="287"/>
                            </a:cubicBezTo>
                            <a:lnTo>
                              <a:pt x="14479" y="140"/>
                            </a:lnTo>
                            <a:close/>
                            <a:moveTo>
                              <a:pt x="14841" y="287"/>
                            </a:moveTo>
                            <a:cubicBezTo>
                              <a:pt x="14817" y="287"/>
                              <a:pt x="14817" y="287"/>
                              <a:pt x="14817" y="287"/>
                            </a:cubicBezTo>
                            <a:cubicBezTo>
                              <a:pt x="14817" y="257"/>
                              <a:pt x="14817" y="257"/>
                              <a:pt x="14817" y="257"/>
                            </a:cubicBezTo>
                            <a:cubicBezTo>
                              <a:pt x="14817" y="257"/>
                              <a:pt x="14817" y="257"/>
                              <a:pt x="14817" y="257"/>
                            </a:cubicBezTo>
                            <a:cubicBezTo>
                              <a:pt x="14810" y="269"/>
                              <a:pt x="14802" y="278"/>
                              <a:pt x="14792" y="284"/>
                            </a:cubicBezTo>
                            <a:cubicBezTo>
                              <a:pt x="14782" y="289"/>
                              <a:pt x="14770" y="292"/>
                              <a:pt x="14757" y="292"/>
                            </a:cubicBezTo>
                            <a:cubicBezTo>
                              <a:pt x="14743" y="292"/>
                              <a:pt x="14732" y="289"/>
                              <a:pt x="14722" y="284"/>
                            </a:cubicBezTo>
                            <a:cubicBezTo>
                              <a:pt x="14712" y="279"/>
                              <a:pt x="14704" y="272"/>
                              <a:pt x="14697" y="263"/>
                            </a:cubicBezTo>
                            <a:cubicBezTo>
                              <a:pt x="14690" y="254"/>
                              <a:pt x="14685" y="243"/>
                              <a:pt x="14682" y="231"/>
                            </a:cubicBezTo>
                            <a:cubicBezTo>
                              <a:pt x="14679" y="219"/>
                              <a:pt x="14677" y="206"/>
                              <a:pt x="14677" y="191"/>
                            </a:cubicBezTo>
                            <a:cubicBezTo>
                              <a:pt x="14677" y="177"/>
                              <a:pt x="14679" y="163"/>
                              <a:pt x="14682" y="151"/>
                            </a:cubicBezTo>
                            <a:cubicBezTo>
                              <a:pt x="14685" y="139"/>
                              <a:pt x="14689" y="128"/>
                              <a:pt x="14696" y="119"/>
                            </a:cubicBezTo>
                            <a:cubicBezTo>
                              <a:pt x="14702" y="110"/>
                              <a:pt x="14710" y="103"/>
                              <a:pt x="14720" y="98"/>
                            </a:cubicBezTo>
                            <a:cubicBezTo>
                              <a:pt x="14730" y="93"/>
                              <a:pt x="14742" y="91"/>
                              <a:pt x="14757" y="91"/>
                            </a:cubicBezTo>
                            <a:cubicBezTo>
                              <a:pt x="14766" y="91"/>
                              <a:pt x="14774" y="92"/>
                              <a:pt x="14781" y="95"/>
                            </a:cubicBezTo>
                            <a:cubicBezTo>
                              <a:pt x="14788" y="98"/>
                              <a:pt x="14794" y="102"/>
                              <a:pt x="14799" y="106"/>
                            </a:cubicBezTo>
                            <a:cubicBezTo>
                              <a:pt x="14804" y="110"/>
                              <a:pt x="14808" y="114"/>
                              <a:pt x="14811" y="118"/>
                            </a:cubicBezTo>
                            <a:cubicBezTo>
                              <a:pt x="14814" y="122"/>
                              <a:pt x="14816" y="125"/>
                              <a:pt x="14817" y="127"/>
                            </a:cubicBezTo>
                            <a:cubicBezTo>
                              <a:pt x="14817" y="127"/>
                              <a:pt x="14817" y="127"/>
                              <a:pt x="14817" y="127"/>
                            </a:cubicBezTo>
                            <a:cubicBezTo>
                              <a:pt x="14817" y="5"/>
                              <a:pt x="14817" y="5"/>
                              <a:pt x="14817" y="5"/>
                            </a:cubicBezTo>
                            <a:cubicBezTo>
                              <a:pt x="14841" y="5"/>
                              <a:pt x="14841" y="5"/>
                              <a:pt x="14841" y="5"/>
                            </a:cubicBezTo>
                            <a:lnTo>
                              <a:pt x="14841" y="287"/>
                            </a:lnTo>
                            <a:close/>
                            <a:moveTo>
                              <a:pt x="14706" y="220"/>
                            </a:moveTo>
                            <a:cubicBezTo>
                              <a:pt x="14707" y="229"/>
                              <a:pt x="14710" y="238"/>
                              <a:pt x="14715" y="245"/>
                            </a:cubicBezTo>
                            <a:cubicBezTo>
                              <a:pt x="14719" y="253"/>
                              <a:pt x="14725" y="259"/>
                              <a:pt x="14732" y="264"/>
                            </a:cubicBezTo>
                            <a:cubicBezTo>
                              <a:pt x="14740" y="269"/>
                              <a:pt x="14749" y="272"/>
                              <a:pt x="14760" y="272"/>
                            </a:cubicBezTo>
                            <a:cubicBezTo>
                              <a:pt x="14771" y="272"/>
                              <a:pt x="14780" y="269"/>
                              <a:pt x="14787" y="264"/>
                            </a:cubicBezTo>
                            <a:cubicBezTo>
                              <a:pt x="14794" y="259"/>
                              <a:pt x="14800" y="253"/>
                              <a:pt x="14805" y="245"/>
                            </a:cubicBezTo>
                            <a:cubicBezTo>
                              <a:pt x="14809" y="237"/>
                              <a:pt x="14812" y="228"/>
                              <a:pt x="14814" y="219"/>
                            </a:cubicBezTo>
                            <a:cubicBezTo>
                              <a:pt x="14816" y="209"/>
                              <a:pt x="14817" y="200"/>
                              <a:pt x="14817" y="191"/>
                            </a:cubicBezTo>
                            <a:cubicBezTo>
                              <a:pt x="14817" y="182"/>
                              <a:pt x="14816" y="173"/>
                              <a:pt x="14814" y="164"/>
                            </a:cubicBezTo>
                            <a:cubicBezTo>
                              <a:pt x="14812" y="154"/>
                              <a:pt x="14809" y="146"/>
                              <a:pt x="14805" y="138"/>
                            </a:cubicBezTo>
                            <a:cubicBezTo>
                              <a:pt x="14800" y="130"/>
                              <a:pt x="14794" y="123"/>
                              <a:pt x="14787" y="118"/>
                            </a:cubicBezTo>
                            <a:cubicBezTo>
                              <a:pt x="14780" y="113"/>
                              <a:pt x="14771" y="111"/>
                              <a:pt x="14760" y="111"/>
                            </a:cubicBezTo>
                            <a:cubicBezTo>
                              <a:pt x="14749" y="111"/>
                              <a:pt x="14740" y="113"/>
                              <a:pt x="14732" y="118"/>
                            </a:cubicBezTo>
                            <a:cubicBezTo>
                              <a:pt x="14725" y="123"/>
                              <a:pt x="14719" y="129"/>
                              <a:pt x="14715" y="137"/>
                            </a:cubicBezTo>
                            <a:cubicBezTo>
                              <a:pt x="14710" y="145"/>
                              <a:pt x="14707" y="153"/>
                              <a:pt x="14706" y="163"/>
                            </a:cubicBezTo>
                            <a:cubicBezTo>
                              <a:pt x="14704" y="172"/>
                              <a:pt x="14703" y="182"/>
                              <a:pt x="14703" y="191"/>
                            </a:cubicBezTo>
                            <a:cubicBezTo>
                              <a:pt x="14703" y="201"/>
                              <a:pt x="14704" y="210"/>
                              <a:pt x="14706" y="220"/>
                            </a:cubicBezTo>
                            <a:close/>
                            <a:moveTo>
                              <a:pt x="15027" y="44"/>
                            </a:moveTo>
                            <a:cubicBezTo>
                              <a:pt x="15003" y="44"/>
                              <a:pt x="15003" y="44"/>
                              <a:pt x="15003" y="44"/>
                            </a:cubicBezTo>
                            <a:cubicBezTo>
                              <a:pt x="15003" y="12"/>
                              <a:pt x="15003" y="12"/>
                              <a:pt x="15003" y="12"/>
                            </a:cubicBezTo>
                            <a:cubicBezTo>
                              <a:pt x="15027" y="12"/>
                              <a:pt x="15027" y="12"/>
                              <a:pt x="15027" y="12"/>
                            </a:cubicBezTo>
                            <a:lnTo>
                              <a:pt x="15027" y="44"/>
                            </a:lnTo>
                            <a:close/>
                            <a:moveTo>
                              <a:pt x="15003" y="95"/>
                            </a:moveTo>
                            <a:cubicBezTo>
                              <a:pt x="15027" y="95"/>
                              <a:pt x="15027" y="95"/>
                              <a:pt x="15027" y="95"/>
                            </a:cubicBezTo>
                            <a:cubicBezTo>
                              <a:pt x="15027" y="287"/>
                              <a:pt x="15027" y="287"/>
                              <a:pt x="15027" y="287"/>
                            </a:cubicBezTo>
                            <a:cubicBezTo>
                              <a:pt x="15003" y="287"/>
                              <a:pt x="15003" y="287"/>
                              <a:pt x="15003" y="287"/>
                            </a:cubicBezTo>
                            <a:lnTo>
                              <a:pt x="15003" y="95"/>
                            </a:lnTo>
                            <a:close/>
                            <a:moveTo>
                              <a:pt x="15319" y="287"/>
                            </a:moveTo>
                            <a:cubicBezTo>
                              <a:pt x="15319" y="160"/>
                              <a:pt x="15319" y="160"/>
                              <a:pt x="15319" y="160"/>
                            </a:cubicBezTo>
                            <a:cubicBezTo>
                              <a:pt x="15319" y="153"/>
                              <a:pt x="15319" y="146"/>
                              <a:pt x="15317" y="140"/>
                            </a:cubicBezTo>
                            <a:cubicBezTo>
                              <a:pt x="15316" y="135"/>
                              <a:pt x="15313" y="129"/>
                              <a:pt x="15310" y="125"/>
                            </a:cubicBezTo>
                            <a:cubicBezTo>
                              <a:pt x="15307" y="121"/>
                              <a:pt x="15303" y="117"/>
                              <a:pt x="15298" y="115"/>
                            </a:cubicBezTo>
                            <a:cubicBezTo>
                              <a:pt x="15292" y="112"/>
                              <a:pt x="15286" y="111"/>
                              <a:pt x="15279" y="111"/>
                            </a:cubicBezTo>
                            <a:cubicBezTo>
                              <a:pt x="15272" y="111"/>
                              <a:pt x="15266" y="112"/>
                              <a:pt x="15259" y="115"/>
                            </a:cubicBezTo>
                            <a:cubicBezTo>
                              <a:pt x="15253" y="118"/>
                              <a:pt x="15248" y="122"/>
                              <a:pt x="15243" y="128"/>
                            </a:cubicBezTo>
                            <a:cubicBezTo>
                              <a:pt x="15238" y="134"/>
                              <a:pt x="15234" y="141"/>
                              <a:pt x="15231" y="150"/>
                            </a:cubicBezTo>
                            <a:cubicBezTo>
                              <a:pt x="15228" y="159"/>
                              <a:pt x="15227" y="169"/>
                              <a:pt x="15227" y="181"/>
                            </a:cubicBezTo>
                            <a:cubicBezTo>
                              <a:pt x="15227" y="287"/>
                              <a:pt x="15227" y="287"/>
                              <a:pt x="15227" y="287"/>
                            </a:cubicBezTo>
                            <a:cubicBezTo>
                              <a:pt x="15203" y="287"/>
                              <a:pt x="15203" y="287"/>
                              <a:pt x="15203" y="287"/>
                            </a:cubicBezTo>
                            <a:cubicBezTo>
                              <a:pt x="15203" y="160"/>
                              <a:pt x="15203" y="160"/>
                              <a:pt x="15203" y="160"/>
                            </a:cubicBezTo>
                            <a:cubicBezTo>
                              <a:pt x="15203" y="153"/>
                              <a:pt x="15202" y="146"/>
                              <a:pt x="15201" y="140"/>
                            </a:cubicBezTo>
                            <a:cubicBezTo>
                              <a:pt x="15200" y="135"/>
                              <a:pt x="15197" y="129"/>
                              <a:pt x="15194" y="125"/>
                            </a:cubicBezTo>
                            <a:cubicBezTo>
                              <a:pt x="15191" y="121"/>
                              <a:pt x="15187" y="117"/>
                              <a:pt x="15182" y="115"/>
                            </a:cubicBezTo>
                            <a:cubicBezTo>
                              <a:pt x="15176" y="112"/>
                              <a:pt x="15170" y="111"/>
                              <a:pt x="15162" y="111"/>
                            </a:cubicBezTo>
                            <a:cubicBezTo>
                              <a:pt x="15156" y="111"/>
                              <a:pt x="15149" y="112"/>
                              <a:pt x="15143" y="115"/>
                            </a:cubicBezTo>
                            <a:cubicBezTo>
                              <a:pt x="15137" y="118"/>
                              <a:pt x="15132" y="122"/>
                              <a:pt x="15127" y="128"/>
                            </a:cubicBezTo>
                            <a:cubicBezTo>
                              <a:pt x="15122" y="134"/>
                              <a:pt x="15118" y="141"/>
                              <a:pt x="15115" y="150"/>
                            </a:cubicBezTo>
                            <a:cubicBezTo>
                              <a:pt x="15112" y="159"/>
                              <a:pt x="15111" y="169"/>
                              <a:pt x="15111" y="181"/>
                            </a:cubicBezTo>
                            <a:cubicBezTo>
                              <a:pt x="15111" y="287"/>
                              <a:pt x="15111" y="287"/>
                              <a:pt x="15111" y="287"/>
                            </a:cubicBezTo>
                            <a:cubicBezTo>
                              <a:pt x="15087" y="287"/>
                              <a:pt x="15087" y="287"/>
                              <a:pt x="15087" y="287"/>
                            </a:cubicBezTo>
                            <a:cubicBezTo>
                              <a:pt x="15087" y="140"/>
                              <a:pt x="15087" y="140"/>
                              <a:pt x="15087" y="140"/>
                            </a:cubicBezTo>
                            <a:cubicBezTo>
                              <a:pt x="15087" y="133"/>
                              <a:pt x="15087" y="126"/>
                              <a:pt x="15087" y="118"/>
                            </a:cubicBezTo>
                            <a:cubicBezTo>
                              <a:pt x="15087" y="111"/>
                              <a:pt x="15086" y="103"/>
                              <a:pt x="15085" y="95"/>
                            </a:cubicBezTo>
                            <a:cubicBezTo>
                              <a:pt x="15108" y="95"/>
                              <a:pt x="15108" y="95"/>
                              <a:pt x="15108" y="95"/>
                            </a:cubicBezTo>
                            <a:cubicBezTo>
                              <a:pt x="15108" y="127"/>
                              <a:pt x="15108" y="127"/>
                              <a:pt x="15108" y="127"/>
                            </a:cubicBezTo>
                            <a:cubicBezTo>
                              <a:pt x="15109" y="128"/>
                              <a:pt x="15109" y="128"/>
                              <a:pt x="15109" y="128"/>
                            </a:cubicBezTo>
                            <a:cubicBezTo>
                              <a:pt x="15111" y="125"/>
                              <a:pt x="15113" y="121"/>
                              <a:pt x="15116" y="117"/>
                            </a:cubicBezTo>
                            <a:cubicBezTo>
                              <a:pt x="15118" y="112"/>
                              <a:pt x="15122" y="108"/>
                              <a:pt x="15127" y="104"/>
                            </a:cubicBezTo>
                            <a:cubicBezTo>
                              <a:pt x="15131" y="100"/>
                              <a:pt x="15137" y="97"/>
                              <a:pt x="15143" y="94"/>
                            </a:cubicBezTo>
                            <a:cubicBezTo>
                              <a:pt x="15150" y="92"/>
                              <a:pt x="15159" y="91"/>
                              <a:pt x="15169" y="91"/>
                            </a:cubicBezTo>
                            <a:cubicBezTo>
                              <a:pt x="15173" y="91"/>
                              <a:pt x="15178" y="91"/>
                              <a:pt x="15183" y="92"/>
                            </a:cubicBezTo>
                            <a:cubicBezTo>
                              <a:pt x="15189" y="93"/>
                              <a:pt x="15194" y="95"/>
                              <a:pt x="15199" y="98"/>
                            </a:cubicBezTo>
                            <a:cubicBezTo>
                              <a:pt x="15204" y="101"/>
                              <a:pt x="15208" y="106"/>
                              <a:pt x="15212" y="111"/>
                            </a:cubicBezTo>
                            <a:cubicBezTo>
                              <a:pt x="15216" y="116"/>
                              <a:pt x="15219" y="123"/>
                              <a:pt x="15220" y="131"/>
                            </a:cubicBezTo>
                            <a:cubicBezTo>
                              <a:pt x="15221" y="131"/>
                              <a:pt x="15221" y="131"/>
                              <a:pt x="15221" y="131"/>
                            </a:cubicBezTo>
                            <a:cubicBezTo>
                              <a:pt x="15225" y="120"/>
                              <a:pt x="15233" y="110"/>
                              <a:pt x="15243" y="102"/>
                            </a:cubicBezTo>
                            <a:cubicBezTo>
                              <a:pt x="15254" y="94"/>
                              <a:pt x="15267" y="91"/>
                              <a:pt x="15282" y="91"/>
                            </a:cubicBezTo>
                            <a:cubicBezTo>
                              <a:pt x="15292" y="91"/>
                              <a:pt x="15301" y="92"/>
                              <a:pt x="15308" y="95"/>
                            </a:cubicBezTo>
                            <a:cubicBezTo>
                              <a:pt x="15316" y="99"/>
                              <a:pt x="15322" y="103"/>
                              <a:pt x="15327" y="109"/>
                            </a:cubicBezTo>
                            <a:cubicBezTo>
                              <a:pt x="15332" y="114"/>
                              <a:pt x="15336" y="121"/>
                              <a:pt x="15339" y="129"/>
                            </a:cubicBezTo>
                            <a:cubicBezTo>
                              <a:pt x="15342" y="137"/>
                              <a:pt x="15343" y="146"/>
                              <a:pt x="15343" y="155"/>
                            </a:cubicBezTo>
                            <a:cubicBezTo>
                              <a:pt x="15343" y="287"/>
                              <a:pt x="15343" y="287"/>
                              <a:pt x="15343" y="287"/>
                            </a:cubicBezTo>
                            <a:lnTo>
                              <a:pt x="15319" y="287"/>
                            </a:lnTo>
                            <a:close/>
                            <a:moveTo>
                              <a:pt x="15399" y="95"/>
                            </a:moveTo>
                            <a:cubicBezTo>
                              <a:pt x="15423" y="95"/>
                              <a:pt x="15423" y="95"/>
                              <a:pt x="15423" y="95"/>
                            </a:cubicBezTo>
                            <a:cubicBezTo>
                              <a:pt x="15421" y="130"/>
                              <a:pt x="15421" y="130"/>
                              <a:pt x="15421" y="130"/>
                            </a:cubicBezTo>
                            <a:cubicBezTo>
                              <a:pt x="15422" y="130"/>
                              <a:pt x="15422" y="130"/>
                              <a:pt x="15422" y="130"/>
                            </a:cubicBezTo>
                            <a:cubicBezTo>
                              <a:pt x="15423" y="127"/>
                              <a:pt x="15425" y="124"/>
                              <a:pt x="15428" y="119"/>
                            </a:cubicBezTo>
                            <a:cubicBezTo>
                              <a:pt x="15431" y="115"/>
                              <a:pt x="15435" y="111"/>
                              <a:pt x="15440" y="106"/>
                            </a:cubicBezTo>
                            <a:cubicBezTo>
                              <a:pt x="15444" y="102"/>
                              <a:pt x="15450" y="98"/>
                              <a:pt x="15457" y="95"/>
                            </a:cubicBezTo>
                            <a:cubicBezTo>
                              <a:pt x="15465" y="92"/>
                              <a:pt x="15473" y="91"/>
                              <a:pt x="15483" y="91"/>
                            </a:cubicBezTo>
                            <a:cubicBezTo>
                              <a:pt x="15497" y="91"/>
                              <a:pt x="15509" y="93"/>
                              <a:pt x="15519" y="98"/>
                            </a:cubicBezTo>
                            <a:cubicBezTo>
                              <a:pt x="15530" y="103"/>
                              <a:pt x="15538" y="110"/>
                              <a:pt x="15544" y="119"/>
                            </a:cubicBezTo>
                            <a:cubicBezTo>
                              <a:pt x="15551" y="128"/>
                              <a:pt x="15555" y="139"/>
                              <a:pt x="15558" y="151"/>
                            </a:cubicBezTo>
                            <a:cubicBezTo>
                              <a:pt x="15561" y="163"/>
                              <a:pt x="15563" y="177"/>
                              <a:pt x="15563" y="191"/>
                            </a:cubicBezTo>
                            <a:cubicBezTo>
                              <a:pt x="15563" y="206"/>
                              <a:pt x="15561" y="219"/>
                              <a:pt x="15558" y="231"/>
                            </a:cubicBezTo>
                            <a:cubicBezTo>
                              <a:pt x="15554" y="243"/>
                              <a:pt x="15549" y="254"/>
                              <a:pt x="15543" y="263"/>
                            </a:cubicBezTo>
                            <a:cubicBezTo>
                              <a:pt x="15536" y="272"/>
                              <a:pt x="15528" y="279"/>
                              <a:pt x="15518" y="284"/>
                            </a:cubicBezTo>
                            <a:cubicBezTo>
                              <a:pt x="15508" y="289"/>
                              <a:pt x="15497" y="292"/>
                              <a:pt x="15483" y="292"/>
                            </a:cubicBezTo>
                            <a:cubicBezTo>
                              <a:pt x="15468" y="292"/>
                              <a:pt x="15456" y="289"/>
                              <a:pt x="15446" y="283"/>
                            </a:cubicBezTo>
                            <a:cubicBezTo>
                              <a:pt x="15437" y="277"/>
                              <a:pt x="15429" y="267"/>
                              <a:pt x="15423" y="255"/>
                            </a:cubicBezTo>
                            <a:cubicBezTo>
                              <a:pt x="15423" y="255"/>
                              <a:pt x="15423" y="255"/>
                              <a:pt x="15423" y="255"/>
                            </a:cubicBezTo>
                            <a:cubicBezTo>
                              <a:pt x="15423" y="367"/>
                              <a:pt x="15423" y="367"/>
                              <a:pt x="15423" y="367"/>
                            </a:cubicBezTo>
                            <a:cubicBezTo>
                              <a:pt x="15399" y="367"/>
                              <a:pt x="15399" y="367"/>
                              <a:pt x="15399" y="367"/>
                            </a:cubicBezTo>
                            <a:lnTo>
                              <a:pt x="15399" y="95"/>
                            </a:lnTo>
                            <a:close/>
                            <a:moveTo>
                              <a:pt x="15534" y="163"/>
                            </a:moveTo>
                            <a:cubicBezTo>
                              <a:pt x="15532" y="153"/>
                              <a:pt x="15529" y="145"/>
                              <a:pt x="15525" y="137"/>
                            </a:cubicBezTo>
                            <a:cubicBezTo>
                              <a:pt x="15521" y="129"/>
                              <a:pt x="15515" y="123"/>
                              <a:pt x="15507" y="118"/>
                            </a:cubicBezTo>
                            <a:cubicBezTo>
                              <a:pt x="15500" y="113"/>
                              <a:pt x="15491" y="111"/>
                              <a:pt x="15480" y="111"/>
                            </a:cubicBezTo>
                            <a:cubicBezTo>
                              <a:pt x="15469" y="111"/>
                              <a:pt x="15460" y="113"/>
                              <a:pt x="15453" y="118"/>
                            </a:cubicBezTo>
                            <a:cubicBezTo>
                              <a:pt x="15445" y="123"/>
                              <a:pt x="15440" y="130"/>
                              <a:pt x="15435" y="138"/>
                            </a:cubicBezTo>
                            <a:cubicBezTo>
                              <a:pt x="15431" y="146"/>
                              <a:pt x="15428" y="154"/>
                              <a:pt x="15426" y="164"/>
                            </a:cubicBezTo>
                            <a:cubicBezTo>
                              <a:pt x="15424" y="173"/>
                              <a:pt x="15423" y="182"/>
                              <a:pt x="15423" y="191"/>
                            </a:cubicBezTo>
                            <a:cubicBezTo>
                              <a:pt x="15423" y="200"/>
                              <a:pt x="15424" y="209"/>
                              <a:pt x="15426" y="219"/>
                            </a:cubicBezTo>
                            <a:cubicBezTo>
                              <a:pt x="15428" y="228"/>
                              <a:pt x="15431" y="237"/>
                              <a:pt x="15435" y="245"/>
                            </a:cubicBezTo>
                            <a:cubicBezTo>
                              <a:pt x="15440" y="253"/>
                              <a:pt x="15445" y="259"/>
                              <a:pt x="15453" y="264"/>
                            </a:cubicBezTo>
                            <a:cubicBezTo>
                              <a:pt x="15460" y="269"/>
                              <a:pt x="15469" y="272"/>
                              <a:pt x="15480" y="272"/>
                            </a:cubicBezTo>
                            <a:cubicBezTo>
                              <a:pt x="15491" y="272"/>
                              <a:pt x="15500" y="269"/>
                              <a:pt x="15507" y="264"/>
                            </a:cubicBezTo>
                            <a:cubicBezTo>
                              <a:pt x="15515" y="259"/>
                              <a:pt x="15521" y="253"/>
                              <a:pt x="15525" y="245"/>
                            </a:cubicBezTo>
                            <a:cubicBezTo>
                              <a:pt x="15529" y="238"/>
                              <a:pt x="15532" y="229"/>
                              <a:pt x="15534" y="220"/>
                            </a:cubicBezTo>
                            <a:cubicBezTo>
                              <a:pt x="15536" y="210"/>
                              <a:pt x="15537" y="201"/>
                              <a:pt x="15537" y="191"/>
                            </a:cubicBezTo>
                            <a:cubicBezTo>
                              <a:pt x="15537" y="182"/>
                              <a:pt x="15536" y="172"/>
                              <a:pt x="15534" y="163"/>
                            </a:cubicBezTo>
                            <a:close/>
                            <a:moveTo>
                              <a:pt x="15611" y="138"/>
                            </a:moveTo>
                            <a:cubicBezTo>
                              <a:pt x="15611" y="133"/>
                              <a:pt x="15611" y="128"/>
                              <a:pt x="15611" y="124"/>
                            </a:cubicBezTo>
                            <a:cubicBezTo>
                              <a:pt x="15611" y="121"/>
                              <a:pt x="15611" y="117"/>
                              <a:pt x="15611" y="114"/>
                            </a:cubicBezTo>
                            <a:cubicBezTo>
                              <a:pt x="15610" y="111"/>
                              <a:pt x="15610" y="108"/>
                              <a:pt x="15610" y="105"/>
                            </a:cubicBezTo>
                            <a:cubicBezTo>
                              <a:pt x="15610" y="102"/>
                              <a:pt x="15610" y="99"/>
                              <a:pt x="15609" y="95"/>
                            </a:cubicBezTo>
                            <a:cubicBezTo>
                              <a:pt x="15633" y="95"/>
                              <a:pt x="15633" y="95"/>
                              <a:pt x="15633" y="95"/>
                            </a:cubicBezTo>
                            <a:cubicBezTo>
                              <a:pt x="15633" y="132"/>
                              <a:pt x="15633" y="132"/>
                              <a:pt x="15633" y="132"/>
                            </a:cubicBezTo>
                            <a:cubicBezTo>
                              <a:pt x="15634" y="132"/>
                              <a:pt x="15634" y="132"/>
                              <a:pt x="15634" y="132"/>
                            </a:cubicBezTo>
                            <a:cubicBezTo>
                              <a:pt x="15636" y="127"/>
                              <a:pt x="15639" y="122"/>
                              <a:pt x="15642" y="117"/>
                            </a:cubicBezTo>
                            <a:cubicBezTo>
                              <a:pt x="15645" y="112"/>
                              <a:pt x="15648" y="107"/>
                              <a:pt x="15652" y="103"/>
                            </a:cubicBezTo>
                            <a:cubicBezTo>
                              <a:pt x="15657" y="99"/>
                              <a:pt x="15661" y="96"/>
                              <a:pt x="15666" y="94"/>
                            </a:cubicBezTo>
                            <a:cubicBezTo>
                              <a:pt x="15672" y="92"/>
                              <a:pt x="15677" y="91"/>
                              <a:pt x="15683" y="91"/>
                            </a:cubicBezTo>
                            <a:cubicBezTo>
                              <a:pt x="15686" y="91"/>
                              <a:pt x="15689" y="91"/>
                              <a:pt x="15692" y="91"/>
                            </a:cubicBezTo>
                            <a:cubicBezTo>
                              <a:pt x="15695" y="92"/>
                              <a:pt x="15698" y="92"/>
                              <a:pt x="15700" y="93"/>
                            </a:cubicBezTo>
                            <a:cubicBezTo>
                              <a:pt x="15700" y="118"/>
                              <a:pt x="15700" y="118"/>
                              <a:pt x="15700" y="118"/>
                            </a:cubicBezTo>
                            <a:cubicBezTo>
                              <a:pt x="15697" y="117"/>
                              <a:pt x="15694" y="116"/>
                              <a:pt x="15691" y="116"/>
                            </a:cubicBezTo>
                            <a:cubicBezTo>
                              <a:pt x="15689" y="116"/>
                              <a:pt x="15685" y="115"/>
                              <a:pt x="15682" y="115"/>
                            </a:cubicBezTo>
                            <a:cubicBezTo>
                              <a:pt x="15673" y="115"/>
                              <a:pt x="15665" y="118"/>
                              <a:pt x="15659" y="123"/>
                            </a:cubicBezTo>
                            <a:cubicBezTo>
                              <a:pt x="15653" y="127"/>
                              <a:pt x="15648" y="133"/>
                              <a:pt x="15644" y="141"/>
                            </a:cubicBezTo>
                            <a:cubicBezTo>
                              <a:pt x="15641" y="148"/>
                              <a:pt x="15638" y="157"/>
                              <a:pt x="15637" y="166"/>
                            </a:cubicBezTo>
                            <a:cubicBezTo>
                              <a:pt x="15635" y="175"/>
                              <a:pt x="15635" y="184"/>
                              <a:pt x="15635" y="192"/>
                            </a:cubicBezTo>
                            <a:cubicBezTo>
                              <a:pt x="15635" y="287"/>
                              <a:pt x="15635" y="287"/>
                              <a:pt x="15635" y="287"/>
                            </a:cubicBezTo>
                            <a:cubicBezTo>
                              <a:pt x="15611" y="287"/>
                              <a:pt x="15611" y="287"/>
                              <a:pt x="15611" y="287"/>
                            </a:cubicBezTo>
                            <a:lnTo>
                              <a:pt x="15611" y="138"/>
                            </a:lnTo>
                            <a:close/>
                            <a:moveTo>
                              <a:pt x="15720" y="153"/>
                            </a:moveTo>
                            <a:cubicBezTo>
                              <a:pt x="15724" y="141"/>
                              <a:pt x="15729" y="130"/>
                              <a:pt x="15736" y="121"/>
                            </a:cubicBezTo>
                            <a:cubicBezTo>
                              <a:pt x="15744" y="112"/>
                              <a:pt x="15753" y="104"/>
                              <a:pt x="15764" y="99"/>
                            </a:cubicBezTo>
                            <a:cubicBezTo>
                              <a:pt x="15776" y="93"/>
                              <a:pt x="15789" y="91"/>
                              <a:pt x="15805" y="91"/>
                            </a:cubicBezTo>
                            <a:cubicBezTo>
                              <a:pt x="15820" y="91"/>
                              <a:pt x="15834" y="93"/>
                              <a:pt x="15845" y="99"/>
                            </a:cubicBezTo>
                            <a:cubicBezTo>
                              <a:pt x="15856" y="104"/>
                              <a:pt x="15866" y="112"/>
                              <a:pt x="15873" y="121"/>
                            </a:cubicBezTo>
                            <a:cubicBezTo>
                              <a:pt x="15880" y="130"/>
                              <a:pt x="15886" y="141"/>
                              <a:pt x="15889" y="153"/>
                            </a:cubicBezTo>
                            <a:cubicBezTo>
                              <a:pt x="15893" y="166"/>
                              <a:pt x="15894" y="178"/>
                              <a:pt x="15894" y="191"/>
                            </a:cubicBezTo>
                            <a:cubicBezTo>
                              <a:pt x="15894" y="204"/>
                              <a:pt x="15893" y="217"/>
                              <a:pt x="15889" y="229"/>
                            </a:cubicBezTo>
                            <a:cubicBezTo>
                              <a:pt x="15886" y="241"/>
                              <a:pt x="15880" y="252"/>
                              <a:pt x="15873" y="261"/>
                            </a:cubicBezTo>
                            <a:cubicBezTo>
                              <a:pt x="15866" y="271"/>
                              <a:pt x="15856" y="278"/>
                              <a:pt x="15845" y="284"/>
                            </a:cubicBezTo>
                            <a:cubicBezTo>
                              <a:pt x="15834" y="289"/>
                              <a:pt x="15820" y="292"/>
                              <a:pt x="15805" y="292"/>
                            </a:cubicBezTo>
                            <a:cubicBezTo>
                              <a:pt x="15789" y="292"/>
                              <a:pt x="15776" y="289"/>
                              <a:pt x="15764" y="284"/>
                            </a:cubicBezTo>
                            <a:cubicBezTo>
                              <a:pt x="15753" y="278"/>
                              <a:pt x="15744" y="271"/>
                              <a:pt x="15736" y="261"/>
                            </a:cubicBezTo>
                            <a:cubicBezTo>
                              <a:pt x="15729" y="252"/>
                              <a:pt x="15724" y="241"/>
                              <a:pt x="15720" y="229"/>
                            </a:cubicBezTo>
                            <a:cubicBezTo>
                              <a:pt x="15717" y="217"/>
                              <a:pt x="15715" y="204"/>
                              <a:pt x="15715" y="191"/>
                            </a:cubicBezTo>
                            <a:cubicBezTo>
                              <a:pt x="15715" y="178"/>
                              <a:pt x="15717" y="166"/>
                              <a:pt x="15720" y="153"/>
                            </a:cubicBezTo>
                            <a:close/>
                            <a:moveTo>
                              <a:pt x="15745" y="223"/>
                            </a:moveTo>
                            <a:cubicBezTo>
                              <a:pt x="15748" y="232"/>
                              <a:pt x="15752" y="241"/>
                              <a:pt x="15757" y="248"/>
                            </a:cubicBezTo>
                            <a:cubicBezTo>
                              <a:pt x="15763" y="255"/>
                              <a:pt x="15769" y="261"/>
                              <a:pt x="15777" y="265"/>
                            </a:cubicBezTo>
                            <a:cubicBezTo>
                              <a:pt x="15785" y="269"/>
                              <a:pt x="15794" y="272"/>
                              <a:pt x="15805" y="272"/>
                            </a:cubicBezTo>
                            <a:cubicBezTo>
                              <a:pt x="15815" y="272"/>
                              <a:pt x="15824" y="269"/>
                              <a:pt x="15832" y="265"/>
                            </a:cubicBezTo>
                            <a:cubicBezTo>
                              <a:pt x="15840" y="261"/>
                              <a:pt x="15847" y="255"/>
                              <a:pt x="15852" y="248"/>
                            </a:cubicBezTo>
                            <a:cubicBezTo>
                              <a:pt x="15857" y="241"/>
                              <a:pt x="15861" y="232"/>
                              <a:pt x="15864" y="223"/>
                            </a:cubicBezTo>
                            <a:cubicBezTo>
                              <a:pt x="15867" y="213"/>
                              <a:pt x="15868" y="202"/>
                              <a:pt x="15868" y="191"/>
                            </a:cubicBezTo>
                            <a:cubicBezTo>
                              <a:pt x="15868" y="180"/>
                              <a:pt x="15867" y="170"/>
                              <a:pt x="15864" y="160"/>
                            </a:cubicBezTo>
                            <a:cubicBezTo>
                              <a:pt x="15861" y="150"/>
                              <a:pt x="15857" y="142"/>
                              <a:pt x="15852" y="134"/>
                            </a:cubicBezTo>
                            <a:cubicBezTo>
                              <a:pt x="15847" y="127"/>
                              <a:pt x="15840" y="121"/>
                              <a:pt x="15832" y="117"/>
                            </a:cubicBezTo>
                            <a:cubicBezTo>
                              <a:pt x="15824" y="113"/>
                              <a:pt x="15815" y="111"/>
                              <a:pt x="15805" y="111"/>
                            </a:cubicBezTo>
                            <a:cubicBezTo>
                              <a:pt x="15794" y="111"/>
                              <a:pt x="15785" y="113"/>
                              <a:pt x="15777" y="117"/>
                            </a:cubicBezTo>
                            <a:cubicBezTo>
                              <a:pt x="15769" y="121"/>
                              <a:pt x="15763" y="127"/>
                              <a:pt x="15757" y="134"/>
                            </a:cubicBezTo>
                            <a:cubicBezTo>
                              <a:pt x="15752" y="142"/>
                              <a:pt x="15748" y="150"/>
                              <a:pt x="15745" y="160"/>
                            </a:cubicBezTo>
                            <a:cubicBezTo>
                              <a:pt x="15742" y="170"/>
                              <a:pt x="15741" y="180"/>
                              <a:pt x="15741" y="191"/>
                            </a:cubicBezTo>
                            <a:cubicBezTo>
                              <a:pt x="15741" y="202"/>
                              <a:pt x="15742" y="213"/>
                              <a:pt x="15745" y="223"/>
                            </a:cubicBezTo>
                            <a:close/>
                            <a:moveTo>
                              <a:pt x="16006" y="287"/>
                            </a:moveTo>
                            <a:cubicBezTo>
                              <a:pt x="15978" y="287"/>
                              <a:pt x="15978" y="287"/>
                              <a:pt x="15978" y="287"/>
                            </a:cubicBezTo>
                            <a:cubicBezTo>
                              <a:pt x="15913" y="95"/>
                              <a:pt x="15913" y="95"/>
                              <a:pt x="15913" y="95"/>
                            </a:cubicBezTo>
                            <a:cubicBezTo>
                              <a:pt x="15939" y="95"/>
                              <a:pt x="15939" y="95"/>
                              <a:pt x="15939" y="95"/>
                            </a:cubicBezTo>
                            <a:cubicBezTo>
                              <a:pt x="15992" y="261"/>
                              <a:pt x="15992" y="261"/>
                              <a:pt x="15992" y="261"/>
                            </a:cubicBezTo>
                            <a:cubicBezTo>
                              <a:pt x="15993" y="261"/>
                              <a:pt x="15993" y="261"/>
                              <a:pt x="15993" y="261"/>
                            </a:cubicBezTo>
                            <a:cubicBezTo>
                              <a:pt x="16049" y="95"/>
                              <a:pt x="16049" y="95"/>
                              <a:pt x="16049" y="95"/>
                            </a:cubicBezTo>
                            <a:cubicBezTo>
                              <a:pt x="16074" y="95"/>
                              <a:pt x="16074" y="95"/>
                              <a:pt x="16074" y="95"/>
                            </a:cubicBezTo>
                            <a:lnTo>
                              <a:pt x="16006" y="287"/>
                            </a:lnTo>
                            <a:close/>
                            <a:moveTo>
                              <a:pt x="16236" y="281"/>
                            </a:moveTo>
                            <a:cubicBezTo>
                              <a:pt x="16227" y="285"/>
                              <a:pt x="16218" y="288"/>
                              <a:pt x="16208" y="289"/>
                            </a:cubicBezTo>
                            <a:cubicBezTo>
                              <a:pt x="16198" y="291"/>
                              <a:pt x="16189" y="292"/>
                              <a:pt x="16180" y="292"/>
                            </a:cubicBezTo>
                            <a:cubicBezTo>
                              <a:pt x="16164" y="292"/>
                              <a:pt x="16151" y="289"/>
                              <a:pt x="16139" y="284"/>
                            </a:cubicBezTo>
                            <a:cubicBezTo>
                              <a:pt x="16128" y="279"/>
                              <a:pt x="16119" y="272"/>
                              <a:pt x="16112" y="263"/>
                            </a:cubicBezTo>
                            <a:cubicBezTo>
                              <a:pt x="16105" y="254"/>
                              <a:pt x="16100" y="244"/>
                              <a:pt x="16097" y="231"/>
                            </a:cubicBezTo>
                            <a:cubicBezTo>
                              <a:pt x="16094" y="219"/>
                              <a:pt x="16092" y="206"/>
                              <a:pt x="16092" y="191"/>
                            </a:cubicBezTo>
                            <a:cubicBezTo>
                              <a:pt x="16092" y="176"/>
                              <a:pt x="16094" y="163"/>
                              <a:pt x="16098" y="151"/>
                            </a:cubicBezTo>
                            <a:cubicBezTo>
                              <a:pt x="16102" y="138"/>
                              <a:pt x="16108" y="128"/>
                              <a:pt x="16115" y="119"/>
                            </a:cubicBezTo>
                            <a:cubicBezTo>
                              <a:pt x="16122" y="110"/>
                              <a:pt x="16130" y="103"/>
                              <a:pt x="16140" y="98"/>
                            </a:cubicBezTo>
                            <a:cubicBezTo>
                              <a:pt x="16150" y="93"/>
                              <a:pt x="16161" y="91"/>
                              <a:pt x="16173" y="91"/>
                            </a:cubicBezTo>
                            <a:cubicBezTo>
                              <a:pt x="16187" y="91"/>
                              <a:pt x="16199" y="93"/>
                              <a:pt x="16208" y="98"/>
                            </a:cubicBezTo>
                            <a:cubicBezTo>
                              <a:pt x="16218" y="103"/>
                              <a:pt x="16226" y="110"/>
                              <a:pt x="16232" y="119"/>
                            </a:cubicBezTo>
                            <a:cubicBezTo>
                              <a:pt x="16238" y="128"/>
                              <a:pt x="16243" y="138"/>
                              <a:pt x="16246" y="149"/>
                            </a:cubicBezTo>
                            <a:cubicBezTo>
                              <a:pt x="16249" y="161"/>
                              <a:pt x="16250" y="173"/>
                              <a:pt x="16250" y="186"/>
                            </a:cubicBezTo>
                            <a:cubicBezTo>
                              <a:pt x="16250" y="198"/>
                              <a:pt x="16250" y="198"/>
                              <a:pt x="16250" y="198"/>
                            </a:cubicBezTo>
                            <a:cubicBezTo>
                              <a:pt x="16118" y="198"/>
                              <a:pt x="16118" y="198"/>
                              <a:pt x="16118" y="198"/>
                            </a:cubicBezTo>
                            <a:cubicBezTo>
                              <a:pt x="16118" y="208"/>
                              <a:pt x="16120" y="218"/>
                              <a:pt x="16123" y="227"/>
                            </a:cubicBezTo>
                            <a:cubicBezTo>
                              <a:pt x="16125" y="236"/>
                              <a:pt x="16129" y="244"/>
                              <a:pt x="16135" y="250"/>
                            </a:cubicBezTo>
                            <a:cubicBezTo>
                              <a:pt x="16140" y="257"/>
                              <a:pt x="16147" y="262"/>
                              <a:pt x="16154" y="266"/>
                            </a:cubicBezTo>
                            <a:cubicBezTo>
                              <a:pt x="16162" y="270"/>
                              <a:pt x="16171" y="272"/>
                              <a:pt x="16182" y="272"/>
                            </a:cubicBezTo>
                            <a:cubicBezTo>
                              <a:pt x="16186" y="272"/>
                              <a:pt x="16191" y="271"/>
                              <a:pt x="16196" y="270"/>
                            </a:cubicBezTo>
                            <a:cubicBezTo>
                              <a:pt x="16201" y="269"/>
                              <a:pt x="16206" y="268"/>
                              <a:pt x="16211" y="267"/>
                            </a:cubicBezTo>
                            <a:cubicBezTo>
                              <a:pt x="16216" y="266"/>
                              <a:pt x="16221" y="264"/>
                              <a:pt x="16225" y="263"/>
                            </a:cubicBezTo>
                            <a:cubicBezTo>
                              <a:pt x="16229" y="261"/>
                              <a:pt x="16233" y="259"/>
                              <a:pt x="16236" y="257"/>
                            </a:cubicBezTo>
                            <a:lnTo>
                              <a:pt x="16236" y="281"/>
                            </a:lnTo>
                            <a:close/>
                            <a:moveTo>
                              <a:pt x="16224" y="178"/>
                            </a:moveTo>
                            <a:cubicBezTo>
                              <a:pt x="16224" y="169"/>
                              <a:pt x="16223" y="161"/>
                              <a:pt x="16221" y="153"/>
                            </a:cubicBezTo>
                            <a:cubicBezTo>
                              <a:pt x="16220" y="145"/>
                              <a:pt x="16217" y="138"/>
                              <a:pt x="16213" y="132"/>
                            </a:cubicBezTo>
                            <a:cubicBezTo>
                              <a:pt x="16209" y="125"/>
                              <a:pt x="16204" y="120"/>
                              <a:pt x="16198" y="117"/>
                            </a:cubicBezTo>
                            <a:cubicBezTo>
                              <a:pt x="16191" y="113"/>
                              <a:pt x="16184" y="111"/>
                              <a:pt x="16175" y="111"/>
                            </a:cubicBezTo>
                            <a:cubicBezTo>
                              <a:pt x="16166" y="111"/>
                              <a:pt x="16158" y="113"/>
                              <a:pt x="16151" y="117"/>
                            </a:cubicBezTo>
                            <a:cubicBezTo>
                              <a:pt x="16144" y="121"/>
                              <a:pt x="16139" y="126"/>
                              <a:pt x="16134" y="132"/>
                            </a:cubicBezTo>
                            <a:cubicBezTo>
                              <a:pt x="16129" y="139"/>
                              <a:pt x="16125" y="146"/>
                              <a:pt x="16122" y="154"/>
                            </a:cubicBezTo>
                            <a:cubicBezTo>
                              <a:pt x="16120" y="162"/>
                              <a:pt x="16118" y="170"/>
                              <a:pt x="16118" y="178"/>
                            </a:cubicBezTo>
                            <a:lnTo>
                              <a:pt x="16224" y="178"/>
                            </a:lnTo>
                            <a:close/>
                            <a:moveTo>
                              <a:pt x="16467" y="287"/>
                            </a:moveTo>
                            <a:cubicBezTo>
                              <a:pt x="16439" y="287"/>
                              <a:pt x="16439" y="287"/>
                              <a:pt x="16439" y="287"/>
                            </a:cubicBezTo>
                            <a:cubicBezTo>
                              <a:pt x="16374" y="95"/>
                              <a:pt x="16374" y="95"/>
                              <a:pt x="16374" y="95"/>
                            </a:cubicBezTo>
                            <a:cubicBezTo>
                              <a:pt x="16400" y="95"/>
                              <a:pt x="16400" y="95"/>
                              <a:pt x="16400" y="95"/>
                            </a:cubicBezTo>
                            <a:cubicBezTo>
                              <a:pt x="16453" y="261"/>
                              <a:pt x="16453" y="261"/>
                              <a:pt x="16453" y="261"/>
                            </a:cubicBezTo>
                            <a:cubicBezTo>
                              <a:pt x="16454" y="261"/>
                              <a:pt x="16454" y="261"/>
                              <a:pt x="16454" y="261"/>
                            </a:cubicBezTo>
                            <a:cubicBezTo>
                              <a:pt x="16509" y="95"/>
                              <a:pt x="16509" y="95"/>
                              <a:pt x="16509" y="95"/>
                            </a:cubicBezTo>
                            <a:cubicBezTo>
                              <a:pt x="16534" y="95"/>
                              <a:pt x="16534" y="95"/>
                              <a:pt x="16534" y="95"/>
                            </a:cubicBezTo>
                            <a:lnTo>
                              <a:pt x="16467" y="287"/>
                            </a:lnTo>
                            <a:close/>
                            <a:moveTo>
                              <a:pt x="16591" y="44"/>
                            </a:moveTo>
                            <a:cubicBezTo>
                              <a:pt x="16568" y="44"/>
                              <a:pt x="16568" y="44"/>
                              <a:pt x="16568" y="44"/>
                            </a:cubicBezTo>
                            <a:cubicBezTo>
                              <a:pt x="16568" y="12"/>
                              <a:pt x="16568" y="12"/>
                              <a:pt x="16568" y="12"/>
                            </a:cubicBezTo>
                            <a:cubicBezTo>
                              <a:pt x="16591" y="12"/>
                              <a:pt x="16591" y="12"/>
                              <a:pt x="16591" y="12"/>
                            </a:cubicBezTo>
                            <a:lnTo>
                              <a:pt x="16591" y="44"/>
                            </a:lnTo>
                            <a:close/>
                            <a:moveTo>
                              <a:pt x="16568" y="95"/>
                            </a:moveTo>
                            <a:cubicBezTo>
                              <a:pt x="16591" y="95"/>
                              <a:pt x="16591" y="95"/>
                              <a:pt x="16591" y="95"/>
                            </a:cubicBezTo>
                            <a:cubicBezTo>
                              <a:pt x="16591" y="287"/>
                              <a:pt x="16591" y="287"/>
                              <a:pt x="16591" y="287"/>
                            </a:cubicBezTo>
                            <a:cubicBezTo>
                              <a:pt x="16568" y="287"/>
                              <a:pt x="16568" y="287"/>
                              <a:pt x="16568" y="287"/>
                            </a:cubicBezTo>
                            <a:lnTo>
                              <a:pt x="16568" y="95"/>
                            </a:lnTo>
                            <a:close/>
                            <a:moveTo>
                              <a:pt x="16637" y="259"/>
                            </a:moveTo>
                            <a:cubicBezTo>
                              <a:pt x="16644" y="263"/>
                              <a:pt x="16652" y="266"/>
                              <a:pt x="16660" y="268"/>
                            </a:cubicBezTo>
                            <a:cubicBezTo>
                              <a:pt x="16669" y="270"/>
                              <a:pt x="16677" y="272"/>
                              <a:pt x="16687" y="272"/>
                            </a:cubicBezTo>
                            <a:cubicBezTo>
                              <a:pt x="16693" y="272"/>
                              <a:pt x="16698" y="271"/>
                              <a:pt x="16703" y="269"/>
                            </a:cubicBezTo>
                            <a:cubicBezTo>
                              <a:pt x="16708" y="268"/>
                              <a:pt x="16713" y="266"/>
                              <a:pt x="16717" y="263"/>
                            </a:cubicBezTo>
                            <a:cubicBezTo>
                              <a:pt x="16721" y="260"/>
                              <a:pt x="16724" y="256"/>
                              <a:pt x="16726" y="252"/>
                            </a:cubicBezTo>
                            <a:cubicBezTo>
                              <a:pt x="16728" y="248"/>
                              <a:pt x="16729" y="243"/>
                              <a:pt x="16729" y="237"/>
                            </a:cubicBezTo>
                            <a:cubicBezTo>
                              <a:pt x="16729" y="230"/>
                              <a:pt x="16727" y="223"/>
                              <a:pt x="16723" y="218"/>
                            </a:cubicBezTo>
                            <a:cubicBezTo>
                              <a:pt x="16718" y="213"/>
                              <a:pt x="16712" y="209"/>
                              <a:pt x="16705" y="205"/>
                            </a:cubicBezTo>
                            <a:cubicBezTo>
                              <a:pt x="16699" y="201"/>
                              <a:pt x="16691" y="197"/>
                              <a:pt x="16683" y="194"/>
                            </a:cubicBezTo>
                            <a:cubicBezTo>
                              <a:pt x="16675" y="190"/>
                              <a:pt x="16668" y="186"/>
                              <a:pt x="16661" y="182"/>
                            </a:cubicBezTo>
                            <a:cubicBezTo>
                              <a:pt x="16654" y="178"/>
                              <a:pt x="16648" y="172"/>
                              <a:pt x="16644" y="166"/>
                            </a:cubicBezTo>
                            <a:cubicBezTo>
                              <a:pt x="16639" y="160"/>
                              <a:pt x="16637" y="152"/>
                              <a:pt x="16637" y="143"/>
                            </a:cubicBezTo>
                            <a:cubicBezTo>
                              <a:pt x="16637" y="133"/>
                              <a:pt x="16639" y="125"/>
                              <a:pt x="16642" y="119"/>
                            </a:cubicBezTo>
                            <a:cubicBezTo>
                              <a:pt x="16646" y="112"/>
                              <a:pt x="16651" y="107"/>
                              <a:pt x="16656" y="102"/>
                            </a:cubicBezTo>
                            <a:cubicBezTo>
                              <a:pt x="16662" y="98"/>
                              <a:pt x="16669" y="95"/>
                              <a:pt x="16677" y="93"/>
                            </a:cubicBezTo>
                            <a:cubicBezTo>
                              <a:pt x="16684" y="91"/>
                              <a:pt x="16692" y="91"/>
                              <a:pt x="16700" y="91"/>
                            </a:cubicBezTo>
                            <a:cubicBezTo>
                              <a:pt x="16705" y="91"/>
                              <a:pt x="16712" y="91"/>
                              <a:pt x="16721" y="92"/>
                            </a:cubicBezTo>
                            <a:cubicBezTo>
                              <a:pt x="16730" y="94"/>
                              <a:pt x="16739" y="96"/>
                              <a:pt x="16747" y="99"/>
                            </a:cubicBezTo>
                            <a:cubicBezTo>
                              <a:pt x="16745" y="120"/>
                              <a:pt x="16745" y="120"/>
                              <a:pt x="16745" y="120"/>
                            </a:cubicBezTo>
                            <a:cubicBezTo>
                              <a:pt x="16739" y="117"/>
                              <a:pt x="16732" y="115"/>
                              <a:pt x="16724" y="113"/>
                            </a:cubicBezTo>
                            <a:cubicBezTo>
                              <a:pt x="16716" y="112"/>
                              <a:pt x="16709" y="111"/>
                              <a:pt x="16702" y="111"/>
                            </a:cubicBezTo>
                            <a:cubicBezTo>
                              <a:pt x="16690" y="111"/>
                              <a:pt x="16680" y="113"/>
                              <a:pt x="16672" y="118"/>
                            </a:cubicBezTo>
                            <a:cubicBezTo>
                              <a:pt x="16665" y="122"/>
                              <a:pt x="16661" y="131"/>
                              <a:pt x="16661" y="143"/>
                            </a:cubicBezTo>
                            <a:cubicBezTo>
                              <a:pt x="16661" y="149"/>
                              <a:pt x="16663" y="154"/>
                              <a:pt x="16668" y="158"/>
                            </a:cubicBezTo>
                            <a:cubicBezTo>
                              <a:pt x="16672" y="162"/>
                              <a:pt x="16678" y="166"/>
                              <a:pt x="16685" y="169"/>
                            </a:cubicBezTo>
                            <a:cubicBezTo>
                              <a:pt x="16692" y="173"/>
                              <a:pt x="16700" y="176"/>
                              <a:pt x="16708" y="180"/>
                            </a:cubicBezTo>
                            <a:cubicBezTo>
                              <a:pt x="16716" y="183"/>
                              <a:pt x="16724" y="188"/>
                              <a:pt x="16731" y="193"/>
                            </a:cubicBezTo>
                            <a:cubicBezTo>
                              <a:pt x="16738" y="198"/>
                              <a:pt x="16744" y="204"/>
                              <a:pt x="16748" y="211"/>
                            </a:cubicBezTo>
                            <a:cubicBezTo>
                              <a:pt x="16753" y="218"/>
                              <a:pt x="16755" y="227"/>
                              <a:pt x="16755" y="237"/>
                            </a:cubicBezTo>
                            <a:cubicBezTo>
                              <a:pt x="16755" y="247"/>
                              <a:pt x="16753" y="256"/>
                              <a:pt x="16749" y="263"/>
                            </a:cubicBezTo>
                            <a:cubicBezTo>
                              <a:pt x="16745" y="270"/>
                              <a:pt x="16739" y="276"/>
                              <a:pt x="16733" y="280"/>
                            </a:cubicBezTo>
                            <a:cubicBezTo>
                              <a:pt x="16726" y="284"/>
                              <a:pt x="16719" y="287"/>
                              <a:pt x="16711" y="289"/>
                            </a:cubicBezTo>
                            <a:cubicBezTo>
                              <a:pt x="16703" y="291"/>
                              <a:pt x="16696" y="292"/>
                              <a:pt x="16688" y="292"/>
                            </a:cubicBezTo>
                            <a:cubicBezTo>
                              <a:pt x="16679" y="292"/>
                              <a:pt x="16670" y="291"/>
                              <a:pt x="16661" y="290"/>
                            </a:cubicBezTo>
                            <a:cubicBezTo>
                              <a:pt x="16652" y="289"/>
                              <a:pt x="16643" y="286"/>
                              <a:pt x="16634" y="283"/>
                            </a:cubicBezTo>
                            <a:lnTo>
                              <a:pt x="16637" y="259"/>
                            </a:lnTo>
                            <a:close/>
                            <a:moveTo>
                              <a:pt x="16822" y="44"/>
                            </a:moveTo>
                            <a:cubicBezTo>
                              <a:pt x="16798" y="44"/>
                              <a:pt x="16798" y="44"/>
                              <a:pt x="16798" y="44"/>
                            </a:cubicBezTo>
                            <a:cubicBezTo>
                              <a:pt x="16798" y="12"/>
                              <a:pt x="16798" y="12"/>
                              <a:pt x="16798" y="12"/>
                            </a:cubicBezTo>
                            <a:cubicBezTo>
                              <a:pt x="16822" y="12"/>
                              <a:pt x="16822" y="12"/>
                              <a:pt x="16822" y="12"/>
                            </a:cubicBezTo>
                            <a:lnTo>
                              <a:pt x="16822" y="44"/>
                            </a:lnTo>
                            <a:close/>
                            <a:moveTo>
                              <a:pt x="16798" y="95"/>
                            </a:moveTo>
                            <a:cubicBezTo>
                              <a:pt x="16822" y="95"/>
                              <a:pt x="16822" y="95"/>
                              <a:pt x="16822" y="95"/>
                            </a:cubicBezTo>
                            <a:cubicBezTo>
                              <a:pt x="16822" y="287"/>
                              <a:pt x="16822" y="287"/>
                              <a:pt x="16822" y="287"/>
                            </a:cubicBezTo>
                            <a:cubicBezTo>
                              <a:pt x="16798" y="287"/>
                              <a:pt x="16798" y="287"/>
                              <a:pt x="16798" y="287"/>
                            </a:cubicBezTo>
                            <a:lnTo>
                              <a:pt x="16798" y="95"/>
                            </a:lnTo>
                            <a:close/>
                            <a:moveTo>
                              <a:pt x="16872" y="153"/>
                            </a:moveTo>
                            <a:cubicBezTo>
                              <a:pt x="16876" y="141"/>
                              <a:pt x="16881" y="130"/>
                              <a:pt x="16889" y="121"/>
                            </a:cubicBezTo>
                            <a:cubicBezTo>
                              <a:pt x="16896" y="112"/>
                              <a:pt x="16905" y="104"/>
                              <a:pt x="16916" y="99"/>
                            </a:cubicBezTo>
                            <a:cubicBezTo>
                              <a:pt x="16928" y="93"/>
                              <a:pt x="16941" y="91"/>
                              <a:pt x="16957" y="91"/>
                            </a:cubicBezTo>
                            <a:cubicBezTo>
                              <a:pt x="16972" y="91"/>
                              <a:pt x="16986" y="93"/>
                              <a:pt x="16997" y="99"/>
                            </a:cubicBezTo>
                            <a:cubicBezTo>
                              <a:pt x="17008" y="104"/>
                              <a:pt x="17018" y="112"/>
                              <a:pt x="17025" y="121"/>
                            </a:cubicBezTo>
                            <a:cubicBezTo>
                              <a:pt x="17032" y="130"/>
                              <a:pt x="17038" y="141"/>
                              <a:pt x="17041" y="153"/>
                            </a:cubicBezTo>
                            <a:cubicBezTo>
                              <a:pt x="17045" y="166"/>
                              <a:pt x="17046" y="178"/>
                              <a:pt x="17046" y="191"/>
                            </a:cubicBezTo>
                            <a:cubicBezTo>
                              <a:pt x="17046" y="204"/>
                              <a:pt x="17045" y="217"/>
                              <a:pt x="17041" y="229"/>
                            </a:cubicBezTo>
                            <a:cubicBezTo>
                              <a:pt x="17038" y="241"/>
                              <a:pt x="17032" y="252"/>
                              <a:pt x="17025" y="261"/>
                            </a:cubicBezTo>
                            <a:cubicBezTo>
                              <a:pt x="17018" y="271"/>
                              <a:pt x="17008" y="278"/>
                              <a:pt x="16997" y="284"/>
                            </a:cubicBezTo>
                            <a:cubicBezTo>
                              <a:pt x="16986" y="289"/>
                              <a:pt x="16972" y="292"/>
                              <a:pt x="16957" y="292"/>
                            </a:cubicBezTo>
                            <a:cubicBezTo>
                              <a:pt x="16941" y="292"/>
                              <a:pt x="16928" y="289"/>
                              <a:pt x="16916" y="284"/>
                            </a:cubicBezTo>
                            <a:cubicBezTo>
                              <a:pt x="16905" y="278"/>
                              <a:pt x="16896" y="271"/>
                              <a:pt x="16889" y="261"/>
                            </a:cubicBezTo>
                            <a:cubicBezTo>
                              <a:pt x="16881" y="252"/>
                              <a:pt x="16876" y="241"/>
                              <a:pt x="16872" y="229"/>
                            </a:cubicBezTo>
                            <a:cubicBezTo>
                              <a:pt x="16869" y="217"/>
                              <a:pt x="16867" y="204"/>
                              <a:pt x="16867" y="191"/>
                            </a:cubicBezTo>
                            <a:cubicBezTo>
                              <a:pt x="16867" y="178"/>
                              <a:pt x="16869" y="166"/>
                              <a:pt x="16872" y="153"/>
                            </a:cubicBezTo>
                            <a:close/>
                            <a:moveTo>
                              <a:pt x="16897" y="223"/>
                            </a:moveTo>
                            <a:cubicBezTo>
                              <a:pt x="16900" y="232"/>
                              <a:pt x="16904" y="241"/>
                              <a:pt x="16909" y="248"/>
                            </a:cubicBezTo>
                            <a:cubicBezTo>
                              <a:pt x="16915" y="255"/>
                              <a:pt x="16922" y="261"/>
                              <a:pt x="16929" y="265"/>
                            </a:cubicBezTo>
                            <a:cubicBezTo>
                              <a:pt x="16937" y="269"/>
                              <a:pt x="16946" y="272"/>
                              <a:pt x="16957" y="272"/>
                            </a:cubicBezTo>
                            <a:cubicBezTo>
                              <a:pt x="16967" y="272"/>
                              <a:pt x="16976" y="269"/>
                              <a:pt x="16984" y="265"/>
                            </a:cubicBezTo>
                            <a:cubicBezTo>
                              <a:pt x="16992" y="261"/>
                              <a:pt x="16999" y="255"/>
                              <a:pt x="17004" y="248"/>
                            </a:cubicBezTo>
                            <a:cubicBezTo>
                              <a:pt x="17009" y="241"/>
                              <a:pt x="17014" y="232"/>
                              <a:pt x="17016" y="223"/>
                            </a:cubicBezTo>
                            <a:cubicBezTo>
                              <a:pt x="17019" y="213"/>
                              <a:pt x="17021" y="202"/>
                              <a:pt x="17021" y="191"/>
                            </a:cubicBezTo>
                            <a:cubicBezTo>
                              <a:pt x="17021" y="180"/>
                              <a:pt x="17019" y="170"/>
                              <a:pt x="17016" y="160"/>
                            </a:cubicBezTo>
                            <a:cubicBezTo>
                              <a:pt x="17014" y="150"/>
                              <a:pt x="17009" y="142"/>
                              <a:pt x="17004" y="134"/>
                            </a:cubicBezTo>
                            <a:cubicBezTo>
                              <a:pt x="16999" y="127"/>
                              <a:pt x="16992" y="121"/>
                              <a:pt x="16984" y="117"/>
                            </a:cubicBezTo>
                            <a:cubicBezTo>
                              <a:pt x="16976" y="113"/>
                              <a:pt x="16967" y="111"/>
                              <a:pt x="16957" y="111"/>
                            </a:cubicBezTo>
                            <a:cubicBezTo>
                              <a:pt x="16946" y="111"/>
                              <a:pt x="16937" y="113"/>
                              <a:pt x="16929" y="117"/>
                            </a:cubicBezTo>
                            <a:cubicBezTo>
                              <a:pt x="16922" y="121"/>
                              <a:pt x="16915" y="127"/>
                              <a:pt x="16909" y="134"/>
                            </a:cubicBezTo>
                            <a:cubicBezTo>
                              <a:pt x="16904" y="142"/>
                              <a:pt x="16900" y="150"/>
                              <a:pt x="16897" y="160"/>
                            </a:cubicBezTo>
                            <a:cubicBezTo>
                              <a:pt x="16894" y="170"/>
                              <a:pt x="16893" y="180"/>
                              <a:pt x="16893" y="191"/>
                            </a:cubicBezTo>
                            <a:cubicBezTo>
                              <a:pt x="16893" y="202"/>
                              <a:pt x="16894" y="213"/>
                              <a:pt x="16897" y="223"/>
                            </a:cubicBezTo>
                            <a:close/>
                            <a:moveTo>
                              <a:pt x="17091" y="140"/>
                            </a:moveTo>
                            <a:cubicBezTo>
                              <a:pt x="17091" y="133"/>
                              <a:pt x="17091" y="126"/>
                              <a:pt x="17091" y="118"/>
                            </a:cubicBezTo>
                            <a:cubicBezTo>
                              <a:pt x="17091" y="111"/>
                              <a:pt x="17091" y="103"/>
                              <a:pt x="17090" y="95"/>
                            </a:cubicBezTo>
                            <a:cubicBezTo>
                              <a:pt x="17113" y="95"/>
                              <a:pt x="17113" y="95"/>
                              <a:pt x="17113" y="95"/>
                            </a:cubicBezTo>
                            <a:cubicBezTo>
                              <a:pt x="17113" y="129"/>
                              <a:pt x="17113" y="129"/>
                              <a:pt x="17113" y="129"/>
                            </a:cubicBezTo>
                            <a:cubicBezTo>
                              <a:pt x="17114" y="129"/>
                              <a:pt x="17114" y="129"/>
                              <a:pt x="17114" y="129"/>
                            </a:cubicBezTo>
                            <a:cubicBezTo>
                              <a:pt x="17116" y="125"/>
                              <a:pt x="17118" y="121"/>
                              <a:pt x="17121" y="116"/>
                            </a:cubicBezTo>
                            <a:cubicBezTo>
                              <a:pt x="17124" y="111"/>
                              <a:pt x="17128" y="107"/>
                              <a:pt x="17133" y="103"/>
                            </a:cubicBezTo>
                            <a:cubicBezTo>
                              <a:pt x="17138" y="100"/>
                              <a:pt x="17143" y="96"/>
                              <a:pt x="17150" y="94"/>
                            </a:cubicBezTo>
                            <a:cubicBezTo>
                              <a:pt x="17157" y="92"/>
                              <a:pt x="17166" y="91"/>
                              <a:pt x="17176" y="91"/>
                            </a:cubicBezTo>
                            <a:cubicBezTo>
                              <a:pt x="17188" y="91"/>
                              <a:pt x="17198" y="92"/>
                              <a:pt x="17206" y="96"/>
                            </a:cubicBezTo>
                            <a:cubicBezTo>
                              <a:pt x="17214" y="100"/>
                              <a:pt x="17221" y="105"/>
                              <a:pt x="17226" y="112"/>
                            </a:cubicBezTo>
                            <a:cubicBezTo>
                              <a:pt x="17232" y="118"/>
                              <a:pt x="17236" y="126"/>
                              <a:pt x="17238" y="135"/>
                            </a:cubicBezTo>
                            <a:cubicBezTo>
                              <a:pt x="17240" y="144"/>
                              <a:pt x="17242" y="154"/>
                              <a:pt x="17242" y="164"/>
                            </a:cubicBezTo>
                            <a:cubicBezTo>
                              <a:pt x="17242" y="287"/>
                              <a:pt x="17242" y="287"/>
                              <a:pt x="17242" y="287"/>
                            </a:cubicBezTo>
                            <a:cubicBezTo>
                              <a:pt x="17218" y="287"/>
                              <a:pt x="17218" y="287"/>
                              <a:pt x="17218" y="287"/>
                            </a:cubicBezTo>
                            <a:cubicBezTo>
                              <a:pt x="17218" y="170"/>
                              <a:pt x="17218" y="170"/>
                              <a:pt x="17218" y="170"/>
                            </a:cubicBezTo>
                            <a:cubicBezTo>
                              <a:pt x="17218" y="152"/>
                              <a:pt x="17214" y="138"/>
                              <a:pt x="17207" y="127"/>
                            </a:cubicBezTo>
                            <a:cubicBezTo>
                              <a:pt x="17200" y="116"/>
                              <a:pt x="17188" y="111"/>
                              <a:pt x="17172" y="111"/>
                            </a:cubicBezTo>
                            <a:cubicBezTo>
                              <a:pt x="17161" y="111"/>
                              <a:pt x="17152" y="113"/>
                              <a:pt x="17145" y="117"/>
                            </a:cubicBezTo>
                            <a:cubicBezTo>
                              <a:pt x="17138" y="122"/>
                              <a:pt x="17132" y="127"/>
                              <a:pt x="17127" y="134"/>
                            </a:cubicBezTo>
                            <a:cubicBezTo>
                              <a:pt x="17123" y="141"/>
                              <a:pt x="17120" y="148"/>
                              <a:pt x="17118" y="157"/>
                            </a:cubicBezTo>
                            <a:cubicBezTo>
                              <a:pt x="17116" y="165"/>
                              <a:pt x="17115" y="173"/>
                              <a:pt x="17115" y="181"/>
                            </a:cubicBezTo>
                            <a:cubicBezTo>
                              <a:pt x="17115" y="287"/>
                              <a:pt x="17115" y="287"/>
                              <a:pt x="17115" y="287"/>
                            </a:cubicBezTo>
                            <a:cubicBezTo>
                              <a:pt x="17091" y="287"/>
                              <a:pt x="17091" y="287"/>
                              <a:pt x="17091" y="287"/>
                            </a:cubicBezTo>
                            <a:lnTo>
                              <a:pt x="17091" y="140"/>
                            </a:lnTo>
                            <a:close/>
                            <a:moveTo>
                              <a:pt x="17531" y="121"/>
                            </a:moveTo>
                            <a:cubicBezTo>
                              <a:pt x="17525" y="118"/>
                              <a:pt x="17518" y="116"/>
                              <a:pt x="17511" y="114"/>
                            </a:cubicBezTo>
                            <a:cubicBezTo>
                              <a:pt x="17503" y="112"/>
                              <a:pt x="17497" y="111"/>
                              <a:pt x="17490" y="111"/>
                            </a:cubicBezTo>
                            <a:cubicBezTo>
                              <a:pt x="17478" y="111"/>
                              <a:pt x="17468" y="113"/>
                              <a:pt x="17459" y="117"/>
                            </a:cubicBezTo>
                            <a:cubicBezTo>
                              <a:pt x="17450" y="121"/>
                              <a:pt x="17442" y="126"/>
                              <a:pt x="17436" y="134"/>
                            </a:cubicBezTo>
                            <a:cubicBezTo>
                              <a:pt x="17430" y="141"/>
                              <a:pt x="17426" y="149"/>
                              <a:pt x="17422" y="159"/>
                            </a:cubicBezTo>
                            <a:cubicBezTo>
                              <a:pt x="17419" y="169"/>
                              <a:pt x="17418" y="179"/>
                              <a:pt x="17418" y="191"/>
                            </a:cubicBezTo>
                            <a:cubicBezTo>
                              <a:pt x="17418" y="202"/>
                              <a:pt x="17419" y="212"/>
                              <a:pt x="17422" y="222"/>
                            </a:cubicBezTo>
                            <a:cubicBezTo>
                              <a:pt x="17426" y="232"/>
                              <a:pt x="17430" y="241"/>
                              <a:pt x="17436" y="248"/>
                            </a:cubicBezTo>
                            <a:cubicBezTo>
                              <a:pt x="17442" y="255"/>
                              <a:pt x="17449" y="261"/>
                              <a:pt x="17458" y="265"/>
                            </a:cubicBezTo>
                            <a:cubicBezTo>
                              <a:pt x="17467" y="269"/>
                              <a:pt x="17477" y="272"/>
                              <a:pt x="17487" y="272"/>
                            </a:cubicBezTo>
                            <a:cubicBezTo>
                              <a:pt x="17495" y="272"/>
                              <a:pt x="17502" y="271"/>
                              <a:pt x="17509" y="269"/>
                            </a:cubicBezTo>
                            <a:cubicBezTo>
                              <a:pt x="17516" y="268"/>
                              <a:pt x="17523" y="266"/>
                              <a:pt x="17531" y="263"/>
                            </a:cubicBezTo>
                            <a:cubicBezTo>
                              <a:pt x="17533" y="285"/>
                              <a:pt x="17533" y="285"/>
                              <a:pt x="17533" y="285"/>
                            </a:cubicBezTo>
                            <a:cubicBezTo>
                              <a:pt x="17525" y="288"/>
                              <a:pt x="17517" y="290"/>
                              <a:pt x="17509" y="291"/>
                            </a:cubicBezTo>
                            <a:cubicBezTo>
                              <a:pt x="17501" y="291"/>
                              <a:pt x="17493" y="292"/>
                              <a:pt x="17484" y="292"/>
                            </a:cubicBezTo>
                            <a:cubicBezTo>
                              <a:pt x="17468" y="292"/>
                              <a:pt x="17455" y="289"/>
                              <a:pt x="17443" y="284"/>
                            </a:cubicBezTo>
                            <a:cubicBezTo>
                              <a:pt x="17432" y="278"/>
                              <a:pt x="17422" y="271"/>
                              <a:pt x="17414" y="262"/>
                            </a:cubicBezTo>
                            <a:cubicBezTo>
                              <a:pt x="17407" y="252"/>
                              <a:pt x="17401" y="242"/>
                              <a:pt x="17397" y="229"/>
                            </a:cubicBezTo>
                            <a:cubicBezTo>
                              <a:pt x="17394" y="217"/>
                              <a:pt x="17392" y="205"/>
                              <a:pt x="17392" y="191"/>
                            </a:cubicBezTo>
                            <a:cubicBezTo>
                              <a:pt x="17392" y="176"/>
                              <a:pt x="17394" y="163"/>
                              <a:pt x="17398" y="151"/>
                            </a:cubicBezTo>
                            <a:cubicBezTo>
                              <a:pt x="17403" y="138"/>
                              <a:pt x="17409" y="128"/>
                              <a:pt x="17418" y="119"/>
                            </a:cubicBezTo>
                            <a:cubicBezTo>
                              <a:pt x="17426" y="110"/>
                              <a:pt x="17436" y="103"/>
                              <a:pt x="17448" y="98"/>
                            </a:cubicBezTo>
                            <a:cubicBezTo>
                              <a:pt x="17459" y="93"/>
                              <a:pt x="17472" y="91"/>
                              <a:pt x="17487" y="91"/>
                            </a:cubicBezTo>
                            <a:cubicBezTo>
                              <a:pt x="17498" y="91"/>
                              <a:pt x="17508" y="91"/>
                              <a:pt x="17516" y="93"/>
                            </a:cubicBezTo>
                            <a:cubicBezTo>
                              <a:pt x="17524" y="95"/>
                              <a:pt x="17530" y="97"/>
                              <a:pt x="17533" y="98"/>
                            </a:cubicBezTo>
                            <a:lnTo>
                              <a:pt x="17531" y="121"/>
                            </a:lnTo>
                            <a:close/>
                            <a:moveTo>
                              <a:pt x="17684" y="256"/>
                            </a:moveTo>
                            <a:cubicBezTo>
                              <a:pt x="17683" y="256"/>
                              <a:pt x="17683" y="256"/>
                              <a:pt x="17683" y="256"/>
                            </a:cubicBezTo>
                            <a:cubicBezTo>
                              <a:pt x="17681" y="262"/>
                              <a:pt x="17677" y="267"/>
                              <a:pt x="17673" y="272"/>
                            </a:cubicBezTo>
                            <a:cubicBezTo>
                              <a:pt x="17668" y="276"/>
                              <a:pt x="17663" y="280"/>
                              <a:pt x="17657" y="283"/>
                            </a:cubicBezTo>
                            <a:cubicBezTo>
                              <a:pt x="17652" y="286"/>
                              <a:pt x="17646" y="288"/>
                              <a:pt x="17640" y="290"/>
                            </a:cubicBezTo>
                            <a:cubicBezTo>
                              <a:pt x="17634" y="291"/>
                              <a:pt x="17628" y="292"/>
                              <a:pt x="17622" y="292"/>
                            </a:cubicBezTo>
                            <a:cubicBezTo>
                              <a:pt x="17608" y="292"/>
                              <a:pt x="17598" y="290"/>
                              <a:pt x="17589" y="286"/>
                            </a:cubicBezTo>
                            <a:cubicBezTo>
                              <a:pt x="17581" y="282"/>
                              <a:pt x="17575" y="277"/>
                              <a:pt x="17570" y="271"/>
                            </a:cubicBezTo>
                            <a:cubicBezTo>
                              <a:pt x="17565" y="266"/>
                              <a:pt x="17562" y="260"/>
                              <a:pt x="17561" y="253"/>
                            </a:cubicBezTo>
                            <a:cubicBezTo>
                              <a:pt x="17559" y="247"/>
                              <a:pt x="17559" y="242"/>
                              <a:pt x="17559" y="238"/>
                            </a:cubicBezTo>
                            <a:cubicBezTo>
                              <a:pt x="17559" y="227"/>
                              <a:pt x="17560" y="218"/>
                              <a:pt x="17564" y="210"/>
                            </a:cubicBezTo>
                            <a:cubicBezTo>
                              <a:pt x="17568" y="203"/>
                              <a:pt x="17572" y="196"/>
                              <a:pt x="17578" y="191"/>
                            </a:cubicBezTo>
                            <a:cubicBezTo>
                              <a:pt x="17584" y="187"/>
                              <a:pt x="17591" y="183"/>
                              <a:pt x="17599" y="180"/>
                            </a:cubicBezTo>
                            <a:cubicBezTo>
                              <a:pt x="17607" y="177"/>
                              <a:pt x="17615" y="175"/>
                              <a:pt x="17624" y="173"/>
                            </a:cubicBezTo>
                            <a:cubicBezTo>
                              <a:pt x="17633" y="172"/>
                              <a:pt x="17642" y="171"/>
                              <a:pt x="17651" y="171"/>
                            </a:cubicBezTo>
                            <a:cubicBezTo>
                              <a:pt x="17660" y="170"/>
                              <a:pt x="17669" y="170"/>
                              <a:pt x="17677" y="170"/>
                            </a:cubicBezTo>
                            <a:cubicBezTo>
                              <a:pt x="17682" y="170"/>
                              <a:pt x="17682" y="170"/>
                              <a:pt x="17682" y="170"/>
                            </a:cubicBezTo>
                            <a:cubicBezTo>
                              <a:pt x="17682" y="160"/>
                              <a:pt x="17682" y="160"/>
                              <a:pt x="17682" y="160"/>
                            </a:cubicBezTo>
                            <a:cubicBezTo>
                              <a:pt x="17682" y="144"/>
                              <a:pt x="17678" y="131"/>
                              <a:pt x="17672" y="123"/>
                            </a:cubicBezTo>
                            <a:cubicBezTo>
                              <a:pt x="17665" y="115"/>
                              <a:pt x="17654" y="111"/>
                              <a:pt x="17638" y="111"/>
                            </a:cubicBezTo>
                            <a:cubicBezTo>
                              <a:pt x="17628" y="111"/>
                              <a:pt x="17618" y="112"/>
                              <a:pt x="17609" y="114"/>
                            </a:cubicBezTo>
                            <a:cubicBezTo>
                              <a:pt x="17599" y="117"/>
                              <a:pt x="17590" y="121"/>
                              <a:pt x="17581" y="127"/>
                            </a:cubicBezTo>
                            <a:cubicBezTo>
                              <a:pt x="17581" y="104"/>
                              <a:pt x="17581" y="104"/>
                              <a:pt x="17581" y="104"/>
                            </a:cubicBezTo>
                            <a:cubicBezTo>
                              <a:pt x="17585" y="102"/>
                              <a:pt x="17589" y="100"/>
                              <a:pt x="17594" y="99"/>
                            </a:cubicBezTo>
                            <a:cubicBezTo>
                              <a:pt x="17599" y="97"/>
                              <a:pt x="17604" y="96"/>
                              <a:pt x="17609" y="94"/>
                            </a:cubicBezTo>
                            <a:cubicBezTo>
                              <a:pt x="17614" y="93"/>
                              <a:pt x="17619" y="92"/>
                              <a:pt x="17624" y="92"/>
                            </a:cubicBezTo>
                            <a:cubicBezTo>
                              <a:pt x="17629" y="91"/>
                              <a:pt x="17634" y="91"/>
                              <a:pt x="17638" y="91"/>
                            </a:cubicBezTo>
                            <a:cubicBezTo>
                              <a:pt x="17662" y="91"/>
                              <a:pt x="17679" y="96"/>
                              <a:pt x="17690" y="108"/>
                            </a:cubicBezTo>
                            <a:cubicBezTo>
                              <a:pt x="17700" y="119"/>
                              <a:pt x="17705" y="137"/>
                              <a:pt x="17705" y="162"/>
                            </a:cubicBezTo>
                            <a:cubicBezTo>
                              <a:pt x="17705" y="247"/>
                              <a:pt x="17705" y="247"/>
                              <a:pt x="17705" y="247"/>
                            </a:cubicBezTo>
                            <a:cubicBezTo>
                              <a:pt x="17705" y="255"/>
                              <a:pt x="17705" y="262"/>
                              <a:pt x="17706" y="268"/>
                            </a:cubicBezTo>
                            <a:cubicBezTo>
                              <a:pt x="17706" y="274"/>
                              <a:pt x="17706" y="281"/>
                              <a:pt x="17707" y="287"/>
                            </a:cubicBezTo>
                            <a:cubicBezTo>
                              <a:pt x="17684" y="287"/>
                              <a:pt x="17684" y="287"/>
                              <a:pt x="17684" y="287"/>
                            </a:cubicBezTo>
                            <a:lnTo>
                              <a:pt x="17684" y="256"/>
                            </a:lnTo>
                            <a:close/>
                            <a:moveTo>
                              <a:pt x="17682" y="190"/>
                            </a:moveTo>
                            <a:cubicBezTo>
                              <a:pt x="17675" y="190"/>
                              <a:pt x="17675" y="190"/>
                              <a:pt x="17675" y="190"/>
                            </a:cubicBezTo>
                            <a:cubicBezTo>
                              <a:pt x="17665" y="190"/>
                              <a:pt x="17654" y="191"/>
                              <a:pt x="17643" y="192"/>
                            </a:cubicBezTo>
                            <a:cubicBezTo>
                              <a:pt x="17633" y="193"/>
                              <a:pt x="17623" y="195"/>
                              <a:pt x="17614" y="198"/>
                            </a:cubicBezTo>
                            <a:cubicBezTo>
                              <a:pt x="17606" y="201"/>
                              <a:pt x="17599" y="206"/>
                              <a:pt x="17593" y="212"/>
                            </a:cubicBezTo>
                            <a:cubicBezTo>
                              <a:pt x="17587" y="218"/>
                              <a:pt x="17585" y="226"/>
                              <a:pt x="17585" y="237"/>
                            </a:cubicBezTo>
                            <a:cubicBezTo>
                              <a:pt x="17585" y="243"/>
                              <a:pt x="17586" y="248"/>
                              <a:pt x="17588" y="253"/>
                            </a:cubicBezTo>
                            <a:cubicBezTo>
                              <a:pt x="17590" y="257"/>
                              <a:pt x="17593" y="261"/>
                              <a:pt x="17597" y="264"/>
                            </a:cubicBezTo>
                            <a:cubicBezTo>
                              <a:pt x="17600" y="266"/>
                              <a:pt x="17604" y="268"/>
                              <a:pt x="17609" y="270"/>
                            </a:cubicBezTo>
                            <a:cubicBezTo>
                              <a:pt x="17614" y="271"/>
                              <a:pt x="17619" y="272"/>
                              <a:pt x="17625" y="272"/>
                            </a:cubicBezTo>
                            <a:cubicBezTo>
                              <a:pt x="17639" y="272"/>
                              <a:pt x="17650" y="269"/>
                              <a:pt x="17657" y="264"/>
                            </a:cubicBezTo>
                            <a:cubicBezTo>
                              <a:pt x="17665" y="258"/>
                              <a:pt x="17671" y="252"/>
                              <a:pt x="17674" y="245"/>
                            </a:cubicBezTo>
                            <a:cubicBezTo>
                              <a:pt x="17678" y="237"/>
                              <a:pt x="17680" y="230"/>
                              <a:pt x="17680" y="222"/>
                            </a:cubicBezTo>
                            <a:cubicBezTo>
                              <a:pt x="17681" y="214"/>
                              <a:pt x="17682" y="207"/>
                              <a:pt x="17682" y="202"/>
                            </a:cubicBezTo>
                            <a:lnTo>
                              <a:pt x="17682" y="190"/>
                            </a:lnTo>
                            <a:close/>
                            <a:moveTo>
                              <a:pt x="17762" y="138"/>
                            </a:moveTo>
                            <a:cubicBezTo>
                              <a:pt x="17762" y="133"/>
                              <a:pt x="17762" y="128"/>
                              <a:pt x="17762" y="124"/>
                            </a:cubicBezTo>
                            <a:cubicBezTo>
                              <a:pt x="17762" y="121"/>
                              <a:pt x="17762" y="117"/>
                              <a:pt x="17762" y="114"/>
                            </a:cubicBezTo>
                            <a:cubicBezTo>
                              <a:pt x="17762" y="111"/>
                              <a:pt x="17761" y="108"/>
                              <a:pt x="17761" y="105"/>
                            </a:cubicBezTo>
                            <a:cubicBezTo>
                              <a:pt x="17761" y="102"/>
                              <a:pt x="17761" y="99"/>
                              <a:pt x="17760" y="95"/>
                            </a:cubicBezTo>
                            <a:cubicBezTo>
                              <a:pt x="17784" y="95"/>
                              <a:pt x="17784" y="95"/>
                              <a:pt x="17784" y="95"/>
                            </a:cubicBezTo>
                            <a:cubicBezTo>
                              <a:pt x="17784" y="132"/>
                              <a:pt x="17784" y="132"/>
                              <a:pt x="17784" y="132"/>
                            </a:cubicBezTo>
                            <a:cubicBezTo>
                              <a:pt x="17785" y="132"/>
                              <a:pt x="17785" y="132"/>
                              <a:pt x="17785" y="132"/>
                            </a:cubicBezTo>
                            <a:cubicBezTo>
                              <a:pt x="17787" y="127"/>
                              <a:pt x="17790" y="122"/>
                              <a:pt x="17793" y="117"/>
                            </a:cubicBezTo>
                            <a:cubicBezTo>
                              <a:pt x="17796" y="112"/>
                              <a:pt x="17799" y="107"/>
                              <a:pt x="17804" y="103"/>
                            </a:cubicBezTo>
                            <a:cubicBezTo>
                              <a:pt x="17808" y="99"/>
                              <a:pt x="17812" y="96"/>
                              <a:pt x="17818" y="94"/>
                            </a:cubicBezTo>
                            <a:cubicBezTo>
                              <a:pt x="17823" y="92"/>
                              <a:pt x="17828" y="91"/>
                              <a:pt x="17834" y="91"/>
                            </a:cubicBezTo>
                            <a:cubicBezTo>
                              <a:pt x="17837" y="91"/>
                              <a:pt x="17840" y="91"/>
                              <a:pt x="17843" y="91"/>
                            </a:cubicBezTo>
                            <a:cubicBezTo>
                              <a:pt x="17846" y="92"/>
                              <a:pt x="17849" y="92"/>
                              <a:pt x="17851" y="93"/>
                            </a:cubicBezTo>
                            <a:cubicBezTo>
                              <a:pt x="17851" y="118"/>
                              <a:pt x="17851" y="118"/>
                              <a:pt x="17851" y="118"/>
                            </a:cubicBezTo>
                            <a:cubicBezTo>
                              <a:pt x="17848" y="117"/>
                              <a:pt x="17846" y="116"/>
                              <a:pt x="17843" y="116"/>
                            </a:cubicBezTo>
                            <a:cubicBezTo>
                              <a:pt x="17840" y="116"/>
                              <a:pt x="17837" y="115"/>
                              <a:pt x="17834" y="115"/>
                            </a:cubicBezTo>
                            <a:cubicBezTo>
                              <a:pt x="17824" y="115"/>
                              <a:pt x="17816" y="118"/>
                              <a:pt x="17810" y="123"/>
                            </a:cubicBezTo>
                            <a:cubicBezTo>
                              <a:pt x="17804" y="127"/>
                              <a:pt x="17799" y="133"/>
                              <a:pt x="17796" y="141"/>
                            </a:cubicBezTo>
                            <a:cubicBezTo>
                              <a:pt x="17792" y="148"/>
                              <a:pt x="17789" y="157"/>
                              <a:pt x="17788" y="166"/>
                            </a:cubicBezTo>
                            <a:cubicBezTo>
                              <a:pt x="17786" y="175"/>
                              <a:pt x="17786" y="184"/>
                              <a:pt x="17786" y="192"/>
                            </a:cubicBezTo>
                            <a:cubicBezTo>
                              <a:pt x="17786" y="287"/>
                              <a:pt x="17786" y="287"/>
                              <a:pt x="17786" y="287"/>
                            </a:cubicBezTo>
                            <a:cubicBezTo>
                              <a:pt x="17762" y="287"/>
                              <a:pt x="17762" y="287"/>
                              <a:pt x="17762" y="287"/>
                            </a:cubicBezTo>
                            <a:lnTo>
                              <a:pt x="17762" y="138"/>
                            </a:lnTo>
                            <a:close/>
                            <a:moveTo>
                              <a:pt x="18010" y="281"/>
                            </a:moveTo>
                            <a:cubicBezTo>
                              <a:pt x="18002" y="285"/>
                              <a:pt x="17993" y="288"/>
                              <a:pt x="17983" y="289"/>
                            </a:cubicBezTo>
                            <a:cubicBezTo>
                              <a:pt x="17972" y="291"/>
                              <a:pt x="17963" y="292"/>
                              <a:pt x="17954" y="292"/>
                            </a:cubicBezTo>
                            <a:cubicBezTo>
                              <a:pt x="17938" y="292"/>
                              <a:pt x="17925" y="289"/>
                              <a:pt x="17914" y="284"/>
                            </a:cubicBezTo>
                            <a:cubicBezTo>
                              <a:pt x="17903" y="279"/>
                              <a:pt x="17894" y="272"/>
                              <a:pt x="17887" y="263"/>
                            </a:cubicBezTo>
                            <a:cubicBezTo>
                              <a:pt x="17880" y="254"/>
                              <a:pt x="17875" y="244"/>
                              <a:pt x="17871" y="231"/>
                            </a:cubicBezTo>
                            <a:cubicBezTo>
                              <a:pt x="17868" y="219"/>
                              <a:pt x="17867" y="206"/>
                              <a:pt x="17867" y="191"/>
                            </a:cubicBezTo>
                            <a:cubicBezTo>
                              <a:pt x="17867" y="176"/>
                              <a:pt x="17869" y="163"/>
                              <a:pt x="17873" y="151"/>
                            </a:cubicBezTo>
                            <a:cubicBezTo>
                              <a:pt x="17877" y="138"/>
                              <a:pt x="17882" y="128"/>
                              <a:pt x="17889" y="119"/>
                            </a:cubicBezTo>
                            <a:cubicBezTo>
                              <a:pt x="17896" y="110"/>
                              <a:pt x="17905" y="103"/>
                              <a:pt x="17915" y="98"/>
                            </a:cubicBezTo>
                            <a:cubicBezTo>
                              <a:pt x="17925" y="93"/>
                              <a:pt x="17936" y="91"/>
                              <a:pt x="17948" y="91"/>
                            </a:cubicBezTo>
                            <a:cubicBezTo>
                              <a:pt x="17961" y="91"/>
                              <a:pt x="17973" y="93"/>
                              <a:pt x="17983" y="98"/>
                            </a:cubicBezTo>
                            <a:cubicBezTo>
                              <a:pt x="17992" y="103"/>
                              <a:pt x="18000" y="110"/>
                              <a:pt x="18007" y="119"/>
                            </a:cubicBezTo>
                            <a:cubicBezTo>
                              <a:pt x="18013" y="128"/>
                              <a:pt x="18017" y="138"/>
                              <a:pt x="18020" y="149"/>
                            </a:cubicBezTo>
                            <a:cubicBezTo>
                              <a:pt x="18023" y="161"/>
                              <a:pt x="18024" y="173"/>
                              <a:pt x="18024" y="186"/>
                            </a:cubicBezTo>
                            <a:cubicBezTo>
                              <a:pt x="18024" y="198"/>
                              <a:pt x="18024" y="198"/>
                              <a:pt x="18024" y="198"/>
                            </a:cubicBezTo>
                            <a:cubicBezTo>
                              <a:pt x="17893" y="198"/>
                              <a:pt x="17893" y="198"/>
                              <a:pt x="17893" y="198"/>
                            </a:cubicBezTo>
                            <a:cubicBezTo>
                              <a:pt x="17893" y="208"/>
                              <a:pt x="17894" y="218"/>
                              <a:pt x="17897" y="227"/>
                            </a:cubicBezTo>
                            <a:cubicBezTo>
                              <a:pt x="17900" y="236"/>
                              <a:pt x="17904" y="244"/>
                              <a:pt x="17909" y="250"/>
                            </a:cubicBezTo>
                            <a:cubicBezTo>
                              <a:pt x="17914" y="257"/>
                              <a:pt x="17921" y="262"/>
                              <a:pt x="17929" y="266"/>
                            </a:cubicBezTo>
                            <a:cubicBezTo>
                              <a:pt x="17937" y="270"/>
                              <a:pt x="17946" y="272"/>
                              <a:pt x="17956" y="272"/>
                            </a:cubicBezTo>
                            <a:cubicBezTo>
                              <a:pt x="17960" y="272"/>
                              <a:pt x="17965" y="271"/>
                              <a:pt x="17970" y="270"/>
                            </a:cubicBezTo>
                            <a:cubicBezTo>
                              <a:pt x="17976" y="269"/>
                              <a:pt x="17981" y="268"/>
                              <a:pt x="17985" y="267"/>
                            </a:cubicBezTo>
                            <a:cubicBezTo>
                              <a:pt x="17990" y="266"/>
                              <a:pt x="17995" y="264"/>
                              <a:pt x="17999" y="263"/>
                            </a:cubicBezTo>
                            <a:cubicBezTo>
                              <a:pt x="18004" y="261"/>
                              <a:pt x="18007" y="259"/>
                              <a:pt x="18010" y="257"/>
                            </a:cubicBezTo>
                            <a:lnTo>
                              <a:pt x="18010" y="281"/>
                            </a:lnTo>
                            <a:close/>
                            <a:moveTo>
                              <a:pt x="17998" y="178"/>
                            </a:moveTo>
                            <a:cubicBezTo>
                              <a:pt x="17998" y="169"/>
                              <a:pt x="17998" y="161"/>
                              <a:pt x="17996" y="153"/>
                            </a:cubicBezTo>
                            <a:cubicBezTo>
                              <a:pt x="17994" y="145"/>
                              <a:pt x="17991" y="138"/>
                              <a:pt x="17987" y="132"/>
                            </a:cubicBezTo>
                            <a:cubicBezTo>
                              <a:pt x="17983" y="125"/>
                              <a:pt x="17978" y="120"/>
                              <a:pt x="17972" y="117"/>
                            </a:cubicBezTo>
                            <a:cubicBezTo>
                              <a:pt x="17966" y="113"/>
                              <a:pt x="17958" y="111"/>
                              <a:pt x="17949" y="111"/>
                            </a:cubicBezTo>
                            <a:cubicBezTo>
                              <a:pt x="17941" y="111"/>
                              <a:pt x="17933" y="113"/>
                              <a:pt x="17926" y="117"/>
                            </a:cubicBezTo>
                            <a:cubicBezTo>
                              <a:pt x="17919" y="121"/>
                              <a:pt x="17913" y="126"/>
                              <a:pt x="17908" y="132"/>
                            </a:cubicBezTo>
                            <a:cubicBezTo>
                              <a:pt x="17903" y="139"/>
                              <a:pt x="17899" y="146"/>
                              <a:pt x="17897" y="154"/>
                            </a:cubicBezTo>
                            <a:cubicBezTo>
                              <a:pt x="17894" y="162"/>
                              <a:pt x="17893" y="170"/>
                              <a:pt x="17893" y="178"/>
                            </a:cubicBezTo>
                            <a:lnTo>
                              <a:pt x="17998"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62.65pt;margin-top:795.2pt;width:414.85pt;height:8.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2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" path="m108,24v29,,29,,29,c242,287,242,287,242,287v-27,,-27,,-27,c186,217,186,217,186,217v-132,,-132,,-132,c25,287,25,287,25,287,,287,,287,,287l108,24xm121,49c63,194,63,194,63,194v115,,115,,115,l121,49xm381,140v,-7,,-14,,-22c381,111,381,103,380,95v23,,23,,23,c403,129,403,129,403,129v1,,1,,1,c406,125,408,121,411,116v3,-5,7,-9,12,-13c428,100,433,96,440,94v7,-2,16,-3,26,-3c478,91,488,92,496,96v8,4,15,9,20,16c522,118,526,126,528,135v2,9,3,19,3,29c531,287,531,287,531,287v-23,,-23,,-23,c508,170,508,170,508,170v,-18,-4,-32,-11,-43c490,116,478,111,462,111v-11,,-20,2,-27,6c428,122,422,127,417,134v-4,7,-7,14,-9,23c406,165,405,173,405,181v,106,,106,,106c381,287,381,287,381,287r,-147xm702,256v-1,,-1,,-1,c698,262,695,267,690,272v-4,4,-9,8,-15,11c670,286,664,288,658,290v-6,1,-12,2,-18,2c626,292,615,290,607,286v-8,-4,-15,-9,-19,-15c583,266,580,260,579,253v-2,-6,-3,-11,-3,-15c576,227,578,218,582,210v3,-7,8,-14,14,-19c602,187,609,183,617,180v8,-3,16,-5,25,-7c651,172,660,171,669,171v9,-1,17,-1,26,-1c699,170,699,170,699,170v,-10,,-10,,-10c699,144,696,131,690,123v-7,-8,-18,-12,-34,-12c645,111,636,112,626,114v-9,3,-18,7,-27,13c599,104,599,104,599,104v4,-2,8,-4,13,-5c617,97,621,96,627,94v5,-1,10,-2,15,-2c647,91,651,91,656,91v23,,41,5,51,17c718,119,723,137,723,162v,85,,85,,85c723,255,723,262,723,268v,6,1,13,2,19c702,287,702,287,702,287r,-31xm699,190v-6,,-6,,-6,c682,190,672,191,661,192v-11,1,-20,3,-29,6c623,201,616,206,611,212v-6,6,-9,14,-9,25c602,243,603,248,606,253v2,4,5,8,8,11c618,266,622,268,627,270v5,1,10,2,15,2c656,272,667,269,675,264v8,-6,13,-12,17,-19c695,237,697,230,698,222v1,-8,1,-15,1,-20l699,190xm863,115v-44,,-44,,-44,c819,240,819,240,819,240v,9,2,16,6,22c828,268,835,272,845,272v4,,8,-1,11,-2c859,269,863,268,866,267v2,20,2,20,2,20c865,288,861,289,856,290v-6,1,-11,2,-17,2c828,292,820,290,814,287v-6,-4,-10,-8,-13,-14c798,267,797,261,796,253v-1,-8,-1,-16,-1,-25c795,115,795,115,795,115v-38,,-38,,-38,c757,95,757,95,757,95v38,,38,,38,c795,49,795,49,795,49v24,-9,24,-9,24,-9c819,95,819,95,819,95v44,,44,,44,l863,115xm929,44v-24,,-24,,-24,c905,12,905,12,905,12v24,,24,,24,l929,44xm905,95v24,,24,,24,c929,287,929,287,929,287v-24,,-24,,-24,l905,95xm980,153v3,-12,8,-23,16,-32c1003,112,1012,104,1024,99v11,-6,24,-8,40,-8c1080,91,1093,93,1104,99v12,5,21,13,28,22c1140,130,1145,141,1149,153v3,13,5,25,5,38c1154,204,1152,217,1149,229v-4,12,-9,23,-17,32c1125,271,1116,278,1104,284v-11,5,-24,8,-40,8c1048,292,1035,289,1024,284v-12,-6,-21,-13,-28,-23c988,252,983,241,980,229v-4,-12,-6,-25,-6,-38c974,178,976,166,980,153xm1004,223v3,9,7,18,13,25c1022,255,1029,261,1037,265v8,4,17,7,27,7c1074,272,1083,269,1091,265v8,-4,15,-10,20,-17c1117,241,1121,232,1124,223v2,-10,4,-21,4,-32c1128,180,1126,170,1124,160v-3,-10,-7,-18,-13,-26c1106,127,1099,121,1091,117v-8,-4,-17,-6,-27,-6c1054,111,1045,113,1037,117v-8,4,-15,10,-20,17c1011,142,1007,150,1004,160v-2,10,-4,20,-4,31c1000,202,1002,213,1004,223xm1199,140v,-7,,-14,-1,-22c1198,111,1198,103,1197,95v23,,23,,23,c1220,129,1220,129,1220,129v1,,1,,1,c1223,125,1225,121,1228,116v3,-5,7,-9,12,-13c1245,100,1251,96,1258,94v7,-2,15,-3,25,-3c1295,91,1305,92,1313,96v9,4,15,9,21,16c1339,118,1343,126,1345,135v3,9,4,19,4,29c1349,287,1349,287,1349,287v-24,,-24,,-24,c1325,170,1325,170,1325,170v,-18,-4,-32,-11,-43c1307,116,1296,111,1279,111v-10,,-19,2,-27,6c1245,122,1239,127,1235,134v-5,7,-8,14,-10,23c1223,165,1222,173,1222,181v,106,,106,,106c1199,287,1199,287,1199,287r,-147xm1519,256v-1,,-1,,-1,c1516,262,1512,267,1508,272v-5,4,-10,8,-16,11c1487,286,1481,288,1475,290v-6,1,-12,2,-18,2c1443,292,1432,290,1424,286v-8,-4,-15,-9,-19,-15c1400,266,1397,260,1396,253v-2,-6,-2,-11,-2,-15c1394,227,1395,218,1399,210v3,-7,8,-14,14,-19c1419,187,1426,183,1434,180v8,-3,16,-5,25,-7c1468,172,1477,171,1486,171v9,-1,18,-1,26,-1c1517,170,1517,170,1517,170v,-10,,-10,,-10c1517,144,1513,131,1507,123v-7,-8,-18,-12,-34,-12c1463,111,1453,112,1444,114v-10,3,-19,7,-28,13c1416,104,1416,104,1416,104v4,-2,8,-4,13,-5c1434,97,1439,96,1444,94v5,-1,10,-2,15,-2c1464,91,1469,91,1473,91v24,,41,5,52,17c1535,119,1540,137,1540,162v,85,,85,,85c1540,255,1540,262,1541,268v,6,,13,1,19c1519,287,1519,287,1519,287r,-31xm1517,190v-7,,-7,,-7,c1499,190,1489,191,1478,192v-10,1,-20,3,-29,6c1441,201,1433,206,1428,212v-6,6,-8,14,-8,25c1420,243,1421,248,1423,253v2,4,5,8,9,11c1435,266,1439,268,1444,270v5,1,10,2,16,2c1474,272,1485,269,1492,264v8,-6,14,-12,17,-19c1513,237,1515,230,1515,222v1,-8,2,-15,2,-20l1517,190xm1597,5v24,,24,,24,c1621,287,1621,287,1621,287v-24,,-24,,-24,l1597,5xm1783,95v24,,24,,24,c1805,130,1805,130,1805,130v1,,1,,1,c1808,127,1810,124,1813,119v2,-4,6,-8,11,-13c1829,102,1835,98,1842,95v7,-3,16,-4,26,-4c1882,91,1894,93,1904,98v10,5,18,12,25,21c1935,128,1940,139,1943,151v2,12,4,26,4,40c1947,206,1945,219,1942,231v-3,12,-8,23,-15,32c1920,272,1912,279,1902,284v-9,5,-21,8,-34,8c1853,292,1840,289,1831,283v-10,-6,-17,-16,-23,-28c1807,255,1807,255,1807,255v,112,,112,,112c1783,367,1783,367,1783,367r,-272xm1918,163v-1,-10,-4,-18,-9,-26c1905,129,1899,123,1892,118v-7,-5,-17,-7,-28,-7c1853,111,1844,113,1837,118v-7,5,-13,12,-17,20c1815,146,1812,154,1810,164v-2,9,-3,18,-3,27c1807,200,1808,209,1810,219v2,9,5,18,10,26c1824,253,1830,259,1837,264v7,5,16,8,27,8c1875,272,1885,269,1892,264v7,-5,13,-11,17,-19c1914,238,1917,229,1918,220v2,-10,3,-19,3,-29c1921,182,1920,172,1918,163xm2106,256v-1,,-1,,-1,c2102,262,2099,267,2094,272v-4,4,-9,8,-15,11c2074,286,2068,288,2062,290v-6,1,-12,2,-18,2c2030,292,2019,290,2011,286v-8,-4,-15,-9,-19,-15c1987,266,1984,260,1983,253v-2,-6,-3,-11,-3,-15c1980,227,1982,218,1986,210v3,-7,8,-14,14,-19c2006,187,2013,183,2021,180v8,-3,16,-5,25,-7c2055,172,2064,171,2073,171v9,-1,18,-1,26,-1c2103,170,2103,170,2103,170v,-10,,-10,,-10c2103,144,2100,131,2094,123v-7,-8,-18,-12,-34,-12c2050,111,2040,112,2030,114v-9,3,-18,7,-27,13c2003,104,2003,104,2003,104v4,-2,8,-4,13,-5c2021,97,2026,96,2031,94v5,-1,10,-2,15,-2c2051,91,2055,91,2060,91v24,,41,5,51,17c2122,119,2127,137,2127,162v,85,,85,,85c2127,255,2127,262,2127,268v1,6,1,13,2,19c2106,287,2106,287,2106,287r,-31xm2103,190v-6,,-6,,-6,c2086,190,2076,191,2065,192v-11,1,-20,3,-29,6c2027,201,2020,206,2015,212v-6,6,-9,14,-9,25c2006,243,2008,248,2010,253v2,4,5,8,8,11c2022,266,2026,268,2031,270v5,1,10,2,15,2c2061,272,2071,269,2079,264v8,-6,13,-12,17,-19c2099,237,2102,230,2102,222v1,-8,1,-15,1,-20l2103,190xm2184,138v,-5,,-10,,-14c2184,121,2184,117,2184,114v-1,-3,-1,-6,-1,-9c2183,102,2183,99,2182,95v24,,24,,24,c2206,132,2206,132,2206,132v1,,1,,1,c2209,127,2212,122,2215,117v3,-5,6,-10,10,-14c2230,99,2234,96,2239,94v6,-2,11,-3,17,-3c2259,91,2262,91,2265,91v3,1,6,1,8,2c2273,118,2273,118,2273,118v-3,-1,-6,-2,-9,-2c2261,116,2258,115,2255,115v-9,,-17,3,-23,8c2226,127,2221,133,2217,141v-3,7,-6,16,-7,25c2208,175,2208,184,2208,192v,95,,95,,95c2184,287,2184,287,2184,287r,-149xm2392,115v-43,,-43,,-43,c2349,240,2349,240,2349,240v,9,1,16,5,22c2358,268,2365,272,2374,272v5,,9,-1,12,-2c2389,269,2393,268,2396,267v2,20,2,20,2,20c2395,288,2391,289,2385,290v-5,1,-11,2,-16,2c2358,292,2350,290,2344,287v-6,-4,-10,-8,-13,-14c2328,267,2326,261,2326,253v-1,-8,-1,-16,-1,-25c2325,115,2325,115,2325,115v-38,,-38,,-38,c2287,95,2287,95,2287,95v38,,38,,38,c2325,49,2325,49,2325,49v24,-9,24,-9,24,-9c2349,95,2349,95,2349,95v43,,43,,43,l2392,115xm2435,140v,-7,,-14,,-22c2435,111,2434,103,2433,95v23,,23,,23,c2456,129,2456,129,2456,129v1,,1,,1,c2459,125,2462,121,2465,116v3,-5,7,-9,11,-13c2481,100,2487,96,2494,94v7,-2,15,-3,25,-3c2531,91,2541,92,2550,96v8,4,15,9,20,16c2575,118,2579,126,2581,135v3,9,4,19,4,29c2585,287,2585,287,2585,287v-24,,-24,,-24,c2561,170,2561,170,2561,170v,-18,-3,-32,-10,-43c2544,116,2532,111,2516,111v-11,,-20,2,-28,6c2481,122,2475,127,2471,134v-4,7,-8,14,-9,23c2460,165,2459,173,2459,181v,106,,106,,106c2435,287,2435,287,2435,287r,-147xm2774,281v-9,4,-18,7,-28,8c2736,291,2727,292,2718,292v-16,,-30,-3,-41,-8c2666,279,2657,272,2650,263v-7,-9,-12,-19,-15,-32c2632,219,2630,206,2630,191v,-15,2,-28,6,-40c2640,138,2646,128,2653,119v7,-9,15,-16,25,-21c2688,93,2699,91,2711,91v14,,26,2,35,7c2756,103,2764,110,2770,119v6,9,11,19,14,30c2786,161,2788,173,2788,186v,12,,12,,12c2656,198,2656,198,2656,198v,10,2,20,4,29c2663,236,2667,244,2673,250v5,7,11,12,19,16c2700,270,2709,272,2720,272v4,,9,-1,14,-2c2739,269,2744,268,2749,267v5,-1,9,-3,14,-4c2767,261,2771,259,2774,257r,24xm2762,178v,-9,-1,-17,-3,-25c2758,145,2755,138,2751,132v-4,-7,-9,-12,-15,-15c2729,113,2722,111,2713,111v-9,,-17,2,-24,6c2682,121,2677,126,2672,132v-5,7,-9,14,-12,22c2658,162,2656,170,2656,178r106,xm2833,138v,-5,,-10,,-14c2833,121,2833,117,2833,114v,-3,,-6,,-9c2833,102,2832,99,2832,95v23,,23,,23,c2855,132,2855,132,2855,132v1,,1,,1,c2858,127,2861,122,2864,117v3,-5,7,-10,11,-14c2879,99,2884,96,2889,94v5,-2,11,-3,17,-3c2908,91,2911,91,2914,91v4,1,6,1,8,2c2922,118,2922,118,2922,118v-2,-1,-5,-2,-8,-2c2911,116,2908,115,2905,115v-9,,-17,3,-24,8c2875,127,2870,133,2867,141v-4,7,-6,16,-8,25c2858,175,2857,184,2857,192v,95,,95,,95c2833,287,2833,287,2833,287r,-149xm2944,259v7,4,15,7,24,9c2976,270,2985,272,2994,272v6,,11,-1,16,-3c3015,268,3020,266,3024,263v4,-3,7,-7,9,-11c3036,248,3037,243,3037,237v,-7,-2,-14,-7,-19c3026,213,3020,209,3013,205v-7,-4,-14,-8,-22,-11c2983,190,2975,186,2968,182v-7,-4,-12,-10,-17,-16c2947,160,2944,152,2944,143v,-10,2,-18,6,-24c2953,112,2958,107,2964,102v6,-4,12,-7,20,-9c2992,91,2999,91,3007,91v5,,12,,21,1c3037,94,3046,96,3055,99v-3,21,-3,21,-3,21c3046,117,3039,115,3031,113v-8,-1,-15,-2,-21,-2c2997,111,2987,113,2980,118v-8,4,-12,13,-12,25c2968,149,2971,154,2975,158v5,4,11,8,18,11c3000,173,3007,176,3016,180v8,3,15,8,22,13c3045,198,3051,204,3056,211v5,7,7,16,7,26c3063,247,3061,256,3056,263v-4,7,-9,13,-16,17c3034,284,3026,287,3019,289v-8,2,-16,3,-23,3c2986,292,2977,291,2968,290v-9,-1,-18,-4,-26,-7l2944,259xm3105,5v24,,24,,24,c3129,127,3129,127,3129,127v1,,1,,1,c3135,117,3143,108,3153,101v10,-7,23,-10,37,-10c3203,91,3213,93,3222,97v9,4,15,9,20,17c3247,121,3251,130,3253,140v2,10,3,21,3,32c3256,287,3256,287,3256,287v-24,,-24,,-24,c3232,173,3232,173,3232,173v,-9,-1,-16,-2,-24c3229,141,3227,135,3224,129v-3,-5,-8,-10,-14,-13c3204,113,3196,111,3186,111v-10,,-19,2,-27,7c3152,122,3146,128,3142,135v-5,7,-8,15,-10,24c3130,168,3129,176,3129,184v,103,,103,,103c3105,287,3105,287,3105,287r,-282xm3339,44v-24,,-24,,-24,c3315,12,3315,12,3315,12v24,,24,,24,l3339,44xm3315,95v24,,24,,24,c3339,287,3339,287,3339,287v-24,,-24,,-24,l3315,95xm3397,95v23,,23,,23,c3419,130,3419,130,3419,130v1,,1,,1,c3421,127,3423,124,3426,119v3,-4,7,-8,11,-13c3442,102,3448,98,3455,95v7,-3,16,-4,26,-4c3495,91,3507,93,3517,98v10,5,19,12,25,21c3548,128,3553,139,3556,151v3,12,4,26,4,40c3560,206,3559,219,3555,231v-3,12,-8,23,-14,32c3534,272,3526,279,3516,284v-10,5,-22,8,-35,8c3466,292,3454,289,3444,283v-9,-6,-17,-16,-23,-28c3420,255,3420,255,3420,255v,112,,112,,112c3397,367,3397,367,3397,367r,-272xm3532,163v-2,-10,-5,-18,-9,-26c3518,129,3513,123,3505,118v-7,-5,-16,-7,-28,-7c3467,111,3458,113,3451,118v-8,5,-14,12,-18,20c3429,146,3425,154,3423,164v-2,9,-3,18,-3,27c3420,200,3421,209,3423,219v2,9,6,18,10,26c3437,253,3443,259,3451,264v7,5,16,8,26,8c3489,272,3498,269,3505,264v8,-5,13,-11,18,-19c3527,238,3530,229,3532,220v1,-10,2,-19,2,-29c3534,182,3533,172,3532,163xm3704,153v4,-12,9,-23,16,-32c3728,112,3737,104,3748,99v11,-6,25,-8,40,-8c3804,91,3818,93,3829,99v11,5,20,13,28,22c3864,130,3869,141,3873,153v3,13,5,25,5,38c3878,204,3876,217,3873,229v-4,12,-9,23,-16,32c3849,271,3840,278,3829,284v-11,5,-25,8,-41,8c3773,292,3759,289,3748,284v-11,-6,-20,-13,-28,-23c3713,252,3708,241,3704,229v-4,-12,-5,-25,-5,-38c3699,178,3700,166,3704,153xm3729,223v3,9,7,18,12,25c3747,255,3753,261,3761,265v8,4,17,7,27,7c3799,272,3808,269,3816,265v8,-4,14,-10,20,-17c3841,241,3845,232,3848,223v3,-10,4,-21,4,-32c3852,180,3851,170,3848,160v-3,-10,-7,-18,-12,-26c3830,127,3824,121,3816,117v-8,-4,-17,-6,-28,-6c3778,111,3769,113,3761,117v-8,4,-14,10,-20,17c3736,142,3732,150,3729,160v-3,10,-4,20,-4,31c3725,202,3726,213,3729,223xm3939,115v-39,,-39,,-39,c3900,95,3900,95,3900,95v39,,39,,39,c3939,81,3939,81,3939,81v,-10,1,-20,1,-30c3941,42,3943,33,3946,25v3,-7,8,-13,15,-18c3968,2,3978,,3990,v4,,8,,13,1c4007,2,4010,3,4013,4v-2,21,-2,21,-2,21c4008,23,4006,22,4002,22v-3,-1,-6,-2,-10,-2c3984,20,3978,22,3974,26v-4,4,-7,9,-8,15c3964,47,3963,53,3963,60v,6,,13,,18c3963,95,3963,95,3963,95v43,,43,,43,c4006,115,4006,115,4006,115v-43,,-43,,-43,c3963,287,3963,287,3963,287v-24,,-24,,-24,l3939,115xm4144,153v4,-12,9,-23,16,-32c4168,112,4177,104,4188,99v12,-6,25,-8,41,-8c4244,91,4258,93,4269,99v11,5,21,13,28,22c4304,130,4310,141,4313,153v4,13,5,25,5,38c4318,204,4317,217,4313,229v-3,12,-9,23,-16,32c4290,271,4280,278,4269,284v-11,5,-25,8,-40,8c4213,292,4200,289,4188,284v-11,-6,-20,-13,-28,-23c4153,252,4148,241,4144,229v-3,-12,-5,-25,-5,-38c4139,178,4141,166,4144,153xm4169,223v3,9,7,18,12,25c4187,255,4193,261,4201,265v8,4,17,7,28,7c4239,272,4248,269,4256,265v8,-4,15,-10,20,-17c4281,241,4285,232,4288,223v3,-10,4,-21,4,-32c4292,180,4291,170,4288,160v-3,-10,-7,-18,-12,-26c4271,127,4264,121,4256,117v-8,-4,-17,-6,-27,-6c4218,111,4209,113,4201,117v-8,4,-14,10,-20,17c4176,142,4172,150,4169,160v-3,10,-4,20,-4,31c4165,202,4166,213,4169,223xm4363,138v,-5,,-10,,-14c4363,121,4363,117,4363,114v,-3,,-6,,-9c4363,102,4362,99,4362,95v24,,24,,24,c4386,132,4386,132,4386,132v,,,,,c4389,127,4391,122,4394,117v3,-5,7,-10,11,-14c4409,99,4414,96,4419,94v5,-2,11,-3,17,-3c4438,91,4441,91,4445,91v3,1,5,1,7,2c4452,118,4452,118,4452,118v-2,-1,-5,-2,-8,-2c4441,116,4438,115,4435,115v-9,,-17,3,-23,8c4405,127,4400,133,4397,141v-4,7,-6,16,-8,25c4388,175,4387,184,4387,192v,95,,95,,95c4363,287,4363,287,4363,287r,-149xm4641,272v,13,-1,25,-5,37c4633,321,4628,331,4621,340v-7,9,-16,16,-28,21c4582,366,4568,369,4551,369v-13,,-24,-1,-35,-4c4506,362,4498,360,4493,359v2,-24,2,-24,2,-24c4502,339,4511,342,4521,345v10,2,20,3,30,3c4567,348,4579,346,4588,341v8,-5,15,-12,20,-22c4612,310,4615,300,4616,288v1,-12,2,-25,2,-38c4617,250,4617,250,4617,250v-6,14,-15,24,-25,29c4582,285,4571,287,4559,287v-16,,-29,-3,-39,-9c4510,272,4501,265,4495,255v-6,-9,-11,-19,-14,-31c4479,213,4478,202,4478,191v,-14,1,-28,4,-40c4485,139,4489,128,4496,119v6,-9,14,-16,25,-21c4531,93,4543,91,4557,91v6,,12,,17,c4580,92,4585,93,4590,95v4,2,9,5,13,8c4608,107,4612,111,4617,117v,,,,,c4617,95,4617,95,4617,95v24,,24,,24,l4641,272xm4507,219v2,9,5,17,9,24c4521,250,4526,256,4533,260v7,5,16,7,26,7c4570,267,4579,265,4586,260v8,-5,14,-11,18,-18c4609,235,4612,227,4614,218v2,-9,3,-18,3,-27c4617,180,4616,169,4615,159v-2,-10,-5,-18,-10,-25c4601,127,4595,121,4588,117v-8,-4,-17,-6,-28,-6c4549,111,4540,113,4533,118v-8,5,-14,11,-18,19c4511,145,4508,153,4506,163v-2,9,-2,19,-2,28c4504,201,4505,210,4507,219xm4809,256v-1,,-1,,-1,c4806,262,4802,267,4798,272v-5,4,-10,8,-15,11c4777,286,4771,288,4765,290v-6,1,-12,2,-18,2c4734,292,4723,290,4714,286v-8,-4,-14,-9,-19,-15c4691,266,4688,260,4686,253v-1,-6,-2,-11,-2,-15c4684,227,4686,218,4689,210v4,-7,8,-14,14,-19c4709,187,4716,183,4724,180v8,-3,17,-5,25,-7c4758,172,4767,171,4776,171v9,-1,18,-1,26,-1c4807,170,4807,170,4807,170v,-10,,-10,,-10c4807,144,4803,131,4797,123v-7,-8,-18,-12,-34,-12c4753,111,4743,112,4734,114v-10,3,-19,7,-28,13c4706,104,4706,104,4706,104v4,-2,8,-4,13,-5c4724,97,4729,96,4734,94v5,-1,10,-2,15,-2c4754,91,4759,91,4763,91v24,,41,5,52,17c4825,119,4831,137,4831,162v,85,,85,,85c4831,255,4831,262,4831,268v,6,,13,1,19c4809,287,4809,287,4809,287r,-31xm4807,190v-7,,-7,,-7,c4790,190,4779,191,4768,192v-10,1,-20,3,-29,6c4731,201,4724,206,4718,212v-5,6,-8,14,-8,25c4710,243,4711,248,4713,253v2,4,5,8,9,11c4725,266,4730,268,4734,270v5,1,10,2,16,2c4764,272,4775,269,4782,264v8,-6,14,-12,17,-19c4803,237,4805,230,4806,222v,-8,1,-15,1,-20l4807,190xm4887,140v,-7,,-14,,-22c4887,111,4886,103,4886,95v23,,23,,23,c4909,129,4909,129,4909,129v,,,,,c4911,125,4914,121,4917,116v3,-5,7,-9,12,-13c4933,100,4939,96,4946,94v7,-2,16,-3,26,-3c4983,91,4993,92,5002,96v8,4,15,9,20,16c5027,118,5031,126,5034,135v2,9,3,19,3,29c5037,287,5037,287,5037,287v-24,,-24,,-24,c5013,170,5013,170,5013,170v,-18,-3,-32,-10,-43c4996,116,4984,111,4968,111v-11,,-20,2,-27,6c4933,122,4928,127,4923,134v-4,7,-7,14,-9,23c4912,165,4911,173,4911,181v,106,,106,,106c4887,287,4887,287,4887,287r,-147xm5121,44v-24,,-24,,-24,c5097,12,5097,12,5097,12v24,,24,,24,l5121,44xm5097,95v24,,24,,24,c5121,287,5121,287,5121,287v-24,,-24,,-24,l5097,95xm5166,259v7,4,15,7,23,9c5198,270,5207,272,5216,272v6,,11,-1,16,-3c5237,268,5242,266,5246,263v4,-3,7,-7,9,-11c5257,248,5259,243,5259,237v,-7,-3,-14,-7,-19c5247,213,5242,209,5235,205v-7,-4,-15,-8,-23,-11c5204,190,5197,186,5190,182v-7,-4,-12,-10,-17,-16c5168,160,5166,152,5166,143v,-10,2,-18,5,-24c5175,112,5180,107,5186,102v6,-4,12,-7,20,-9c5213,91,5221,91,5229,91v5,,12,,21,1c5259,94,5268,96,5276,99v-2,21,-2,21,-2,21c5268,117,5261,115,5253,113v-8,-1,-15,-2,-22,-2c5219,111,5209,113,5201,118v-7,4,-11,13,-11,25c5190,149,5192,154,5197,158v5,4,10,8,17,11c5221,173,5229,176,5237,180v8,3,16,8,23,13c5267,198,5273,204,5278,211v4,7,7,16,7,26c5285,247,5282,256,5278,263v-4,7,-9,13,-16,17c5255,284,5248,287,5240,289v-8,2,-15,3,-23,3c5208,292,5199,291,5190,290v-9,-1,-18,-4,-26,-7l5166,259xm5438,256v-1,,-1,,-1,c5434,262,5431,267,5426,272v-4,4,-9,8,-15,11c5406,286,5400,288,5394,290v-6,1,-12,2,-18,2c5362,292,5351,290,5343,286v-8,-4,-15,-9,-19,-15c5319,266,5316,260,5315,253v-2,-6,-2,-11,-2,-15c5313,227,5314,218,5318,210v3,-7,8,-14,14,-19c5338,187,5345,183,5353,180v8,-3,16,-5,25,-7c5387,172,5396,171,5405,171v9,-1,18,-1,26,-1c5435,170,5435,170,5435,170v,-10,,-10,,-10c5435,144,5432,131,5426,123v-7,-8,-18,-12,-34,-12c5382,111,5372,112,5362,114v-9,3,-18,7,-27,13c5335,104,5335,104,5335,104v4,-2,8,-4,13,-5c5353,97,5358,96,5363,94v5,-1,10,-2,15,-2c5383,91,5387,91,5392,91v24,,41,5,51,17c5454,119,5459,137,5459,162v,85,,85,,85c5459,255,5459,262,5459,268v1,6,1,13,2,19c5438,287,5438,287,5438,287r,-31xm5435,190v-6,,-6,,-6,c5418,190,5408,191,5397,192v-10,1,-20,3,-29,6c5359,201,5352,206,5347,212v-6,6,-8,14,-8,25c5339,243,5340,248,5342,253v2,4,5,8,8,11c5354,266,5358,268,5363,270v5,1,10,2,16,2c5393,272,5403,269,5411,264v8,-6,13,-12,17,-19c5431,237,5434,230,5434,222v1,-8,1,-15,1,-20l5435,190xm5599,115v-44,,-44,,-44,c5555,240,5555,240,5555,240v,9,2,16,6,22c5564,268,5571,272,5581,272v4,,8,-1,11,-2c5596,269,5599,268,5603,267v1,20,1,20,1,20c5601,288,5597,289,5592,290v-6,1,-11,2,-17,2c5564,292,5556,290,5550,287v-6,-4,-10,-8,-13,-14c5535,267,5533,261,5532,253v,-8,-1,-16,-1,-25c5531,115,5531,115,5531,115v-37,,-37,,-37,c5494,95,5494,95,5494,95v37,,37,,37,c5531,49,5531,49,5531,49v24,-9,24,-9,24,-9c5555,95,5555,95,5555,95v44,,44,,44,l5599,115xm5665,44v-24,,-24,,-24,c5641,12,5641,12,5641,12v24,,24,,24,l5665,44xm5641,95v24,,24,,24,c5665,287,5665,287,5665,287v-24,,-24,,-24,l5641,95xm5716,153v3,-12,9,-23,16,-32c5739,112,5748,104,5760,99v11,-6,25,-8,40,-8c5816,91,5829,93,5840,99v12,5,21,13,28,22c5876,130,5881,141,5885,153v3,13,5,25,5,38c5890,204,5888,217,5885,229v-4,12,-9,23,-17,32c5861,271,5852,278,5840,284v-11,5,-24,8,-40,8c5785,292,5771,289,5760,284v-12,-6,-21,-13,-28,-23c5725,252,5719,241,5716,229v-4,-12,-6,-25,-6,-38c5710,178,5712,166,5716,153xm5741,223v2,9,6,18,12,25c5758,255,5765,261,5773,265v8,4,17,7,27,7c5810,272,5820,269,5827,265v8,-4,15,-10,20,-17c5853,241,5857,232,5860,223v2,-10,4,-21,4,-32c5864,180,5862,170,5860,160v-3,-10,-7,-18,-13,-26c5842,127,5835,121,5827,117v-7,-4,-17,-6,-27,-6c5790,111,5781,113,5773,117v-8,4,-15,10,-20,17c5747,142,5743,150,5741,160v-3,10,-5,20,-5,31c5736,202,5738,213,5741,223xm5935,140v,-7,,-14,,-22c5934,111,5934,103,5933,95v23,,23,,23,c5956,129,5956,129,5956,129v1,,1,,1,c5959,125,5962,121,5965,116v3,-5,7,-9,11,-13c5981,100,5987,96,5994,94v7,-2,15,-3,25,-3c6031,91,6041,92,6049,96v9,4,16,9,21,16c6075,118,6079,126,6081,135v3,9,4,19,4,29c6085,287,6085,287,6085,287v-24,,-24,,-24,c6061,170,6061,170,6061,170v,-18,-3,-32,-10,-43c6044,116,6032,111,6016,111v-11,,-20,2,-28,6c5981,122,5975,127,5971,134v-5,7,-8,14,-10,23c5960,165,5959,173,5959,181v,106,,106,,106c5935,287,5935,287,5935,287r,-147xm6130,259v7,4,15,7,23,9c6162,270,6171,272,6180,272v6,,11,-1,16,-3c6201,268,6206,266,6210,263v4,-3,7,-7,9,-11c6221,248,6223,243,6223,237v,-7,-3,-14,-7,-19c6211,213,6206,209,6199,205v-7,-4,-15,-8,-23,-11c6168,190,6161,186,6154,182v-7,-4,-13,-10,-17,-16c6132,160,6130,152,6130,143v,-10,2,-18,5,-24c6139,112,6144,107,6150,102v6,-4,12,-7,20,-9c6177,91,6185,91,6193,91v5,,12,,21,1c6223,94,6232,96,6240,99v-2,21,-2,21,-2,21c6232,117,6225,115,6217,113v-8,-1,-15,-2,-22,-2c6183,111,6173,113,6165,118v-7,4,-11,13,-11,25c6154,149,6156,154,6161,158v5,4,10,8,17,11c6185,173,6193,176,6201,180v8,3,16,8,23,13c6231,198,6237,204,6242,211v4,7,7,16,7,26c6249,247,6246,256,6242,263v-4,7,-10,13,-16,17c6219,284,6212,287,6204,289v-8,2,-15,3,-23,3c6172,292,6163,291,6154,290v-9,-1,-18,-4,-26,-7l6130,259xm6594,287v-29,,-29,,-29,c6513,121,6513,121,6513,121v-1,,-1,,-1,c6459,287,6459,287,6459,287v-28,,-28,,-28,c6369,95,6369,95,6369,95v26,,26,,26,c6445,261,6445,261,6445,261v1,,1,,1,c6500,95,6500,95,6500,95v28,,28,,28,c6579,261,6579,261,6579,261v1,,1,,1,c6633,95,6633,95,6633,95v24,,24,,24,l6594,287xm6680,153v4,-12,9,-23,16,-32c6704,112,6713,104,6724,99v11,-6,25,-8,41,-8c6780,91,6794,93,6805,99v11,5,20,13,28,22c6840,130,6845,141,6849,153v4,13,5,25,5,38c6854,204,6853,217,6849,229v-4,12,-9,23,-16,32c6825,271,6816,278,6805,284v-11,5,-25,8,-40,8c6749,292,6735,289,6724,284v-11,-6,-20,-13,-28,-23c6689,252,6684,241,6680,229v-3,-12,-5,-25,-5,-38c6675,178,6677,166,6680,153xm6705,223v3,9,7,18,12,25c6723,255,6729,261,6737,265v8,4,17,7,28,7c6775,272,6784,269,6792,265v8,-4,14,-10,20,-17c6817,241,6821,232,6824,223v3,-10,4,-21,4,-32c6828,180,6827,170,6824,160v-3,-10,-7,-18,-12,-26c6806,127,6800,121,6792,117v-8,-4,-17,-6,-27,-6c6754,111,6745,113,6737,117v-8,4,-14,10,-20,17c6712,142,6708,150,6705,160v-3,10,-4,20,-4,31c6701,202,6702,213,6705,223xm6899,138v,-5,,-10,,-14c6899,121,6899,117,6899,114v,-3,,-6,,-9c6898,102,6898,99,6898,95v23,,23,,23,c6921,132,6921,132,6921,132v1,,1,,1,c6924,127,6927,122,6930,117v3,-5,7,-10,11,-14c6945,99,6950,96,6955,94v5,-2,11,-3,17,-3c6974,91,6977,91,6980,91v4,1,6,1,8,2c6988,118,6988,118,6988,118v-2,-1,-5,-2,-8,-2c6977,116,6974,115,6971,115v-10,,-17,3,-24,8c6941,127,6936,133,6933,141v-4,7,-6,16,-8,25c6924,175,6923,184,6923,192v,95,,95,,95c6899,287,6899,287,6899,287r,-149xm7025,5v24,,24,,24,c7049,174,7049,174,7049,174v86,-79,86,-79,86,-79c7165,95,7165,95,7165,95v-94,85,-94,85,-94,85c7176,287,7176,287,7176,287v-32,,-32,,-32,c7049,189,7049,189,7049,189v,98,,98,,98c7025,287,7025,287,7025,287r,-282xm7237,44v-24,,-24,,-24,c7213,12,7213,12,7213,12v24,,24,,24,l7237,44xm7213,95v24,,24,,24,c7237,287,7237,287,7237,287v-24,,-24,,-24,l7213,95xm7297,140v,-7,,-14,,-22c7297,111,7296,103,7296,95v23,,23,,23,c7319,129,7319,129,7319,129v,,,,,c7321,125,7324,121,7327,116v3,-5,7,-9,12,-13c7343,100,7349,96,7356,94v7,-2,15,-3,26,-3c7393,91,7403,92,7412,96v8,4,15,9,20,16c7437,118,7441,126,7444,135v2,9,3,19,3,29c7447,287,7447,287,7447,287v-24,,-24,,-24,c7423,170,7423,170,7423,170v,-18,-3,-32,-10,-43c7406,116,7394,111,7378,111v-11,,-20,2,-27,6c7343,122,7337,127,7333,134v-4,7,-7,14,-9,23c7322,165,7321,173,7321,181v,106,,106,,106c7297,287,7297,287,7297,287r,-147xm7659,272v,13,-1,25,-5,37c7651,321,7646,331,7639,340v-7,9,-17,16,-28,21c7600,366,7586,369,7569,369v-13,,-24,-1,-35,-4c7524,362,7516,360,7511,359v2,-24,2,-24,2,-24c7520,339,7529,342,7539,345v10,2,20,3,30,3c7585,348,7597,346,7606,341v8,-5,15,-12,20,-22c7630,310,7633,300,7634,288v1,-12,2,-25,2,-38c7635,250,7635,250,7635,250v-7,14,-15,24,-25,29c7600,285,7589,287,7577,287v-16,,-29,-3,-39,-9c7527,272,7519,265,7513,255v-7,-9,-11,-19,-14,-31c7497,213,7495,202,7495,191v,-14,2,-28,5,-40c7503,139,7507,128,7514,119v6,-9,14,-16,24,-21c7548,93,7561,91,7575,91v6,,12,,17,c7598,92,7603,93,7607,95v5,2,10,5,14,8c7626,107,7630,111,7635,117v,,,,,c7635,95,7635,95,7635,95v24,,24,,24,l7659,272xm7524,219v2,9,6,17,10,24c7538,250,7544,256,7551,260v7,5,16,7,26,7c7588,267,7597,265,7604,260v8,-5,14,-11,18,-18c7627,235,7630,227,7632,218v2,-9,3,-18,3,-27c7635,180,7634,169,7633,159v-2,-10,-6,-18,-10,-25c7619,127,7613,121,7606,117v-8,-4,-17,-6,-28,-6c7567,111,7558,113,7550,118v-7,5,-13,11,-17,19c7529,145,7526,153,7524,163v-2,9,-3,19,-3,28c7521,201,7522,210,7524,219xm7904,115v-44,,-44,,-44,c7860,240,7860,240,7860,240v,9,2,16,6,22c7870,268,7877,272,7886,272v5,,9,-1,12,-2c7901,269,7904,268,7908,267v2,20,2,20,2,20c7907,288,7903,289,7897,290v-5,1,-11,2,-17,2c7870,292,7862,290,7856,287v-6,-4,-10,-8,-13,-14c7840,267,7838,261,7838,253v-1,-8,-1,-16,-1,-25c7837,115,7837,115,7837,115v-38,,-38,,-38,c7799,95,7799,95,7799,95v38,,38,,38,c7837,49,7837,49,7837,49v23,-9,23,-9,23,-9c7860,95,7860,95,7860,95v44,,44,,44,l7904,115xm7937,153v4,-12,9,-23,17,-32c7961,112,7970,104,7982,99v11,-6,24,-8,40,-8c8038,91,8051,93,8062,99v12,5,21,13,28,22c8097,130,8103,141,8106,153v4,13,6,25,6,38c8112,204,8110,217,8106,229v-3,12,-9,23,-16,32c8083,271,8074,278,8062,284v-11,5,-24,8,-40,8c8006,292,7993,289,7982,284v-12,-6,-21,-13,-28,-23c7946,252,7941,241,7937,229v-3,-12,-5,-25,-5,-38c7932,178,7934,166,7937,153xm7962,223v3,9,7,18,13,25c7980,255,7987,261,7995,265v7,4,17,7,27,7c8032,272,8041,269,8049,265v8,-4,15,-10,20,-17c8075,241,8079,232,8082,223v2,-10,4,-21,4,-32c8086,180,8084,170,8082,160v-3,-10,-7,-18,-13,-26c8064,127,8057,121,8049,117v-8,-4,-17,-6,-27,-6c8012,111,8002,113,7995,117v-8,4,-15,10,-20,17c7969,142,7965,150,7962,160v-2,10,-4,20,-4,31c7958,202,7960,213,7962,223xm8309,272v,13,-2,25,-5,37c8301,321,8296,331,8289,340v-7,9,-17,16,-28,21c8249,366,8235,369,8219,369v-13,,-25,-1,-35,-4c8173,362,8166,360,8161,359v2,-24,2,-24,2,-24c8170,339,8178,342,8188,345v10,2,21,3,31,3c8234,348,8247,346,8255,341v9,-5,16,-12,20,-22c8280,310,8283,300,8284,288v1,-12,2,-25,2,-38c8285,250,8285,250,8285,250v-7,14,-15,24,-25,29c8250,285,8239,287,8226,287v-15,,-28,-3,-38,-9c8177,272,8169,265,8163,255v-7,-9,-11,-19,-14,-31c8147,213,8145,202,8145,191v,-14,2,-28,5,-40c8152,139,8157,128,8164,119v6,-9,14,-16,24,-21c8198,93,8210,91,8224,91v7,,13,,18,c8247,92,8252,93,8257,95v5,2,10,5,14,8c8275,107,8280,111,8284,117v1,,1,,1,c8285,95,8285,95,8285,95v24,,24,,24,l8309,272xm8174,219v2,9,5,17,10,24c8188,250,8194,256,8201,260v7,5,16,7,26,7c8238,267,8247,265,8254,260v7,-5,13,-11,18,-18c8277,235,8280,227,8282,218v2,-9,3,-18,3,-27c8285,180,8284,169,8282,159v-2,-10,-5,-18,-9,-25c8268,127,8263,121,8255,117v-7,-4,-16,-6,-27,-6c8217,111,8208,113,8200,118v-7,5,-13,11,-17,19c8178,145,8175,153,8174,163v-2,9,-3,19,-3,28c8171,201,8172,210,8174,219xm8495,281v-8,4,-17,7,-27,8c8458,291,8448,292,8439,292v-15,,-29,-3,-40,-8c8388,279,8379,272,8372,263v-7,-9,-12,-19,-15,-32c8353,219,8352,206,8352,191v,-15,2,-28,6,-40c8362,138,8367,128,8374,119v7,-9,16,-16,26,-21c8410,93,8421,91,8433,91v14,,25,2,35,7c8478,103,8485,110,8492,119v6,9,10,19,13,30c8508,161,8510,173,8510,186v,12,,12,,12c8378,198,8378,198,8378,198v,10,1,20,4,29c8385,236,8389,244,8394,250v5,7,12,12,20,16c8422,270,8431,272,8441,272v5,,9,-1,14,-2c8461,269,8466,268,8471,267v4,-1,9,-3,13,-4c8489,261,8492,259,8495,257r,24xm8484,178v,-9,-1,-17,-3,-25c8479,145,8476,138,8472,132v-3,-7,-9,-12,-15,-15c8451,113,8443,111,8435,111v-9,,-17,2,-24,6c8404,121,8398,126,8393,132v-5,7,-8,14,-11,22c8379,162,8378,170,8378,178r106,xm8638,115v-44,,-44,,-44,c8594,240,8594,240,8594,240v,9,2,16,6,22c8603,268,8610,272,8620,272v4,,8,-1,11,-2c8635,269,8638,268,8642,267v1,20,1,20,1,20c8640,288,8636,289,8631,290v-6,1,-11,2,-17,2c8603,292,8595,290,8589,287v-6,-4,-10,-8,-13,-14c8574,267,8572,261,8571,253v,-8,-1,-16,-1,-25c8570,115,8570,115,8570,115v-37,,-37,,-37,c8533,95,8533,95,8533,95v37,,37,,37,c8570,49,8570,49,8570,49v24,-9,24,-9,24,-9c8594,95,8594,95,8594,95v44,,44,,44,l8638,115xm8680,5v24,,24,,24,c8704,127,8704,127,8704,127v1,,1,,1,c8710,117,8718,108,8728,101v10,-7,23,-10,37,-10c8778,91,8788,93,8797,97v8,4,15,9,20,17c8822,121,8825,130,8828,140v2,10,3,21,3,32c8831,287,8831,287,8831,287v-24,,-24,,-24,c8807,173,8807,173,8807,173v,-9,-1,-16,-2,-24c8804,141,8802,135,8799,129v-3,-5,-8,-10,-14,-13c8779,113,8771,111,8761,111v-10,,-19,2,-27,7c8727,122,8721,128,8717,135v-5,7,-8,15,-10,24c8705,168,8704,176,8704,184v,103,,103,,103c8680,287,8680,287,8680,287r,-282xm9019,281v-8,4,-17,7,-27,8c8981,291,8972,292,8963,292v-16,,-29,-3,-40,-8c8912,279,8902,272,8896,263v-7,-9,-12,-19,-16,-32c8877,219,8876,206,8876,191v,-15,2,-28,6,-40c8886,138,8891,128,8898,119v7,-9,16,-16,26,-21c8934,93,8945,91,8957,91v13,,25,2,35,7c9001,103,9009,110,9016,119v6,9,10,19,13,30c9032,161,9033,173,9033,186v,12,,12,,12c8902,198,8902,198,8902,198v,10,1,20,4,29c8909,236,8913,244,8918,250v5,7,12,12,20,16c8946,270,8955,272,8965,272v4,,9,-1,14,-2c8984,269,8989,268,8994,267v5,-1,10,-3,14,-4c9013,261,9016,259,9019,257r,24xm9007,178v,-9,,-17,-2,-25c9003,145,9000,138,8996,132v-4,-7,-9,-12,-15,-15c8975,113,8967,111,8958,111v-8,,-16,2,-23,6c8928,121,8922,126,8917,132v-5,7,-9,14,-11,22c8903,162,8902,170,8902,178r105,xm9079,138v,-5,,-10,,-14c9079,121,9079,117,9078,114v,-3,,-6,,-9c9078,102,9078,99,9077,95v24,,24,,24,c9101,132,9101,132,9101,132v1,,1,,1,c9104,127,9107,122,9110,117v3,-5,6,-10,10,-14c9125,99,9129,96,9134,94v5,-2,11,-3,17,-3c9154,91,9157,91,9160,91v3,1,6,1,8,2c9168,118,9168,118,9168,118v-3,-1,-6,-2,-9,-2c9156,116,9153,115,9150,115v-9,,-17,3,-23,8c9121,127,9116,133,9112,141v-3,7,-6,16,-7,25c9103,175,9102,184,9102,192v,95,,95,,95c9079,287,9079,287,9079,287r,-149xm9392,115v-44,,-44,,-44,c9348,240,9348,240,9348,240v,9,2,16,6,22c9358,268,9364,272,9374,272v5,,8,-1,12,-2c9389,269,9392,268,9396,267v1,20,1,20,1,20c9395,288,9391,289,9385,290v-5,1,-11,2,-17,2c9358,292,9350,290,9344,287v-6,-4,-11,-8,-13,-14c9328,267,9326,261,9326,253v-1,-8,-1,-16,-1,-25c9325,115,9325,115,9325,115v-38,,-38,,-38,c9287,95,9287,95,9287,95v38,,38,,38,c9325,49,9325,49,9325,49v23,-9,23,-9,23,-9c9348,95,9348,95,9348,95v44,,44,,44,l9392,115xm9425,153v4,-12,9,-23,16,-32c9449,112,9458,104,9469,99v12,-6,25,-8,41,-8c9525,91,9539,93,9550,99v11,5,21,13,28,22c9585,130,9591,141,9594,153v4,13,5,25,5,38c9599,204,9598,217,9594,229v-3,12,-9,23,-16,32c9571,271,9561,278,9550,284v-11,5,-25,8,-40,8c9494,292,9481,289,9469,284v-11,-6,-20,-13,-28,-23c9434,252,9429,241,9425,229v-3,-12,-5,-25,-5,-38c9420,178,9422,166,9425,153xm9450,223v3,9,7,18,12,25c9468,255,9474,261,9482,265v8,4,17,7,28,7c9520,272,9529,269,9537,265v8,-4,15,-10,20,-17c9562,241,9567,232,9569,223v3,-10,4,-21,4,-32c9573,180,9572,170,9569,160v-2,-10,-7,-18,-12,-26c9552,127,9545,121,9537,117v-8,-4,-17,-6,-27,-6c9499,111,9490,113,9482,117v-8,4,-14,10,-20,17c9457,142,9453,150,9450,160v-3,10,-4,20,-4,31c9446,202,9447,213,9450,223xm9747,95v24,,24,,24,c9769,130,9769,130,9769,130v1,,1,,1,c9771,127,9774,124,9776,119v3,-4,7,-8,12,-13c9792,102,9798,98,9806,95v7,-3,15,-4,25,-4c9846,91,9858,93,9868,98v10,5,18,12,24,21c9899,128,9903,139,9906,151v3,12,5,26,5,40c9911,206,9909,219,9906,231v-4,12,-8,23,-15,32c9884,272,9876,279,9866,284v-10,5,-21,8,-35,8c9816,292,9804,289,9794,283v-9,-6,-17,-16,-23,-28c9771,255,9771,255,9771,255v,112,,112,,112c9747,367,9747,367,9747,367r,-272xm9882,163v-1,-10,-4,-18,-9,-26c9869,129,9863,123,9856,118v-8,-5,-17,-7,-28,-7c9817,111,9808,113,9801,118v-7,5,-13,12,-18,20c9779,146,9776,154,9774,164v-2,9,-3,18,-3,27c9771,200,9772,209,9774,219v2,9,5,18,9,26c9788,253,9794,259,9801,264v7,5,16,8,27,8c9839,272,9848,269,9856,264v7,-5,13,-11,17,-19c9878,238,9881,229,9882,220v2,-10,3,-19,3,-29c9885,182,9884,172,9882,163xm9959,138v,-5,,-10,,-14c9959,121,9959,117,9959,114v,-3,-1,-6,-1,-9c9958,102,9958,99,9957,95v24,,24,,24,c9981,132,9981,132,9981,132v1,,1,,1,c9984,127,9987,122,9990,117v3,-5,6,-10,11,-14c10005,99,10009,96,10015,94v5,-2,10,-3,16,-3c10034,91,10037,91,10040,91v3,1,6,1,8,2c10048,118,10048,118,10048,118v-3,-1,-5,-2,-8,-2c10037,116,10034,115,10031,115v-10,,-18,3,-24,8c10001,127,9996,133,9992,141v-3,7,-6,16,-7,25c9983,175,9983,184,9983,192v,95,,95,,95c9959,287,9959,287,9959,287r,-149xm10207,281v-8,4,-17,7,-27,8c10169,291,10160,292,10151,292v-16,,-29,-3,-40,-8c10100,279,10090,272,10084,263v-7,-9,-12,-19,-16,-32c10065,219,10064,206,10064,191v,-15,2,-28,6,-40c10074,138,10079,128,10086,119v7,-9,16,-16,26,-21c10122,93,10133,91,10145,91v13,,25,2,35,7c10189,103,10197,110,10203,119v7,9,11,19,14,30c10220,161,10221,173,10221,186v,12,,12,,12c10090,198,10090,198,10090,198v,10,1,20,4,29c10097,236,10101,244,10106,250v5,7,12,12,20,16c10134,270,10143,272,10153,272v4,,9,-1,14,-2c10172,269,10177,268,10182,267v5,-1,10,-3,14,-4c10201,261,10204,259,10207,257r,24xm10195,178v,-9,-1,-17,-2,-25c10191,145,10188,138,10184,132v-4,-7,-9,-12,-15,-15c10163,113,10155,111,10146,111v-8,,-16,2,-23,6c10116,121,10110,126,10105,132v-5,7,-9,14,-11,22c10091,162,10090,170,10090,178r105,xm10333,287v-27,,-27,,-27,c10240,95,10240,95,10240,95v26,,26,,26,c10319,261,10319,261,10319,261v1,,1,,1,c10376,95,10376,95,10376,95v25,,25,,25,l10333,287xm10563,281v-8,4,-17,7,-27,8c10526,291,10516,292,10507,292v-16,,-29,-3,-40,-8c10456,279,10446,272,10440,263v-7,-9,-12,-19,-15,-32c10421,219,10420,206,10420,191v,-15,2,-28,6,-40c10430,138,10435,128,10442,119v7,-9,16,-16,26,-21c10478,93,10489,91,10501,91v13,,25,2,35,7c10545,103,10553,110,10560,119v6,9,10,19,13,30c10576,161,10577,173,10577,186v,12,,12,,12c10446,198,10446,198,10446,198v,10,1,20,4,29c10453,236,10457,244,10462,250v5,7,12,12,20,16c10490,270,10499,272,10509,272v4,,9,-1,14,-2c10528,269,10534,268,10538,267v5,-1,10,-3,14,-4c10557,261,10560,259,10563,257r,24xm10551,178v,-9,,-17,-2,-25c10547,145,10544,138,10540,132v-4,-7,-9,-12,-15,-15c10519,113,10511,111,10502,111v-8,,-16,2,-23,6c10472,121,10466,126,10461,132v-5,7,-9,14,-11,22c10447,162,10446,170,10446,178r105,xm10623,140v,-7,,-14,-1,-22c10622,111,10622,103,10621,95v23,,23,,23,c10644,129,10644,129,10644,129v1,,1,,1,c10647,125,10649,121,10652,116v3,-5,7,-9,12,-13c10669,100,10675,96,10682,94v7,-2,15,-3,25,-3c10719,91,10729,92,10737,96v9,4,15,9,21,16c10763,118,10767,126,10769,135v3,9,4,19,4,29c10773,287,10773,287,10773,287v-24,,-24,,-24,c10749,170,10749,170,10749,170v,-18,-4,-32,-11,-43c10731,116,10720,111,10703,111v-10,,-19,2,-27,6c10669,122,10663,127,10659,134v-5,7,-8,14,-10,23c10647,165,10646,173,10646,181v,106,,106,,106c10623,287,10623,287,10623,287r,-147xm10915,115v-43,,-43,,-43,c10872,240,10872,240,10872,240v,9,2,16,5,22c10881,268,10888,272,10897,272v5,,9,-1,12,-2c10912,269,10916,268,10919,267v2,20,2,20,2,20c10918,288,10914,289,10908,290v-5,1,-11,2,-16,2c10881,292,10873,290,10867,287v-6,-4,-10,-8,-13,-14c10851,267,10849,261,10849,253v-1,-8,-1,-16,-1,-25c10848,115,10848,115,10848,115v-38,,-38,,-38,c10810,95,10810,95,10810,95v38,,38,,38,c10848,49,10848,49,10848,49v24,-9,24,-9,24,-9c10872,95,10872,95,10872,95v43,,43,,43,l10915,115xm11173,256v,,,,,c11170,262,11166,267,11162,272v-5,4,-10,8,-15,11c11141,286,11136,288,11130,290v-6,1,-13,2,-19,2c11098,292,11087,290,11079,286v-9,-4,-15,-9,-20,-15c11055,266,11052,260,11050,253v-1,-6,-2,-11,-2,-15c11048,227,11050,218,11053,210v4,-7,9,-14,15,-19c11074,187,11081,183,11089,180v8,-3,16,-5,25,-7c11123,172,11131,171,11141,171v9,-1,17,-1,25,-1c11171,170,11171,170,11171,170v,-10,,-10,,-10c11171,144,11168,131,11161,123v-6,-8,-18,-12,-34,-12c11117,111,11107,112,11098,114v-9,3,-18,7,-27,13c11071,104,11071,104,11071,104v4,-2,8,-4,13,-5c11088,97,11093,96,11098,94v5,-1,10,-2,15,-2c11118,91,11123,91,11127,91v24,,41,5,52,17c11190,119,11195,137,11195,162v,85,,85,,85c11195,255,11195,262,11195,268v,6,1,13,2,19c11173,287,11173,287,11173,287r,-31xm11171,190v-7,,-7,,-7,c11154,190,11143,191,11133,192v-11,1,-21,3,-29,6c11095,201,11088,206,11082,212v-5,6,-8,14,-8,25c11074,243,11075,248,11077,253v2,4,5,8,9,11c11090,266,11094,268,11099,270v4,1,10,2,15,2c11128,272,11139,269,11147,264v7,-6,13,-12,17,-19c11167,237,11169,230,11170,222v1,-8,1,-15,1,-20l11171,190xm11318,287v-28,,-28,,-28,c11225,95,11225,95,11225,95v26,,26,,26,c11304,261,11304,261,11304,261v1,,1,,1,c11361,95,11361,95,11361,95v25,,25,,25,l11318,287xm11409,153v4,-12,9,-23,17,-32c11433,112,11442,104,11454,99v11,-6,24,-8,40,-8c11509,91,11523,93,11534,99v12,5,21,13,28,22c11569,130,11575,141,11578,153v4,13,6,25,6,38c11584,204,11582,217,11578,229v-3,12,-9,23,-16,32c11555,271,11546,278,11534,284v-11,5,-25,8,-40,8c11478,292,11465,289,11454,284v-12,-6,-21,-13,-28,-23c11418,252,11413,241,11409,229v-3,-12,-5,-25,-5,-38c11404,178,11406,166,11409,153xm11434,223v3,9,7,18,13,25c11452,255,11459,261,11467,265v7,4,17,7,27,7c11504,272,11513,269,11521,265v8,-4,15,-10,20,-17c11547,241,11551,232,11553,223v3,-10,5,-21,5,-32c11558,180,11556,170,11553,160v-2,-10,-6,-18,-12,-26c11536,127,11529,121,11521,117v-8,-4,-17,-6,-27,-6c11484,111,11474,113,11467,117v-8,4,-15,10,-20,17c11441,142,11437,150,11434,160v-2,10,-4,20,-4,31c11430,202,11432,213,11434,223xm11652,44v-23,,-23,,-23,c11629,12,11629,12,11629,12v23,,23,,23,l11652,44xm11629,95v23,,23,,23,c11652,287,11652,287,11652,287v-23,,-23,,-23,l11629,95xm11865,287v-24,,-24,,-24,c11841,257,11841,257,11841,257v-1,,-1,,-1,c11834,269,11825,278,11816,284v-10,5,-22,8,-36,8c11767,292,11756,289,11746,284v-10,-5,-19,-12,-25,-21c11714,254,11709,243,11706,231v-3,-12,-5,-25,-5,-40c11701,177,11702,163,11705,151v3,-12,8,-23,14,-32c11726,110,11734,103,11744,98v10,-5,22,-7,36,-7c11790,91,11798,92,11805,95v7,3,13,7,18,11c11828,110,11832,114,11835,118v2,4,4,7,5,9c11841,127,11841,127,11841,127v,-122,,-122,,-122c11865,5,11865,5,11865,5r,282xm11729,220v2,9,5,18,9,25c11743,253,11749,259,11756,264v7,5,17,8,28,8c11794,272,11803,269,11811,264v7,-5,13,-11,17,-19c11833,237,11836,228,11838,219v2,-10,3,-19,3,-28c11841,182,11840,173,11838,164v-2,-10,-5,-18,-10,-26c11824,130,11818,123,11811,118v-8,-5,-17,-7,-27,-7c11773,111,11763,113,11756,118v-7,5,-13,11,-18,19c11734,145,11731,153,11729,163v-1,9,-2,19,-2,28c11727,201,11728,210,11729,220xm12032,256v,,,,,c12029,262,12026,267,12021,272v-4,4,-9,8,-15,11c12001,286,11995,288,11989,290v-6,1,-12,2,-18,2c11957,292,11946,290,11938,286v-9,-4,-15,-9,-19,-15c11914,266,11911,260,11910,253v-2,-6,-3,-11,-3,-15c11907,227,11909,218,11913,210v3,-7,8,-14,14,-19c11933,187,11940,183,11948,180v8,-3,16,-5,25,-7c11982,172,11991,171,12000,171v9,-1,17,-1,26,-1c12030,170,12030,170,12030,170v,-10,,-10,,-10c12030,144,12027,131,12020,123v-6,-8,-18,-12,-34,-12c11976,111,11967,112,11957,114v-9,3,-18,7,-27,13c11930,104,11930,104,11930,104v4,-2,8,-4,13,-5c11947,97,11952,96,11957,94v5,-1,10,-2,15,-2c11978,91,11982,91,11986,91v24,,42,5,52,17c12049,119,12054,137,12054,162v,85,,85,,85c12054,255,12054,262,12054,268v,6,1,13,2,19c12032,287,12032,287,12032,287r,-31xm12030,190v-7,,-7,,-7,c12013,190,12003,191,11992,192v-11,1,-20,3,-29,6c11954,201,11947,206,11942,212v-6,6,-9,14,-9,25c11933,243,11934,248,11936,253v3,4,6,8,9,11c11949,266,11953,268,11958,270v5,1,10,2,15,2c11987,272,11998,269,12006,264v8,-6,13,-12,17,-19c12026,237,12028,230,12029,222v1,-8,1,-15,1,-20l12030,190xm12108,5v24,,24,,24,c12132,127,12132,127,12132,127v1,,1,,1,c12134,125,12135,122,12138,118v3,-4,7,-8,12,-12c12155,102,12161,98,12168,95v7,-3,15,-4,25,-4c12207,91,12219,93,12229,98v10,5,18,12,25,21c12260,128,12265,139,12268,151v2,12,4,26,4,40c12272,206,12270,219,12267,231v-3,12,-8,23,-15,32c12245,272,12237,279,12227,284v-9,5,-21,8,-34,8c12179,292,12167,289,12157,284v-10,-6,-18,-15,-24,-27c12132,257,12132,257,12132,257v,30,,30,,30c12108,287,12108,287,12108,287r,-282xm12243,163v-1,-10,-4,-18,-9,-26c12230,129,12224,123,12217,118v-7,-5,-17,-7,-28,-7c12178,111,12169,113,12162,118v-8,5,-13,12,-18,20c12140,146,12137,154,12135,164v-2,9,-3,18,-3,27c12132,200,12133,209,12135,219v2,9,5,18,10,26c12149,253,12155,259,12162,264v7,5,16,8,27,8c12200,272,12210,269,12217,264v7,-5,13,-11,17,-19c12239,238,12242,229,12243,220v2,-10,3,-19,3,-29c12246,182,12245,172,12243,163xm12320,5v24,,24,,24,c12344,287,12344,287,12344,287v-24,,-24,,-24,l12320,5xm12533,281v-8,4,-18,7,-28,8c12495,291,12486,292,12477,292v-16,,-29,-3,-40,-8c12425,279,12416,272,12409,263v-7,-9,-12,-19,-15,-32c12391,219,12390,206,12390,191v,-15,2,-28,5,-40c12399,138,12405,128,12412,119v7,-9,15,-16,26,-21c12448,93,12459,91,12471,91v13,,25,2,35,7c12515,103,12523,110,12529,119v6,9,11,19,14,30c12546,161,12547,173,12547,186v,12,,12,,12c12416,198,12416,198,12416,198v,10,1,20,4,29c12423,236,12427,244,12432,250v5,7,12,12,20,16c12460,270,12469,272,12479,272v4,,9,-1,14,-2c12498,269,12503,268,12508,267v5,-1,10,-3,14,-4c12527,261,12530,259,12533,257r,24xm12521,178v,-9,-1,-17,-2,-25c12517,145,12514,138,12510,132v-4,-7,-9,-12,-15,-15c12488,113,12481,111,12472,111v-9,,-16,2,-23,6c12442,121,12436,126,12431,132v-5,7,-9,14,-11,22c12417,162,12416,170,12416,178r105,xm12695,5v24,,24,,24,c12719,127,12719,127,12719,127v1,,1,,1,c12720,125,12722,122,12725,118v3,-4,7,-8,12,-12c12742,102,12748,98,12755,95v7,-3,15,-4,25,-4c12794,91,12806,93,12816,98v10,5,18,12,25,21c12847,128,12852,139,12854,151v3,12,5,26,5,40c12859,206,12857,219,12854,231v-3,12,-8,23,-15,32c12832,272,12824,279,12814,284v-10,5,-21,8,-34,8c12766,292,12754,289,12744,284v-10,-6,-18,-15,-24,-27c12719,257,12719,257,12719,257v,30,,30,,30c12695,287,12695,287,12695,287r,-282xm12830,163v-1,-10,-4,-18,-9,-26c12817,129,12811,123,12804,118v-8,-5,-17,-7,-28,-7c12765,111,12756,113,12749,118v-8,5,-13,12,-18,20c12727,146,12724,154,12722,164v-2,9,-3,18,-3,27c12719,200,12720,209,12722,219v2,9,5,18,9,26c12736,253,12742,259,12749,264v7,5,16,8,27,8c12787,272,12796,269,12804,264v7,-5,13,-11,17,-19c12826,238,12829,229,12830,220v2,-10,3,-19,3,-29c12833,182,12832,172,12830,163xm12907,5v24,,24,,24,c12931,287,12931,287,12931,287v-24,,-24,,-24,l12907,5xm13015,44v-24,,-24,,-24,c12991,12,12991,12,12991,12v24,,24,,24,l13015,44xm12991,95v24,,24,,24,c13015,287,13015,287,13015,287v-24,,-24,,-24,l12991,95xm13075,140v,-7,-1,-14,-1,-22c13074,111,13074,103,13073,95v23,,23,,23,c13096,129,13096,129,13096,129v1,,1,,1,c13099,125,13101,121,13104,116v3,-5,7,-9,12,-13c13121,100,13127,96,13134,94v6,-2,15,-3,25,-3c13171,91,13181,92,13189,96v8,4,15,9,20,16c13215,118,13219,126,13221,135v2,9,4,19,4,29c13225,287,13225,287,13225,287v-24,,-24,,-24,c13201,170,13201,170,13201,170v,-18,-4,-32,-11,-43c13183,116,13172,111,13155,111v-11,,-20,2,-27,6c13121,122,13115,127,13111,134v-5,7,-8,14,-10,23c13099,165,13098,173,13098,181v,106,,106,,106c13075,287,13075,287,13075,287r,-147xm13437,287v-24,,-24,,-24,c13413,257,13413,257,13413,257v-1,,-1,,-1,c13405,269,13397,278,13387,284v-9,5,-21,8,-35,8c13339,292,13327,289,13318,284v-10,-5,-19,-12,-25,-21c13286,254,13281,243,13278,231v-4,-12,-5,-25,-5,-40c13273,177,13274,163,13277,151v3,-12,8,-23,14,-32c13298,110,13306,103,13316,98v10,-5,22,-7,36,-7c13362,91,13370,92,13377,95v7,3,13,7,18,11c13400,110,13404,114,13407,118v2,4,4,7,5,9c13413,127,13413,127,13413,127v,-122,,-122,,-122c13437,5,13437,5,13437,5r,282xm13301,220v2,9,5,18,9,25c13315,253,13321,259,13328,264v7,5,17,8,28,8c13366,272,13375,269,13383,264v7,-5,13,-11,17,-19c13405,237,13408,228,13410,219v2,-10,3,-19,3,-28c13413,182,13412,173,13410,164v-2,-10,-5,-18,-10,-26c13396,130,13390,123,13383,118v-8,-5,-17,-7,-27,-7c13345,111,13335,113,13328,118v-7,5,-13,11,-18,19c13306,145,13303,153,13301,163v-1,9,-2,19,-2,28c13299,201,13300,210,13301,220xm13494,140v,-7,,-14,,-22c13494,111,13493,103,13492,95v23,,23,,23,c13515,129,13515,129,13515,129v1,,1,,1,c13518,125,13521,121,13524,116v3,-5,7,-9,11,-13c13540,100,13546,96,13553,94v7,-2,15,-3,25,-3c13590,91,13600,92,13609,96v8,4,15,9,20,16c13634,118,13638,126,13640,135v3,9,4,19,4,29c13644,287,13644,287,13644,287v-24,,-24,,-24,c13620,170,13620,170,13620,170v,-18,-3,-32,-10,-43c13603,116,13591,111,13575,111v-11,,-20,2,-28,6c13540,122,13534,127,13530,134v-5,7,-8,14,-10,23c13519,165,13518,173,13518,181v,106,,106,,106c13494,287,13494,287,13494,287r,-147xm13833,281v-9,4,-18,7,-28,8c13795,291,13786,292,13777,292v-16,,-30,-3,-41,-8c13725,279,13716,272,13709,263v-7,-9,-12,-19,-15,-32c13691,219,13689,206,13689,191v,-15,2,-28,6,-40c13699,138,13704,128,13712,119v7,-9,15,-16,25,-21c13747,93,13758,91,13770,91v14,,25,2,35,7c13815,103,13823,110,13829,119v6,9,11,19,14,30c13845,161,13847,173,13847,186v,12,,12,,12c13715,198,13715,198,13715,198v,10,2,20,4,29c13722,236,13726,244,13731,250v6,7,12,12,20,16c13759,270,13768,272,13779,272v4,,9,-1,14,-2c13798,269,13803,268,13808,267v5,-1,9,-3,14,-4c13826,261,13830,259,13833,257r,24xm13821,178v,-9,-1,-17,-3,-25c13816,145,13814,138,13810,132v-4,-7,-9,-12,-16,-15c13788,113,13781,111,13772,111v-9,,-17,2,-24,6c13741,121,13735,126,13731,132v-5,7,-9,14,-12,22c13717,162,13715,170,13715,178r106,xm13877,259v8,4,16,7,24,9c13909,270,13918,272,13928,272v5,,11,-1,16,-3c13949,268,13953,266,13957,263v4,-3,8,-7,10,-11c13969,248,13970,243,13970,237v,-7,-2,-14,-7,-19c13959,213,13953,209,13946,205v-7,-4,-14,-8,-22,-11c13916,190,13909,186,13902,182v-7,-4,-13,-10,-17,-16c13880,160,13878,152,13878,143v,-10,2,-18,5,-24c13887,112,13891,107,13897,102v6,-4,13,-7,20,-9c13925,91,13933,91,13940,91v5,,12,,22,1c13971,94,13979,96,13988,99v-2,21,-2,21,-2,21c13979,117,13972,115,13965,113v-8,-1,-15,-2,-22,-2c13931,111,13921,113,13913,118v-8,4,-11,13,-11,25c13902,149,13904,154,13909,158v4,4,10,8,17,11c13933,173,13941,176,13949,180v8,3,16,8,23,13c13979,198,13985,204,13989,211v5,7,7,16,7,26c13996,247,13994,256,13990,263v-4,7,-10,13,-16,17c13967,284,13960,287,13952,289v-8,2,-16,3,-23,3c13920,292,13911,291,13902,290v-10,-1,-18,-4,-27,-7l13877,259xm14024,259v7,4,15,7,24,9c14056,270,14065,272,14074,272v6,,11,-1,17,-3c14096,268,14100,266,14104,263v4,-3,7,-7,10,-11c14116,248,14117,243,14117,237v,-7,-2,-14,-7,-19c14106,213,14100,209,14093,205v-7,-4,-14,-8,-22,-11c14063,190,14055,186,14048,182v-6,-4,-12,-10,-17,-16c14027,160,14024,152,14024,143v,-10,2,-18,6,-24c14033,112,14038,107,14044,102v6,-4,13,-7,20,-9c14072,91,14079,91,14087,91v5,,12,,21,1c14117,94,14126,96,14135,99v-3,21,-3,21,-3,21c14126,117,14119,115,14111,113v-8,-1,-15,-2,-21,-2c14077,111,14067,113,14060,118v-8,4,-12,13,-12,25c14048,149,14051,154,14055,158v5,4,11,8,18,11c14080,173,14087,176,14096,180v8,3,15,8,22,13c14125,198,14131,204,14136,211v5,7,7,16,7,26c14143,247,14141,256,14137,263v-5,7,-10,13,-17,17c14114,284,14107,287,14099,289v-8,2,-16,3,-23,3c14066,292,14057,291,14048,290v-9,-1,-18,-4,-26,-7l14024,259xm14401,256v-1,,-1,,-1,c14398,262,14394,267,14390,272v-5,4,-10,8,-16,11c14369,286,14363,288,14357,290v-6,1,-12,2,-18,2c14325,292,14315,290,14306,286v-8,-4,-14,-9,-19,-15c14282,266,14279,260,14278,253v-2,-6,-2,-11,-2,-15c14276,227,14277,218,14281,210v4,-7,8,-14,14,-19c14301,187,14308,183,14316,180v8,-3,16,-5,25,-7c14350,172,14359,171,14368,171v9,-1,18,-1,26,-1c14399,170,14399,170,14399,170v,-10,,-10,,-10c14399,144,14395,131,14389,123v-7,-8,-18,-12,-34,-12c14345,111,14335,112,14326,114v-10,3,-19,7,-28,13c14298,104,14298,104,14298,104v4,-2,8,-4,13,-5c14316,97,14321,96,14326,94v5,-1,10,-2,15,-2c14346,91,14351,91,14355,91v24,,41,5,52,17c14417,119,14422,137,14422,162v,85,,85,,85c14422,255,14422,262,14423,268v,6,,13,1,19c14401,287,14401,287,14401,287r,-31xm14399,190v-7,,-7,,-7,c14382,190,14371,191,14360,192v-10,1,-20,3,-29,6c14323,201,14316,206,14310,212v-6,6,-8,14,-8,25c14302,243,14303,248,14305,253v2,4,5,8,9,11c14317,266,14321,268,14326,270v5,1,10,2,16,2c14356,272,14367,269,14374,264v8,-6,14,-12,17,-19c14395,237,14397,230,14397,222v1,-8,2,-15,2,-20l14399,190xm14479,140v,-7,,-14,,-22c14479,111,14478,103,14477,95v23,,23,,23,c14500,129,14500,129,14500,129v1,,1,,1,c14503,125,14506,121,14509,116v3,-5,7,-9,11,-13c14525,100,14531,96,14538,94v7,-2,15,-3,25,-3c14575,91,14585,92,14594,96v8,4,15,9,20,16c14619,118,14623,126,14625,135v3,9,4,19,4,29c14629,287,14629,287,14629,287v-24,,-24,,-24,c14605,170,14605,170,14605,170v,-18,-3,-32,-10,-43c14588,116,14576,111,14560,111v-11,,-20,2,-27,6c14525,122,14519,127,14515,134v-4,7,-8,14,-9,23c14504,165,14503,173,14503,181v,106,,106,,106c14479,287,14479,287,14479,287r,-147xm14841,287v-24,,-24,,-24,c14817,257,14817,257,14817,257v,,,,,c14810,269,14802,278,14792,284v-10,5,-22,8,-35,8c14743,292,14732,289,14722,284v-10,-5,-18,-12,-25,-21c14690,254,14685,243,14682,231v-3,-12,-5,-25,-5,-40c14677,177,14679,163,14682,151v3,-12,7,-23,14,-32c14702,110,14710,103,14720,98v10,-5,22,-7,37,-7c14766,91,14774,92,14781,95v7,3,13,7,18,11c14804,110,14808,114,14811,118v3,4,5,7,6,9c14817,127,14817,127,14817,127v,-122,,-122,,-122c14841,5,14841,5,14841,5r,282xm14706,220v1,9,4,18,9,25c14719,253,14725,259,14732,264v8,5,17,8,28,8c14771,272,14780,269,14787,264v7,-5,13,-11,18,-19c14809,237,14812,228,14814,219v2,-10,3,-19,3,-28c14817,182,14816,173,14814,164v-2,-10,-5,-18,-9,-26c14800,130,14794,123,14787,118v-7,-5,-16,-7,-27,-7c14749,111,14740,113,14732,118v-7,5,-13,11,-17,19c14710,145,14707,153,14706,163v-2,9,-3,19,-3,28c14703,201,14704,210,14706,220xm15027,44v-24,,-24,,-24,c15003,12,15003,12,15003,12v24,,24,,24,l15027,44xm15003,95v24,,24,,24,c15027,287,15027,287,15027,287v-24,,-24,,-24,l15003,95xm15319,287v,-127,,-127,,-127c15319,153,15319,146,15317,140v-1,-5,-4,-11,-7,-15c15307,121,15303,117,15298,115v-6,-3,-12,-4,-19,-4c15272,111,15266,112,15259,115v-6,3,-11,7,-16,13c15238,134,15234,141,15231,150v-3,9,-4,19,-4,31c15227,287,15227,287,15227,287v-24,,-24,,-24,c15203,160,15203,160,15203,160v,-7,-1,-14,-2,-20c15200,135,15197,129,15194,125v-3,-4,-7,-8,-12,-10c15176,112,15170,111,15162,111v-6,,-13,1,-19,4c15137,118,15132,122,15127,128v-5,6,-9,13,-12,22c15112,159,15111,169,15111,181v,106,,106,,106c15087,287,15087,287,15087,287v,-147,,-147,,-147c15087,133,15087,126,15087,118v,-7,-1,-15,-2,-23c15108,95,15108,95,15108,95v,32,,32,,32c15109,128,15109,128,15109,128v2,-3,4,-7,7,-11c15118,112,15122,108,15127,104v4,-4,10,-7,16,-10c15150,92,15159,91,15169,91v4,,9,,14,1c15189,93,15194,95,15199,98v5,3,9,8,13,13c15216,116,15219,123,15220,131v1,,1,,1,c15225,120,15233,110,15243,102v11,-8,24,-11,39,-11c15292,91,15301,92,15308,95v8,4,14,8,19,14c15332,114,15336,121,15339,129v3,8,4,17,4,26c15343,287,15343,287,15343,287r-24,xm15399,95v24,,24,,24,c15421,130,15421,130,15421,130v1,,1,,1,c15423,127,15425,124,15428,119v3,-4,7,-8,12,-13c15444,102,15450,98,15457,95v8,-3,16,-4,26,-4c15497,91,15509,93,15519,98v11,5,19,12,25,21c15551,128,15555,139,15558,151v3,12,5,26,5,40c15563,206,15561,219,15558,231v-4,12,-9,23,-15,32c15536,272,15528,279,15518,284v-10,5,-21,8,-35,8c15468,292,15456,289,15446,283v-9,-6,-17,-16,-23,-28c15423,255,15423,255,15423,255v,112,,112,,112c15399,367,15399,367,15399,367r,-272xm15534,163v-2,-10,-5,-18,-9,-26c15521,129,15515,123,15507,118v-7,-5,-16,-7,-27,-7c15469,111,15460,113,15453,118v-8,5,-13,12,-18,20c15431,146,15428,154,15426,164v-2,9,-3,18,-3,27c15423,200,15424,209,15426,219v2,9,5,18,9,26c15440,253,15445,259,15453,264v7,5,16,8,27,8c15491,272,15500,269,15507,264v8,-5,14,-11,18,-19c15529,238,15532,229,15534,220v2,-10,3,-19,3,-29c15537,182,15536,172,15534,163xm15611,138v,-5,,-10,,-14c15611,121,15611,117,15611,114v-1,-3,-1,-6,-1,-9c15610,102,15610,99,15609,95v24,,24,,24,c15633,132,15633,132,15633,132v1,,1,,1,c15636,127,15639,122,15642,117v3,-5,6,-10,10,-14c15657,99,15661,96,15666,94v6,-2,11,-3,17,-3c15686,91,15689,91,15692,91v3,1,6,1,8,2c15700,118,15700,118,15700,118v-3,-1,-6,-2,-9,-2c15689,116,15685,115,15682,115v-9,,-17,3,-23,8c15653,127,15648,133,15644,141v-3,7,-6,16,-7,25c15635,175,15635,184,15635,192v,95,,95,,95c15611,287,15611,287,15611,287r,-149xm15720,153v4,-12,9,-23,16,-32c15744,112,15753,104,15764,99v12,-6,25,-8,41,-8c15820,91,15834,93,15845,99v11,5,21,13,28,22c15880,130,15886,141,15889,153v4,13,5,25,5,38c15894,204,15893,217,15889,229v-3,12,-9,23,-16,32c15866,271,15856,278,15845,284v-11,5,-25,8,-40,8c15789,292,15776,289,15764,284v-11,-6,-20,-13,-28,-23c15729,252,15724,241,15720,229v-3,-12,-5,-25,-5,-38c15715,178,15717,166,15720,153xm15745,223v3,9,7,18,12,25c15763,255,15769,261,15777,265v8,4,17,7,28,7c15815,272,15824,269,15832,265v8,-4,15,-10,20,-17c15857,241,15861,232,15864,223v3,-10,4,-21,4,-32c15868,180,15867,170,15864,160v-3,-10,-7,-18,-12,-26c15847,127,15840,121,15832,117v-8,-4,-17,-6,-27,-6c15794,111,15785,113,15777,117v-8,4,-14,10,-20,17c15752,142,15748,150,15745,160v-3,10,-4,20,-4,31c15741,202,15742,213,15745,223xm16006,287v-28,,-28,,-28,c15913,95,15913,95,15913,95v26,,26,,26,c15992,261,15992,261,15992,261v1,,1,,1,c16049,95,16049,95,16049,95v25,,25,,25,l16006,287xm16236,281v-9,4,-18,7,-28,8c16198,291,16189,292,16180,292v-16,,-29,-3,-41,-8c16128,279,16119,272,16112,263v-7,-9,-12,-19,-15,-32c16094,219,16092,206,16092,191v,-15,2,-28,6,-40c16102,138,16108,128,16115,119v7,-9,15,-16,25,-21c16150,93,16161,91,16173,91v14,,26,2,35,7c16218,103,16226,110,16232,119v6,9,11,19,14,30c16249,161,16250,173,16250,186v,12,,12,,12c16118,198,16118,198,16118,198v,10,2,20,5,29c16125,236,16129,244,16135,250v5,7,12,12,19,16c16162,270,16171,272,16182,272v4,,9,-1,14,-2c16201,269,16206,268,16211,267v5,-1,10,-3,14,-4c16229,261,16233,259,16236,257r,24xm16224,178v,-9,-1,-17,-3,-25c16220,145,16217,138,16213,132v-4,-7,-9,-12,-15,-15c16191,113,16184,111,16175,111v-9,,-17,2,-24,6c16144,121,16139,126,16134,132v-5,7,-9,14,-12,22c16120,162,16118,170,16118,178r106,xm16467,287v-28,,-28,,-28,c16374,95,16374,95,16374,95v26,,26,,26,c16453,261,16453,261,16453,261v1,,1,,1,c16509,95,16509,95,16509,95v25,,25,,25,l16467,287xm16591,44v-23,,-23,,-23,c16568,12,16568,12,16568,12v23,,23,,23,l16591,44xm16568,95v23,,23,,23,c16591,287,16591,287,16591,287v-23,,-23,,-23,l16568,95xm16637,259v7,4,15,7,23,9c16669,270,16677,272,16687,272v6,,11,-1,16,-3c16708,268,16713,266,16717,263v4,-3,7,-7,9,-11c16728,248,16729,243,16729,237v,-7,-2,-14,-6,-19c16718,213,16712,209,16705,205v-6,-4,-14,-8,-22,-11c16675,190,16668,186,16661,182v-7,-4,-13,-10,-17,-16c16639,160,16637,152,16637,143v,-10,2,-18,5,-24c16646,112,16651,107,16656,102v6,-4,13,-7,21,-9c16684,91,16692,91,16700,91v5,,12,,21,1c16730,94,16739,96,16747,99v-2,21,-2,21,-2,21c16739,117,16732,115,16724,113v-8,-1,-15,-2,-22,-2c16690,111,16680,113,16672,118v-7,4,-11,13,-11,25c16661,149,16663,154,16668,158v4,4,10,8,17,11c16692,173,16700,176,16708,180v8,3,16,8,23,13c16738,198,16744,204,16748,211v5,7,7,16,7,26c16755,247,16753,256,16749,263v-4,7,-10,13,-16,17c16726,284,16719,287,16711,289v-8,2,-15,3,-23,3c16679,292,16670,291,16661,290v-9,-1,-18,-4,-27,-7l16637,259xm16822,44v-24,,-24,,-24,c16798,12,16798,12,16798,12v24,,24,,24,l16822,44xm16798,95v24,,24,,24,c16822,287,16822,287,16822,287v-24,,-24,,-24,l16798,95xm16872,153v4,-12,9,-23,17,-32c16896,112,16905,104,16916,99v12,-6,25,-8,41,-8c16972,91,16986,93,16997,99v11,5,21,13,28,22c17032,130,17038,141,17041,153v4,13,5,25,5,38c17046,204,17045,217,17041,229v-3,12,-9,23,-16,32c17018,271,17008,278,16997,284v-11,5,-25,8,-40,8c16941,292,16928,289,16916,284v-11,-6,-20,-13,-27,-23c16881,252,16876,241,16872,229v-3,-12,-5,-25,-5,-38c16867,178,16869,166,16872,153xm16897,223v3,9,7,18,12,25c16915,255,16922,261,16929,265v8,4,17,7,28,7c16967,272,16976,269,16984,265v8,-4,15,-10,20,-17c17009,241,17014,232,17016,223v3,-10,5,-21,5,-32c17021,180,17019,170,17016,160v-2,-10,-7,-18,-12,-26c16999,127,16992,121,16984,117v-8,-4,-17,-6,-27,-6c16946,111,16937,113,16929,117v-7,4,-14,10,-20,17c16904,142,16900,150,16897,160v-3,10,-4,20,-4,31c16893,202,16894,213,16897,223xm17091,140v,-7,,-14,,-22c17091,111,17091,103,17090,95v23,,23,,23,c17113,129,17113,129,17113,129v1,,1,,1,c17116,125,17118,121,17121,116v3,-5,7,-9,12,-13c17138,100,17143,96,17150,94v7,-2,16,-3,26,-3c17188,91,17198,92,17206,96v8,4,15,9,20,16c17232,118,17236,126,17238,135v2,9,4,19,4,29c17242,287,17242,287,17242,287v-24,,-24,,-24,c17218,170,17218,170,17218,170v,-18,-4,-32,-11,-43c17200,116,17188,111,17172,111v-11,,-20,2,-27,6c17138,122,17132,127,17127,134v-4,7,-7,14,-9,23c17116,165,17115,173,17115,181v,106,,106,,106c17091,287,17091,287,17091,287r,-147xm17531,121v-6,-3,-13,-5,-20,-7c17503,112,17497,111,17490,111v-12,,-22,2,-31,6c17450,121,17442,126,17436,134v-6,7,-10,15,-14,25c17419,169,17418,179,17418,191v,11,1,21,4,31c17426,232,17430,241,17436,248v6,7,13,13,22,17c17467,269,17477,272,17487,272v8,,15,-1,22,-3c17516,268,17523,266,17531,263v2,22,2,22,2,22c17525,288,17517,290,17509,291v-8,,-16,1,-25,1c17468,292,17455,289,17443,284v-11,-6,-21,-13,-29,-22c17407,252,17401,242,17397,229v-3,-12,-5,-24,-5,-38c17392,176,17394,163,17398,151v5,-13,11,-23,20,-32c17426,110,17436,103,17448,98v11,-5,24,-7,39,-7c17498,91,17508,91,17516,93v8,2,14,4,17,5l17531,121xm17684,256v-1,,-1,,-1,c17681,262,17677,267,17673,272v-5,4,-10,8,-16,11c17652,286,17646,288,17640,290v-6,1,-12,2,-18,2c17608,292,17598,290,17589,286v-8,-4,-14,-9,-19,-15c17565,266,17562,260,17561,253v-2,-6,-2,-11,-2,-15c17559,227,17560,218,17564,210v4,-7,8,-14,14,-19c17584,187,17591,183,17599,180v8,-3,16,-5,25,-7c17633,172,17642,171,17651,171v9,-1,18,-1,26,-1c17682,170,17682,170,17682,170v,-10,,-10,,-10c17682,144,17678,131,17672,123v-7,-8,-18,-12,-34,-12c17628,111,17618,112,17609,114v-10,3,-19,7,-28,13c17581,104,17581,104,17581,104v4,-2,8,-4,13,-5c17599,97,17604,96,17609,94v5,-1,10,-2,15,-2c17629,91,17634,91,17638,91v24,,41,5,52,17c17700,119,17705,137,17705,162v,85,,85,,85c17705,255,17705,262,17706,268v,6,,13,1,19c17684,287,17684,287,17684,287r,-31xm17682,190v-7,,-7,,-7,c17665,190,17654,191,17643,192v-10,1,-20,3,-29,6c17606,201,17599,206,17593,212v-6,6,-8,14,-8,25c17585,243,17586,248,17588,253v2,4,5,8,9,11c17600,266,17604,268,17609,270v5,1,10,2,16,2c17639,272,17650,269,17657,264v8,-6,14,-12,17,-19c17678,237,17680,230,17680,222v1,-8,2,-15,2,-20l17682,190xm17762,138v,-5,,-10,,-14c17762,121,17762,117,17762,114v,-3,-1,-6,-1,-9c17761,102,17761,99,17760,95v24,,24,,24,c17784,132,17784,132,17784,132v1,,1,,1,c17787,127,17790,122,17793,117v3,-5,6,-10,11,-14c17808,99,17812,96,17818,94v5,-2,10,-3,16,-3c17837,91,17840,91,17843,91v3,1,6,1,8,2c17851,118,17851,118,17851,118v-3,-1,-5,-2,-8,-2c17840,116,17837,115,17834,115v-10,,-18,3,-24,8c17804,127,17799,133,17796,141v-4,7,-7,16,-8,25c17786,175,17786,184,17786,192v,95,,95,,95c17762,287,17762,287,17762,287r,-149xm18010,281v-8,4,-17,7,-27,8c17972,291,17963,292,17954,292v-16,,-29,-3,-40,-8c17903,279,17894,272,17887,263v-7,-9,-12,-19,-16,-32c17868,219,17867,206,17867,191v,-15,2,-28,6,-40c17877,138,17882,128,17889,119v7,-9,16,-16,26,-21c17925,93,17936,91,17948,91v13,,25,2,35,7c17992,103,18000,110,18007,119v6,9,10,19,13,30c18023,161,18024,173,18024,186v,12,,12,,12c17893,198,17893,198,17893,198v,10,1,20,4,29c17900,236,17904,244,17909,250v5,7,12,12,20,16c17937,270,17946,272,17956,272v4,,9,-1,14,-2c17976,269,17981,268,17985,267v5,-1,10,-3,14,-4c18004,261,18007,259,18010,257r,24xm17998,178v,-9,,-17,-2,-25c17994,145,17991,138,17987,132v-4,-7,-9,-12,-15,-15c17966,113,17958,111,17949,111v-8,,-16,2,-23,6c17919,121,17913,126,17908,132v-5,7,-9,14,-11,22c17894,162,17893,170,17893,178r105,xe" stroked="f">
              <v:path arrowok="t" o:connecttype="custom" o:connectlocs="192340,85338;204325,55911;322710,83572;361003,39432;417419,62385;529081,48260;615605,75333;693944,80041;711775,41198;834837,38843;888038,56794;992977,27955;1127440,35606;1159301,12065;1275348,40609;1308964,56205;1396072,50320;1453365,26778;1534627,27073;1567658,27661;1623782,11771;1681659,39432;1797706,30015;1989169,29133;2042662,34724;2175955,39726;2231787,27955;2325034,35606;2418865,93872;2442834,67976;2505096,67093;2618220,26778;2663528,41492;2753560,56205;2872822,32664;2941808,56205;3047331,67976;3149055,48260;3230025,74450;3288780,27955;3405996,12948;3428504,64739;3499827,80041;3578751,47966;3717891,37372;3797399,3531;3881000,44435;3981262,84455;4010201,45317;4122740,77393;4178571,56205;4241125,34135;4306311,77687;4418265,44140;4508297,75038;4563251,84455;4678713,84455;4833053,27955;4884792,85044;4948516,34429;5125071,83866;5175640,78864;5256610,85044" o:connectangles="0,0,0,0,0,0,0,0,0,0,0,0,0,0,0,0,0,0,0,0,0,0,0,0,0,0,0,0,0,0,0,0,0,0,0,0,0,0,0,0,0,0,0,0,0,0,0,0,0,0,0,0,0,0,0,0,0,0,0,0,0,0,0"/>
              <o:lock v:ext="edit" aspectratio="t" verticies="t"/>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500"/>
      <w:gridCol w:w="9139"/>
    </w:tblGrid>
    <w:tr w:rsidR="009051AE" w:rsidRPr="00941782">
      <w:tc>
        <w:tcPr>
          <w:tcW w:w="420" w:type="dxa"/>
          <w:shd w:val="clear" w:color="auto" w:fill="auto"/>
        </w:tcPr>
        <w:p w:rsidR="009051AE" w:rsidRPr="001E69D0" w:rsidRDefault="00AF7A4A" w:rsidP="00733D95">
          <w:pPr>
            <w:pStyle w:val="Footer"/>
            <w:rPr>
              <w:b/>
            </w:rPr>
          </w:pPr>
          <w:r w:rsidRPr="00ED66D7">
            <w:fldChar w:fldCharType="begin"/>
          </w:r>
          <w:r w:rsidRPr="00ED66D7">
            <w:instrText xml:space="preserve"> PAGE  \* MERGEFORMAT </w:instrText>
          </w:r>
          <w:r w:rsidRPr="00ED66D7">
            <w:fldChar w:fldCharType="separate"/>
          </w:r>
          <w:r w:rsidR="00A65515">
            <w:rPr>
              <w:noProof/>
            </w:rPr>
            <w:t>3</w:t>
          </w:r>
          <w:r w:rsidRPr="00ED66D7">
            <w:fldChar w:fldCharType="end"/>
          </w:r>
        </w:p>
      </w:tc>
      <w:tc>
        <w:tcPr>
          <w:tcW w:w="7671" w:type="dxa"/>
          <w:shd w:val="clear" w:color="auto" w:fill="auto"/>
        </w:tcPr>
        <w:p w:rsidR="009051AE" w:rsidRPr="001E69D0" w:rsidRDefault="00A65515" w:rsidP="00031C7D">
          <w:pPr>
            <w:pStyle w:val="Footer"/>
            <w:rPr>
              <w:b/>
            </w:rPr>
          </w:pPr>
        </w:p>
      </w:tc>
    </w:tr>
  </w:tbl>
  <w:p w:rsidR="009051AE" w:rsidRPr="009F5BFB" w:rsidRDefault="00A65515" w:rsidP="009F5B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1AE" w:rsidRDefault="00AF7A4A">
    <w:pPr>
      <w:pStyle w:val="Footer"/>
    </w:pPr>
    <w:r>
      <w:rPr>
        <w:noProof/>
        <w:lang w:val="en-US"/>
      </w:rPr>
      <mc:AlternateContent>
        <mc:Choice Requires="wps">
          <w:drawing>
            <wp:anchor distT="0" distB="0" distL="114300" distR="114300" simplePos="0" relativeHeight="251657216" behindDoc="0" locked="1" layoutInCell="1" allowOverlap="1" wp14:anchorId="24072A38" wp14:editId="41EB7A43">
              <wp:simplePos x="0" y="0"/>
              <wp:positionH relativeFrom="page">
                <wp:posOffset>795655</wp:posOffset>
              </wp:positionH>
              <wp:positionV relativeFrom="page">
                <wp:posOffset>10099040</wp:posOffset>
              </wp:positionV>
              <wp:extent cx="5268595" cy="108585"/>
              <wp:effectExtent l="5080" t="2540" r="3175" b="3175"/>
              <wp:wrapNone/>
              <wp:docPr id="1" name="Freeform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268595" cy="108585"/>
                      </a:xfrm>
                      <a:custGeom>
                        <a:avLst/>
                        <a:gdLst>
                          <a:gd name="T0" fmla="*/ 658 w 18024"/>
                          <a:gd name="T1" fmla="*/ 290 h 369"/>
                          <a:gd name="T2" fmla="*/ 699 w 18024"/>
                          <a:gd name="T3" fmla="*/ 190 h 369"/>
                          <a:gd name="T4" fmla="*/ 1104 w 18024"/>
                          <a:gd name="T5" fmla="*/ 284 h 369"/>
                          <a:gd name="T6" fmla="*/ 1235 w 18024"/>
                          <a:gd name="T7" fmla="*/ 134 h 369"/>
                          <a:gd name="T8" fmla="*/ 1428 w 18024"/>
                          <a:gd name="T9" fmla="*/ 212 h 369"/>
                          <a:gd name="T10" fmla="*/ 1810 w 18024"/>
                          <a:gd name="T11" fmla="*/ 164 h 369"/>
                          <a:gd name="T12" fmla="*/ 2106 w 18024"/>
                          <a:gd name="T13" fmla="*/ 256 h 369"/>
                          <a:gd name="T14" fmla="*/ 2374 w 18024"/>
                          <a:gd name="T15" fmla="*/ 272 h 369"/>
                          <a:gd name="T16" fmla="*/ 2435 w 18024"/>
                          <a:gd name="T17" fmla="*/ 140 h 369"/>
                          <a:gd name="T18" fmla="*/ 2856 w 18024"/>
                          <a:gd name="T19" fmla="*/ 132 h 369"/>
                          <a:gd name="T20" fmla="*/ 3038 w 18024"/>
                          <a:gd name="T21" fmla="*/ 193 h 369"/>
                          <a:gd name="T22" fmla="*/ 3397 w 18024"/>
                          <a:gd name="T23" fmla="*/ 95 h 369"/>
                          <a:gd name="T24" fmla="*/ 3857 w 18024"/>
                          <a:gd name="T25" fmla="*/ 121 h 369"/>
                          <a:gd name="T26" fmla="*/ 3966 w 18024"/>
                          <a:gd name="T27" fmla="*/ 41 h 369"/>
                          <a:gd name="T28" fmla="*/ 4363 w 18024"/>
                          <a:gd name="T29" fmla="*/ 138 h 369"/>
                          <a:gd name="T30" fmla="*/ 4478 w 18024"/>
                          <a:gd name="T31" fmla="*/ 191 h 369"/>
                          <a:gd name="T32" fmla="*/ 4776 w 18024"/>
                          <a:gd name="T33" fmla="*/ 171 h 369"/>
                          <a:gd name="T34" fmla="*/ 4972 w 18024"/>
                          <a:gd name="T35" fmla="*/ 91 h 369"/>
                          <a:gd name="T36" fmla="*/ 5250 w 18024"/>
                          <a:gd name="T37" fmla="*/ 92 h 369"/>
                          <a:gd name="T38" fmla="*/ 5363 w 18024"/>
                          <a:gd name="T39" fmla="*/ 94 h 369"/>
                          <a:gd name="T40" fmla="*/ 5555 w 18024"/>
                          <a:gd name="T41" fmla="*/ 40 h 369"/>
                          <a:gd name="T42" fmla="*/ 5753 w 18024"/>
                          <a:gd name="T43" fmla="*/ 134 h 369"/>
                          <a:gd name="T44" fmla="*/ 6150 w 18024"/>
                          <a:gd name="T45" fmla="*/ 102 h 369"/>
                          <a:gd name="T46" fmla="*/ 6805 w 18024"/>
                          <a:gd name="T47" fmla="*/ 99 h 369"/>
                          <a:gd name="T48" fmla="*/ 6988 w 18024"/>
                          <a:gd name="T49" fmla="*/ 118 h 369"/>
                          <a:gd name="T50" fmla="*/ 7444 w 18024"/>
                          <a:gd name="T51" fmla="*/ 135 h 369"/>
                          <a:gd name="T52" fmla="*/ 7635 w 18024"/>
                          <a:gd name="T53" fmla="*/ 95 h 369"/>
                          <a:gd name="T54" fmla="*/ 7954 w 18024"/>
                          <a:gd name="T55" fmla="*/ 121 h 369"/>
                          <a:gd name="T56" fmla="*/ 8275 w 18024"/>
                          <a:gd name="T57" fmla="*/ 319 h 369"/>
                          <a:gd name="T58" fmla="*/ 8357 w 18024"/>
                          <a:gd name="T59" fmla="*/ 231 h 369"/>
                          <a:gd name="T60" fmla="*/ 8570 w 18024"/>
                          <a:gd name="T61" fmla="*/ 228 h 369"/>
                          <a:gd name="T62" fmla="*/ 8957 w 18024"/>
                          <a:gd name="T63" fmla="*/ 91 h 369"/>
                          <a:gd name="T64" fmla="*/ 9112 w 18024"/>
                          <a:gd name="T65" fmla="*/ 141 h 369"/>
                          <a:gd name="T66" fmla="*/ 9420 w 18024"/>
                          <a:gd name="T67" fmla="*/ 191 h 369"/>
                          <a:gd name="T68" fmla="*/ 9828 w 18024"/>
                          <a:gd name="T69" fmla="*/ 111 h 369"/>
                          <a:gd name="T70" fmla="*/ 10064 w 18024"/>
                          <a:gd name="T71" fmla="*/ 191 h 369"/>
                          <a:gd name="T72" fmla="*/ 10425 w 18024"/>
                          <a:gd name="T73" fmla="*/ 231 h 369"/>
                          <a:gd name="T74" fmla="*/ 10773 w 18024"/>
                          <a:gd name="T75" fmla="*/ 164 h 369"/>
                          <a:gd name="T76" fmla="*/ 11050 w 18024"/>
                          <a:gd name="T77" fmla="*/ 253 h 369"/>
                          <a:gd name="T78" fmla="*/ 11251 w 18024"/>
                          <a:gd name="T79" fmla="*/ 95 h 369"/>
                          <a:gd name="T80" fmla="*/ 11652 w 18024"/>
                          <a:gd name="T81" fmla="*/ 44 h 369"/>
                          <a:gd name="T82" fmla="*/ 11729 w 18024"/>
                          <a:gd name="T83" fmla="*/ 220 h 369"/>
                          <a:gd name="T84" fmla="*/ 11973 w 18024"/>
                          <a:gd name="T85" fmla="*/ 272 h 369"/>
                          <a:gd name="T86" fmla="*/ 12243 w 18024"/>
                          <a:gd name="T87" fmla="*/ 163 h 369"/>
                          <a:gd name="T88" fmla="*/ 12719 w 18024"/>
                          <a:gd name="T89" fmla="*/ 127 h 369"/>
                          <a:gd name="T90" fmla="*/ 12991 w 18024"/>
                          <a:gd name="T91" fmla="*/ 12 h 369"/>
                          <a:gd name="T92" fmla="*/ 13277 w 18024"/>
                          <a:gd name="T93" fmla="*/ 151 h 369"/>
                          <a:gd name="T94" fmla="*/ 13620 w 18024"/>
                          <a:gd name="T95" fmla="*/ 287 h 369"/>
                          <a:gd name="T96" fmla="*/ 13719 w 18024"/>
                          <a:gd name="T97" fmla="*/ 154 h 369"/>
                          <a:gd name="T98" fmla="*/ 14104 w 18024"/>
                          <a:gd name="T99" fmla="*/ 263 h 369"/>
                          <a:gd name="T100" fmla="*/ 14295 w 18024"/>
                          <a:gd name="T101" fmla="*/ 191 h 369"/>
                          <a:gd name="T102" fmla="*/ 14509 w 18024"/>
                          <a:gd name="T103" fmla="*/ 116 h 369"/>
                          <a:gd name="T104" fmla="*/ 14732 w 18024"/>
                          <a:gd name="T105" fmla="*/ 264 h 369"/>
                          <a:gd name="T106" fmla="*/ 15115 w 18024"/>
                          <a:gd name="T107" fmla="*/ 150 h 369"/>
                          <a:gd name="T108" fmla="*/ 15423 w 18024"/>
                          <a:gd name="T109" fmla="*/ 255 h 369"/>
                          <a:gd name="T110" fmla="*/ 15611 w 18024"/>
                          <a:gd name="T111" fmla="*/ 287 h 369"/>
                          <a:gd name="T112" fmla="*/ 16006 w 18024"/>
                          <a:gd name="T113" fmla="*/ 287 h 369"/>
                          <a:gd name="T114" fmla="*/ 16534 w 18024"/>
                          <a:gd name="T115" fmla="*/ 95 h 369"/>
                          <a:gd name="T116" fmla="*/ 16711 w 18024"/>
                          <a:gd name="T117" fmla="*/ 289 h 369"/>
                          <a:gd name="T118" fmla="*/ 16929 w 18024"/>
                          <a:gd name="T119" fmla="*/ 117 h 369"/>
                          <a:gd name="T120" fmla="*/ 17533 w 18024"/>
                          <a:gd name="T121" fmla="*/ 285 h 369"/>
                          <a:gd name="T122" fmla="*/ 17706 w 18024"/>
                          <a:gd name="T123" fmla="*/ 268 h 369"/>
                          <a:gd name="T124" fmla="*/ 17983 w 18024"/>
                          <a:gd name="T125" fmla="*/ 289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024" h="369">
                            <a:moveTo>
                              <a:pt x="108" y="24"/>
                            </a:moveTo>
                            <a:cubicBezTo>
                              <a:pt x="137" y="24"/>
                              <a:pt x="137" y="24"/>
                              <a:pt x="137" y="24"/>
                            </a:cubicBezTo>
                            <a:cubicBezTo>
                              <a:pt x="242" y="287"/>
                              <a:pt x="242" y="287"/>
                              <a:pt x="242" y="287"/>
                            </a:cubicBezTo>
                            <a:cubicBezTo>
                              <a:pt x="215" y="287"/>
                              <a:pt x="215" y="287"/>
                              <a:pt x="215" y="287"/>
                            </a:cubicBezTo>
                            <a:cubicBezTo>
                              <a:pt x="186" y="217"/>
                              <a:pt x="186" y="217"/>
                              <a:pt x="186" y="217"/>
                            </a:cubicBezTo>
                            <a:cubicBezTo>
                              <a:pt x="54" y="217"/>
                              <a:pt x="54" y="217"/>
                              <a:pt x="54" y="217"/>
                            </a:cubicBezTo>
                            <a:cubicBezTo>
                              <a:pt x="25" y="287"/>
                              <a:pt x="25" y="287"/>
                              <a:pt x="25" y="287"/>
                            </a:cubicBezTo>
                            <a:cubicBezTo>
                              <a:pt x="0" y="287"/>
                              <a:pt x="0" y="287"/>
                              <a:pt x="0" y="287"/>
                            </a:cubicBezTo>
                            <a:lnTo>
                              <a:pt x="108" y="24"/>
                            </a:lnTo>
                            <a:close/>
                            <a:moveTo>
                              <a:pt x="121" y="49"/>
                            </a:moveTo>
                            <a:cubicBezTo>
                              <a:pt x="63" y="194"/>
                              <a:pt x="63" y="194"/>
                              <a:pt x="63" y="194"/>
                            </a:cubicBezTo>
                            <a:cubicBezTo>
                              <a:pt x="178" y="194"/>
                              <a:pt x="178" y="194"/>
                              <a:pt x="178" y="194"/>
                            </a:cubicBezTo>
                            <a:lnTo>
                              <a:pt x="121" y="49"/>
                            </a:lnTo>
                            <a:close/>
                            <a:moveTo>
                              <a:pt x="381" y="140"/>
                            </a:moveTo>
                            <a:cubicBezTo>
                              <a:pt x="381" y="133"/>
                              <a:pt x="381" y="126"/>
                              <a:pt x="381" y="118"/>
                            </a:cubicBezTo>
                            <a:cubicBezTo>
                              <a:pt x="381" y="111"/>
                              <a:pt x="381" y="103"/>
                              <a:pt x="380" y="95"/>
                            </a:cubicBezTo>
                            <a:cubicBezTo>
                              <a:pt x="403" y="95"/>
                              <a:pt x="403" y="95"/>
                              <a:pt x="403" y="95"/>
                            </a:cubicBezTo>
                            <a:cubicBezTo>
                              <a:pt x="403" y="129"/>
                              <a:pt x="403" y="129"/>
                              <a:pt x="403" y="129"/>
                            </a:cubicBezTo>
                            <a:cubicBezTo>
                              <a:pt x="404" y="129"/>
                              <a:pt x="404" y="129"/>
                              <a:pt x="404" y="129"/>
                            </a:cubicBezTo>
                            <a:cubicBezTo>
                              <a:pt x="406" y="125"/>
                              <a:pt x="408" y="121"/>
                              <a:pt x="411" y="116"/>
                            </a:cubicBezTo>
                            <a:cubicBezTo>
                              <a:pt x="414" y="111"/>
                              <a:pt x="418" y="107"/>
                              <a:pt x="423" y="103"/>
                            </a:cubicBezTo>
                            <a:cubicBezTo>
                              <a:pt x="428" y="100"/>
                              <a:pt x="433" y="96"/>
                              <a:pt x="440" y="94"/>
                            </a:cubicBezTo>
                            <a:cubicBezTo>
                              <a:pt x="447" y="92"/>
                              <a:pt x="456" y="91"/>
                              <a:pt x="466" y="91"/>
                            </a:cubicBezTo>
                            <a:cubicBezTo>
                              <a:pt x="478" y="91"/>
                              <a:pt x="488" y="92"/>
                              <a:pt x="496" y="96"/>
                            </a:cubicBezTo>
                            <a:cubicBezTo>
                              <a:pt x="504" y="100"/>
                              <a:pt x="511" y="105"/>
                              <a:pt x="516" y="112"/>
                            </a:cubicBezTo>
                            <a:cubicBezTo>
                              <a:pt x="522" y="118"/>
                              <a:pt x="526" y="126"/>
                              <a:pt x="528" y="135"/>
                            </a:cubicBezTo>
                            <a:cubicBezTo>
                              <a:pt x="530" y="144"/>
                              <a:pt x="531" y="154"/>
                              <a:pt x="531" y="164"/>
                            </a:cubicBezTo>
                            <a:cubicBezTo>
                              <a:pt x="531" y="287"/>
                              <a:pt x="531" y="287"/>
                              <a:pt x="531" y="287"/>
                            </a:cubicBezTo>
                            <a:cubicBezTo>
                              <a:pt x="508" y="287"/>
                              <a:pt x="508" y="287"/>
                              <a:pt x="508" y="287"/>
                            </a:cubicBezTo>
                            <a:cubicBezTo>
                              <a:pt x="508" y="170"/>
                              <a:pt x="508" y="170"/>
                              <a:pt x="508" y="170"/>
                            </a:cubicBezTo>
                            <a:cubicBezTo>
                              <a:pt x="508" y="152"/>
                              <a:pt x="504" y="138"/>
                              <a:pt x="497" y="127"/>
                            </a:cubicBezTo>
                            <a:cubicBezTo>
                              <a:pt x="490" y="116"/>
                              <a:pt x="478" y="111"/>
                              <a:pt x="462" y="111"/>
                            </a:cubicBezTo>
                            <a:cubicBezTo>
                              <a:pt x="451" y="111"/>
                              <a:pt x="442" y="113"/>
                              <a:pt x="435" y="117"/>
                            </a:cubicBezTo>
                            <a:cubicBezTo>
                              <a:pt x="428" y="122"/>
                              <a:pt x="422" y="127"/>
                              <a:pt x="417" y="134"/>
                            </a:cubicBezTo>
                            <a:cubicBezTo>
                              <a:pt x="413" y="141"/>
                              <a:pt x="410" y="148"/>
                              <a:pt x="408" y="157"/>
                            </a:cubicBezTo>
                            <a:cubicBezTo>
                              <a:pt x="406" y="165"/>
                              <a:pt x="405" y="173"/>
                              <a:pt x="405" y="181"/>
                            </a:cubicBezTo>
                            <a:cubicBezTo>
                              <a:pt x="405" y="287"/>
                              <a:pt x="405" y="287"/>
                              <a:pt x="405" y="287"/>
                            </a:cubicBezTo>
                            <a:cubicBezTo>
                              <a:pt x="381" y="287"/>
                              <a:pt x="381" y="287"/>
                              <a:pt x="381" y="287"/>
                            </a:cubicBezTo>
                            <a:lnTo>
                              <a:pt x="381" y="140"/>
                            </a:lnTo>
                            <a:close/>
                            <a:moveTo>
                              <a:pt x="702" y="256"/>
                            </a:moveTo>
                            <a:cubicBezTo>
                              <a:pt x="701" y="256"/>
                              <a:pt x="701" y="256"/>
                              <a:pt x="701" y="256"/>
                            </a:cubicBezTo>
                            <a:cubicBezTo>
                              <a:pt x="698" y="262"/>
                              <a:pt x="695" y="267"/>
                              <a:pt x="690" y="272"/>
                            </a:cubicBezTo>
                            <a:cubicBezTo>
                              <a:pt x="686" y="276"/>
                              <a:pt x="681" y="280"/>
                              <a:pt x="675" y="283"/>
                            </a:cubicBezTo>
                            <a:cubicBezTo>
                              <a:pt x="670" y="286"/>
                              <a:pt x="664" y="288"/>
                              <a:pt x="658" y="290"/>
                            </a:cubicBezTo>
                            <a:cubicBezTo>
                              <a:pt x="652" y="291"/>
                              <a:pt x="646" y="292"/>
                              <a:pt x="640" y="292"/>
                            </a:cubicBezTo>
                            <a:cubicBezTo>
                              <a:pt x="626" y="292"/>
                              <a:pt x="615" y="290"/>
                              <a:pt x="607" y="286"/>
                            </a:cubicBezTo>
                            <a:cubicBezTo>
                              <a:pt x="599" y="282"/>
                              <a:pt x="592" y="277"/>
                              <a:pt x="588" y="271"/>
                            </a:cubicBezTo>
                            <a:cubicBezTo>
                              <a:pt x="583" y="266"/>
                              <a:pt x="580" y="260"/>
                              <a:pt x="579" y="253"/>
                            </a:cubicBezTo>
                            <a:cubicBezTo>
                              <a:pt x="577" y="247"/>
                              <a:pt x="576" y="242"/>
                              <a:pt x="576" y="238"/>
                            </a:cubicBezTo>
                            <a:cubicBezTo>
                              <a:pt x="576" y="227"/>
                              <a:pt x="578" y="218"/>
                              <a:pt x="582" y="210"/>
                            </a:cubicBezTo>
                            <a:cubicBezTo>
                              <a:pt x="585" y="203"/>
                              <a:pt x="590" y="196"/>
                              <a:pt x="596" y="191"/>
                            </a:cubicBezTo>
                            <a:cubicBezTo>
                              <a:pt x="602" y="187"/>
                              <a:pt x="609" y="183"/>
                              <a:pt x="617" y="180"/>
                            </a:cubicBezTo>
                            <a:cubicBezTo>
                              <a:pt x="625" y="177"/>
                              <a:pt x="633" y="175"/>
                              <a:pt x="642" y="173"/>
                            </a:cubicBezTo>
                            <a:cubicBezTo>
                              <a:pt x="651" y="172"/>
                              <a:pt x="660" y="171"/>
                              <a:pt x="669" y="171"/>
                            </a:cubicBezTo>
                            <a:cubicBezTo>
                              <a:pt x="678" y="170"/>
                              <a:pt x="686" y="170"/>
                              <a:pt x="695" y="170"/>
                            </a:cubicBezTo>
                            <a:cubicBezTo>
                              <a:pt x="699" y="170"/>
                              <a:pt x="699" y="170"/>
                              <a:pt x="699" y="170"/>
                            </a:cubicBezTo>
                            <a:cubicBezTo>
                              <a:pt x="699" y="160"/>
                              <a:pt x="699" y="160"/>
                              <a:pt x="699" y="160"/>
                            </a:cubicBezTo>
                            <a:cubicBezTo>
                              <a:pt x="699" y="144"/>
                              <a:pt x="696" y="131"/>
                              <a:pt x="690" y="123"/>
                            </a:cubicBezTo>
                            <a:cubicBezTo>
                              <a:pt x="683" y="115"/>
                              <a:pt x="672" y="111"/>
                              <a:pt x="656" y="111"/>
                            </a:cubicBezTo>
                            <a:cubicBezTo>
                              <a:pt x="645" y="111"/>
                              <a:pt x="636" y="112"/>
                              <a:pt x="626" y="114"/>
                            </a:cubicBezTo>
                            <a:cubicBezTo>
                              <a:pt x="617" y="117"/>
                              <a:pt x="608" y="121"/>
                              <a:pt x="599" y="127"/>
                            </a:cubicBezTo>
                            <a:cubicBezTo>
                              <a:pt x="599" y="104"/>
                              <a:pt x="599" y="104"/>
                              <a:pt x="599" y="104"/>
                            </a:cubicBezTo>
                            <a:cubicBezTo>
                              <a:pt x="603" y="102"/>
                              <a:pt x="607" y="100"/>
                              <a:pt x="612" y="99"/>
                            </a:cubicBezTo>
                            <a:cubicBezTo>
                              <a:pt x="617" y="97"/>
                              <a:pt x="621" y="96"/>
                              <a:pt x="627" y="94"/>
                            </a:cubicBezTo>
                            <a:cubicBezTo>
                              <a:pt x="632" y="93"/>
                              <a:pt x="637" y="92"/>
                              <a:pt x="642" y="92"/>
                            </a:cubicBezTo>
                            <a:cubicBezTo>
                              <a:pt x="647" y="91"/>
                              <a:pt x="651" y="91"/>
                              <a:pt x="656" y="91"/>
                            </a:cubicBezTo>
                            <a:cubicBezTo>
                              <a:pt x="679" y="91"/>
                              <a:pt x="697" y="96"/>
                              <a:pt x="707" y="108"/>
                            </a:cubicBezTo>
                            <a:cubicBezTo>
                              <a:pt x="718" y="119"/>
                              <a:pt x="723" y="137"/>
                              <a:pt x="723" y="162"/>
                            </a:cubicBezTo>
                            <a:cubicBezTo>
                              <a:pt x="723" y="247"/>
                              <a:pt x="723" y="247"/>
                              <a:pt x="723" y="247"/>
                            </a:cubicBezTo>
                            <a:cubicBezTo>
                              <a:pt x="723" y="255"/>
                              <a:pt x="723" y="262"/>
                              <a:pt x="723" y="268"/>
                            </a:cubicBezTo>
                            <a:cubicBezTo>
                              <a:pt x="723" y="274"/>
                              <a:pt x="724" y="281"/>
                              <a:pt x="725" y="287"/>
                            </a:cubicBezTo>
                            <a:cubicBezTo>
                              <a:pt x="702" y="287"/>
                              <a:pt x="702" y="287"/>
                              <a:pt x="702" y="287"/>
                            </a:cubicBezTo>
                            <a:lnTo>
                              <a:pt x="702" y="256"/>
                            </a:lnTo>
                            <a:close/>
                            <a:moveTo>
                              <a:pt x="699" y="190"/>
                            </a:moveTo>
                            <a:cubicBezTo>
                              <a:pt x="693" y="190"/>
                              <a:pt x="693" y="190"/>
                              <a:pt x="693" y="190"/>
                            </a:cubicBezTo>
                            <a:cubicBezTo>
                              <a:pt x="682" y="190"/>
                              <a:pt x="672" y="191"/>
                              <a:pt x="661" y="192"/>
                            </a:cubicBezTo>
                            <a:cubicBezTo>
                              <a:pt x="650" y="193"/>
                              <a:pt x="641" y="195"/>
                              <a:pt x="632" y="198"/>
                            </a:cubicBezTo>
                            <a:cubicBezTo>
                              <a:pt x="623" y="201"/>
                              <a:pt x="616" y="206"/>
                              <a:pt x="611" y="212"/>
                            </a:cubicBezTo>
                            <a:cubicBezTo>
                              <a:pt x="605" y="218"/>
                              <a:pt x="602" y="226"/>
                              <a:pt x="602" y="237"/>
                            </a:cubicBezTo>
                            <a:cubicBezTo>
                              <a:pt x="602" y="243"/>
                              <a:pt x="603" y="248"/>
                              <a:pt x="606" y="253"/>
                            </a:cubicBezTo>
                            <a:cubicBezTo>
                              <a:pt x="608" y="257"/>
                              <a:pt x="611" y="261"/>
                              <a:pt x="614" y="264"/>
                            </a:cubicBezTo>
                            <a:cubicBezTo>
                              <a:pt x="618" y="266"/>
                              <a:pt x="622" y="268"/>
                              <a:pt x="627" y="270"/>
                            </a:cubicBezTo>
                            <a:cubicBezTo>
                              <a:pt x="632" y="271"/>
                              <a:pt x="637" y="272"/>
                              <a:pt x="642" y="272"/>
                            </a:cubicBezTo>
                            <a:cubicBezTo>
                              <a:pt x="656" y="272"/>
                              <a:pt x="667" y="269"/>
                              <a:pt x="675" y="264"/>
                            </a:cubicBezTo>
                            <a:cubicBezTo>
                              <a:pt x="683" y="258"/>
                              <a:pt x="688" y="252"/>
                              <a:pt x="692" y="245"/>
                            </a:cubicBezTo>
                            <a:cubicBezTo>
                              <a:pt x="695" y="237"/>
                              <a:pt x="697" y="230"/>
                              <a:pt x="698" y="222"/>
                            </a:cubicBezTo>
                            <a:cubicBezTo>
                              <a:pt x="699" y="214"/>
                              <a:pt x="699" y="207"/>
                              <a:pt x="699" y="202"/>
                            </a:cubicBezTo>
                            <a:lnTo>
                              <a:pt x="699" y="190"/>
                            </a:lnTo>
                            <a:close/>
                            <a:moveTo>
                              <a:pt x="863" y="115"/>
                            </a:moveTo>
                            <a:cubicBezTo>
                              <a:pt x="819" y="115"/>
                              <a:pt x="819" y="115"/>
                              <a:pt x="819" y="115"/>
                            </a:cubicBezTo>
                            <a:cubicBezTo>
                              <a:pt x="819" y="240"/>
                              <a:pt x="819" y="240"/>
                              <a:pt x="819" y="240"/>
                            </a:cubicBezTo>
                            <a:cubicBezTo>
                              <a:pt x="819" y="249"/>
                              <a:pt x="821" y="256"/>
                              <a:pt x="825" y="262"/>
                            </a:cubicBezTo>
                            <a:cubicBezTo>
                              <a:pt x="828" y="268"/>
                              <a:pt x="835" y="272"/>
                              <a:pt x="845" y="272"/>
                            </a:cubicBezTo>
                            <a:cubicBezTo>
                              <a:pt x="849" y="272"/>
                              <a:pt x="853" y="271"/>
                              <a:pt x="856" y="270"/>
                            </a:cubicBezTo>
                            <a:cubicBezTo>
                              <a:pt x="859" y="269"/>
                              <a:pt x="863" y="268"/>
                              <a:pt x="866" y="267"/>
                            </a:cubicBezTo>
                            <a:cubicBezTo>
                              <a:pt x="868" y="287"/>
                              <a:pt x="868" y="287"/>
                              <a:pt x="868" y="287"/>
                            </a:cubicBezTo>
                            <a:cubicBezTo>
                              <a:pt x="865" y="288"/>
                              <a:pt x="861" y="289"/>
                              <a:pt x="856" y="290"/>
                            </a:cubicBezTo>
                            <a:cubicBezTo>
                              <a:pt x="850" y="291"/>
                              <a:pt x="845" y="292"/>
                              <a:pt x="839" y="292"/>
                            </a:cubicBezTo>
                            <a:cubicBezTo>
                              <a:pt x="828" y="292"/>
                              <a:pt x="820" y="290"/>
                              <a:pt x="814" y="287"/>
                            </a:cubicBezTo>
                            <a:cubicBezTo>
                              <a:pt x="808" y="283"/>
                              <a:pt x="804" y="279"/>
                              <a:pt x="801" y="273"/>
                            </a:cubicBezTo>
                            <a:cubicBezTo>
                              <a:pt x="798" y="267"/>
                              <a:pt x="797" y="261"/>
                              <a:pt x="796" y="253"/>
                            </a:cubicBezTo>
                            <a:cubicBezTo>
                              <a:pt x="795" y="245"/>
                              <a:pt x="795" y="237"/>
                              <a:pt x="795" y="228"/>
                            </a:cubicBezTo>
                            <a:cubicBezTo>
                              <a:pt x="795" y="115"/>
                              <a:pt x="795" y="115"/>
                              <a:pt x="795" y="115"/>
                            </a:cubicBezTo>
                            <a:cubicBezTo>
                              <a:pt x="757" y="115"/>
                              <a:pt x="757" y="115"/>
                              <a:pt x="757" y="115"/>
                            </a:cubicBezTo>
                            <a:cubicBezTo>
                              <a:pt x="757" y="95"/>
                              <a:pt x="757" y="95"/>
                              <a:pt x="757" y="95"/>
                            </a:cubicBezTo>
                            <a:cubicBezTo>
                              <a:pt x="795" y="95"/>
                              <a:pt x="795" y="95"/>
                              <a:pt x="795" y="95"/>
                            </a:cubicBezTo>
                            <a:cubicBezTo>
                              <a:pt x="795" y="49"/>
                              <a:pt x="795" y="49"/>
                              <a:pt x="795" y="49"/>
                            </a:cubicBezTo>
                            <a:cubicBezTo>
                              <a:pt x="819" y="40"/>
                              <a:pt x="819" y="40"/>
                              <a:pt x="819" y="40"/>
                            </a:cubicBezTo>
                            <a:cubicBezTo>
                              <a:pt x="819" y="95"/>
                              <a:pt x="819" y="95"/>
                              <a:pt x="819" y="95"/>
                            </a:cubicBezTo>
                            <a:cubicBezTo>
                              <a:pt x="863" y="95"/>
                              <a:pt x="863" y="95"/>
                              <a:pt x="863" y="95"/>
                            </a:cubicBezTo>
                            <a:lnTo>
                              <a:pt x="863" y="115"/>
                            </a:lnTo>
                            <a:close/>
                            <a:moveTo>
                              <a:pt x="929" y="44"/>
                            </a:moveTo>
                            <a:cubicBezTo>
                              <a:pt x="905" y="44"/>
                              <a:pt x="905" y="44"/>
                              <a:pt x="905" y="44"/>
                            </a:cubicBezTo>
                            <a:cubicBezTo>
                              <a:pt x="905" y="12"/>
                              <a:pt x="905" y="12"/>
                              <a:pt x="905" y="12"/>
                            </a:cubicBezTo>
                            <a:cubicBezTo>
                              <a:pt x="929" y="12"/>
                              <a:pt x="929" y="12"/>
                              <a:pt x="929" y="12"/>
                            </a:cubicBezTo>
                            <a:lnTo>
                              <a:pt x="929" y="44"/>
                            </a:lnTo>
                            <a:close/>
                            <a:moveTo>
                              <a:pt x="905" y="95"/>
                            </a:moveTo>
                            <a:cubicBezTo>
                              <a:pt x="929" y="95"/>
                              <a:pt x="929" y="95"/>
                              <a:pt x="929" y="95"/>
                            </a:cubicBezTo>
                            <a:cubicBezTo>
                              <a:pt x="929" y="287"/>
                              <a:pt x="929" y="287"/>
                              <a:pt x="929" y="287"/>
                            </a:cubicBezTo>
                            <a:cubicBezTo>
                              <a:pt x="905" y="287"/>
                              <a:pt x="905" y="287"/>
                              <a:pt x="905" y="287"/>
                            </a:cubicBezTo>
                            <a:lnTo>
                              <a:pt x="905" y="95"/>
                            </a:lnTo>
                            <a:close/>
                            <a:moveTo>
                              <a:pt x="980" y="153"/>
                            </a:moveTo>
                            <a:cubicBezTo>
                              <a:pt x="983" y="141"/>
                              <a:pt x="988" y="130"/>
                              <a:pt x="996" y="121"/>
                            </a:cubicBezTo>
                            <a:cubicBezTo>
                              <a:pt x="1003" y="112"/>
                              <a:pt x="1012" y="104"/>
                              <a:pt x="1024" y="99"/>
                            </a:cubicBezTo>
                            <a:cubicBezTo>
                              <a:pt x="1035" y="93"/>
                              <a:pt x="1048" y="91"/>
                              <a:pt x="1064" y="91"/>
                            </a:cubicBezTo>
                            <a:cubicBezTo>
                              <a:pt x="1080" y="91"/>
                              <a:pt x="1093" y="93"/>
                              <a:pt x="1104" y="99"/>
                            </a:cubicBezTo>
                            <a:cubicBezTo>
                              <a:pt x="1116" y="104"/>
                              <a:pt x="1125" y="112"/>
                              <a:pt x="1132" y="121"/>
                            </a:cubicBezTo>
                            <a:cubicBezTo>
                              <a:pt x="1140" y="130"/>
                              <a:pt x="1145" y="141"/>
                              <a:pt x="1149" y="153"/>
                            </a:cubicBezTo>
                            <a:cubicBezTo>
                              <a:pt x="1152" y="166"/>
                              <a:pt x="1154" y="178"/>
                              <a:pt x="1154" y="191"/>
                            </a:cubicBezTo>
                            <a:cubicBezTo>
                              <a:pt x="1154" y="204"/>
                              <a:pt x="1152" y="217"/>
                              <a:pt x="1149" y="229"/>
                            </a:cubicBezTo>
                            <a:cubicBezTo>
                              <a:pt x="1145" y="241"/>
                              <a:pt x="1140" y="252"/>
                              <a:pt x="1132" y="261"/>
                            </a:cubicBezTo>
                            <a:cubicBezTo>
                              <a:pt x="1125" y="271"/>
                              <a:pt x="1116" y="278"/>
                              <a:pt x="1104" y="284"/>
                            </a:cubicBezTo>
                            <a:cubicBezTo>
                              <a:pt x="1093" y="289"/>
                              <a:pt x="1080" y="292"/>
                              <a:pt x="1064" y="292"/>
                            </a:cubicBezTo>
                            <a:cubicBezTo>
                              <a:pt x="1048" y="292"/>
                              <a:pt x="1035" y="289"/>
                              <a:pt x="1024" y="284"/>
                            </a:cubicBezTo>
                            <a:cubicBezTo>
                              <a:pt x="1012" y="278"/>
                              <a:pt x="1003" y="271"/>
                              <a:pt x="996" y="261"/>
                            </a:cubicBezTo>
                            <a:cubicBezTo>
                              <a:pt x="988" y="252"/>
                              <a:pt x="983" y="241"/>
                              <a:pt x="980" y="229"/>
                            </a:cubicBezTo>
                            <a:cubicBezTo>
                              <a:pt x="976" y="217"/>
                              <a:pt x="974" y="204"/>
                              <a:pt x="974" y="191"/>
                            </a:cubicBezTo>
                            <a:cubicBezTo>
                              <a:pt x="974" y="178"/>
                              <a:pt x="976" y="166"/>
                              <a:pt x="980" y="153"/>
                            </a:cubicBezTo>
                            <a:close/>
                            <a:moveTo>
                              <a:pt x="1004" y="223"/>
                            </a:moveTo>
                            <a:cubicBezTo>
                              <a:pt x="1007" y="232"/>
                              <a:pt x="1011" y="241"/>
                              <a:pt x="1017" y="248"/>
                            </a:cubicBezTo>
                            <a:cubicBezTo>
                              <a:pt x="1022" y="255"/>
                              <a:pt x="1029" y="261"/>
                              <a:pt x="1037" y="265"/>
                            </a:cubicBezTo>
                            <a:cubicBezTo>
                              <a:pt x="1045" y="269"/>
                              <a:pt x="1054" y="272"/>
                              <a:pt x="1064" y="272"/>
                            </a:cubicBezTo>
                            <a:cubicBezTo>
                              <a:pt x="1074" y="272"/>
                              <a:pt x="1083" y="269"/>
                              <a:pt x="1091" y="265"/>
                            </a:cubicBezTo>
                            <a:cubicBezTo>
                              <a:pt x="1099" y="261"/>
                              <a:pt x="1106" y="255"/>
                              <a:pt x="1111" y="248"/>
                            </a:cubicBezTo>
                            <a:cubicBezTo>
                              <a:pt x="1117" y="241"/>
                              <a:pt x="1121" y="232"/>
                              <a:pt x="1124" y="223"/>
                            </a:cubicBezTo>
                            <a:cubicBezTo>
                              <a:pt x="1126" y="213"/>
                              <a:pt x="1128" y="202"/>
                              <a:pt x="1128" y="191"/>
                            </a:cubicBezTo>
                            <a:cubicBezTo>
                              <a:pt x="1128" y="180"/>
                              <a:pt x="1126" y="170"/>
                              <a:pt x="1124" y="160"/>
                            </a:cubicBezTo>
                            <a:cubicBezTo>
                              <a:pt x="1121" y="150"/>
                              <a:pt x="1117" y="142"/>
                              <a:pt x="1111" y="134"/>
                            </a:cubicBezTo>
                            <a:cubicBezTo>
                              <a:pt x="1106" y="127"/>
                              <a:pt x="1099" y="121"/>
                              <a:pt x="1091" y="117"/>
                            </a:cubicBezTo>
                            <a:cubicBezTo>
                              <a:pt x="1083" y="113"/>
                              <a:pt x="1074" y="111"/>
                              <a:pt x="1064" y="111"/>
                            </a:cubicBezTo>
                            <a:cubicBezTo>
                              <a:pt x="1054" y="111"/>
                              <a:pt x="1045" y="113"/>
                              <a:pt x="1037" y="117"/>
                            </a:cubicBezTo>
                            <a:cubicBezTo>
                              <a:pt x="1029" y="121"/>
                              <a:pt x="1022" y="127"/>
                              <a:pt x="1017" y="134"/>
                            </a:cubicBezTo>
                            <a:cubicBezTo>
                              <a:pt x="1011" y="142"/>
                              <a:pt x="1007" y="150"/>
                              <a:pt x="1004" y="160"/>
                            </a:cubicBezTo>
                            <a:cubicBezTo>
                              <a:pt x="1002" y="170"/>
                              <a:pt x="1000" y="180"/>
                              <a:pt x="1000" y="191"/>
                            </a:cubicBezTo>
                            <a:cubicBezTo>
                              <a:pt x="1000" y="202"/>
                              <a:pt x="1002" y="213"/>
                              <a:pt x="1004" y="223"/>
                            </a:cubicBezTo>
                            <a:close/>
                            <a:moveTo>
                              <a:pt x="1199" y="140"/>
                            </a:moveTo>
                            <a:cubicBezTo>
                              <a:pt x="1199" y="133"/>
                              <a:pt x="1199" y="126"/>
                              <a:pt x="1198" y="118"/>
                            </a:cubicBezTo>
                            <a:cubicBezTo>
                              <a:pt x="1198" y="111"/>
                              <a:pt x="1198" y="103"/>
                              <a:pt x="1197" y="95"/>
                            </a:cubicBezTo>
                            <a:cubicBezTo>
                              <a:pt x="1220" y="95"/>
                              <a:pt x="1220" y="95"/>
                              <a:pt x="1220" y="95"/>
                            </a:cubicBezTo>
                            <a:cubicBezTo>
                              <a:pt x="1220" y="129"/>
                              <a:pt x="1220" y="129"/>
                              <a:pt x="1220" y="129"/>
                            </a:cubicBezTo>
                            <a:cubicBezTo>
                              <a:pt x="1221" y="129"/>
                              <a:pt x="1221" y="129"/>
                              <a:pt x="1221" y="129"/>
                            </a:cubicBezTo>
                            <a:cubicBezTo>
                              <a:pt x="1223" y="125"/>
                              <a:pt x="1225" y="121"/>
                              <a:pt x="1228" y="116"/>
                            </a:cubicBezTo>
                            <a:cubicBezTo>
                              <a:pt x="1231" y="111"/>
                              <a:pt x="1235" y="107"/>
                              <a:pt x="1240" y="103"/>
                            </a:cubicBezTo>
                            <a:cubicBezTo>
                              <a:pt x="1245" y="100"/>
                              <a:pt x="1251" y="96"/>
                              <a:pt x="1258" y="94"/>
                            </a:cubicBezTo>
                            <a:cubicBezTo>
                              <a:pt x="1265" y="92"/>
                              <a:pt x="1273" y="91"/>
                              <a:pt x="1283" y="91"/>
                            </a:cubicBezTo>
                            <a:cubicBezTo>
                              <a:pt x="1295" y="91"/>
                              <a:pt x="1305" y="92"/>
                              <a:pt x="1313" y="96"/>
                            </a:cubicBezTo>
                            <a:cubicBezTo>
                              <a:pt x="1322" y="100"/>
                              <a:pt x="1328" y="105"/>
                              <a:pt x="1334" y="112"/>
                            </a:cubicBezTo>
                            <a:cubicBezTo>
                              <a:pt x="1339" y="118"/>
                              <a:pt x="1343" y="126"/>
                              <a:pt x="1345" y="135"/>
                            </a:cubicBezTo>
                            <a:cubicBezTo>
                              <a:pt x="1348" y="144"/>
                              <a:pt x="1349" y="154"/>
                              <a:pt x="1349" y="164"/>
                            </a:cubicBezTo>
                            <a:cubicBezTo>
                              <a:pt x="1349" y="287"/>
                              <a:pt x="1349" y="287"/>
                              <a:pt x="1349" y="287"/>
                            </a:cubicBezTo>
                            <a:cubicBezTo>
                              <a:pt x="1325" y="287"/>
                              <a:pt x="1325" y="287"/>
                              <a:pt x="1325" y="287"/>
                            </a:cubicBezTo>
                            <a:cubicBezTo>
                              <a:pt x="1325" y="170"/>
                              <a:pt x="1325" y="170"/>
                              <a:pt x="1325" y="170"/>
                            </a:cubicBezTo>
                            <a:cubicBezTo>
                              <a:pt x="1325" y="152"/>
                              <a:pt x="1321" y="138"/>
                              <a:pt x="1314" y="127"/>
                            </a:cubicBezTo>
                            <a:cubicBezTo>
                              <a:pt x="1307" y="116"/>
                              <a:pt x="1296" y="111"/>
                              <a:pt x="1279" y="111"/>
                            </a:cubicBezTo>
                            <a:cubicBezTo>
                              <a:pt x="1269" y="111"/>
                              <a:pt x="1260" y="113"/>
                              <a:pt x="1252" y="117"/>
                            </a:cubicBezTo>
                            <a:cubicBezTo>
                              <a:pt x="1245" y="122"/>
                              <a:pt x="1239" y="127"/>
                              <a:pt x="1235" y="134"/>
                            </a:cubicBezTo>
                            <a:cubicBezTo>
                              <a:pt x="1230" y="141"/>
                              <a:pt x="1227" y="148"/>
                              <a:pt x="1225" y="157"/>
                            </a:cubicBezTo>
                            <a:cubicBezTo>
                              <a:pt x="1223" y="165"/>
                              <a:pt x="1222" y="173"/>
                              <a:pt x="1222" y="181"/>
                            </a:cubicBezTo>
                            <a:cubicBezTo>
                              <a:pt x="1222" y="287"/>
                              <a:pt x="1222" y="287"/>
                              <a:pt x="1222" y="287"/>
                            </a:cubicBezTo>
                            <a:cubicBezTo>
                              <a:pt x="1199" y="287"/>
                              <a:pt x="1199" y="287"/>
                              <a:pt x="1199" y="287"/>
                            </a:cubicBezTo>
                            <a:lnTo>
                              <a:pt x="1199" y="140"/>
                            </a:lnTo>
                            <a:close/>
                            <a:moveTo>
                              <a:pt x="1519" y="256"/>
                            </a:moveTo>
                            <a:cubicBezTo>
                              <a:pt x="1518" y="256"/>
                              <a:pt x="1518" y="256"/>
                              <a:pt x="1518" y="256"/>
                            </a:cubicBezTo>
                            <a:cubicBezTo>
                              <a:pt x="1516" y="262"/>
                              <a:pt x="1512" y="267"/>
                              <a:pt x="1508" y="272"/>
                            </a:cubicBezTo>
                            <a:cubicBezTo>
                              <a:pt x="1503" y="276"/>
                              <a:pt x="1498" y="280"/>
                              <a:pt x="1492" y="283"/>
                            </a:cubicBezTo>
                            <a:cubicBezTo>
                              <a:pt x="1487" y="286"/>
                              <a:pt x="1481" y="288"/>
                              <a:pt x="1475" y="290"/>
                            </a:cubicBezTo>
                            <a:cubicBezTo>
                              <a:pt x="1469" y="291"/>
                              <a:pt x="1463" y="292"/>
                              <a:pt x="1457" y="292"/>
                            </a:cubicBezTo>
                            <a:cubicBezTo>
                              <a:pt x="1443" y="292"/>
                              <a:pt x="1432" y="290"/>
                              <a:pt x="1424" y="286"/>
                            </a:cubicBezTo>
                            <a:cubicBezTo>
                              <a:pt x="1416" y="282"/>
                              <a:pt x="1409" y="277"/>
                              <a:pt x="1405" y="271"/>
                            </a:cubicBezTo>
                            <a:cubicBezTo>
                              <a:pt x="1400" y="266"/>
                              <a:pt x="1397" y="260"/>
                              <a:pt x="1396" y="253"/>
                            </a:cubicBezTo>
                            <a:cubicBezTo>
                              <a:pt x="1394" y="247"/>
                              <a:pt x="1394" y="242"/>
                              <a:pt x="1394" y="238"/>
                            </a:cubicBezTo>
                            <a:cubicBezTo>
                              <a:pt x="1394" y="227"/>
                              <a:pt x="1395" y="218"/>
                              <a:pt x="1399" y="210"/>
                            </a:cubicBezTo>
                            <a:cubicBezTo>
                              <a:pt x="1402" y="203"/>
                              <a:pt x="1407" y="196"/>
                              <a:pt x="1413" y="191"/>
                            </a:cubicBezTo>
                            <a:cubicBezTo>
                              <a:pt x="1419" y="187"/>
                              <a:pt x="1426" y="183"/>
                              <a:pt x="1434" y="180"/>
                            </a:cubicBezTo>
                            <a:cubicBezTo>
                              <a:pt x="1442" y="177"/>
                              <a:pt x="1450" y="175"/>
                              <a:pt x="1459" y="173"/>
                            </a:cubicBezTo>
                            <a:cubicBezTo>
                              <a:pt x="1468" y="172"/>
                              <a:pt x="1477" y="171"/>
                              <a:pt x="1486" y="171"/>
                            </a:cubicBezTo>
                            <a:cubicBezTo>
                              <a:pt x="1495" y="170"/>
                              <a:pt x="1504" y="170"/>
                              <a:pt x="1512" y="170"/>
                            </a:cubicBezTo>
                            <a:cubicBezTo>
                              <a:pt x="1517" y="170"/>
                              <a:pt x="1517" y="170"/>
                              <a:pt x="1517" y="170"/>
                            </a:cubicBezTo>
                            <a:cubicBezTo>
                              <a:pt x="1517" y="160"/>
                              <a:pt x="1517" y="160"/>
                              <a:pt x="1517" y="160"/>
                            </a:cubicBezTo>
                            <a:cubicBezTo>
                              <a:pt x="1517" y="144"/>
                              <a:pt x="1513" y="131"/>
                              <a:pt x="1507" y="123"/>
                            </a:cubicBezTo>
                            <a:cubicBezTo>
                              <a:pt x="1500" y="115"/>
                              <a:pt x="1489" y="111"/>
                              <a:pt x="1473" y="111"/>
                            </a:cubicBezTo>
                            <a:cubicBezTo>
                              <a:pt x="1463" y="111"/>
                              <a:pt x="1453" y="112"/>
                              <a:pt x="1444" y="114"/>
                            </a:cubicBezTo>
                            <a:cubicBezTo>
                              <a:pt x="1434" y="117"/>
                              <a:pt x="1425" y="121"/>
                              <a:pt x="1416" y="127"/>
                            </a:cubicBezTo>
                            <a:cubicBezTo>
                              <a:pt x="1416" y="104"/>
                              <a:pt x="1416" y="104"/>
                              <a:pt x="1416" y="104"/>
                            </a:cubicBezTo>
                            <a:cubicBezTo>
                              <a:pt x="1420" y="102"/>
                              <a:pt x="1424" y="100"/>
                              <a:pt x="1429" y="99"/>
                            </a:cubicBezTo>
                            <a:cubicBezTo>
                              <a:pt x="1434" y="97"/>
                              <a:pt x="1439" y="96"/>
                              <a:pt x="1444" y="94"/>
                            </a:cubicBezTo>
                            <a:cubicBezTo>
                              <a:pt x="1449" y="93"/>
                              <a:pt x="1454" y="92"/>
                              <a:pt x="1459" y="92"/>
                            </a:cubicBezTo>
                            <a:cubicBezTo>
                              <a:pt x="1464" y="91"/>
                              <a:pt x="1469" y="91"/>
                              <a:pt x="1473" y="91"/>
                            </a:cubicBezTo>
                            <a:cubicBezTo>
                              <a:pt x="1497" y="91"/>
                              <a:pt x="1514" y="96"/>
                              <a:pt x="1525" y="108"/>
                            </a:cubicBezTo>
                            <a:cubicBezTo>
                              <a:pt x="1535" y="119"/>
                              <a:pt x="1540" y="137"/>
                              <a:pt x="1540" y="162"/>
                            </a:cubicBezTo>
                            <a:cubicBezTo>
                              <a:pt x="1540" y="247"/>
                              <a:pt x="1540" y="247"/>
                              <a:pt x="1540" y="247"/>
                            </a:cubicBezTo>
                            <a:cubicBezTo>
                              <a:pt x="1540" y="255"/>
                              <a:pt x="1540" y="262"/>
                              <a:pt x="1541" y="268"/>
                            </a:cubicBezTo>
                            <a:cubicBezTo>
                              <a:pt x="1541" y="274"/>
                              <a:pt x="1541" y="281"/>
                              <a:pt x="1542" y="287"/>
                            </a:cubicBezTo>
                            <a:cubicBezTo>
                              <a:pt x="1519" y="287"/>
                              <a:pt x="1519" y="287"/>
                              <a:pt x="1519" y="287"/>
                            </a:cubicBezTo>
                            <a:lnTo>
                              <a:pt x="1519" y="256"/>
                            </a:lnTo>
                            <a:close/>
                            <a:moveTo>
                              <a:pt x="1517" y="190"/>
                            </a:moveTo>
                            <a:cubicBezTo>
                              <a:pt x="1510" y="190"/>
                              <a:pt x="1510" y="190"/>
                              <a:pt x="1510" y="190"/>
                            </a:cubicBezTo>
                            <a:cubicBezTo>
                              <a:pt x="1499" y="190"/>
                              <a:pt x="1489" y="191"/>
                              <a:pt x="1478" y="192"/>
                            </a:cubicBezTo>
                            <a:cubicBezTo>
                              <a:pt x="1468" y="193"/>
                              <a:pt x="1458" y="195"/>
                              <a:pt x="1449" y="198"/>
                            </a:cubicBezTo>
                            <a:cubicBezTo>
                              <a:pt x="1441" y="201"/>
                              <a:pt x="1433" y="206"/>
                              <a:pt x="1428" y="212"/>
                            </a:cubicBezTo>
                            <a:cubicBezTo>
                              <a:pt x="1422" y="218"/>
                              <a:pt x="1420" y="226"/>
                              <a:pt x="1420" y="237"/>
                            </a:cubicBezTo>
                            <a:cubicBezTo>
                              <a:pt x="1420" y="243"/>
                              <a:pt x="1421" y="248"/>
                              <a:pt x="1423" y="253"/>
                            </a:cubicBezTo>
                            <a:cubicBezTo>
                              <a:pt x="1425" y="257"/>
                              <a:pt x="1428" y="261"/>
                              <a:pt x="1432" y="264"/>
                            </a:cubicBezTo>
                            <a:cubicBezTo>
                              <a:pt x="1435" y="266"/>
                              <a:pt x="1439" y="268"/>
                              <a:pt x="1444" y="270"/>
                            </a:cubicBezTo>
                            <a:cubicBezTo>
                              <a:pt x="1449" y="271"/>
                              <a:pt x="1454" y="272"/>
                              <a:pt x="1460" y="272"/>
                            </a:cubicBezTo>
                            <a:cubicBezTo>
                              <a:pt x="1474" y="272"/>
                              <a:pt x="1485" y="269"/>
                              <a:pt x="1492" y="264"/>
                            </a:cubicBezTo>
                            <a:cubicBezTo>
                              <a:pt x="1500" y="258"/>
                              <a:pt x="1506" y="252"/>
                              <a:pt x="1509" y="245"/>
                            </a:cubicBezTo>
                            <a:cubicBezTo>
                              <a:pt x="1513" y="237"/>
                              <a:pt x="1515" y="230"/>
                              <a:pt x="1515" y="222"/>
                            </a:cubicBezTo>
                            <a:cubicBezTo>
                              <a:pt x="1516" y="214"/>
                              <a:pt x="1517" y="207"/>
                              <a:pt x="1517" y="202"/>
                            </a:cubicBezTo>
                            <a:lnTo>
                              <a:pt x="1517" y="190"/>
                            </a:lnTo>
                            <a:close/>
                            <a:moveTo>
                              <a:pt x="1597" y="5"/>
                            </a:moveTo>
                            <a:cubicBezTo>
                              <a:pt x="1621" y="5"/>
                              <a:pt x="1621" y="5"/>
                              <a:pt x="1621" y="5"/>
                            </a:cubicBezTo>
                            <a:cubicBezTo>
                              <a:pt x="1621" y="287"/>
                              <a:pt x="1621" y="287"/>
                              <a:pt x="1621" y="287"/>
                            </a:cubicBezTo>
                            <a:cubicBezTo>
                              <a:pt x="1597" y="287"/>
                              <a:pt x="1597" y="287"/>
                              <a:pt x="1597" y="287"/>
                            </a:cubicBezTo>
                            <a:lnTo>
                              <a:pt x="1597" y="5"/>
                            </a:lnTo>
                            <a:close/>
                            <a:moveTo>
                              <a:pt x="1783" y="95"/>
                            </a:moveTo>
                            <a:cubicBezTo>
                              <a:pt x="1807" y="95"/>
                              <a:pt x="1807" y="95"/>
                              <a:pt x="1807" y="95"/>
                            </a:cubicBezTo>
                            <a:cubicBezTo>
                              <a:pt x="1805" y="130"/>
                              <a:pt x="1805" y="130"/>
                              <a:pt x="1805" y="130"/>
                            </a:cubicBezTo>
                            <a:cubicBezTo>
                              <a:pt x="1806" y="130"/>
                              <a:pt x="1806" y="130"/>
                              <a:pt x="1806" y="130"/>
                            </a:cubicBezTo>
                            <a:cubicBezTo>
                              <a:pt x="1808" y="127"/>
                              <a:pt x="1810" y="124"/>
                              <a:pt x="1813" y="119"/>
                            </a:cubicBezTo>
                            <a:cubicBezTo>
                              <a:pt x="1815" y="115"/>
                              <a:pt x="1819" y="111"/>
                              <a:pt x="1824" y="106"/>
                            </a:cubicBezTo>
                            <a:cubicBezTo>
                              <a:pt x="1829" y="102"/>
                              <a:pt x="1835" y="98"/>
                              <a:pt x="1842" y="95"/>
                            </a:cubicBezTo>
                            <a:cubicBezTo>
                              <a:pt x="1849" y="92"/>
                              <a:pt x="1858" y="91"/>
                              <a:pt x="1868" y="91"/>
                            </a:cubicBezTo>
                            <a:cubicBezTo>
                              <a:pt x="1882" y="91"/>
                              <a:pt x="1894" y="93"/>
                              <a:pt x="1904" y="98"/>
                            </a:cubicBezTo>
                            <a:cubicBezTo>
                              <a:pt x="1914" y="103"/>
                              <a:pt x="1922" y="110"/>
                              <a:pt x="1929" y="119"/>
                            </a:cubicBezTo>
                            <a:cubicBezTo>
                              <a:pt x="1935" y="128"/>
                              <a:pt x="1940" y="139"/>
                              <a:pt x="1943" y="151"/>
                            </a:cubicBezTo>
                            <a:cubicBezTo>
                              <a:pt x="1945" y="163"/>
                              <a:pt x="1947" y="177"/>
                              <a:pt x="1947" y="191"/>
                            </a:cubicBezTo>
                            <a:cubicBezTo>
                              <a:pt x="1947" y="206"/>
                              <a:pt x="1945" y="219"/>
                              <a:pt x="1942" y="231"/>
                            </a:cubicBezTo>
                            <a:cubicBezTo>
                              <a:pt x="1939" y="243"/>
                              <a:pt x="1934" y="254"/>
                              <a:pt x="1927" y="263"/>
                            </a:cubicBezTo>
                            <a:cubicBezTo>
                              <a:pt x="1920" y="272"/>
                              <a:pt x="1912" y="279"/>
                              <a:pt x="1902" y="284"/>
                            </a:cubicBezTo>
                            <a:cubicBezTo>
                              <a:pt x="1893" y="289"/>
                              <a:pt x="1881" y="292"/>
                              <a:pt x="1868" y="292"/>
                            </a:cubicBezTo>
                            <a:cubicBezTo>
                              <a:pt x="1853" y="292"/>
                              <a:pt x="1840" y="289"/>
                              <a:pt x="1831" y="283"/>
                            </a:cubicBezTo>
                            <a:cubicBezTo>
                              <a:pt x="1821" y="277"/>
                              <a:pt x="1814" y="267"/>
                              <a:pt x="1808" y="255"/>
                            </a:cubicBezTo>
                            <a:cubicBezTo>
                              <a:pt x="1807" y="255"/>
                              <a:pt x="1807" y="255"/>
                              <a:pt x="1807" y="255"/>
                            </a:cubicBezTo>
                            <a:cubicBezTo>
                              <a:pt x="1807" y="367"/>
                              <a:pt x="1807" y="367"/>
                              <a:pt x="1807" y="367"/>
                            </a:cubicBezTo>
                            <a:cubicBezTo>
                              <a:pt x="1783" y="367"/>
                              <a:pt x="1783" y="367"/>
                              <a:pt x="1783" y="367"/>
                            </a:cubicBezTo>
                            <a:lnTo>
                              <a:pt x="1783" y="95"/>
                            </a:lnTo>
                            <a:close/>
                            <a:moveTo>
                              <a:pt x="1918" y="163"/>
                            </a:moveTo>
                            <a:cubicBezTo>
                              <a:pt x="1917" y="153"/>
                              <a:pt x="1914" y="145"/>
                              <a:pt x="1909" y="137"/>
                            </a:cubicBezTo>
                            <a:cubicBezTo>
                              <a:pt x="1905" y="129"/>
                              <a:pt x="1899" y="123"/>
                              <a:pt x="1892" y="118"/>
                            </a:cubicBezTo>
                            <a:cubicBezTo>
                              <a:pt x="1885" y="113"/>
                              <a:pt x="1875" y="111"/>
                              <a:pt x="1864" y="111"/>
                            </a:cubicBezTo>
                            <a:cubicBezTo>
                              <a:pt x="1853" y="111"/>
                              <a:pt x="1844" y="113"/>
                              <a:pt x="1837" y="118"/>
                            </a:cubicBezTo>
                            <a:cubicBezTo>
                              <a:pt x="1830" y="123"/>
                              <a:pt x="1824" y="130"/>
                              <a:pt x="1820" y="138"/>
                            </a:cubicBezTo>
                            <a:cubicBezTo>
                              <a:pt x="1815" y="146"/>
                              <a:pt x="1812" y="154"/>
                              <a:pt x="1810" y="164"/>
                            </a:cubicBezTo>
                            <a:cubicBezTo>
                              <a:pt x="1808" y="173"/>
                              <a:pt x="1807" y="182"/>
                              <a:pt x="1807" y="191"/>
                            </a:cubicBezTo>
                            <a:cubicBezTo>
                              <a:pt x="1807" y="200"/>
                              <a:pt x="1808" y="209"/>
                              <a:pt x="1810" y="219"/>
                            </a:cubicBezTo>
                            <a:cubicBezTo>
                              <a:pt x="1812" y="228"/>
                              <a:pt x="1815" y="237"/>
                              <a:pt x="1820" y="245"/>
                            </a:cubicBezTo>
                            <a:cubicBezTo>
                              <a:pt x="1824" y="253"/>
                              <a:pt x="1830" y="259"/>
                              <a:pt x="1837" y="264"/>
                            </a:cubicBezTo>
                            <a:cubicBezTo>
                              <a:pt x="1844" y="269"/>
                              <a:pt x="1853" y="272"/>
                              <a:pt x="1864" y="272"/>
                            </a:cubicBezTo>
                            <a:cubicBezTo>
                              <a:pt x="1875" y="272"/>
                              <a:pt x="1885" y="269"/>
                              <a:pt x="1892" y="264"/>
                            </a:cubicBezTo>
                            <a:cubicBezTo>
                              <a:pt x="1899" y="259"/>
                              <a:pt x="1905" y="253"/>
                              <a:pt x="1909" y="245"/>
                            </a:cubicBezTo>
                            <a:cubicBezTo>
                              <a:pt x="1914" y="238"/>
                              <a:pt x="1917" y="229"/>
                              <a:pt x="1918" y="220"/>
                            </a:cubicBezTo>
                            <a:cubicBezTo>
                              <a:pt x="1920" y="210"/>
                              <a:pt x="1921" y="201"/>
                              <a:pt x="1921" y="191"/>
                            </a:cubicBezTo>
                            <a:cubicBezTo>
                              <a:pt x="1921" y="182"/>
                              <a:pt x="1920" y="172"/>
                              <a:pt x="1918" y="163"/>
                            </a:cubicBezTo>
                            <a:close/>
                            <a:moveTo>
                              <a:pt x="2106" y="256"/>
                            </a:moveTo>
                            <a:cubicBezTo>
                              <a:pt x="2105" y="256"/>
                              <a:pt x="2105" y="256"/>
                              <a:pt x="2105" y="256"/>
                            </a:cubicBezTo>
                            <a:cubicBezTo>
                              <a:pt x="2102" y="262"/>
                              <a:pt x="2099" y="267"/>
                              <a:pt x="2094" y="272"/>
                            </a:cubicBezTo>
                            <a:cubicBezTo>
                              <a:pt x="2090" y="276"/>
                              <a:pt x="2085" y="280"/>
                              <a:pt x="2079" y="283"/>
                            </a:cubicBezTo>
                            <a:cubicBezTo>
                              <a:pt x="2074" y="286"/>
                              <a:pt x="2068" y="288"/>
                              <a:pt x="2062" y="290"/>
                            </a:cubicBezTo>
                            <a:cubicBezTo>
                              <a:pt x="2056" y="291"/>
                              <a:pt x="2050" y="292"/>
                              <a:pt x="2044" y="292"/>
                            </a:cubicBezTo>
                            <a:cubicBezTo>
                              <a:pt x="2030" y="292"/>
                              <a:pt x="2019" y="290"/>
                              <a:pt x="2011" y="286"/>
                            </a:cubicBezTo>
                            <a:cubicBezTo>
                              <a:pt x="2003" y="282"/>
                              <a:pt x="1996" y="277"/>
                              <a:pt x="1992" y="271"/>
                            </a:cubicBezTo>
                            <a:cubicBezTo>
                              <a:pt x="1987" y="266"/>
                              <a:pt x="1984" y="260"/>
                              <a:pt x="1983" y="253"/>
                            </a:cubicBezTo>
                            <a:cubicBezTo>
                              <a:pt x="1981" y="247"/>
                              <a:pt x="1980" y="242"/>
                              <a:pt x="1980" y="238"/>
                            </a:cubicBezTo>
                            <a:cubicBezTo>
                              <a:pt x="1980" y="227"/>
                              <a:pt x="1982" y="218"/>
                              <a:pt x="1986" y="210"/>
                            </a:cubicBezTo>
                            <a:cubicBezTo>
                              <a:pt x="1989" y="203"/>
                              <a:pt x="1994" y="196"/>
                              <a:pt x="2000" y="191"/>
                            </a:cubicBezTo>
                            <a:cubicBezTo>
                              <a:pt x="2006" y="187"/>
                              <a:pt x="2013" y="183"/>
                              <a:pt x="2021" y="180"/>
                            </a:cubicBezTo>
                            <a:cubicBezTo>
                              <a:pt x="2029" y="177"/>
                              <a:pt x="2037" y="175"/>
                              <a:pt x="2046" y="173"/>
                            </a:cubicBezTo>
                            <a:cubicBezTo>
                              <a:pt x="2055" y="172"/>
                              <a:pt x="2064" y="171"/>
                              <a:pt x="2073" y="171"/>
                            </a:cubicBezTo>
                            <a:cubicBezTo>
                              <a:pt x="2082" y="170"/>
                              <a:pt x="2091" y="170"/>
                              <a:pt x="2099" y="170"/>
                            </a:cubicBezTo>
                            <a:cubicBezTo>
                              <a:pt x="2103" y="170"/>
                              <a:pt x="2103" y="170"/>
                              <a:pt x="2103" y="170"/>
                            </a:cubicBezTo>
                            <a:cubicBezTo>
                              <a:pt x="2103" y="160"/>
                              <a:pt x="2103" y="160"/>
                              <a:pt x="2103" y="160"/>
                            </a:cubicBezTo>
                            <a:cubicBezTo>
                              <a:pt x="2103" y="144"/>
                              <a:pt x="2100" y="131"/>
                              <a:pt x="2094" y="123"/>
                            </a:cubicBezTo>
                            <a:cubicBezTo>
                              <a:pt x="2087" y="115"/>
                              <a:pt x="2076" y="111"/>
                              <a:pt x="2060" y="111"/>
                            </a:cubicBezTo>
                            <a:cubicBezTo>
                              <a:pt x="2050" y="111"/>
                              <a:pt x="2040" y="112"/>
                              <a:pt x="2030" y="114"/>
                            </a:cubicBezTo>
                            <a:cubicBezTo>
                              <a:pt x="2021" y="117"/>
                              <a:pt x="2012" y="121"/>
                              <a:pt x="2003" y="127"/>
                            </a:cubicBezTo>
                            <a:cubicBezTo>
                              <a:pt x="2003" y="104"/>
                              <a:pt x="2003" y="104"/>
                              <a:pt x="2003" y="104"/>
                            </a:cubicBezTo>
                            <a:cubicBezTo>
                              <a:pt x="2007" y="102"/>
                              <a:pt x="2011" y="100"/>
                              <a:pt x="2016" y="99"/>
                            </a:cubicBezTo>
                            <a:cubicBezTo>
                              <a:pt x="2021" y="97"/>
                              <a:pt x="2026" y="96"/>
                              <a:pt x="2031" y="94"/>
                            </a:cubicBezTo>
                            <a:cubicBezTo>
                              <a:pt x="2036" y="93"/>
                              <a:pt x="2041" y="92"/>
                              <a:pt x="2046" y="92"/>
                            </a:cubicBezTo>
                            <a:cubicBezTo>
                              <a:pt x="2051" y="91"/>
                              <a:pt x="2055" y="91"/>
                              <a:pt x="2060" y="91"/>
                            </a:cubicBezTo>
                            <a:cubicBezTo>
                              <a:pt x="2084" y="91"/>
                              <a:pt x="2101" y="96"/>
                              <a:pt x="2111" y="108"/>
                            </a:cubicBezTo>
                            <a:cubicBezTo>
                              <a:pt x="2122" y="119"/>
                              <a:pt x="2127" y="137"/>
                              <a:pt x="2127" y="162"/>
                            </a:cubicBezTo>
                            <a:cubicBezTo>
                              <a:pt x="2127" y="247"/>
                              <a:pt x="2127" y="247"/>
                              <a:pt x="2127" y="247"/>
                            </a:cubicBezTo>
                            <a:cubicBezTo>
                              <a:pt x="2127" y="255"/>
                              <a:pt x="2127" y="262"/>
                              <a:pt x="2127" y="268"/>
                            </a:cubicBezTo>
                            <a:cubicBezTo>
                              <a:pt x="2128" y="274"/>
                              <a:pt x="2128" y="281"/>
                              <a:pt x="2129" y="287"/>
                            </a:cubicBezTo>
                            <a:cubicBezTo>
                              <a:pt x="2106" y="287"/>
                              <a:pt x="2106" y="287"/>
                              <a:pt x="2106" y="287"/>
                            </a:cubicBezTo>
                            <a:lnTo>
                              <a:pt x="2106" y="256"/>
                            </a:lnTo>
                            <a:close/>
                            <a:moveTo>
                              <a:pt x="2103" y="190"/>
                            </a:moveTo>
                            <a:cubicBezTo>
                              <a:pt x="2097" y="190"/>
                              <a:pt x="2097" y="190"/>
                              <a:pt x="2097" y="190"/>
                            </a:cubicBezTo>
                            <a:cubicBezTo>
                              <a:pt x="2086" y="190"/>
                              <a:pt x="2076" y="191"/>
                              <a:pt x="2065" y="192"/>
                            </a:cubicBezTo>
                            <a:cubicBezTo>
                              <a:pt x="2054" y="193"/>
                              <a:pt x="2045" y="195"/>
                              <a:pt x="2036" y="198"/>
                            </a:cubicBezTo>
                            <a:cubicBezTo>
                              <a:pt x="2027" y="201"/>
                              <a:pt x="2020" y="206"/>
                              <a:pt x="2015" y="212"/>
                            </a:cubicBezTo>
                            <a:cubicBezTo>
                              <a:pt x="2009" y="218"/>
                              <a:pt x="2006" y="226"/>
                              <a:pt x="2006" y="237"/>
                            </a:cubicBezTo>
                            <a:cubicBezTo>
                              <a:pt x="2006" y="243"/>
                              <a:pt x="2008" y="248"/>
                              <a:pt x="2010" y="253"/>
                            </a:cubicBezTo>
                            <a:cubicBezTo>
                              <a:pt x="2012" y="257"/>
                              <a:pt x="2015" y="261"/>
                              <a:pt x="2018" y="264"/>
                            </a:cubicBezTo>
                            <a:cubicBezTo>
                              <a:pt x="2022" y="266"/>
                              <a:pt x="2026" y="268"/>
                              <a:pt x="2031" y="270"/>
                            </a:cubicBezTo>
                            <a:cubicBezTo>
                              <a:pt x="2036" y="271"/>
                              <a:pt x="2041" y="272"/>
                              <a:pt x="2046" y="272"/>
                            </a:cubicBezTo>
                            <a:cubicBezTo>
                              <a:pt x="2061" y="272"/>
                              <a:pt x="2071" y="269"/>
                              <a:pt x="2079" y="264"/>
                            </a:cubicBezTo>
                            <a:cubicBezTo>
                              <a:pt x="2087" y="258"/>
                              <a:pt x="2092" y="252"/>
                              <a:pt x="2096" y="245"/>
                            </a:cubicBezTo>
                            <a:cubicBezTo>
                              <a:pt x="2099" y="237"/>
                              <a:pt x="2102" y="230"/>
                              <a:pt x="2102" y="222"/>
                            </a:cubicBezTo>
                            <a:cubicBezTo>
                              <a:pt x="2103" y="214"/>
                              <a:pt x="2103" y="207"/>
                              <a:pt x="2103" y="202"/>
                            </a:cubicBezTo>
                            <a:lnTo>
                              <a:pt x="2103" y="190"/>
                            </a:lnTo>
                            <a:close/>
                            <a:moveTo>
                              <a:pt x="2184" y="138"/>
                            </a:moveTo>
                            <a:cubicBezTo>
                              <a:pt x="2184" y="133"/>
                              <a:pt x="2184" y="128"/>
                              <a:pt x="2184" y="124"/>
                            </a:cubicBezTo>
                            <a:cubicBezTo>
                              <a:pt x="2184" y="121"/>
                              <a:pt x="2184" y="117"/>
                              <a:pt x="2184" y="114"/>
                            </a:cubicBezTo>
                            <a:cubicBezTo>
                              <a:pt x="2183" y="111"/>
                              <a:pt x="2183" y="108"/>
                              <a:pt x="2183" y="105"/>
                            </a:cubicBezTo>
                            <a:cubicBezTo>
                              <a:pt x="2183" y="102"/>
                              <a:pt x="2183" y="99"/>
                              <a:pt x="2182" y="95"/>
                            </a:cubicBezTo>
                            <a:cubicBezTo>
                              <a:pt x="2206" y="95"/>
                              <a:pt x="2206" y="95"/>
                              <a:pt x="2206" y="95"/>
                            </a:cubicBezTo>
                            <a:cubicBezTo>
                              <a:pt x="2206" y="132"/>
                              <a:pt x="2206" y="132"/>
                              <a:pt x="2206" y="132"/>
                            </a:cubicBezTo>
                            <a:cubicBezTo>
                              <a:pt x="2207" y="132"/>
                              <a:pt x="2207" y="132"/>
                              <a:pt x="2207" y="132"/>
                            </a:cubicBezTo>
                            <a:cubicBezTo>
                              <a:pt x="2209" y="127"/>
                              <a:pt x="2212" y="122"/>
                              <a:pt x="2215" y="117"/>
                            </a:cubicBezTo>
                            <a:cubicBezTo>
                              <a:pt x="2218" y="112"/>
                              <a:pt x="2221" y="107"/>
                              <a:pt x="2225" y="103"/>
                            </a:cubicBezTo>
                            <a:cubicBezTo>
                              <a:pt x="2230" y="99"/>
                              <a:pt x="2234" y="96"/>
                              <a:pt x="2239" y="94"/>
                            </a:cubicBezTo>
                            <a:cubicBezTo>
                              <a:pt x="2245" y="92"/>
                              <a:pt x="2250" y="91"/>
                              <a:pt x="2256" y="91"/>
                            </a:cubicBezTo>
                            <a:cubicBezTo>
                              <a:pt x="2259" y="91"/>
                              <a:pt x="2262" y="91"/>
                              <a:pt x="2265" y="91"/>
                            </a:cubicBezTo>
                            <a:cubicBezTo>
                              <a:pt x="2268" y="92"/>
                              <a:pt x="2271" y="92"/>
                              <a:pt x="2273" y="93"/>
                            </a:cubicBezTo>
                            <a:cubicBezTo>
                              <a:pt x="2273" y="118"/>
                              <a:pt x="2273" y="118"/>
                              <a:pt x="2273" y="118"/>
                            </a:cubicBezTo>
                            <a:cubicBezTo>
                              <a:pt x="2270" y="117"/>
                              <a:pt x="2267" y="116"/>
                              <a:pt x="2264" y="116"/>
                            </a:cubicBezTo>
                            <a:cubicBezTo>
                              <a:pt x="2261" y="116"/>
                              <a:pt x="2258" y="115"/>
                              <a:pt x="2255" y="115"/>
                            </a:cubicBezTo>
                            <a:cubicBezTo>
                              <a:pt x="2246" y="115"/>
                              <a:pt x="2238" y="118"/>
                              <a:pt x="2232" y="123"/>
                            </a:cubicBezTo>
                            <a:cubicBezTo>
                              <a:pt x="2226" y="127"/>
                              <a:pt x="2221" y="133"/>
                              <a:pt x="2217" y="141"/>
                            </a:cubicBezTo>
                            <a:cubicBezTo>
                              <a:pt x="2214" y="148"/>
                              <a:pt x="2211" y="157"/>
                              <a:pt x="2210" y="166"/>
                            </a:cubicBezTo>
                            <a:cubicBezTo>
                              <a:pt x="2208" y="175"/>
                              <a:pt x="2208" y="184"/>
                              <a:pt x="2208" y="192"/>
                            </a:cubicBezTo>
                            <a:cubicBezTo>
                              <a:pt x="2208" y="287"/>
                              <a:pt x="2208" y="287"/>
                              <a:pt x="2208" y="287"/>
                            </a:cubicBezTo>
                            <a:cubicBezTo>
                              <a:pt x="2184" y="287"/>
                              <a:pt x="2184" y="287"/>
                              <a:pt x="2184" y="287"/>
                            </a:cubicBezTo>
                            <a:lnTo>
                              <a:pt x="2184" y="138"/>
                            </a:lnTo>
                            <a:close/>
                            <a:moveTo>
                              <a:pt x="2392" y="115"/>
                            </a:moveTo>
                            <a:cubicBezTo>
                              <a:pt x="2349" y="115"/>
                              <a:pt x="2349" y="115"/>
                              <a:pt x="2349" y="115"/>
                            </a:cubicBezTo>
                            <a:cubicBezTo>
                              <a:pt x="2349" y="240"/>
                              <a:pt x="2349" y="240"/>
                              <a:pt x="2349" y="240"/>
                            </a:cubicBezTo>
                            <a:cubicBezTo>
                              <a:pt x="2349" y="249"/>
                              <a:pt x="2350" y="256"/>
                              <a:pt x="2354" y="262"/>
                            </a:cubicBezTo>
                            <a:cubicBezTo>
                              <a:pt x="2358" y="268"/>
                              <a:pt x="2365" y="272"/>
                              <a:pt x="2374" y="272"/>
                            </a:cubicBezTo>
                            <a:cubicBezTo>
                              <a:pt x="2379" y="272"/>
                              <a:pt x="2383" y="271"/>
                              <a:pt x="2386" y="270"/>
                            </a:cubicBezTo>
                            <a:cubicBezTo>
                              <a:pt x="2389" y="269"/>
                              <a:pt x="2393" y="268"/>
                              <a:pt x="2396" y="267"/>
                            </a:cubicBezTo>
                            <a:cubicBezTo>
                              <a:pt x="2398" y="287"/>
                              <a:pt x="2398" y="287"/>
                              <a:pt x="2398" y="287"/>
                            </a:cubicBezTo>
                            <a:cubicBezTo>
                              <a:pt x="2395" y="288"/>
                              <a:pt x="2391" y="289"/>
                              <a:pt x="2385" y="290"/>
                            </a:cubicBezTo>
                            <a:cubicBezTo>
                              <a:pt x="2380" y="291"/>
                              <a:pt x="2374" y="292"/>
                              <a:pt x="2369" y="292"/>
                            </a:cubicBezTo>
                            <a:cubicBezTo>
                              <a:pt x="2358" y="292"/>
                              <a:pt x="2350" y="290"/>
                              <a:pt x="2344" y="287"/>
                            </a:cubicBezTo>
                            <a:cubicBezTo>
                              <a:pt x="2338" y="283"/>
                              <a:pt x="2334" y="279"/>
                              <a:pt x="2331" y="273"/>
                            </a:cubicBezTo>
                            <a:cubicBezTo>
                              <a:pt x="2328" y="267"/>
                              <a:pt x="2326" y="261"/>
                              <a:pt x="2326" y="253"/>
                            </a:cubicBezTo>
                            <a:cubicBezTo>
                              <a:pt x="2325" y="245"/>
                              <a:pt x="2325" y="237"/>
                              <a:pt x="2325" y="228"/>
                            </a:cubicBezTo>
                            <a:cubicBezTo>
                              <a:pt x="2325" y="115"/>
                              <a:pt x="2325" y="115"/>
                              <a:pt x="2325" y="115"/>
                            </a:cubicBezTo>
                            <a:cubicBezTo>
                              <a:pt x="2287" y="115"/>
                              <a:pt x="2287" y="115"/>
                              <a:pt x="2287" y="115"/>
                            </a:cubicBezTo>
                            <a:cubicBezTo>
                              <a:pt x="2287" y="95"/>
                              <a:pt x="2287" y="95"/>
                              <a:pt x="2287" y="95"/>
                            </a:cubicBezTo>
                            <a:cubicBezTo>
                              <a:pt x="2325" y="95"/>
                              <a:pt x="2325" y="95"/>
                              <a:pt x="2325" y="95"/>
                            </a:cubicBezTo>
                            <a:cubicBezTo>
                              <a:pt x="2325" y="49"/>
                              <a:pt x="2325" y="49"/>
                              <a:pt x="2325" y="49"/>
                            </a:cubicBezTo>
                            <a:cubicBezTo>
                              <a:pt x="2349" y="40"/>
                              <a:pt x="2349" y="40"/>
                              <a:pt x="2349" y="40"/>
                            </a:cubicBezTo>
                            <a:cubicBezTo>
                              <a:pt x="2349" y="95"/>
                              <a:pt x="2349" y="95"/>
                              <a:pt x="2349" y="95"/>
                            </a:cubicBezTo>
                            <a:cubicBezTo>
                              <a:pt x="2392" y="95"/>
                              <a:pt x="2392" y="95"/>
                              <a:pt x="2392" y="95"/>
                            </a:cubicBezTo>
                            <a:lnTo>
                              <a:pt x="2392" y="115"/>
                            </a:lnTo>
                            <a:close/>
                            <a:moveTo>
                              <a:pt x="2435" y="140"/>
                            </a:moveTo>
                            <a:cubicBezTo>
                              <a:pt x="2435" y="133"/>
                              <a:pt x="2435" y="126"/>
                              <a:pt x="2435" y="118"/>
                            </a:cubicBezTo>
                            <a:cubicBezTo>
                              <a:pt x="2435" y="111"/>
                              <a:pt x="2434" y="103"/>
                              <a:pt x="2433" y="95"/>
                            </a:cubicBezTo>
                            <a:cubicBezTo>
                              <a:pt x="2456" y="95"/>
                              <a:pt x="2456" y="95"/>
                              <a:pt x="2456" y="95"/>
                            </a:cubicBezTo>
                            <a:cubicBezTo>
                              <a:pt x="2456" y="129"/>
                              <a:pt x="2456" y="129"/>
                              <a:pt x="2456" y="129"/>
                            </a:cubicBezTo>
                            <a:cubicBezTo>
                              <a:pt x="2457" y="129"/>
                              <a:pt x="2457" y="129"/>
                              <a:pt x="2457" y="129"/>
                            </a:cubicBezTo>
                            <a:cubicBezTo>
                              <a:pt x="2459" y="125"/>
                              <a:pt x="2462" y="121"/>
                              <a:pt x="2465" y="116"/>
                            </a:cubicBezTo>
                            <a:cubicBezTo>
                              <a:pt x="2468" y="111"/>
                              <a:pt x="2472" y="107"/>
                              <a:pt x="2476" y="103"/>
                            </a:cubicBezTo>
                            <a:cubicBezTo>
                              <a:pt x="2481" y="100"/>
                              <a:pt x="2487" y="96"/>
                              <a:pt x="2494" y="94"/>
                            </a:cubicBezTo>
                            <a:cubicBezTo>
                              <a:pt x="2501" y="92"/>
                              <a:pt x="2509" y="91"/>
                              <a:pt x="2519" y="91"/>
                            </a:cubicBezTo>
                            <a:cubicBezTo>
                              <a:pt x="2531" y="91"/>
                              <a:pt x="2541" y="92"/>
                              <a:pt x="2550" y="96"/>
                            </a:cubicBezTo>
                            <a:cubicBezTo>
                              <a:pt x="2558" y="100"/>
                              <a:pt x="2565" y="105"/>
                              <a:pt x="2570" y="112"/>
                            </a:cubicBezTo>
                            <a:cubicBezTo>
                              <a:pt x="2575" y="118"/>
                              <a:pt x="2579" y="126"/>
                              <a:pt x="2581" y="135"/>
                            </a:cubicBezTo>
                            <a:cubicBezTo>
                              <a:pt x="2584" y="144"/>
                              <a:pt x="2585" y="154"/>
                              <a:pt x="2585" y="164"/>
                            </a:cubicBezTo>
                            <a:cubicBezTo>
                              <a:pt x="2585" y="287"/>
                              <a:pt x="2585" y="287"/>
                              <a:pt x="2585" y="287"/>
                            </a:cubicBezTo>
                            <a:cubicBezTo>
                              <a:pt x="2561" y="287"/>
                              <a:pt x="2561" y="287"/>
                              <a:pt x="2561" y="287"/>
                            </a:cubicBezTo>
                            <a:cubicBezTo>
                              <a:pt x="2561" y="170"/>
                              <a:pt x="2561" y="170"/>
                              <a:pt x="2561" y="170"/>
                            </a:cubicBezTo>
                            <a:cubicBezTo>
                              <a:pt x="2561" y="152"/>
                              <a:pt x="2558" y="138"/>
                              <a:pt x="2551" y="127"/>
                            </a:cubicBezTo>
                            <a:cubicBezTo>
                              <a:pt x="2544" y="116"/>
                              <a:pt x="2532" y="111"/>
                              <a:pt x="2516" y="111"/>
                            </a:cubicBezTo>
                            <a:cubicBezTo>
                              <a:pt x="2505" y="111"/>
                              <a:pt x="2496" y="113"/>
                              <a:pt x="2488" y="117"/>
                            </a:cubicBezTo>
                            <a:cubicBezTo>
                              <a:pt x="2481" y="122"/>
                              <a:pt x="2475" y="127"/>
                              <a:pt x="2471" y="134"/>
                            </a:cubicBezTo>
                            <a:cubicBezTo>
                              <a:pt x="2467" y="141"/>
                              <a:pt x="2463" y="148"/>
                              <a:pt x="2462" y="157"/>
                            </a:cubicBezTo>
                            <a:cubicBezTo>
                              <a:pt x="2460" y="165"/>
                              <a:pt x="2459" y="173"/>
                              <a:pt x="2459" y="181"/>
                            </a:cubicBezTo>
                            <a:cubicBezTo>
                              <a:pt x="2459" y="287"/>
                              <a:pt x="2459" y="287"/>
                              <a:pt x="2459" y="287"/>
                            </a:cubicBezTo>
                            <a:cubicBezTo>
                              <a:pt x="2435" y="287"/>
                              <a:pt x="2435" y="287"/>
                              <a:pt x="2435" y="287"/>
                            </a:cubicBezTo>
                            <a:lnTo>
                              <a:pt x="2435" y="140"/>
                            </a:lnTo>
                            <a:close/>
                            <a:moveTo>
                              <a:pt x="2774" y="281"/>
                            </a:moveTo>
                            <a:cubicBezTo>
                              <a:pt x="2765" y="285"/>
                              <a:pt x="2756" y="288"/>
                              <a:pt x="2746" y="289"/>
                            </a:cubicBezTo>
                            <a:cubicBezTo>
                              <a:pt x="2736" y="291"/>
                              <a:pt x="2727" y="292"/>
                              <a:pt x="2718" y="292"/>
                            </a:cubicBezTo>
                            <a:cubicBezTo>
                              <a:pt x="2702" y="292"/>
                              <a:pt x="2688" y="289"/>
                              <a:pt x="2677" y="284"/>
                            </a:cubicBezTo>
                            <a:cubicBezTo>
                              <a:pt x="2666" y="279"/>
                              <a:pt x="2657" y="272"/>
                              <a:pt x="2650" y="263"/>
                            </a:cubicBezTo>
                            <a:cubicBezTo>
                              <a:pt x="2643" y="254"/>
                              <a:pt x="2638" y="244"/>
                              <a:pt x="2635" y="231"/>
                            </a:cubicBezTo>
                            <a:cubicBezTo>
                              <a:pt x="2632" y="219"/>
                              <a:pt x="2630" y="206"/>
                              <a:pt x="2630" y="191"/>
                            </a:cubicBezTo>
                            <a:cubicBezTo>
                              <a:pt x="2630" y="176"/>
                              <a:pt x="2632" y="163"/>
                              <a:pt x="2636" y="151"/>
                            </a:cubicBezTo>
                            <a:cubicBezTo>
                              <a:pt x="2640" y="138"/>
                              <a:pt x="2646" y="128"/>
                              <a:pt x="2653" y="119"/>
                            </a:cubicBezTo>
                            <a:cubicBezTo>
                              <a:pt x="2660" y="110"/>
                              <a:pt x="2668" y="103"/>
                              <a:pt x="2678" y="98"/>
                            </a:cubicBezTo>
                            <a:cubicBezTo>
                              <a:pt x="2688" y="93"/>
                              <a:pt x="2699" y="91"/>
                              <a:pt x="2711" y="91"/>
                            </a:cubicBezTo>
                            <a:cubicBezTo>
                              <a:pt x="2725" y="91"/>
                              <a:pt x="2737" y="93"/>
                              <a:pt x="2746" y="98"/>
                            </a:cubicBezTo>
                            <a:cubicBezTo>
                              <a:pt x="2756" y="103"/>
                              <a:pt x="2764" y="110"/>
                              <a:pt x="2770" y="119"/>
                            </a:cubicBezTo>
                            <a:cubicBezTo>
                              <a:pt x="2776" y="128"/>
                              <a:pt x="2781" y="138"/>
                              <a:pt x="2784" y="149"/>
                            </a:cubicBezTo>
                            <a:cubicBezTo>
                              <a:pt x="2786" y="161"/>
                              <a:pt x="2788" y="173"/>
                              <a:pt x="2788" y="186"/>
                            </a:cubicBezTo>
                            <a:cubicBezTo>
                              <a:pt x="2788" y="198"/>
                              <a:pt x="2788" y="198"/>
                              <a:pt x="2788" y="198"/>
                            </a:cubicBezTo>
                            <a:cubicBezTo>
                              <a:pt x="2656" y="198"/>
                              <a:pt x="2656" y="198"/>
                              <a:pt x="2656" y="198"/>
                            </a:cubicBezTo>
                            <a:cubicBezTo>
                              <a:pt x="2656" y="208"/>
                              <a:pt x="2658" y="218"/>
                              <a:pt x="2660" y="227"/>
                            </a:cubicBezTo>
                            <a:cubicBezTo>
                              <a:pt x="2663" y="236"/>
                              <a:pt x="2667" y="244"/>
                              <a:pt x="2673" y="250"/>
                            </a:cubicBezTo>
                            <a:cubicBezTo>
                              <a:pt x="2678" y="257"/>
                              <a:pt x="2684" y="262"/>
                              <a:pt x="2692" y="266"/>
                            </a:cubicBezTo>
                            <a:cubicBezTo>
                              <a:pt x="2700" y="270"/>
                              <a:pt x="2709" y="272"/>
                              <a:pt x="2720" y="272"/>
                            </a:cubicBezTo>
                            <a:cubicBezTo>
                              <a:pt x="2724" y="272"/>
                              <a:pt x="2729" y="271"/>
                              <a:pt x="2734" y="270"/>
                            </a:cubicBezTo>
                            <a:cubicBezTo>
                              <a:pt x="2739" y="269"/>
                              <a:pt x="2744" y="268"/>
                              <a:pt x="2749" y="267"/>
                            </a:cubicBezTo>
                            <a:cubicBezTo>
                              <a:pt x="2754" y="266"/>
                              <a:pt x="2758" y="264"/>
                              <a:pt x="2763" y="263"/>
                            </a:cubicBezTo>
                            <a:cubicBezTo>
                              <a:pt x="2767" y="261"/>
                              <a:pt x="2771" y="259"/>
                              <a:pt x="2774" y="257"/>
                            </a:cubicBezTo>
                            <a:lnTo>
                              <a:pt x="2774" y="281"/>
                            </a:lnTo>
                            <a:close/>
                            <a:moveTo>
                              <a:pt x="2762" y="178"/>
                            </a:moveTo>
                            <a:cubicBezTo>
                              <a:pt x="2762" y="169"/>
                              <a:pt x="2761" y="161"/>
                              <a:pt x="2759" y="153"/>
                            </a:cubicBezTo>
                            <a:cubicBezTo>
                              <a:pt x="2758" y="145"/>
                              <a:pt x="2755" y="138"/>
                              <a:pt x="2751" y="132"/>
                            </a:cubicBezTo>
                            <a:cubicBezTo>
                              <a:pt x="2747" y="125"/>
                              <a:pt x="2742" y="120"/>
                              <a:pt x="2736" y="117"/>
                            </a:cubicBezTo>
                            <a:cubicBezTo>
                              <a:pt x="2729" y="113"/>
                              <a:pt x="2722" y="111"/>
                              <a:pt x="2713" y="111"/>
                            </a:cubicBezTo>
                            <a:cubicBezTo>
                              <a:pt x="2704" y="111"/>
                              <a:pt x="2696" y="113"/>
                              <a:pt x="2689" y="117"/>
                            </a:cubicBezTo>
                            <a:cubicBezTo>
                              <a:pt x="2682" y="121"/>
                              <a:pt x="2677" y="126"/>
                              <a:pt x="2672" y="132"/>
                            </a:cubicBezTo>
                            <a:cubicBezTo>
                              <a:pt x="2667" y="139"/>
                              <a:pt x="2663" y="146"/>
                              <a:pt x="2660" y="154"/>
                            </a:cubicBezTo>
                            <a:cubicBezTo>
                              <a:pt x="2658" y="162"/>
                              <a:pt x="2656" y="170"/>
                              <a:pt x="2656" y="178"/>
                            </a:cubicBezTo>
                            <a:lnTo>
                              <a:pt x="2762" y="178"/>
                            </a:lnTo>
                            <a:close/>
                            <a:moveTo>
                              <a:pt x="2833" y="138"/>
                            </a:moveTo>
                            <a:cubicBezTo>
                              <a:pt x="2833" y="133"/>
                              <a:pt x="2833" y="128"/>
                              <a:pt x="2833" y="124"/>
                            </a:cubicBezTo>
                            <a:cubicBezTo>
                              <a:pt x="2833" y="121"/>
                              <a:pt x="2833" y="117"/>
                              <a:pt x="2833" y="114"/>
                            </a:cubicBezTo>
                            <a:cubicBezTo>
                              <a:pt x="2833" y="111"/>
                              <a:pt x="2833" y="108"/>
                              <a:pt x="2833" y="105"/>
                            </a:cubicBezTo>
                            <a:cubicBezTo>
                              <a:pt x="2833" y="102"/>
                              <a:pt x="2832" y="99"/>
                              <a:pt x="2832" y="95"/>
                            </a:cubicBezTo>
                            <a:cubicBezTo>
                              <a:pt x="2855" y="95"/>
                              <a:pt x="2855" y="95"/>
                              <a:pt x="2855" y="95"/>
                            </a:cubicBezTo>
                            <a:cubicBezTo>
                              <a:pt x="2855" y="132"/>
                              <a:pt x="2855" y="132"/>
                              <a:pt x="2855" y="132"/>
                            </a:cubicBezTo>
                            <a:cubicBezTo>
                              <a:pt x="2856" y="132"/>
                              <a:pt x="2856" y="132"/>
                              <a:pt x="2856" y="132"/>
                            </a:cubicBezTo>
                            <a:cubicBezTo>
                              <a:pt x="2858" y="127"/>
                              <a:pt x="2861" y="122"/>
                              <a:pt x="2864" y="117"/>
                            </a:cubicBezTo>
                            <a:cubicBezTo>
                              <a:pt x="2867" y="112"/>
                              <a:pt x="2871" y="107"/>
                              <a:pt x="2875" y="103"/>
                            </a:cubicBezTo>
                            <a:cubicBezTo>
                              <a:pt x="2879" y="99"/>
                              <a:pt x="2884" y="96"/>
                              <a:pt x="2889" y="94"/>
                            </a:cubicBezTo>
                            <a:cubicBezTo>
                              <a:pt x="2894" y="92"/>
                              <a:pt x="2900" y="91"/>
                              <a:pt x="2906" y="91"/>
                            </a:cubicBezTo>
                            <a:cubicBezTo>
                              <a:pt x="2908" y="91"/>
                              <a:pt x="2911" y="91"/>
                              <a:pt x="2914" y="91"/>
                            </a:cubicBezTo>
                            <a:cubicBezTo>
                              <a:pt x="2918" y="92"/>
                              <a:pt x="2920" y="92"/>
                              <a:pt x="2922" y="93"/>
                            </a:cubicBezTo>
                            <a:cubicBezTo>
                              <a:pt x="2922" y="118"/>
                              <a:pt x="2922" y="118"/>
                              <a:pt x="2922" y="118"/>
                            </a:cubicBezTo>
                            <a:cubicBezTo>
                              <a:pt x="2920" y="117"/>
                              <a:pt x="2917" y="116"/>
                              <a:pt x="2914" y="116"/>
                            </a:cubicBezTo>
                            <a:cubicBezTo>
                              <a:pt x="2911" y="116"/>
                              <a:pt x="2908" y="115"/>
                              <a:pt x="2905" y="115"/>
                            </a:cubicBezTo>
                            <a:cubicBezTo>
                              <a:pt x="2896" y="115"/>
                              <a:pt x="2888" y="118"/>
                              <a:pt x="2881" y="123"/>
                            </a:cubicBezTo>
                            <a:cubicBezTo>
                              <a:pt x="2875" y="127"/>
                              <a:pt x="2870" y="133"/>
                              <a:pt x="2867" y="141"/>
                            </a:cubicBezTo>
                            <a:cubicBezTo>
                              <a:pt x="2863" y="148"/>
                              <a:pt x="2861" y="157"/>
                              <a:pt x="2859" y="166"/>
                            </a:cubicBezTo>
                            <a:cubicBezTo>
                              <a:pt x="2858" y="175"/>
                              <a:pt x="2857" y="184"/>
                              <a:pt x="2857" y="192"/>
                            </a:cubicBezTo>
                            <a:cubicBezTo>
                              <a:pt x="2857" y="287"/>
                              <a:pt x="2857" y="287"/>
                              <a:pt x="2857" y="287"/>
                            </a:cubicBezTo>
                            <a:cubicBezTo>
                              <a:pt x="2833" y="287"/>
                              <a:pt x="2833" y="287"/>
                              <a:pt x="2833" y="287"/>
                            </a:cubicBezTo>
                            <a:lnTo>
                              <a:pt x="2833" y="138"/>
                            </a:lnTo>
                            <a:close/>
                            <a:moveTo>
                              <a:pt x="2944" y="259"/>
                            </a:moveTo>
                            <a:cubicBezTo>
                              <a:pt x="2951" y="263"/>
                              <a:pt x="2959" y="266"/>
                              <a:pt x="2968" y="268"/>
                            </a:cubicBezTo>
                            <a:cubicBezTo>
                              <a:pt x="2976" y="270"/>
                              <a:pt x="2985" y="272"/>
                              <a:pt x="2994" y="272"/>
                            </a:cubicBezTo>
                            <a:cubicBezTo>
                              <a:pt x="3000" y="272"/>
                              <a:pt x="3005" y="271"/>
                              <a:pt x="3010" y="269"/>
                            </a:cubicBezTo>
                            <a:cubicBezTo>
                              <a:pt x="3015" y="268"/>
                              <a:pt x="3020" y="266"/>
                              <a:pt x="3024" y="263"/>
                            </a:cubicBezTo>
                            <a:cubicBezTo>
                              <a:pt x="3028" y="260"/>
                              <a:pt x="3031" y="256"/>
                              <a:pt x="3033" y="252"/>
                            </a:cubicBezTo>
                            <a:cubicBezTo>
                              <a:pt x="3036" y="248"/>
                              <a:pt x="3037" y="243"/>
                              <a:pt x="3037" y="237"/>
                            </a:cubicBezTo>
                            <a:cubicBezTo>
                              <a:pt x="3037" y="230"/>
                              <a:pt x="3035" y="223"/>
                              <a:pt x="3030" y="218"/>
                            </a:cubicBezTo>
                            <a:cubicBezTo>
                              <a:pt x="3026" y="213"/>
                              <a:pt x="3020" y="209"/>
                              <a:pt x="3013" y="205"/>
                            </a:cubicBezTo>
                            <a:cubicBezTo>
                              <a:pt x="3006" y="201"/>
                              <a:pt x="2999" y="197"/>
                              <a:pt x="2991" y="194"/>
                            </a:cubicBezTo>
                            <a:cubicBezTo>
                              <a:pt x="2983" y="190"/>
                              <a:pt x="2975" y="186"/>
                              <a:pt x="2968" y="182"/>
                            </a:cubicBezTo>
                            <a:cubicBezTo>
                              <a:pt x="2961" y="178"/>
                              <a:pt x="2956" y="172"/>
                              <a:pt x="2951" y="166"/>
                            </a:cubicBezTo>
                            <a:cubicBezTo>
                              <a:pt x="2947" y="160"/>
                              <a:pt x="2944" y="152"/>
                              <a:pt x="2944" y="143"/>
                            </a:cubicBezTo>
                            <a:cubicBezTo>
                              <a:pt x="2944" y="133"/>
                              <a:pt x="2946" y="125"/>
                              <a:pt x="2950" y="119"/>
                            </a:cubicBezTo>
                            <a:cubicBezTo>
                              <a:pt x="2953" y="112"/>
                              <a:pt x="2958" y="107"/>
                              <a:pt x="2964" y="102"/>
                            </a:cubicBezTo>
                            <a:cubicBezTo>
                              <a:pt x="2970" y="98"/>
                              <a:pt x="2976" y="95"/>
                              <a:pt x="2984" y="93"/>
                            </a:cubicBezTo>
                            <a:cubicBezTo>
                              <a:pt x="2992" y="91"/>
                              <a:pt x="2999" y="91"/>
                              <a:pt x="3007" y="91"/>
                            </a:cubicBezTo>
                            <a:cubicBezTo>
                              <a:pt x="3012" y="91"/>
                              <a:pt x="3019" y="91"/>
                              <a:pt x="3028" y="92"/>
                            </a:cubicBezTo>
                            <a:cubicBezTo>
                              <a:pt x="3037" y="94"/>
                              <a:pt x="3046" y="96"/>
                              <a:pt x="3055" y="99"/>
                            </a:cubicBezTo>
                            <a:cubicBezTo>
                              <a:pt x="3052" y="120"/>
                              <a:pt x="3052" y="120"/>
                              <a:pt x="3052" y="120"/>
                            </a:cubicBezTo>
                            <a:cubicBezTo>
                              <a:pt x="3046" y="117"/>
                              <a:pt x="3039" y="115"/>
                              <a:pt x="3031" y="113"/>
                            </a:cubicBezTo>
                            <a:cubicBezTo>
                              <a:pt x="3023" y="112"/>
                              <a:pt x="3016" y="111"/>
                              <a:pt x="3010" y="111"/>
                            </a:cubicBezTo>
                            <a:cubicBezTo>
                              <a:pt x="2997" y="111"/>
                              <a:pt x="2987" y="113"/>
                              <a:pt x="2980" y="118"/>
                            </a:cubicBezTo>
                            <a:cubicBezTo>
                              <a:pt x="2972" y="122"/>
                              <a:pt x="2968" y="131"/>
                              <a:pt x="2968" y="143"/>
                            </a:cubicBezTo>
                            <a:cubicBezTo>
                              <a:pt x="2968" y="149"/>
                              <a:pt x="2971" y="154"/>
                              <a:pt x="2975" y="158"/>
                            </a:cubicBezTo>
                            <a:cubicBezTo>
                              <a:pt x="2980" y="162"/>
                              <a:pt x="2986" y="166"/>
                              <a:pt x="2993" y="169"/>
                            </a:cubicBezTo>
                            <a:cubicBezTo>
                              <a:pt x="3000" y="173"/>
                              <a:pt x="3007" y="176"/>
                              <a:pt x="3016" y="180"/>
                            </a:cubicBezTo>
                            <a:cubicBezTo>
                              <a:pt x="3024" y="183"/>
                              <a:pt x="3031" y="188"/>
                              <a:pt x="3038" y="193"/>
                            </a:cubicBezTo>
                            <a:cubicBezTo>
                              <a:pt x="3045" y="198"/>
                              <a:pt x="3051" y="204"/>
                              <a:pt x="3056" y="211"/>
                            </a:cubicBezTo>
                            <a:cubicBezTo>
                              <a:pt x="3061" y="218"/>
                              <a:pt x="3063" y="227"/>
                              <a:pt x="3063" y="237"/>
                            </a:cubicBezTo>
                            <a:cubicBezTo>
                              <a:pt x="3063" y="247"/>
                              <a:pt x="3061" y="256"/>
                              <a:pt x="3056" y="263"/>
                            </a:cubicBezTo>
                            <a:cubicBezTo>
                              <a:pt x="3052" y="270"/>
                              <a:pt x="3047" y="276"/>
                              <a:pt x="3040" y="280"/>
                            </a:cubicBezTo>
                            <a:cubicBezTo>
                              <a:pt x="3034" y="284"/>
                              <a:pt x="3026" y="287"/>
                              <a:pt x="3019" y="289"/>
                            </a:cubicBezTo>
                            <a:cubicBezTo>
                              <a:pt x="3011" y="291"/>
                              <a:pt x="3003" y="292"/>
                              <a:pt x="2996" y="292"/>
                            </a:cubicBezTo>
                            <a:cubicBezTo>
                              <a:pt x="2986" y="292"/>
                              <a:pt x="2977" y="291"/>
                              <a:pt x="2968" y="290"/>
                            </a:cubicBezTo>
                            <a:cubicBezTo>
                              <a:pt x="2959" y="289"/>
                              <a:pt x="2950" y="286"/>
                              <a:pt x="2942" y="283"/>
                            </a:cubicBezTo>
                            <a:lnTo>
                              <a:pt x="2944" y="259"/>
                            </a:lnTo>
                            <a:close/>
                            <a:moveTo>
                              <a:pt x="3105" y="5"/>
                            </a:moveTo>
                            <a:cubicBezTo>
                              <a:pt x="3129" y="5"/>
                              <a:pt x="3129" y="5"/>
                              <a:pt x="3129" y="5"/>
                            </a:cubicBezTo>
                            <a:cubicBezTo>
                              <a:pt x="3129" y="127"/>
                              <a:pt x="3129" y="127"/>
                              <a:pt x="3129" y="127"/>
                            </a:cubicBezTo>
                            <a:cubicBezTo>
                              <a:pt x="3130" y="127"/>
                              <a:pt x="3130" y="127"/>
                              <a:pt x="3130" y="127"/>
                            </a:cubicBezTo>
                            <a:cubicBezTo>
                              <a:pt x="3135" y="117"/>
                              <a:pt x="3143" y="108"/>
                              <a:pt x="3153" y="101"/>
                            </a:cubicBezTo>
                            <a:cubicBezTo>
                              <a:pt x="3163" y="94"/>
                              <a:pt x="3176" y="91"/>
                              <a:pt x="3190" y="91"/>
                            </a:cubicBezTo>
                            <a:cubicBezTo>
                              <a:pt x="3203" y="91"/>
                              <a:pt x="3213" y="93"/>
                              <a:pt x="3222" y="97"/>
                            </a:cubicBezTo>
                            <a:cubicBezTo>
                              <a:pt x="3231" y="101"/>
                              <a:pt x="3237" y="106"/>
                              <a:pt x="3242" y="114"/>
                            </a:cubicBezTo>
                            <a:cubicBezTo>
                              <a:pt x="3247" y="121"/>
                              <a:pt x="3251" y="130"/>
                              <a:pt x="3253" y="140"/>
                            </a:cubicBezTo>
                            <a:cubicBezTo>
                              <a:pt x="3255" y="150"/>
                              <a:pt x="3256" y="161"/>
                              <a:pt x="3256" y="172"/>
                            </a:cubicBezTo>
                            <a:cubicBezTo>
                              <a:pt x="3256" y="287"/>
                              <a:pt x="3256" y="287"/>
                              <a:pt x="3256" y="287"/>
                            </a:cubicBezTo>
                            <a:cubicBezTo>
                              <a:pt x="3232" y="287"/>
                              <a:pt x="3232" y="287"/>
                              <a:pt x="3232" y="287"/>
                            </a:cubicBezTo>
                            <a:cubicBezTo>
                              <a:pt x="3232" y="173"/>
                              <a:pt x="3232" y="173"/>
                              <a:pt x="3232" y="173"/>
                            </a:cubicBezTo>
                            <a:cubicBezTo>
                              <a:pt x="3232" y="164"/>
                              <a:pt x="3231" y="157"/>
                              <a:pt x="3230" y="149"/>
                            </a:cubicBezTo>
                            <a:cubicBezTo>
                              <a:pt x="3229" y="141"/>
                              <a:pt x="3227" y="135"/>
                              <a:pt x="3224" y="129"/>
                            </a:cubicBezTo>
                            <a:cubicBezTo>
                              <a:pt x="3221" y="124"/>
                              <a:pt x="3216" y="119"/>
                              <a:pt x="3210" y="116"/>
                            </a:cubicBezTo>
                            <a:cubicBezTo>
                              <a:pt x="3204" y="113"/>
                              <a:pt x="3196" y="111"/>
                              <a:pt x="3186" y="111"/>
                            </a:cubicBezTo>
                            <a:cubicBezTo>
                              <a:pt x="3176" y="111"/>
                              <a:pt x="3167" y="113"/>
                              <a:pt x="3159" y="118"/>
                            </a:cubicBezTo>
                            <a:cubicBezTo>
                              <a:pt x="3152" y="122"/>
                              <a:pt x="3146" y="128"/>
                              <a:pt x="3142" y="135"/>
                            </a:cubicBezTo>
                            <a:cubicBezTo>
                              <a:pt x="3137" y="142"/>
                              <a:pt x="3134" y="150"/>
                              <a:pt x="3132" y="159"/>
                            </a:cubicBezTo>
                            <a:cubicBezTo>
                              <a:pt x="3130" y="168"/>
                              <a:pt x="3129" y="176"/>
                              <a:pt x="3129" y="184"/>
                            </a:cubicBezTo>
                            <a:cubicBezTo>
                              <a:pt x="3129" y="287"/>
                              <a:pt x="3129" y="287"/>
                              <a:pt x="3129" y="287"/>
                            </a:cubicBezTo>
                            <a:cubicBezTo>
                              <a:pt x="3105" y="287"/>
                              <a:pt x="3105" y="287"/>
                              <a:pt x="3105" y="287"/>
                            </a:cubicBezTo>
                            <a:lnTo>
                              <a:pt x="3105" y="5"/>
                            </a:lnTo>
                            <a:close/>
                            <a:moveTo>
                              <a:pt x="3339" y="44"/>
                            </a:moveTo>
                            <a:cubicBezTo>
                              <a:pt x="3315" y="44"/>
                              <a:pt x="3315" y="44"/>
                              <a:pt x="3315" y="44"/>
                            </a:cubicBezTo>
                            <a:cubicBezTo>
                              <a:pt x="3315" y="12"/>
                              <a:pt x="3315" y="12"/>
                              <a:pt x="3315" y="12"/>
                            </a:cubicBezTo>
                            <a:cubicBezTo>
                              <a:pt x="3339" y="12"/>
                              <a:pt x="3339" y="12"/>
                              <a:pt x="3339" y="12"/>
                            </a:cubicBezTo>
                            <a:lnTo>
                              <a:pt x="3339" y="44"/>
                            </a:lnTo>
                            <a:close/>
                            <a:moveTo>
                              <a:pt x="3315" y="95"/>
                            </a:moveTo>
                            <a:cubicBezTo>
                              <a:pt x="3339" y="95"/>
                              <a:pt x="3339" y="95"/>
                              <a:pt x="3339" y="95"/>
                            </a:cubicBezTo>
                            <a:cubicBezTo>
                              <a:pt x="3339" y="287"/>
                              <a:pt x="3339" y="287"/>
                              <a:pt x="3339" y="287"/>
                            </a:cubicBezTo>
                            <a:cubicBezTo>
                              <a:pt x="3315" y="287"/>
                              <a:pt x="3315" y="287"/>
                              <a:pt x="3315" y="287"/>
                            </a:cubicBezTo>
                            <a:lnTo>
                              <a:pt x="3315" y="95"/>
                            </a:lnTo>
                            <a:close/>
                            <a:moveTo>
                              <a:pt x="3397" y="95"/>
                            </a:moveTo>
                            <a:cubicBezTo>
                              <a:pt x="3420" y="95"/>
                              <a:pt x="3420" y="95"/>
                              <a:pt x="3420" y="95"/>
                            </a:cubicBezTo>
                            <a:cubicBezTo>
                              <a:pt x="3419" y="130"/>
                              <a:pt x="3419" y="130"/>
                              <a:pt x="3419" y="130"/>
                            </a:cubicBezTo>
                            <a:cubicBezTo>
                              <a:pt x="3420" y="130"/>
                              <a:pt x="3420" y="130"/>
                              <a:pt x="3420" y="130"/>
                            </a:cubicBezTo>
                            <a:cubicBezTo>
                              <a:pt x="3421" y="127"/>
                              <a:pt x="3423" y="124"/>
                              <a:pt x="3426" y="119"/>
                            </a:cubicBezTo>
                            <a:cubicBezTo>
                              <a:pt x="3429" y="115"/>
                              <a:pt x="3433" y="111"/>
                              <a:pt x="3437" y="106"/>
                            </a:cubicBezTo>
                            <a:cubicBezTo>
                              <a:pt x="3442" y="102"/>
                              <a:pt x="3448" y="98"/>
                              <a:pt x="3455" y="95"/>
                            </a:cubicBezTo>
                            <a:cubicBezTo>
                              <a:pt x="3462" y="92"/>
                              <a:pt x="3471" y="91"/>
                              <a:pt x="3481" y="91"/>
                            </a:cubicBezTo>
                            <a:cubicBezTo>
                              <a:pt x="3495" y="91"/>
                              <a:pt x="3507" y="93"/>
                              <a:pt x="3517" y="98"/>
                            </a:cubicBezTo>
                            <a:cubicBezTo>
                              <a:pt x="3527" y="103"/>
                              <a:pt x="3536" y="110"/>
                              <a:pt x="3542" y="119"/>
                            </a:cubicBezTo>
                            <a:cubicBezTo>
                              <a:pt x="3548" y="128"/>
                              <a:pt x="3553" y="139"/>
                              <a:pt x="3556" y="151"/>
                            </a:cubicBezTo>
                            <a:cubicBezTo>
                              <a:pt x="3559" y="163"/>
                              <a:pt x="3560" y="177"/>
                              <a:pt x="3560" y="191"/>
                            </a:cubicBezTo>
                            <a:cubicBezTo>
                              <a:pt x="3560" y="206"/>
                              <a:pt x="3559" y="219"/>
                              <a:pt x="3555" y="231"/>
                            </a:cubicBezTo>
                            <a:cubicBezTo>
                              <a:pt x="3552" y="243"/>
                              <a:pt x="3547" y="254"/>
                              <a:pt x="3541" y="263"/>
                            </a:cubicBezTo>
                            <a:cubicBezTo>
                              <a:pt x="3534" y="272"/>
                              <a:pt x="3526" y="279"/>
                              <a:pt x="3516" y="284"/>
                            </a:cubicBezTo>
                            <a:cubicBezTo>
                              <a:pt x="3506" y="289"/>
                              <a:pt x="3494" y="292"/>
                              <a:pt x="3481" y="292"/>
                            </a:cubicBezTo>
                            <a:cubicBezTo>
                              <a:pt x="3466" y="292"/>
                              <a:pt x="3454" y="289"/>
                              <a:pt x="3444" y="283"/>
                            </a:cubicBezTo>
                            <a:cubicBezTo>
                              <a:pt x="3435" y="277"/>
                              <a:pt x="3427" y="267"/>
                              <a:pt x="3421" y="255"/>
                            </a:cubicBezTo>
                            <a:cubicBezTo>
                              <a:pt x="3420" y="255"/>
                              <a:pt x="3420" y="255"/>
                              <a:pt x="3420" y="255"/>
                            </a:cubicBezTo>
                            <a:cubicBezTo>
                              <a:pt x="3420" y="367"/>
                              <a:pt x="3420" y="367"/>
                              <a:pt x="3420" y="367"/>
                            </a:cubicBezTo>
                            <a:cubicBezTo>
                              <a:pt x="3397" y="367"/>
                              <a:pt x="3397" y="367"/>
                              <a:pt x="3397" y="367"/>
                            </a:cubicBezTo>
                            <a:lnTo>
                              <a:pt x="3397" y="95"/>
                            </a:lnTo>
                            <a:close/>
                            <a:moveTo>
                              <a:pt x="3532" y="163"/>
                            </a:moveTo>
                            <a:cubicBezTo>
                              <a:pt x="3530" y="153"/>
                              <a:pt x="3527" y="145"/>
                              <a:pt x="3523" y="137"/>
                            </a:cubicBezTo>
                            <a:cubicBezTo>
                              <a:pt x="3518" y="129"/>
                              <a:pt x="3513" y="123"/>
                              <a:pt x="3505" y="118"/>
                            </a:cubicBezTo>
                            <a:cubicBezTo>
                              <a:pt x="3498" y="113"/>
                              <a:pt x="3489" y="111"/>
                              <a:pt x="3477" y="111"/>
                            </a:cubicBezTo>
                            <a:cubicBezTo>
                              <a:pt x="3467" y="111"/>
                              <a:pt x="3458" y="113"/>
                              <a:pt x="3451" y="118"/>
                            </a:cubicBezTo>
                            <a:cubicBezTo>
                              <a:pt x="3443" y="123"/>
                              <a:pt x="3437" y="130"/>
                              <a:pt x="3433" y="138"/>
                            </a:cubicBezTo>
                            <a:cubicBezTo>
                              <a:pt x="3429" y="146"/>
                              <a:pt x="3425" y="154"/>
                              <a:pt x="3423" y="164"/>
                            </a:cubicBezTo>
                            <a:cubicBezTo>
                              <a:pt x="3421" y="173"/>
                              <a:pt x="3420" y="182"/>
                              <a:pt x="3420" y="191"/>
                            </a:cubicBezTo>
                            <a:cubicBezTo>
                              <a:pt x="3420" y="200"/>
                              <a:pt x="3421" y="209"/>
                              <a:pt x="3423" y="219"/>
                            </a:cubicBezTo>
                            <a:cubicBezTo>
                              <a:pt x="3425" y="228"/>
                              <a:pt x="3429" y="237"/>
                              <a:pt x="3433" y="245"/>
                            </a:cubicBezTo>
                            <a:cubicBezTo>
                              <a:pt x="3437" y="253"/>
                              <a:pt x="3443" y="259"/>
                              <a:pt x="3451" y="264"/>
                            </a:cubicBezTo>
                            <a:cubicBezTo>
                              <a:pt x="3458" y="269"/>
                              <a:pt x="3467" y="272"/>
                              <a:pt x="3477" y="272"/>
                            </a:cubicBezTo>
                            <a:cubicBezTo>
                              <a:pt x="3489" y="272"/>
                              <a:pt x="3498" y="269"/>
                              <a:pt x="3505" y="264"/>
                            </a:cubicBezTo>
                            <a:cubicBezTo>
                              <a:pt x="3513" y="259"/>
                              <a:pt x="3518" y="253"/>
                              <a:pt x="3523" y="245"/>
                            </a:cubicBezTo>
                            <a:cubicBezTo>
                              <a:pt x="3527" y="238"/>
                              <a:pt x="3530" y="229"/>
                              <a:pt x="3532" y="220"/>
                            </a:cubicBezTo>
                            <a:cubicBezTo>
                              <a:pt x="3533" y="210"/>
                              <a:pt x="3534" y="201"/>
                              <a:pt x="3534" y="191"/>
                            </a:cubicBezTo>
                            <a:cubicBezTo>
                              <a:pt x="3534" y="182"/>
                              <a:pt x="3533" y="172"/>
                              <a:pt x="3532" y="163"/>
                            </a:cubicBezTo>
                            <a:close/>
                            <a:moveTo>
                              <a:pt x="3704" y="153"/>
                            </a:moveTo>
                            <a:cubicBezTo>
                              <a:pt x="3708" y="141"/>
                              <a:pt x="3713" y="130"/>
                              <a:pt x="3720" y="121"/>
                            </a:cubicBezTo>
                            <a:cubicBezTo>
                              <a:pt x="3728" y="112"/>
                              <a:pt x="3737" y="104"/>
                              <a:pt x="3748" y="99"/>
                            </a:cubicBezTo>
                            <a:cubicBezTo>
                              <a:pt x="3759" y="93"/>
                              <a:pt x="3773" y="91"/>
                              <a:pt x="3788" y="91"/>
                            </a:cubicBezTo>
                            <a:cubicBezTo>
                              <a:pt x="3804" y="91"/>
                              <a:pt x="3818" y="93"/>
                              <a:pt x="3829" y="99"/>
                            </a:cubicBezTo>
                            <a:cubicBezTo>
                              <a:pt x="3840" y="104"/>
                              <a:pt x="3849" y="112"/>
                              <a:pt x="3857" y="121"/>
                            </a:cubicBezTo>
                            <a:cubicBezTo>
                              <a:pt x="3864" y="130"/>
                              <a:pt x="3869" y="141"/>
                              <a:pt x="3873" y="153"/>
                            </a:cubicBezTo>
                            <a:cubicBezTo>
                              <a:pt x="3876" y="166"/>
                              <a:pt x="3878" y="178"/>
                              <a:pt x="3878" y="191"/>
                            </a:cubicBezTo>
                            <a:cubicBezTo>
                              <a:pt x="3878" y="204"/>
                              <a:pt x="3876" y="217"/>
                              <a:pt x="3873" y="229"/>
                            </a:cubicBezTo>
                            <a:cubicBezTo>
                              <a:pt x="3869" y="241"/>
                              <a:pt x="3864" y="252"/>
                              <a:pt x="3857" y="261"/>
                            </a:cubicBezTo>
                            <a:cubicBezTo>
                              <a:pt x="3849" y="271"/>
                              <a:pt x="3840" y="278"/>
                              <a:pt x="3829" y="284"/>
                            </a:cubicBezTo>
                            <a:cubicBezTo>
                              <a:pt x="3818" y="289"/>
                              <a:pt x="3804" y="292"/>
                              <a:pt x="3788" y="292"/>
                            </a:cubicBezTo>
                            <a:cubicBezTo>
                              <a:pt x="3773" y="292"/>
                              <a:pt x="3759" y="289"/>
                              <a:pt x="3748" y="284"/>
                            </a:cubicBezTo>
                            <a:cubicBezTo>
                              <a:pt x="3737" y="278"/>
                              <a:pt x="3728" y="271"/>
                              <a:pt x="3720" y="261"/>
                            </a:cubicBezTo>
                            <a:cubicBezTo>
                              <a:pt x="3713" y="252"/>
                              <a:pt x="3708" y="241"/>
                              <a:pt x="3704" y="229"/>
                            </a:cubicBezTo>
                            <a:cubicBezTo>
                              <a:pt x="3700" y="217"/>
                              <a:pt x="3699" y="204"/>
                              <a:pt x="3699" y="191"/>
                            </a:cubicBezTo>
                            <a:cubicBezTo>
                              <a:pt x="3699" y="178"/>
                              <a:pt x="3700" y="166"/>
                              <a:pt x="3704" y="153"/>
                            </a:cubicBezTo>
                            <a:close/>
                            <a:moveTo>
                              <a:pt x="3729" y="223"/>
                            </a:moveTo>
                            <a:cubicBezTo>
                              <a:pt x="3732" y="232"/>
                              <a:pt x="3736" y="241"/>
                              <a:pt x="3741" y="248"/>
                            </a:cubicBezTo>
                            <a:cubicBezTo>
                              <a:pt x="3747" y="255"/>
                              <a:pt x="3753" y="261"/>
                              <a:pt x="3761" y="265"/>
                            </a:cubicBezTo>
                            <a:cubicBezTo>
                              <a:pt x="3769" y="269"/>
                              <a:pt x="3778" y="272"/>
                              <a:pt x="3788" y="272"/>
                            </a:cubicBezTo>
                            <a:cubicBezTo>
                              <a:pt x="3799" y="272"/>
                              <a:pt x="3808" y="269"/>
                              <a:pt x="3816" y="265"/>
                            </a:cubicBezTo>
                            <a:cubicBezTo>
                              <a:pt x="3824" y="261"/>
                              <a:pt x="3830" y="255"/>
                              <a:pt x="3836" y="248"/>
                            </a:cubicBezTo>
                            <a:cubicBezTo>
                              <a:pt x="3841" y="241"/>
                              <a:pt x="3845" y="232"/>
                              <a:pt x="3848" y="223"/>
                            </a:cubicBezTo>
                            <a:cubicBezTo>
                              <a:pt x="3851" y="213"/>
                              <a:pt x="3852" y="202"/>
                              <a:pt x="3852" y="191"/>
                            </a:cubicBezTo>
                            <a:cubicBezTo>
                              <a:pt x="3852" y="180"/>
                              <a:pt x="3851" y="170"/>
                              <a:pt x="3848" y="160"/>
                            </a:cubicBezTo>
                            <a:cubicBezTo>
                              <a:pt x="3845" y="150"/>
                              <a:pt x="3841" y="142"/>
                              <a:pt x="3836" y="134"/>
                            </a:cubicBezTo>
                            <a:cubicBezTo>
                              <a:pt x="3830" y="127"/>
                              <a:pt x="3824" y="121"/>
                              <a:pt x="3816" y="117"/>
                            </a:cubicBezTo>
                            <a:cubicBezTo>
                              <a:pt x="3808" y="113"/>
                              <a:pt x="3799" y="111"/>
                              <a:pt x="3788" y="111"/>
                            </a:cubicBezTo>
                            <a:cubicBezTo>
                              <a:pt x="3778" y="111"/>
                              <a:pt x="3769" y="113"/>
                              <a:pt x="3761" y="117"/>
                            </a:cubicBezTo>
                            <a:cubicBezTo>
                              <a:pt x="3753" y="121"/>
                              <a:pt x="3747" y="127"/>
                              <a:pt x="3741" y="134"/>
                            </a:cubicBezTo>
                            <a:cubicBezTo>
                              <a:pt x="3736" y="142"/>
                              <a:pt x="3732" y="150"/>
                              <a:pt x="3729" y="160"/>
                            </a:cubicBezTo>
                            <a:cubicBezTo>
                              <a:pt x="3726" y="170"/>
                              <a:pt x="3725" y="180"/>
                              <a:pt x="3725" y="191"/>
                            </a:cubicBezTo>
                            <a:cubicBezTo>
                              <a:pt x="3725" y="202"/>
                              <a:pt x="3726" y="213"/>
                              <a:pt x="3729" y="223"/>
                            </a:cubicBezTo>
                            <a:close/>
                            <a:moveTo>
                              <a:pt x="3939" y="115"/>
                            </a:moveTo>
                            <a:cubicBezTo>
                              <a:pt x="3900" y="115"/>
                              <a:pt x="3900" y="115"/>
                              <a:pt x="3900" y="115"/>
                            </a:cubicBezTo>
                            <a:cubicBezTo>
                              <a:pt x="3900" y="95"/>
                              <a:pt x="3900" y="95"/>
                              <a:pt x="3900" y="95"/>
                            </a:cubicBezTo>
                            <a:cubicBezTo>
                              <a:pt x="3939" y="95"/>
                              <a:pt x="3939" y="95"/>
                              <a:pt x="3939" y="95"/>
                            </a:cubicBezTo>
                            <a:cubicBezTo>
                              <a:pt x="3939" y="81"/>
                              <a:pt x="3939" y="81"/>
                              <a:pt x="3939" y="81"/>
                            </a:cubicBezTo>
                            <a:cubicBezTo>
                              <a:pt x="3939" y="71"/>
                              <a:pt x="3940" y="61"/>
                              <a:pt x="3940" y="51"/>
                            </a:cubicBezTo>
                            <a:cubicBezTo>
                              <a:pt x="3941" y="42"/>
                              <a:pt x="3943" y="33"/>
                              <a:pt x="3946" y="25"/>
                            </a:cubicBezTo>
                            <a:cubicBezTo>
                              <a:pt x="3949" y="18"/>
                              <a:pt x="3954" y="12"/>
                              <a:pt x="3961" y="7"/>
                            </a:cubicBezTo>
                            <a:cubicBezTo>
                              <a:pt x="3968" y="2"/>
                              <a:pt x="3978" y="0"/>
                              <a:pt x="3990" y="0"/>
                            </a:cubicBezTo>
                            <a:cubicBezTo>
                              <a:pt x="3994" y="0"/>
                              <a:pt x="3998" y="0"/>
                              <a:pt x="4003" y="1"/>
                            </a:cubicBezTo>
                            <a:cubicBezTo>
                              <a:pt x="4007" y="2"/>
                              <a:pt x="4010" y="3"/>
                              <a:pt x="4013" y="4"/>
                            </a:cubicBezTo>
                            <a:cubicBezTo>
                              <a:pt x="4011" y="25"/>
                              <a:pt x="4011" y="25"/>
                              <a:pt x="4011" y="25"/>
                            </a:cubicBezTo>
                            <a:cubicBezTo>
                              <a:pt x="4008" y="23"/>
                              <a:pt x="4006" y="22"/>
                              <a:pt x="4002" y="22"/>
                            </a:cubicBezTo>
                            <a:cubicBezTo>
                              <a:pt x="3999" y="21"/>
                              <a:pt x="3996" y="20"/>
                              <a:pt x="3992" y="20"/>
                            </a:cubicBezTo>
                            <a:cubicBezTo>
                              <a:pt x="3984" y="20"/>
                              <a:pt x="3978" y="22"/>
                              <a:pt x="3974" y="26"/>
                            </a:cubicBezTo>
                            <a:cubicBezTo>
                              <a:pt x="3970" y="30"/>
                              <a:pt x="3967" y="35"/>
                              <a:pt x="3966" y="41"/>
                            </a:cubicBezTo>
                            <a:cubicBezTo>
                              <a:pt x="3964" y="47"/>
                              <a:pt x="3963" y="53"/>
                              <a:pt x="3963" y="60"/>
                            </a:cubicBezTo>
                            <a:cubicBezTo>
                              <a:pt x="3963" y="66"/>
                              <a:pt x="3963" y="73"/>
                              <a:pt x="3963" y="78"/>
                            </a:cubicBezTo>
                            <a:cubicBezTo>
                              <a:pt x="3963" y="95"/>
                              <a:pt x="3963" y="95"/>
                              <a:pt x="3963" y="95"/>
                            </a:cubicBezTo>
                            <a:cubicBezTo>
                              <a:pt x="4006" y="95"/>
                              <a:pt x="4006" y="95"/>
                              <a:pt x="4006" y="95"/>
                            </a:cubicBezTo>
                            <a:cubicBezTo>
                              <a:pt x="4006" y="115"/>
                              <a:pt x="4006" y="115"/>
                              <a:pt x="4006" y="115"/>
                            </a:cubicBezTo>
                            <a:cubicBezTo>
                              <a:pt x="3963" y="115"/>
                              <a:pt x="3963" y="115"/>
                              <a:pt x="3963" y="115"/>
                            </a:cubicBezTo>
                            <a:cubicBezTo>
                              <a:pt x="3963" y="287"/>
                              <a:pt x="3963" y="287"/>
                              <a:pt x="3963" y="287"/>
                            </a:cubicBezTo>
                            <a:cubicBezTo>
                              <a:pt x="3939" y="287"/>
                              <a:pt x="3939" y="287"/>
                              <a:pt x="3939" y="287"/>
                            </a:cubicBezTo>
                            <a:lnTo>
                              <a:pt x="3939" y="115"/>
                            </a:lnTo>
                            <a:close/>
                            <a:moveTo>
                              <a:pt x="4144" y="153"/>
                            </a:moveTo>
                            <a:cubicBezTo>
                              <a:pt x="4148" y="141"/>
                              <a:pt x="4153" y="130"/>
                              <a:pt x="4160" y="121"/>
                            </a:cubicBezTo>
                            <a:cubicBezTo>
                              <a:pt x="4168" y="112"/>
                              <a:pt x="4177" y="104"/>
                              <a:pt x="4188" y="99"/>
                            </a:cubicBezTo>
                            <a:cubicBezTo>
                              <a:pt x="4200" y="93"/>
                              <a:pt x="4213" y="91"/>
                              <a:pt x="4229" y="91"/>
                            </a:cubicBezTo>
                            <a:cubicBezTo>
                              <a:pt x="4244" y="91"/>
                              <a:pt x="4258" y="93"/>
                              <a:pt x="4269" y="99"/>
                            </a:cubicBezTo>
                            <a:cubicBezTo>
                              <a:pt x="4280" y="104"/>
                              <a:pt x="4290" y="112"/>
                              <a:pt x="4297" y="121"/>
                            </a:cubicBezTo>
                            <a:cubicBezTo>
                              <a:pt x="4304" y="130"/>
                              <a:pt x="4310" y="141"/>
                              <a:pt x="4313" y="153"/>
                            </a:cubicBezTo>
                            <a:cubicBezTo>
                              <a:pt x="4317" y="166"/>
                              <a:pt x="4318" y="178"/>
                              <a:pt x="4318" y="191"/>
                            </a:cubicBezTo>
                            <a:cubicBezTo>
                              <a:pt x="4318" y="204"/>
                              <a:pt x="4317" y="217"/>
                              <a:pt x="4313" y="229"/>
                            </a:cubicBezTo>
                            <a:cubicBezTo>
                              <a:pt x="4310" y="241"/>
                              <a:pt x="4304" y="252"/>
                              <a:pt x="4297" y="261"/>
                            </a:cubicBezTo>
                            <a:cubicBezTo>
                              <a:pt x="4290" y="271"/>
                              <a:pt x="4280" y="278"/>
                              <a:pt x="4269" y="284"/>
                            </a:cubicBezTo>
                            <a:cubicBezTo>
                              <a:pt x="4258" y="289"/>
                              <a:pt x="4244" y="292"/>
                              <a:pt x="4229" y="292"/>
                            </a:cubicBezTo>
                            <a:cubicBezTo>
                              <a:pt x="4213" y="292"/>
                              <a:pt x="4200" y="289"/>
                              <a:pt x="4188" y="284"/>
                            </a:cubicBezTo>
                            <a:cubicBezTo>
                              <a:pt x="4177" y="278"/>
                              <a:pt x="4168" y="271"/>
                              <a:pt x="4160" y="261"/>
                            </a:cubicBezTo>
                            <a:cubicBezTo>
                              <a:pt x="4153" y="252"/>
                              <a:pt x="4148" y="241"/>
                              <a:pt x="4144" y="229"/>
                            </a:cubicBezTo>
                            <a:cubicBezTo>
                              <a:pt x="4141" y="217"/>
                              <a:pt x="4139" y="204"/>
                              <a:pt x="4139" y="191"/>
                            </a:cubicBezTo>
                            <a:cubicBezTo>
                              <a:pt x="4139" y="178"/>
                              <a:pt x="4141" y="166"/>
                              <a:pt x="4144" y="153"/>
                            </a:cubicBezTo>
                            <a:close/>
                            <a:moveTo>
                              <a:pt x="4169" y="223"/>
                            </a:moveTo>
                            <a:cubicBezTo>
                              <a:pt x="4172" y="232"/>
                              <a:pt x="4176" y="241"/>
                              <a:pt x="4181" y="248"/>
                            </a:cubicBezTo>
                            <a:cubicBezTo>
                              <a:pt x="4187" y="255"/>
                              <a:pt x="4193" y="261"/>
                              <a:pt x="4201" y="265"/>
                            </a:cubicBezTo>
                            <a:cubicBezTo>
                              <a:pt x="4209" y="269"/>
                              <a:pt x="4218" y="272"/>
                              <a:pt x="4229" y="272"/>
                            </a:cubicBezTo>
                            <a:cubicBezTo>
                              <a:pt x="4239" y="272"/>
                              <a:pt x="4248" y="269"/>
                              <a:pt x="4256" y="265"/>
                            </a:cubicBezTo>
                            <a:cubicBezTo>
                              <a:pt x="4264" y="261"/>
                              <a:pt x="4271" y="255"/>
                              <a:pt x="4276" y="248"/>
                            </a:cubicBezTo>
                            <a:cubicBezTo>
                              <a:pt x="4281" y="241"/>
                              <a:pt x="4285" y="232"/>
                              <a:pt x="4288" y="223"/>
                            </a:cubicBezTo>
                            <a:cubicBezTo>
                              <a:pt x="4291" y="213"/>
                              <a:pt x="4292" y="202"/>
                              <a:pt x="4292" y="191"/>
                            </a:cubicBezTo>
                            <a:cubicBezTo>
                              <a:pt x="4292" y="180"/>
                              <a:pt x="4291" y="170"/>
                              <a:pt x="4288" y="160"/>
                            </a:cubicBezTo>
                            <a:cubicBezTo>
                              <a:pt x="4285" y="150"/>
                              <a:pt x="4281" y="142"/>
                              <a:pt x="4276" y="134"/>
                            </a:cubicBezTo>
                            <a:cubicBezTo>
                              <a:pt x="4271" y="127"/>
                              <a:pt x="4264" y="121"/>
                              <a:pt x="4256" y="117"/>
                            </a:cubicBezTo>
                            <a:cubicBezTo>
                              <a:pt x="4248" y="113"/>
                              <a:pt x="4239" y="111"/>
                              <a:pt x="4229" y="111"/>
                            </a:cubicBezTo>
                            <a:cubicBezTo>
                              <a:pt x="4218" y="111"/>
                              <a:pt x="4209" y="113"/>
                              <a:pt x="4201" y="117"/>
                            </a:cubicBezTo>
                            <a:cubicBezTo>
                              <a:pt x="4193" y="121"/>
                              <a:pt x="4187" y="127"/>
                              <a:pt x="4181" y="134"/>
                            </a:cubicBezTo>
                            <a:cubicBezTo>
                              <a:pt x="4176" y="142"/>
                              <a:pt x="4172" y="150"/>
                              <a:pt x="4169" y="160"/>
                            </a:cubicBezTo>
                            <a:cubicBezTo>
                              <a:pt x="4166" y="170"/>
                              <a:pt x="4165" y="180"/>
                              <a:pt x="4165" y="191"/>
                            </a:cubicBezTo>
                            <a:cubicBezTo>
                              <a:pt x="4165" y="202"/>
                              <a:pt x="4166" y="213"/>
                              <a:pt x="4169" y="223"/>
                            </a:cubicBezTo>
                            <a:close/>
                            <a:moveTo>
                              <a:pt x="4363" y="138"/>
                            </a:moveTo>
                            <a:cubicBezTo>
                              <a:pt x="4363" y="133"/>
                              <a:pt x="4363" y="128"/>
                              <a:pt x="4363" y="124"/>
                            </a:cubicBezTo>
                            <a:cubicBezTo>
                              <a:pt x="4363" y="121"/>
                              <a:pt x="4363" y="117"/>
                              <a:pt x="4363" y="114"/>
                            </a:cubicBezTo>
                            <a:cubicBezTo>
                              <a:pt x="4363" y="111"/>
                              <a:pt x="4363" y="108"/>
                              <a:pt x="4363" y="105"/>
                            </a:cubicBezTo>
                            <a:cubicBezTo>
                              <a:pt x="4363" y="102"/>
                              <a:pt x="4362" y="99"/>
                              <a:pt x="4362" y="95"/>
                            </a:cubicBezTo>
                            <a:cubicBezTo>
                              <a:pt x="4386" y="95"/>
                              <a:pt x="4386" y="95"/>
                              <a:pt x="4386" y="95"/>
                            </a:cubicBezTo>
                            <a:cubicBezTo>
                              <a:pt x="4386" y="132"/>
                              <a:pt x="4386" y="132"/>
                              <a:pt x="4386" y="132"/>
                            </a:cubicBezTo>
                            <a:cubicBezTo>
                              <a:pt x="4386" y="132"/>
                              <a:pt x="4386" y="132"/>
                              <a:pt x="4386" y="132"/>
                            </a:cubicBezTo>
                            <a:cubicBezTo>
                              <a:pt x="4389" y="127"/>
                              <a:pt x="4391" y="122"/>
                              <a:pt x="4394" y="117"/>
                            </a:cubicBezTo>
                            <a:cubicBezTo>
                              <a:pt x="4397" y="112"/>
                              <a:pt x="4401" y="107"/>
                              <a:pt x="4405" y="103"/>
                            </a:cubicBezTo>
                            <a:cubicBezTo>
                              <a:pt x="4409" y="99"/>
                              <a:pt x="4414" y="96"/>
                              <a:pt x="4419" y="94"/>
                            </a:cubicBezTo>
                            <a:cubicBezTo>
                              <a:pt x="4424" y="92"/>
                              <a:pt x="4430" y="91"/>
                              <a:pt x="4436" y="91"/>
                            </a:cubicBezTo>
                            <a:cubicBezTo>
                              <a:pt x="4438" y="91"/>
                              <a:pt x="4441" y="91"/>
                              <a:pt x="4445" y="91"/>
                            </a:cubicBezTo>
                            <a:cubicBezTo>
                              <a:pt x="4448" y="92"/>
                              <a:pt x="4450" y="92"/>
                              <a:pt x="4452" y="93"/>
                            </a:cubicBezTo>
                            <a:cubicBezTo>
                              <a:pt x="4452" y="118"/>
                              <a:pt x="4452" y="118"/>
                              <a:pt x="4452" y="118"/>
                            </a:cubicBezTo>
                            <a:cubicBezTo>
                              <a:pt x="4450" y="117"/>
                              <a:pt x="4447" y="116"/>
                              <a:pt x="4444" y="116"/>
                            </a:cubicBezTo>
                            <a:cubicBezTo>
                              <a:pt x="4441" y="116"/>
                              <a:pt x="4438" y="115"/>
                              <a:pt x="4435" y="115"/>
                            </a:cubicBezTo>
                            <a:cubicBezTo>
                              <a:pt x="4426" y="115"/>
                              <a:pt x="4418" y="118"/>
                              <a:pt x="4412" y="123"/>
                            </a:cubicBezTo>
                            <a:cubicBezTo>
                              <a:pt x="4405" y="127"/>
                              <a:pt x="4400" y="133"/>
                              <a:pt x="4397" y="141"/>
                            </a:cubicBezTo>
                            <a:cubicBezTo>
                              <a:pt x="4393" y="148"/>
                              <a:pt x="4391" y="157"/>
                              <a:pt x="4389" y="166"/>
                            </a:cubicBezTo>
                            <a:cubicBezTo>
                              <a:pt x="4388" y="175"/>
                              <a:pt x="4387" y="184"/>
                              <a:pt x="4387" y="192"/>
                            </a:cubicBezTo>
                            <a:cubicBezTo>
                              <a:pt x="4387" y="287"/>
                              <a:pt x="4387" y="287"/>
                              <a:pt x="4387" y="287"/>
                            </a:cubicBezTo>
                            <a:cubicBezTo>
                              <a:pt x="4363" y="287"/>
                              <a:pt x="4363" y="287"/>
                              <a:pt x="4363" y="287"/>
                            </a:cubicBezTo>
                            <a:lnTo>
                              <a:pt x="4363" y="138"/>
                            </a:lnTo>
                            <a:close/>
                            <a:moveTo>
                              <a:pt x="4641" y="272"/>
                            </a:moveTo>
                            <a:cubicBezTo>
                              <a:pt x="4641" y="285"/>
                              <a:pt x="4640" y="297"/>
                              <a:pt x="4636" y="309"/>
                            </a:cubicBezTo>
                            <a:cubicBezTo>
                              <a:pt x="4633" y="321"/>
                              <a:pt x="4628" y="331"/>
                              <a:pt x="4621" y="340"/>
                            </a:cubicBezTo>
                            <a:cubicBezTo>
                              <a:pt x="4614" y="349"/>
                              <a:pt x="4605" y="356"/>
                              <a:pt x="4593" y="361"/>
                            </a:cubicBezTo>
                            <a:cubicBezTo>
                              <a:pt x="4582" y="366"/>
                              <a:pt x="4568" y="369"/>
                              <a:pt x="4551" y="369"/>
                            </a:cubicBezTo>
                            <a:cubicBezTo>
                              <a:pt x="4538" y="369"/>
                              <a:pt x="4527" y="368"/>
                              <a:pt x="4516" y="365"/>
                            </a:cubicBezTo>
                            <a:cubicBezTo>
                              <a:pt x="4506" y="362"/>
                              <a:pt x="4498" y="360"/>
                              <a:pt x="4493" y="359"/>
                            </a:cubicBezTo>
                            <a:cubicBezTo>
                              <a:pt x="4495" y="335"/>
                              <a:pt x="4495" y="335"/>
                              <a:pt x="4495" y="335"/>
                            </a:cubicBezTo>
                            <a:cubicBezTo>
                              <a:pt x="4502" y="339"/>
                              <a:pt x="4511" y="342"/>
                              <a:pt x="4521" y="345"/>
                            </a:cubicBezTo>
                            <a:cubicBezTo>
                              <a:pt x="4531" y="347"/>
                              <a:pt x="4541" y="348"/>
                              <a:pt x="4551" y="348"/>
                            </a:cubicBezTo>
                            <a:cubicBezTo>
                              <a:pt x="4567" y="348"/>
                              <a:pt x="4579" y="346"/>
                              <a:pt x="4588" y="341"/>
                            </a:cubicBezTo>
                            <a:cubicBezTo>
                              <a:pt x="4596" y="336"/>
                              <a:pt x="4603" y="329"/>
                              <a:pt x="4608" y="319"/>
                            </a:cubicBezTo>
                            <a:cubicBezTo>
                              <a:pt x="4612" y="310"/>
                              <a:pt x="4615" y="300"/>
                              <a:pt x="4616" y="288"/>
                            </a:cubicBezTo>
                            <a:cubicBezTo>
                              <a:pt x="4617" y="276"/>
                              <a:pt x="4618" y="263"/>
                              <a:pt x="4618" y="250"/>
                            </a:cubicBezTo>
                            <a:cubicBezTo>
                              <a:pt x="4617" y="250"/>
                              <a:pt x="4617" y="250"/>
                              <a:pt x="4617" y="250"/>
                            </a:cubicBezTo>
                            <a:cubicBezTo>
                              <a:pt x="4611" y="264"/>
                              <a:pt x="4602" y="274"/>
                              <a:pt x="4592" y="279"/>
                            </a:cubicBezTo>
                            <a:cubicBezTo>
                              <a:pt x="4582" y="285"/>
                              <a:pt x="4571" y="287"/>
                              <a:pt x="4559" y="287"/>
                            </a:cubicBezTo>
                            <a:cubicBezTo>
                              <a:pt x="4543" y="287"/>
                              <a:pt x="4530" y="284"/>
                              <a:pt x="4520" y="278"/>
                            </a:cubicBezTo>
                            <a:cubicBezTo>
                              <a:pt x="4510" y="272"/>
                              <a:pt x="4501" y="265"/>
                              <a:pt x="4495" y="255"/>
                            </a:cubicBezTo>
                            <a:cubicBezTo>
                              <a:pt x="4489" y="246"/>
                              <a:pt x="4484" y="236"/>
                              <a:pt x="4481" y="224"/>
                            </a:cubicBezTo>
                            <a:cubicBezTo>
                              <a:pt x="4479" y="213"/>
                              <a:pt x="4478" y="202"/>
                              <a:pt x="4478" y="191"/>
                            </a:cubicBezTo>
                            <a:cubicBezTo>
                              <a:pt x="4478" y="177"/>
                              <a:pt x="4479" y="163"/>
                              <a:pt x="4482" y="151"/>
                            </a:cubicBezTo>
                            <a:cubicBezTo>
                              <a:pt x="4485" y="139"/>
                              <a:pt x="4489" y="128"/>
                              <a:pt x="4496" y="119"/>
                            </a:cubicBezTo>
                            <a:cubicBezTo>
                              <a:pt x="4502" y="110"/>
                              <a:pt x="4510" y="103"/>
                              <a:pt x="4521" y="98"/>
                            </a:cubicBezTo>
                            <a:cubicBezTo>
                              <a:pt x="4531" y="93"/>
                              <a:pt x="4543" y="91"/>
                              <a:pt x="4557" y="91"/>
                            </a:cubicBezTo>
                            <a:cubicBezTo>
                              <a:pt x="4563" y="91"/>
                              <a:pt x="4569" y="91"/>
                              <a:pt x="4574" y="91"/>
                            </a:cubicBezTo>
                            <a:cubicBezTo>
                              <a:pt x="4580" y="92"/>
                              <a:pt x="4585" y="93"/>
                              <a:pt x="4590" y="95"/>
                            </a:cubicBezTo>
                            <a:cubicBezTo>
                              <a:pt x="4594" y="97"/>
                              <a:pt x="4599" y="100"/>
                              <a:pt x="4603" y="103"/>
                            </a:cubicBezTo>
                            <a:cubicBezTo>
                              <a:pt x="4608" y="107"/>
                              <a:pt x="4612" y="111"/>
                              <a:pt x="4617" y="117"/>
                            </a:cubicBezTo>
                            <a:cubicBezTo>
                              <a:pt x="4617" y="117"/>
                              <a:pt x="4617" y="117"/>
                              <a:pt x="4617" y="117"/>
                            </a:cubicBezTo>
                            <a:cubicBezTo>
                              <a:pt x="4617" y="95"/>
                              <a:pt x="4617" y="95"/>
                              <a:pt x="4617" y="95"/>
                            </a:cubicBezTo>
                            <a:cubicBezTo>
                              <a:pt x="4641" y="95"/>
                              <a:pt x="4641" y="95"/>
                              <a:pt x="4641" y="95"/>
                            </a:cubicBezTo>
                            <a:lnTo>
                              <a:pt x="4641" y="272"/>
                            </a:lnTo>
                            <a:close/>
                            <a:moveTo>
                              <a:pt x="4507" y="219"/>
                            </a:moveTo>
                            <a:cubicBezTo>
                              <a:pt x="4509" y="228"/>
                              <a:pt x="4512" y="236"/>
                              <a:pt x="4516" y="243"/>
                            </a:cubicBezTo>
                            <a:cubicBezTo>
                              <a:pt x="4521" y="250"/>
                              <a:pt x="4526" y="256"/>
                              <a:pt x="4533" y="260"/>
                            </a:cubicBezTo>
                            <a:cubicBezTo>
                              <a:pt x="4540" y="265"/>
                              <a:pt x="4549" y="267"/>
                              <a:pt x="4559" y="267"/>
                            </a:cubicBezTo>
                            <a:cubicBezTo>
                              <a:pt x="4570" y="267"/>
                              <a:pt x="4579" y="265"/>
                              <a:pt x="4586" y="260"/>
                            </a:cubicBezTo>
                            <a:cubicBezTo>
                              <a:pt x="4594" y="255"/>
                              <a:pt x="4600" y="249"/>
                              <a:pt x="4604" y="242"/>
                            </a:cubicBezTo>
                            <a:cubicBezTo>
                              <a:pt x="4609" y="235"/>
                              <a:pt x="4612" y="227"/>
                              <a:pt x="4614" y="218"/>
                            </a:cubicBezTo>
                            <a:cubicBezTo>
                              <a:pt x="4616" y="209"/>
                              <a:pt x="4617" y="200"/>
                              <a:pt x="4617" y="191"/>
                            </a:cubicBezTo>
                            <a:cubicBezTo>
                              <a:pt x="4617" y="180"/>
                              <a:pt x="4616" y="169"/>
                              <a:pt x="4615" y="159"/>
                            </a:cubicBezTo>
                            <a:cubicBezTo>
                              <a:pt x="4613" y="149"/>
                              <a:pt x="4610" y="141"/>
                              <a:pt x="4605" y="134"/>
                            </a:cubicBezTo>
                            <a:cubicBezTo>
                              <a:pt x="4601" y="127"/>
                              <a:pt x="4595" y="121"/>
                              <a:pt x="4588" y="117"/>
                            </a:cubicBezTo>
                            <a:cubicBezTo>
                              <a:pt x="4580" y="113"/>
                              <a:pt x="4571" y="111"/>
                              <a:pt x="4560" y="111"/>
                            </a:cubicBezTo>
                            <a:cubicBezTo>
                              <a:pt x="4549" y="111"/>
                              <a:pt x="4540" y="113"/>
                              <a:pt x="4533" y="118"/>
                            </a:cubicBezTo>
                            <a:cubicBezTo>
                              <a:pt x="4525" y="123"/>
                              <a:pt x="4519" y="129"/>
                              <a:pt x="4515" y="137"/>
                            </a:cubicBezTo>
                            <a:cubicBezTo>
                              <a:pt x="4511" y="145"/>
                              <a:pt x="4508" y="153"/>
                              <a:pt x="4506" y="163"/>
                            </a:cubicBezTo>
                            <a:cubicBezTo>
                              <a:pt x="4504" y="172"/>
                              <a:pt x="4504" y="182"/>
                              <a:pt x="4504" y="191"/>
                            </a:cubicBezTo>
                            <a:cubicBezTo>
                              <a:pt x="4504" y="201"/>
                              <a:pt x="4505" y="210"/>
                              <a:pt x="4507" y="219"/>
                            </a:cubicBezTo>
                            <a:close/>
                            <a:moveTo>
                              <a:pt x="4809" y="256"/>
                            </a:moveTo>
                            <a:cubicBezTo>
                              <a:pt x="4808" y="256"/>
                              <a:pt x="4808" y="256"/>
                              <a:pt x="4808" y="256"/>
                            </a:cubicBezTo>
                            <a:cubicBezTo>
                              <a:pt x="4806" y="262"/>
                              <a:pt x="4802" y="267"/>
                              <a:pt x="4798" y="272"/>
                            </a:cubicBezTo>
                            <a:cubicBezTo>
                              <a:pt x="4793" y="276"/>
                              <a:pt x="4788" y="280"/>
                              <a:pt x="4783" y="283"/>
                            </a:cubicBezTo>
                            <a:cubicBezTo>
                              <a:pt x="4777" y="286"/>
                              <a:pt x="4771" y="288"/>
                              <a:pt x="4765" y="290"/>
                            </a:cubicBezTo>
                            <a:cubicBezTo>
                              <a:pt x="4759" y="291"/>
                              <a:pt x="4753" y="292"/>
                              <a:pt x="4747" y="292"/>
                            </a:cubicBezTo>
                            <a:cubicBezTo>
                              <a:pt x="4734" y="292"/>
                              <a:pt x="4723" y="290"/>
                              <a:pt x="4714" y="286"/>
                            </a:cubicBezTo>
                            <a:cubicBezTo>
                              <a:pt x="4706" y="282"/>
                              <a:pt x="4700" y="277"/>
                              <a:pt x="4695" y="271"/>
                            </a:cubicBezTo>
                            <a:cubicBezTo>
                              <a:pt x="4691" y="266"/>
                              <a:pt x="4688" y="260"/>
                              <a:pt x="4686" y="253"/>
                            </a:cubicBezTo>
                            <a:cubicBezTo>
                              <a:pt x="4685" y="247"/>
                              <a:pt x="4684" y="242"/>
                              <a:pt x="4684" y="238"/>
                            </a:cubicBezTo>
                            <a:cubicBezTo>
                              <a:pt x="4684" y="227"/>
                              <a:pt x="4686" y="218"/>
                              <a:pt x="4689" y="210"/>
                            </a:cubicBezTo>
                            <a:cubicBezTo>
                              <a:pt x="4693" y="203"/>
                              <a:pt x="4697" y="196"/>
                              <a:pt x="4703" y="191"/>
                            </a:cubicBezTo>
                            <a:cubicBezTo>
                              <a:pt x="4709" y="187"/>
                              <a:pt x="4716" y="183"/>
                              <a:pt x="4724" y="180"/>
                            </a:cubicBezTo>
                            <a:cubicBezTo>
                              <a:pt x="4732" y="177"/>
                              <a:pt x="4741" y="175"/>
                              <a:pt x="4749" y="173"/>
                            </a:cubicBezTo>
                            <a:cubicBezTo>
                              <a:pt x="4758" y="172"/>
                              <a:pt x="4767" y="171"/>
                              <a:pt x="4776" y="171"/>
                            </a:cubicBezTo>
                            <a:cubicBezTo>
                              <a:pt x="4785" y="170"/>
                              <a:pt x="4794" y="170"/>
                              <a:pt x="4802" y="170"/>
                            </a:cubicBezTo>
                            <a:cubicBezTo>
                              <a:pt x="4807" y="170"/>
                              <a:pt x="4807" y="170"/>
                              <a:pt x="4807" y="170"/>
                            </a:cubicBezTo>
                            <a:cubicBezTo>
                              <a:pt x="4807" y="160"/>
                              <a:pt x="4807" y="160"/>
                              <a:pt x="4807" y="160"/>
                            </a:cubicBezTo>
                            <a:cubicBezTo>
                              <a:pt x="4807" y="144"/>
                              <a:pt x="4803" y="131"/>
                              <a:pt x="4797" y="123"/>
                            </a:cubicBezTo>
                            <a:cubicBezTo>
                              <a:pt x="4790" y="115"/>
                              <a:pt x="4779" y="111"/>
                              <a:pt x="4763" y="111"/>
                            </a:cubicBezTo>
                            <a:cubicBezTo>
                              <a:pt x="4753" y="111"/>
                              <a:pt x="4743" y="112"/>
                              <a:pt x="4734" y="114"/>
                            </a:cubicBezTo>
                            <a:cubicBezTo>
                              <a:pt x="4724" y="117"/>
                              <a:pt x="4715" y="121"/>
                              <a:pt x="4706" y="127"/>
                            </a:cubicBezTo>
                            <a:cubicBezTo>
                              <a:pt x="4706" y="104"/>
                              <a:pt x="4706" y="104"/>
                              <a:pt x="4706" y="104"/>
                            </a:cubicBezTo>
                            <a:cubicBezTo>
                              <a:pt x="4710" y="102"/>
                              <a:pt x="4714" y="100"/>
                              <a:pt x="4719" y="99"/>
                            </a:cubicBezTo>
                            <a:cubicBezTo>
                              <a:pt x="4724" y="97"/>
                              <a:pt x="4729" y="96"/>
                              <a:pt x="4734" y="94"/>
                            </a:cubicBezTo>
                            <a:cubicBezTo>
                              <a:pt x="4739" y="93"/>
                              <a:pt x="4744" y="92"/>
                              <a:pt x="4749" y="92"/>
                            </a:cubicBezTo>
                            <a:cubicBezTo>
                              <a:pt x="4754" y="91"/>
                              <a:pt x="4759" y="91"/>
                              <a:pt x="4763" y="91"/>
                            </a:cubicBezTo>
                            <a:cubicBezTo>
                              <a:pt x="4787" y="91"/>
                              <a:pt x="4804" y="96"/>
                              <a:pt x="4815" y="108"/>
                            </a:cubicBezTo>
                            <a:cubicBezTo>
                              <a:pt x="4825" y="119"/>
                              <a:pt x="4831" y="137"/>
                              <a:pt x="4831" y="162"/>
                            </a:cubicBezTo>
                            <a:cubicBezTo>
                              <a:pt x="4831" y="247"/>
                              <a:pt x="4831" y="247"/>
                              <a:pt x="4831" y="247"/>
                            </a:cubicBezTo>
                            <a:cubicBezTo>
                              <a:pt x="4831" y="255"/>
                              <a:pt x="4831" y="262"/>
                              <a:pt x="4831" y="268"/>
                            </a:cubicBezTo>
                            <a:cubicBezTo>
                              <a:pt x="4831" y="274"/>
                              <a:pt x="4831" y="281"/>
                              <a:pt x="4832" y="287"/>
                            </a:cubicBezTo>
                            <a:cubicBezTo>
                              <a:pt x="4809" y="287"/>
                              <a:pt x="4809" y="287"/>
                              <a:pt x="4809" y="287"/>
                            </a:cubicBezTo>
                            <a:lnTo>
                              <a:pt x="4809" y="256"/>
                            </a:lnTo>
                            <a:close/>
                            <a:moveTo>
                              <a:pt x="4807" y="190"/>
                            </a:moveTo>
                            <a:cubicBezTo>
                              <a:pt x="4800" y="190"/>
                              <a:pt x="4800" y="190"/>
                              <a:pt x="4800" y="190"/>
                            </a:cubicBezTo>
                            <a:cubicBezTo>
                              <a:pt x="4790" y="190"/>
                              <a:pt x="4779" y="191"/>
                              <a:pt x="4768" y="192"/>
                            </a:cubicBezTo>
                            <a:cubicBezTo>
                              <a:pt x="4758" y="193"/>
                              <a:pt x="4748" y="195"/>
                              <a:pt x="4739" y="198"/>
                            </a:cubicBezTo>
                            <a:cubicBezTo>
                              <a:pt x="4731" y="201"/>
                              <a:pt x="4724" y="206"/>
                              <a:pt x="4718" y="212"/>
                            </a:cubicBezTo>
                            <a:cubicBezTo>
                              <a:pt x="4713" y="218"/>
                              <a:pt x="4710" y="226"/>
                              <a:pt x="4710" y="237"/>
                            </a:cubicBezTo>
                            <a:cubicBezTo>
                              <a:pt x="4710" y="243"/>
                              <a:pt x="4711" y="248"/>
                              <a:pt x="4713" y="253"/>
                            </a:cubicBezTo>
                            <a:cubicBezTo>
                              <a:pt x="4715" y="257"/>
                              <a:pt x="4718" y="261"/>
                              <a:pt x="4722" y="264"/>
                            </a:cubicBezTo>
                            <a:cubicBezTo>
                              <a:pt x="4725" y="266"/>
                              <a:pt x="4730" y="268"/>
                              <a:pt x="4734" y="270"/>
                            </a:cubicBezTo>
                            <a:cubicBezTo>
                              <a:pt x="4739" y="271"/>
                              <a:pt x="4744" y="272"/>
                              <a:pt x="4750" y="272"/>
                            </a:cubicBezTo>
                            <a:cubicBezTo>
                              <a:pt x="4764" y="272"/>
                              <a:pt x="4775" y="269"/>
                              <a:pt x="4782" y="264"/>
                            </a:cubicBezTo>
                            <a:cubicBezTo>
                              <a:pt x="4790" y="258"/>
                              <a:pt x="4796" y="252"/>
                              <a:pt x="4799" y="245"/>
                            </a:cubicBezTo>
                            <a:cubicBezTo>
                              <a:pt x="4803" y="237"/>
                              <a:pt x="4805" y="230"/>
                              <a:pt x="4806" y="222"/>
                            </a:cubicBezTo>
                            <a:cubicBezTo>
                              <a:pt x="4806" y="214"/>
                              <a:pt x="4807" y="207"/>
                              <a:pt x="4807" y="202"/>
                            </a:cubicBezTo>
                            <a:lnTo>
                              <a:pt x="4807" y="190"/>
                            </a:lnTo>
                            <a:close/>
                            <a:moveTo>
                              <a:pt x="4887" y="140"/>
                            </a:moveTo>
                            <a:cubicBezTo>
                              <a:pt x="4887" y="133"/>
                              <a:pt x="4887" y="126"/>
                              <a:pt x="4887" y="118"/>
                            </a:cubicBezTo>
                            <a:cubicBezTo>
                              <a:pt x="4887" y="111"/>
                              <a:pt x="4886" y="103"/>
                              <a:pt x="4886" y="95"/>
                            </a:cubicBezTo>
                            <a:cubicBezTo>
                              <a:pt x="4909" y="95"/>
                              <a:pt x="4909" y="95"/>
                              <a:pt x="4909" y="95"/>
                            </a:cubicBezTo>
                            <a:cubicBezTo>
                              <a:pt x="4909" y="129"/>
                              <a:pt x="4909" y="129"/>
                              <a:pt x="4909" y="129"/>
                            </a:cubicBezTo>
                            <a:cubicBezTo>
                              <a:pt x="4909" y="129"/>
                              <a:pt x="4909" y="129"/>
                              <a:pt x="4909" y="129"/>
                            </a:cubicBezTo>
                            <a:cubicBezTo>
                              <a:pt x="4911" y="125"/>
                              <a:pt x="4914" y="121"/>
                              <a:pt x="4917" y="116"/>
                            </a:cubicBezTo>
                            <a:cubicBezTo>
                              <a:pt x="4920" y="111"/>
                              <a:pt x="4924" y="107"/>
                              <a:pt x="4929" y="103"/>
                            </a:cubicBezTo>
                            <a:cubicBezTo>
                              <a:pt x="4933" y="100"/>
                              <a:pt x="4939" y="96"/>
                              <a:pt x="4946" y="94"/>
                            </a:cubicBezTo>
                            <a:cubicBezTo>
                              <a:pt x="4953" y="92"/>
                              <a:pt x="4962" y="91"/>
                              <a:pt x="4972" y="91"/>
                            </a:cubicBezTo>
                            <a:cubicBezTo>
                              <a:pt x="4983" y="91"/>
                              <a:pt x="4993" y="92"/>
                              <a:pt x="5002" y="96"/>
                            </a:cubicBezTo>
                            <a:cubicBezTo>
                              <a:pt x="5010" y="100"/>
                              <a:pt x="5017" y="105"/>
                              <a:pt x="5022" y="112"/>
                            </a:cubicBezTo>
                            <a:cubicBezTo>
                              <a:pt x="5027" y="118"/>
                              <a:pt x="5031" y="126"/>
                              <a:pt x="5034" y="135"/>
                            </a:cubicBezTo>
                            <a:cubicBezTo>
                              <a:pt x="5036" y="144"/>
                              <a:pt x="5037" y="154"/>
                              <a:pt x="5037" y="164"/>
                            </a:cubicBezTo>
                            <a:cubicBezTo>
                              <a:pt x="5037" y="287"/>
                              <a:pt x="5037" y="287"/>
                              <a:pt x="5037" y="287"/>
                            </a:cubicBezTo>
                            <a:cubicBezTo>
                              <a:pt x="5013" y="287"/>
                              <a:pt x="5013" y="287"/>
                              <a:pt x="5013" y="287"/>
                            </a:cubicBezTo>
                            <a:cubicBezTo>
                              <a:pt x="5013" y="170"/>
                              <a:pt x="5013" y="170"/>
                              <a:pt x="5013" y="170"/>
                            </a:cubicBezTo>
                            <a:cubicBezTo>
                              <a:pt x="5013" y="152"/>
                              <a:pt x="5010" y="138"/>
                              <a:pt x="5003" y="127"/>
                            </a:cubicBezTo>
                            <a:cubicBezTo>
                              <a:pt x="4996" y="116"/>
                              <a:pt x="4984" y="111"/>
                              <a:pt x="4968" y="111"/>
                            </a:cubicBezTo>
                            <a:cubicBezTo>
                              <a:pt x="4957" y="111"/>
                              <a:pt x="4948" y="113"/>
                              <a:pt x="4941" y="117"/>
                            </a:cubicBezTo>
                            <a:cubicBezTo>
                              <a:pt x="4933" y="122"/>
                              <a:pt x="4928" y="127"/>
                              <a:pt x="4923" y="134"/>
                            </a:cubicBezTo>
                            <a:cubicBezTo>
                              <a:pt x="4919" y="141"/>
                              <a:pt x="4916" y="148"/>
                              <a:pt x="4914" y="157"/>
                            </a:cubicBezTo>
                            <a:cubicBezTo>
                              <a:pt x="4912" y="165"/>
                              <a:pt x="4911" y="173"/>
                              <a:pt x="4911" y="181"/>
                            </a:cubicBezTo>
                            <a:cubicBezTo>
                              <a:pt x="4911" y="287"/>
                              <a:pt x="4911" y="287"/>
                              <a:pt x="4911" y="287"/>
                            </a:cubicBezTo>
                            <a:cubicBezTo>
                              <a:pt x="4887" y="287"/>
                              <a:pt x="4887" y="287"/>
                              <a:pt x="4887" y="287"/>
                            </a:cubicBezTo>
                            <a:lnTo>
                              <a:pt x="4887" y="140"/>
                            </a:lnTo>
                            <a:close/>
                            <a:moveTo>
                              <a:pt x="5121" y="44"/>
                            </a:moveTo>
                            <a:cubicBezTo>
                              <a:pt x="5097" y="44"/>
                              <a:pt x="5097" y="44"/>
                              <a:pt x="5097" y="44"/>
                            </a:cubicBezTo>
                            <a:cubicBezTo>
                              <a:pt x="5097" y="12"/>
                              <a:pt x="5097" y="12"/>
                              <a:pt x="5097" y="12"/>
                            </a:cubicBezTo>
                            <a:cubicBezTo>
                              <a:pt x="5121" y="12"/>
                              <a:pt x="5121" y="12"/>
                              <a:pt x="5121" y="12"/>
                            </a:cubicBezTo>
                            <a:lnTo>
                              <a:pt x="5121" y="44"/>
                            </a:lnTo>
                            <a:close/>
                            <a:moveTo>
                              <a:pt x="5097" y="95"/>
                            </a:moveTo>
                            <a:cubicBezTo>
                              <a:pt x="5121" y="95"/>
                              <a:pt x="5121" y="95"/>
                              <a:pt x="5121" y="95"/>
                            </a:cubicBezTo>
                            <a:cubicBezTo>
                              <a:pt x="5121" y="287"/>
                              <a:pt x="5121" y="287"/>
                              <a:pt x="5121" y="287"/>
                            </a:cubicBezTo>
                            <a:cubicBezTo>
                              <a:pt x="5097" y="287"/>
                              <a:pt x="5097" y="287"/>
                              <a:pt x="5097" y="287"/>
                            </a:cubicBezTo>
                            <a:lnTo>
                              <a:pt x="5097" y="95"/>
                            </a:lnTo>
                            <a:close/>
                            <a:moveTo>
                              <a:pt x="5166" y="259"/>
                            </a:moveTo>
                            <a:cubicBezTo>
                              <a:pt x="5173" y="263"/>
                              <a:pt x="5181" y="266"/>
                              <a:pt x="5189" y="268"/>
                            </a:cubicBezTo>
                            <a:cubicBezTo>
                              <a:pt x="5198" y="270"/>
                              <a:pt x="5207" y="272"/>
                              <a:pt x="5216" y="272"/>
                            </a:cubicBezTo>
                            <a:cubicBezTo>
                              <a:pt x="5222" y="272"/>
                              <a:pt x="5227" y="271"/>
                              <a:pt x="5232" y="269"/>
                            </a:cubicBezTo>
                            <a:cubicBezTo>
                              <a:pt x="5237" y="268"/>
                              <a:pt x="5242" y="266"/>
                              <a:pt x="5246" y="263"/>
                            </a:cubicBezTo>
                            <a:cubicBezTo>
                              <a:pt x="5250" y="260"/>
                              <a:pt x="5253" y="256"/>
                              <a:pt x="5255" y="252"/>
                            </a:cubicBezTo>
                            <a:cubicBezTo>
                              <a:pt x="5257" y="248"/>
                              <a:pt x="5259" y="243"/>
                              <a:pt x="5259" y="237"/>
                            </a:cubicBezTo>
                            <a:cubicBezTo>
                              <a:pt x="5259" y="230"/>
                              <a:pt x="5256" y="223"/>
                              <a:pt x="5252" y="218"/>
                            </a:cubicBezTo>
                            <a:cubicBezTo>
                              <a:pt x="5247" y="213"/>
                              <a:pt x="5242" y="209"/>
                              <a:pt x="5235" y="205"/>
                            </a:cubicBezTo>
                            <a:cubicBezTo>
                              <a:pt x="5228" y="201"/>
                              <a:pt x="5220" y="197"/>
                              <a:pt x="5212" y="194"/>
                            </a:cubicBezTo>
                            <a:cubicBezTo>
                              <a:pt x="5204" y="190"/>
                              <a:pt x="5197" y="186"/>
                              <a:pt x="5190" y="182"/>
                            </a:cubicBezTo>
                            <a:cubicBezTo>
                              <a:pt x="5183" y="178"/>
                              <a:pt x="5178" y="172"/>
                              <a:pt x="5173" y="166"/>
                            </a:cubicBezTo>
                            <a:cubicBezTo>
                              <a:pt x="5168" y="160"/>
                              <a:pt x="5166" y="152"/>
                              <a:pt x="5166" y="143"/>
                            </a:cubicBezTo>
                            <a:cubicBezTo>
                              <a:pt x="5166" y="133"/>
                              <a:pt x="5168" y="125"/>
                              <a:pt x="5171" y="119"/>
                            </a:cubicBezTo>
                            <a:cubicBezTo>
                              <a:pt x="5175" y="112"/>
                              <a:pt x="5180" y="107"/>
                              <a:pt x="5186" y="102"/>
                            </a:cubicBezTo>
                            <a:cubicBezTo>
                              <a:pt x="5192" y="98"/>
                              <a:pt x="5198" y="95"/>
                              <a:pt x="5206" y="93"/>
                            </a:cubicBezTo>
                            <a:cubicBezTo>
                              <a:pt x="5213" y="91"/>
                              <a:pt x="5221" y="91"/>
                              <a:pt x="5229" y="91"/>
                            </a:cubicBezTo>
                            <a:cubicBezTo>
                              <a:pt x="5234" y="91"/>
                              <a:pt x="5241" y="91"/>
                              <a:pt x="5250" y="92"/>
                            </a:cubicBezTo>
                            <a:cubicBezTo>
                              <a:pt x="5259" y="94"/>
                              <a:pt x="5268" y="96"/>
                              <a:pt x="5276" y="99"/>
                            </a:cubicBezTo>
                            <a:cubicBezTo>
                              <a:pt x="5274" y="120"/>
                              <a:pt x="5274" y="120"/>
                              <a:pt x="5274" y="120"/>
                            </a:cubicBezTo>
                            <a:cubicBezTo>
                              <a:pt x="5268" y="117"/>
                              <a:pt x="5261" y="115"/>
                              <a:pt x="5253" y="113"/>
                            </a:cubicBezTo>
                            <a:cubicBezTo>
                              <a:pt x="5245" y="112"/>
                              <a:pt x="5238" y="111"/>
                              <a:pt x="5231" y="111"/>
                            </a:cubicBezTo>
                            <a:cubicBezTo>
                              <a:pt x="5219" y="111"/>
                              <a:pt x="5209" y="113"/>
                              <a:pt x="5201" y="118"/>
                            </a:cubicBezTo>
                            <a:cubicBezTo>
                              <a:pt x="5194" y="122"/>
                              <a:pt x="5190" y="131"/>
                              <a:pt x="5190" y="143"/>
                            </a:cubicBezTo>
                            <a:cubicBezTo>
                              <a:pt x="5190" y="149"/>
                              <a:pt x="5192" y="154"/>
                              <a:pt x="5197" y="158"/>
                            </a:cubicBezTo>
                            <a:cubicBezTo>
                              <a:pt x="5202" y="162"/>
                              <a:pt x="5207" y="166"/>
                              <a:pt x="5214" y="169"/>
                            </a:cubicBezTo>
                            <a:cubicBezTo>
                              <a:pt x="5221" y="173"/>
                              <a:pt x="5229" y="176"/>
                              <a:pt x="5237" y="180"/>
                            </a:cubicBezTo>
                            <a:cubicBezTo>
                              <a:pt x="5245" y="183"/>
                              <a:pt x="5253" y="188"/>
                              <a:pt x="5260" y="193"/>
                            </a:cubicBezTo>
                            <a:cubicBezTo>
                              <a:pt x="5267" y="198"/>
                              <a:pt x="5273" y="204"/>
                              <a:pt x="5278" y="211"/>
                            </a:cubicBezTo>
                            <a:cubicBezTo>
                              <a:pt x="5282" y="218"/>
                              <a:pt x="5285" y="227"/>
                              <a:pt x="5285" y="237"/>
                            </a:cubicBezTo>
                            <a:cubicBezTo>
                              <a:pt x="5285" y="247"/>
                              <a:pt x="5282" y="256"/>
                              <a:pt x="5278" y="263"/>
                            </a:cubicBezTo>
                            <a:cubicBezTo>
                              <a:pt x="5274" y="270"/>
                              <a:pt x="5269" y="276"/>
                              <a:pt x="5262" y="280"/>
                            </a:cubicBezTo>
                            <a:cubicBezTo>
                              <a:pt x="5255" y="284"/>
                              <a:pt x="5248" y="287"/>
                              <a:pt x="5240" y="289"/>
                            </a:cubicBezTo>
                            <a:cubicBezTo>
                              <a:pt x="5232" y="291"/>
                              <a:pt x="5225" y="292"/>
                              <a:pt x="5217" y="292"/>
                            </a:cubicBezTo>
                            <a:cubicBezTo>
                              <a:pt x="5208" y="292"/>
                              <a:pt x="5199" y="291"/>
                              <a:pt x="5190" y="290"/>
                            </a:cubicBezTo>
                            <a:cubicBezTo>
                              <a:pt x="5181" y="289"/>
                              <a:pt x="5172" y="286"/>
                              <a:pt x="5164" y="283"/>
                            </a:cubicBezTo>
                            <a:lnTo>
                              <a:pt x="5166" y="259"/>
                            </a:lnTo>
                            <a:close/>
                            <a:moveTo>
                              <a:pt x="5438" y="256"/>
                            </a:moveTo>
                            <a:cubicBezTo>
                              <a:pt x="5437" y="256"/>
                              <a:pt x="5437" y="256"/>
                              <a:pt x="5437" y="256"/>
                            </a:cubicBezTo>
                            <a:cubicBezTo>
                              <a:pt x="5434" y="262"/>
                              <a:pt x="5431" y="267"/>
                              <a:pt x="5426" y="272"/>
                            </a:cubicBezTo>
                            <a:cubicBezTo>
                              <a:pt x="5422" y="276"/>
                              <a:pt x="5417" y="280"/>
                              <a:pt x="5411" y="283"/>
                            </a:cubicBezTo>
                            <a:cubicBezTo>
                              <a:pt x="5406" y="286"/>
                              <a:pt x="5400" y="288"/>
                              <a:pt x="5394" y="290"/>
                            </a:cubicBezTo>
                            <a:cubicBezTo>
                              <a:pt x="5388" y="291"/>
                              <a:pt x="5382" y="292"/>
                              <a:pt x="5376" y="292"/>
                            </a:cubicBezTo>
                            <a:cubicBezTo>
                              <a:pt x="5362" y="292"/>
                              <a:pt x="5351" y="290"/>
                              <a:pt x="5343" y="286"/>
                            </a:cubicBezTo>
                            <a:cubicBezTo>
                              <a:pt x="5335" y="282"/>
                              <a:pt x="5328" y="277"/>
                              <a:pt x="5324" y="271"/>
                            </a:cubicBezTo>
                            <a:cubicBezTo>
                              <a:pt x="5319" y="266"/>
                              <a:pt x="5316" y="260"/>
                              <a:pt x="5315" y="253"/>
                            </a:cubicBezTo>
                            <a:cubicBezTo>
                              <a:pt x="5313" y="247"/>
                              <a:pt x="5313" y="242"/>
                              <a:pt x="5313" y="238"/>
                            </a:cubicBezTo>
                            <a:cubicBezTo>
                              <a:pt x="5313" y="227"/>
                              <a:pt x="5314" y="218"/>
                              <a:pt x="5318" y="210"/>
                            </a:cubicBezTo>
                            <a:cubicBezTo>
                              <a:pt x="5321" y="203"/>
                              <a:pt x="5326" y="196"/>
                              <a:pt x="5332" y="191"/>
                            </a:cubicBezTo>
                            <a:cubicBezTo>
                              <a:pt x="5338" y="187"/>
                              <a:pt x="5345" y="183"/>
                              <a:pt x="5353" y="180"/>
                            </a:cubicBezTo>
                            <a:cubicBezTo>
                              <a:pt x="5361" y="177"/>
                              <a:pt x="5369" y="175"/>
                              <a:pt x="5378" y="173"/>
                            </a:cubicBezTo>
                            <a:cubicBezTo>
                              <a:pt x="5387" y="172"/>
                              <a:pt x="5396" y="171"/>
                              <a:pt x="5405" y="171"/>
                            </a:cubicBezTo>
                            <a:cubicBezTo>
                              <a:pt x="5414" y="170"/>
                              <a:pt x="5423" y="170"/>
                              <a:pt x="5431" y="170"/>
                            </a:cubicBezTo>
                            <a:cubicBezTo>
                              <a:pt x="5435" y="170"/>
                              <a:pt x="5435" y="170"/>
                              <a:pt x="5435" y="170"/>
                            </a:cubicBezTo>
                            <a:cubicBezTo>
                              <a:pt x="5435" y="160"/>
                              <a:pt x="5435" y="160"/>
                              <a:pt x="5435" y="160"/>
                            </a:cubicBezTo>
                            <a:cubicBezTo>
                              <a:pt x="5435" y="144"/>
                              <a:pt x="5432" y="131"/>
                              <a:pt x="5426" y="123"/>
                            </a:cubicBezTo>
                            <a:cubicBezTo>
                              <a:pt x="5419" y="115"/>
                              <a:pt x="5408" y="111"/>
                              <a:pt x="5392" y="111"/>
                            </a:cubicBezTo>
                            <a:cubicBezTo>
                              <a:pt x="5382" y="111"/>
                              <a:pt x="5372" y="112"/>
                              <a:pt x="5362" y="114"/>
                            </a:cubicBezTo>
                            <a:cubicBezTo>
                              <a:pt x="5353" y="117"/>
                              <a:pt x="5344" y="121"/>
                              <a:pt x="5335" y="127"/>
                            </a:cubicBezTo>
                            <a:cubicBezTo>
                              <a:pt x="5335" y="104"/>
                              <a:pt x="5335" y="104"/>
                              <a:pt x="5335" y="104"/>
                            </a:cubicBezTo>
                            <a:cubicBezTo>
                              <a:pt x="5339" y="102"/>
                              <a:pt x="5343" y="100"/>
                              <a:pt x="5348" y="99"/>
                            </a:cubicBezTo>
                            <a:cubicBezTo>
                              <a:pt x="5353" y="97"/>
                              <a:pt x="5358" y="96"/>
                              <a:pt x="5363" y="94"/>
                            </a:cubicBezTo>
                            <a:cubicBezTo>
                              <a:pt x="5368" y="93"/>
                              <a:pt x="5373" y="92"/>
                              <a:pt x="5378" y="92"/>
                            </a:cubicBezTo>
                            <a:cubicBezTo>
                              <a:pt x="5383" y="91"/>
                              <a:pt x="5387" y="91"/>
                              <a:pt x="5392" y="91"/>
                            </a:cubicBezTo>
                            <a:cubicBezTo>
                              <a:pt x="5416" y="91"/>
                              <a:pt x="5433" y="96"/>
                              <a:pt x="5443" y="108"/>
                            </a:cubicBezTo>
                            <a:cubicBezTo>
                              <a:pt x="5454" y="119"/>
                              <a:pt x="5459" y="137"/>
                              <a:pt x="5459" y="162"/>
                            </a:cubicBezTo>
                            <a:cubicBezTo>
                              <a:pt x="5459" y="247"/>
                              <a:pt x="5459" y="247"/>
                              <a:pt x="5459" y="247"/>
                            </a:cubicBezTo>
                            <a:cubicBezTo>
                              <a:pt x="5459" y="255"/>
                              <a:pt x="5459" y="262"/>
                              <a:pt x="5459" y="268"/>
                            </a:cubicBezTo>
                            <a:cubicBezTo>
                              <a:pt x="5460" y="274"/>
                              <a:pt x="5460" y="281"/>
                              <a:pt x="5461" y="287"/>
                            </a:cubicBezTo>
                            <a:cubicBezTo>
                              <a:pt x="5438" y="287"/>
                              <a:pt x="5438" y="287"/>
                              <a:pt x="5438" y="287"/>
                            </a:cubicBezTo>
                            <a:lnTo>
                              <a:pt x="5438" y="256"/>
                            </a:lnTo>
                            <a:close/>
                            <a:moveTo>
                              <a:pt x="5435" y="190"/>
                            </a:moveTo>
                            <a:cubicBezTo>
                              <a:pt x="5429" y="190"/>
                              <a:pt x="5429" y="190"/>
                              <a:pt x="5429" y="190"/>
                            </a:cubicBezTo>
                            <a:cubicBezTo>
                              <a:pt x="5418" y="190"/>
                              <a:pt x="5408" y="191"/>
                              <a:pt x="5397" y="192"/>
                            </a:cubicBezTo>
                            <a:cubicBezTo>
                              <a:pt x="5387" y="193"/>
                              <a:pt x="5377" y="195"/>
                              <a:pt x="5368" y="198"/>
                            </a:cubicBezTo>
                            <a:cubicBezTo>
                              <a:pt x="5359" y="201"/>
                              <a:pt x="5352" y="206"/>
                              <a:pt x="5347" y="212"/>
                            </a:cubicBezTo>
                            <a:cubicBezTo>
                              <a:pt x="5341" y="218"/>
                              <a:pt x="5339" y="226"/>
                              <a:pt x="5339" y="237"/>
                            </a:cubicBezTo>
                            <a:cubicBezTo>
                              <a:pt x="5339" y="243"/>
                              <a:pt x="5340" y="248"/>
                              <a:pt x="5342" y="253"/>
                            </a:cubicBezTo>
                            <a:cubicBezTo>
                              <a:pt x="5344" y="257"/>
                              <a:pt x="5347" y="261"/>
                              <a:pt x="5350" y="264"/>
                            </a:cubicBezTo>
                            <a:cubicBezTo>
                              <a:pt x="5354" y="266"/>
                              <a:pt x="5358" y="268"/>
                              <a:pt x="5363" y="270"/>
                            </a:cubicBezTo>
                            <a:cubicBezTo>
                              <a:pt x="5368" y="271"/>
                              <a:pt x="5373" y="272"/>
                              <a:pt x="5379" y="272"/>
                            </a:cubicBezTo>
                            <a:cubicBezTo>
                              <a:pt x="5393" y="272"/>
                              <a:pt x="5403" y="269"/>
                              <a:pt x="5411" y="264"/>
                            </a:cubicBezTo>
                            <a:cubicBezTo>
                              <a:pt x="5419" y="258"/>
                              <a:pt x="5424" y="252"/>
                              <a:pt x="5428" y="245"/>
                            </a:cubicBezTo>
                            <a:cubicBezTo>
                              <a:pt x="5431" y="237"/>
                              <a:pt x="5434" y="230"/>
                              <a:pt x="5434" y="222"/>
                            </a:cubicBezTo>
                            <a:cubicBezTo>
                              <a:pt x="5435" y="214"/>
                              <a:pt x="5435" y="207"/>
                              <a:pt x="5435" y="202"/>
                            </a:cubicBezTo>
                            <a:lnTo>
                              <a:pt x="5435" y="190"/>
                            </a:lnTo>
                            <a:close/>
                            <a:moveTo>
                              <a:pt x="5599" y="115"/>
                            </a:moveTo>
                            <a:cubicBezTo>
                              <a:pt x="5555" y="115"/>
                              <a:pt x="5555" y="115"/>
                              <a:pt x="5555" y="115"/>
                            </a:cubicBezTo>
                            <a:cubicBezTo>
                              <a:pt x="5555" y="240"/>
                              <a:pt x="5555" y="240"/>
                              <a:pt x="5555" y="240"/>
                            </a:cubicBezTo>
                            <a:cubicBezTo>
                              <a:pt x="5555" y="249"/>
                              <a:pt x="5557" y="256"/>
                              <a:pt x="5561" y="262"/>
                            </a:cubicBezTo>
                            <a:cubicBezTo>
                              <a:pt x="5564" y="268"/>
                              <a:pt x="5571" y="272"/>
                              <a:pt x="5581" y="272"/>
                            </a:cubicBezTo>
                            <a:cubicBezTo>
                              <a:pt x="5585" y="272"/>
                              <a:pt x="5589" y="271"/>
                              <a:pt x="5592" y="270"/>
                            </a:cubicBezTo>
                            <a:cubicBezTo>
                              <a:pt x="5596" y="269"/>
                              <a:pt x="5599" y="268"/>
                              <a:pt x="5603" y="267"/>
                            </a:cubicBezTo>
                            <a:cubicBezTo>
                              <a:pt x="5604" y="287"/>
                              <a:pt x="5604" y="287"/>
                              <a:pt x="5604" y="287"/>
                            </a:cubicBezTo>
                            <a:cubicBezTo>
                              <a:pt x="5601" y="288"/>
                              <a:pt x="5597" y="289"/>
                              <a:pt x="5592" y="290"/>
                            </a:cubicBezTo>
                            <a:cubicBezTo>
                              <a:pt x="5586" y="291"/>
                              <a:pt x="5581" y="292"/>
                              <a:pt x="5575" y="292"/>
                            </a:cubicBezTo>
                            <a:cubicBezTo>
                              <a:pt x="5564" y="292"/>
                              <a:pt x="5556" y="290"/>
                              <a:pt x="5550" y="287"/>
                            </a:cubicBezTo>
                            <a:cubicBezTo>
                              <a:pt x="5544" y="283"/>
                              <a:pt x="5540" y="279"/>
                              <a:pt x="5537" y="273"/>
                            </a:cubicBezTo>
                            <a:cubicBezTo>
                              <a:pt x="5535" y="267"/>
                              <a:pt x="5533" y="261"/>
                              <a:pt x="5532" y="253"/>
                            </a:cubicBezTo>
                            <a:cubicBezTo>
                              <a:pt x="5532" y="245"/>
                              <a:pt x="5531" y="237"/>
                              <a:pt x="5531" y="228"/>
                            </a:cubicBezTo>
                            <a:cubicBezTo>
                              <a:pt x="5531" y="115"/>
                              <a:pt x="5531" y="115"/>
                              <a:pt x="5531" y="115"/>
                            </a:cubicBezTo>
                            <a:cubicBezTo>
                              <a:pt x="5494" y="115"/>
                              <a:pt x="5494" y="115"/>
                              <a:pt x="5494" y="115"/>
                            </a:cubicBezTo>
                            <a:cubicBezTo>
                              <a:pt x="5494" y="95"/>
                              <a:pt x="5494" y="95"/>
                              <a:pt x="5494" y="95"/>
                            </a:cubicBezTo>
                            <a:cubicBezTo>
                              <a:pt x="5531" y="95"/>
                              <a:pt x="5531" y="95"/>
                              <a:pt x="5531" y="95"/>
                            </a:cubicBezTo>
                            <a:cubicBezTo>
                              <a:pt x="5531" y="49"/>
                              <a:pt x="5531" y="49"/>
                              <a:pt x="5531" y="49"/>
                            </a:cubicBezTo>
                            <a:cubicBezTo>
                              <a:pt x="5555" y="40"/>
                              <a:pt x="5555" y="40"/>
                              <a:pt x="5555" y="40"/>
                            </a:cubicBezTo>
                            <a:cubicBezTo>
                              <a:pt x="5555" y="95"/>
                              <a:pt x="5555" y="95"/>
                              <a:pt x="5555" y="95"/>
                            </a:cubicBezTo>
                            <a:cubicBezTo>
                              <a:pt x="5599" y="95"/>
                              <a:pt x="5599" y="95"/>
                              <a:pt x="5599" y="95"/>
                            </a:cubicBezTo>
                            <a:lnTo>
                              <a:pt x="5599" y="115"/>
                            </a:lnTo>
                            <a:close/>
                            <a:moveTo>
                              <a:pt x="5665" y="44"/>
                            </a:moveTo>
                            <a:cubicBezTo>
                              <a:pt x="5641" y="44"/>
                              <a:pt x="5641" y="44"/>
                              <a:pt x="5641" y="44"/>
                            </a:cubicBezTo>
                            <a:cubicBezTo>
                              <a:pt x="5641" y="12"/>
                              <a:pt x="5641" y="12"/>
                              <a:pt x="5641" y="12"/>
                            </a:cubicBezTo>
                            <a:cubicBezTo>
                              <a:pt x="5665" y="12"/>
                              <a:pt x="5665" y="12"/>
                              <a:pt x="5665" y="12"/>
                            </a:cubicBezTo>
                            <a:lnTo>
                              <a:pt x="5665" y="44"/>
                            </a:lnTo>
                            <a:close/>
                            <a:moveTo>
                              <a:pt x="5641" y="95"/>
                            </a:moveTo>
                            <a:cubicBezTo>
                              <a:pt x="5665" y="95"/>
                              <a:pt x="5665" y="95"/>
                              <a:pt x="5665" y="95"/>
                            </a:cubicBezTo>
                            <a:cubicBezTo>
                              <a:pt x="5665" y="287"/>
                              <a:pt x="5665" y="287"/>
                              <a:pt x="5665" y="287"/>
                            </a:cubicBezTo>
                            <a:cubicBezTo>
                              <a:pt x="5641" y="287"/>
                              <a:pt x="5641" y="287"/>
                              <a:pt x="5641" y="287"/>
                            </a:cubicBezTo>
                            <a:lnTo>
                              <a:pt x="5641" y="95"/>
                            </a:lnTo>
                            <a:close/>
                            <a:moveTo>
                              <a:pt x="5716" y="153"/>
                            </a:moveTo>
                            <a:cubicBezTo>
                              <a:pt x="5719" y="141"/>
                              <a:pt x="5725" y="130"/>
                              <a:pt x="5732" y="121"/>
                            </a:cubicBezTo>
                            <a:cubicBezTo>
                              <a:pt x="5739" y="112"/>
                              <a:pt x="5748" y="104"/>
                              <a:pt x="5760" y="99"/>
                            </a:cubicBezTo>
                            <a:cubicBezTo>
                              <a:pt x="5771" y="93"/>
                              <a:pt x="5785" y="91"/>
                              <a:pt x="5800" y="91"/>
                            </a:cubicBezTo>
                            <a:cubicBezTo>
                              <a:pt x="5816" y="91"/>
                              <a:pt x="5829" y="93"/>
                              <a:pt x="5840" y="99"/>
                            </a:cubicBezTo>
                            <a:cubicBezTo>
                              <a:pt x="5852" y="104"/>
                              <a:pt x="5861" y="112"/>
                              <a:pt x="5868" y="121"/>
                            </a:cubicBezTo>
                            <a:cubicBezTo>
                              <a:pt x="5876" y="130"/>
                              <a:pt x="5881" y="141"/>
                              <a:pt x="5885" y="153"/>
                            </a:cubicBezTo>
                            <a:cubicBezTo>
                              <a:pt x="5888" y="166"/>
                              <a:pt x="5890" y="178"/>
                              <a:pt x="5890" y="191"/>
                            </a:cubicBezTo>
                            <a:cubicBezTo>
                              <a:pt x="5890" y="204"/>
                              <a:pt x="5888" y="217"/>
                              <a:pt x="5885" y="229"/>
                            </a:cubicBezTo>
                            <a:cubicBezTo>
                              <a:pt x="5881" y="241"/>
                              <a:pt x="5876" y="252"/>
                              <a:pt x="5868" y="261"/>
                            </a:cubicBezTo>
                            <a:cubicBezTo>
                              <a:pt x="5861" y="271"/>
                              <a:pt x="5852" y="278"/>
                              <a:pt x="5840" y="284"/>
                            </a:cubicBezTo>
                            <a:cubicBezTo>
                              <a:pt x="5829" y="289"/>
                              <a:pt x="5816" y="292"/>
                              <a:pt x="5800" y="292"/>
                            </a:cubicBezTo>
                            <a:cubicBezTo>
                              <a:pt x="5785" y="292"/>
                              <a:pt x="5771" y="289"/>
                              <a:pt x="5760" y="284"/>
                            </a:cubicBezTo>
                            <a:cubicBezTo>
                              <a:pt x="5748" y="278"/>
                              <a:pt x="5739" y="271"/>
                              <a:pt x="5732" y="261"/>
                            </a:cubicBezTo>
                            <a:cubicBezTo>
                              <a:pt x="5725" y="252"/>
                              <a:pt x="5719" y="241"/>
                              <a:pt x="5716" y="229"/>
                            </a:cubicBezTo>
                            <a:cubicBezTo>
                              <a:pt x="5712" y="217"/>
                              <a:pt x="5710" y="204"/>
                              <a:pt x="5710" y="191"/>
                            </a:cubicBezTo>
                            <a:cubicBezTo>
                              <a:pt x="5710" y="178"/>
                              <a:pt x="5712" y="166"/>
                              <a:pt x="5716" y="153"/>
                            </a:cubicBezTo>
                            <a:close/>
                            <a:moveTo>
                              <a:pt x="5741" y="223"/>
                            </a:moveTo>
                            <a:cubicBezTo>
                              <a:pt x="5743" y="232"/>
                              <a:pt x="5747" y="241"/>
                              <a:pt x="5753" y="248"/>
                            </a:cubicBezTo>
                            <a:cubicBezTo>
                              <a:pt x="5758" y="255"/>
                              <a:pt x="5765" y="261"/>
                              <a:pt x="5773" y="265"/>
                            </a:cubicBezTo>
                            <a:cubicBezTo>
                              <a:pt x="5781" y="269"/>
                              <a:pt x="5790" y="272"/>
                              <a:pt x="5800" y="272"/>
                            </a:cubicBezTo>
                            <a:cubicBezTo>
                              <a:pt x="5810" y="272"/>
                              <a:pt x="5820" y="269"/>
                              <a:pt x="5827" y="265"/>
                            </a:cubicBezTo>
                            <a:cubicBezTo>
                              <a:pt x="5835" y="261"/>
                              <a:pt x="5842" y="255"/>
                              <a:pt x="5847" y="248"/>
                            </a:cubicBezTo>
                            <a:cubicBezTo>
                              <a:pt x="5853" y="241"/>
                              <a:pt x="5857" y="232"/>
                              <a:pt x="5860" y="223"/>
                            </a:cubicBezTo>
                            <a:cubicBezTo>
                              <a:pt x="5862" y="213"/>
                              <a:pt x="5864" y="202"/>
                              <a:pt x="5864" y="191"/>
                            </a:cubicBezTo>
                            <a:cubicBezTo>
                              <a:pt x="5864" y="180"/>
                              <a:pt x="5862" y="170"/>
                              <a:pt x="5860" y="160"/>
                            </a:cubicBezTo>
                            <a:cubicBezTo>
                              <a:pt x="5857" y="150"/>
                              <a:pt x="5853" y="142"/>
                              <a:pt x="5847" y="134"/>
                            </a:cubicBezTo>
                            <a:cubicBezTo>
                              <a:pt x="5842" y="127"/>
                              <a:pt x="5835" y="121"/>
                              <a:pt x="5827" y="117"/>
                            </a:cubicBezTo>
                            <a:cubicBezTo>
                              <a:pt x="5820" y="113"/>
                              <a:pt x="5810" y="111"/>
                              <a:pt x="5800" y="111"/>
                            </a:cubicBezTo>
                            <a:cubicBezTo>
                              <a:pt x="5790" y="111"/>
                              <a:pt x="5781" y="113"/>
                              <a:pt x="5773" y="117"/>
                            </a:cubicBezTo>
                            <a:cubicBezTo>
                              <a:pt x="5765" y="121"/>
                              <a:pt x="5758" y="127"/>
                              <a:pt x="5753" y="134"/>
                            </a:cubicBezTo>
                            <a:cubicBezTo>
                              <a:pt x="5747" y="142"/>
                              <a:pt x="5743" y="150"/>
                              <a:pt x="5741" y="160"/>
                            </a:cubicBezTo>
                            <a:cubicBezTo>
                              <a:pt x="5738" y="170"/>
                              <a:pt x="5736" y="180"/>
                              <a:pt x="5736" y="191"/>
                            </a:cubicBezTo>
                            <a:cubicBezTo>
                              <a:pt x="5736" y="202"/>
                              <a:pt x="5738" y="213"/>
                              <a:pt x="5741" y="223"/>
                            </a:cubicBezTo>
                            <a:close/>
                            <a:moveTo>
                              <a:pt x="5935" y="140"/>
                            </a:moveTo>
                            <a:cubicBezTo>
                              <a:pt x="5935" y="133"/>
                              <a:pt x="5935" y="126"/>
                              <a:pt x="5935" y="118"/>
                            </a:cubicBezTo>
                            <a:cubicBezTo>
                              <a:pt x="5934" y="111"/>
                              <a:pt x="5934" y="103"/>
                              <a:pt x="5933" y="95"/>
                            </a:cubicBezTo>
                            <a:cubicBezTo>
                              <a:pt x="5956" y="95"/>
                              <a:pt x="5956" y="95"/>
                              <a:pt x="5956" y="95"/>
                            </a:cubicBezTo>
                            <a:cubicBezTo>
                              <a:pt x="5956" y="129"/>
                              <a:pt x="5956" y="129"/>
                              <a:pt x="5956" y="129"/>
                            </a:cubicBezTo>
                            <a:cubicBezTo>
                              <a:pt x="5957" y="129"/>
                              <a:pt x="5957" y="129"/>
                              <a:pt x="5957" y="129"/>
                            </a:cubicBezTo>
                            <a:cubicBezTo>
                              <a:pt x="5959" y="125"/>
                              <a:pt x="5962" y="121"/>
                              <a:pt x="5965" y="116"/>
                            </a:cubicBezTo>
                            <a:cubicBezTo>
                              <a:pt x="5968" y="111"/>
                              <a:pt x="5972" y="107"/>
                              <a:pt x="5976" y="103"/>
                            </a:cubicBezTo>
                            <a:cubicBezTo>
                              <a:pt x="5981" y="100"/>
                              <a:pt x="5987" y="96"/>
                              <a:pt x="5994" y="94"/>
                            </a:cubicBezTo>
                            <a:cubicBezTo>
                              <a:pt x="6001" y="92"/>
                              <a:pt x="6009" y="91"/>
                              <a:pt x="6019" y="91"/>
                            </a:cubicBezTo>
                            <a:cubicBezTo>
                              <a:pt x="6031" y="91"/>
                              <a:pt x="6041" y="92"/>
                              <a:pt x="6049" y="96"/>
                            </a:cubicBezTo>
                            <a:cubicBezTo>
                              <a:pt x="6058" y="100"/>
                              <a:pt x="6065" y="105"/>
                              <a:pt x="6070" y="112"/>
                            </a:cubicBezTo>
                            <a:cubicBezTo>
                              <a:pt x="6075" y="118"/>
                              <a:pt x="6079" y="126"/>
                              <a:pt x="6081" y="135"/>
                            </a:cubicBezTo>
                            <a:cubicBezTo>
                              <a:pt x="6084" y="144"/>
                              <a:pt x="6085" y="154"/>
                              <a:pt x="6085" y="164"/>
                            </a:cubicBezTo>
                            <a:cubicBezTo>
                              <a:pt x="6085" y="287"/>
                              <a:pt x="6085" y="287"/>
                              <a:pt x="6085" y="287"/>
                            </a:cubicBezTo>
                            <a:cubicBezTo>
                              <a:pt x="6061" y="287"/>
                              <a:pt x="6061" y="287"/>
                              <a:pt x="6061" y="287"/>
                            </a:cubicBezTo>
                            <a:cubicBezTo>
                              <a:pt x="6061" y="170"/>
                              <a:pt x="6061" y="170"/>
                              <a:pt x="6061" y="170"/>
                            </a:cubicBezTo>
                            <a:cubicBezTo>
                              <a:pt x="6061" y="152"/>
                              <a:pt x="6058" y="138"/>
                              <a:pt x="6051" y="127"/>
                            </a:cubicBezTo>
                            <a:cubicBezTo>
                              <a:pt x="6044" y="116"/>
                              <a:pt x="6032" y="111"/>
                              <a:pt x="6016" y="111"/>
                            </a:cubicBezTo>
                            <a:cubicBezTo>
                              <a:pt x="6005" y="111"/>
                              <a:pt x="5996" y="113"/>
                              <a:pt x="5988" y="117"/>
                            </a:cubicBezTo>
                            <a:cubicBezTo>
                              <a:pt x="5981" y="122"/>
                              <a:pt x="5975" y="127"/>
                              <a:pt x="5971" y="134"/>
                            </a:cubicBezTo>
                            <a:cubicBezTo>
                              <a:pt x="5966" y="141"/>
                              <a:pt x="5963" y="148"/>
                              <a:pt x="5961" y="157"/>
                            </a:cubicBezTo>
                            <a:cubicBezTo>
                              <a:pt x="5960" y="165"/>
                              <a:pt x="5959" y="173"/>
                              <a:pt x="5959" y="181"/>
                            </a:cubicBezTo>
                            <a:cubicBezTo>
                              <a:pt x="5959" y="287"/>
                              <a:pt x="5959" y="287"/>
                              <a:pt x="5959" y="287"/>
                            </a:cubicBezTo>
                            <a:cubicBezTo>
                              <a:pt x="5935" y="287"/>
                              <a:pt x="5935" y="287"/>
                              <a:pt x="5935" y="287"/>
                            </a:cubicBezTo>
                            <a:lnTo>
                              <a:pt x="5935" y="140"/>
                            </a:lnTo>
                            <a:close/>
                            <a:moveTo>
                              <a:pt x="6130" y="259"/>
                            </a:moveTo>
                            <a:cubicBezTo>
                              <a:pt x="6137" y="263"/>
                              <a:pt x="6145" y="266"/>
                              <a:pt x="6153" y="268"/>
                            </a:cubicBezTo>
                            <a:cubicBezTo>
                              <a:pt x="6162" y="270"/>
                              <a:pt x="6171" y="272"/>
                              <a:pt x="6180" y="272"/>
                            </a:cubicBezTo>
                            <a:cubicBezTo>
                              <a:pt x="6186" y="272"/>
                              <a:pt x="6191" y="271"/>
                              <a:pt x="6196" y="269"/>
                            </a:cubicBezTo>
                            <a:cubicBezTo>
                              <a:pt x="6201" y="268"/>
                              <a:pt x="6206" y="266"/>
                              <a:pt x="6210" y="263"/>
                            </a:cubicBezTo>
                            <a:cubicBezTo>
                              <a:pt x="6214" y="260"/>
                              <a:pt x="6217" y="256"/>
                              <a:pt x="6219" y="252"/>
                            </a:cubicBezTo>
                            <a:cubicBezTo>
                              <a:pt x="6221" y="248"/>
                              <a:pt x="6223" y="243"/>
                              <a:pt x="6223" y="237"/>
                            </a:cubicBezTo>
                            <a:cubicBezTo>
                              <a:pt x="6223" y="230"/>
                              <a:pt x="6220" y="223"/>
                              <a:pt x="6216" y="218"/>
                            </a:cubicBezTo>
                            <a:cubicBezTo>
                              <a:pt x="6211" y="213"/>
                              <a:pt x="6206" y="209"/>
                              <a:pt x="6199" y="205"/>
                            </a:cubicBezTo>
                            <a:cubicBezTo>
                              <a:pt x="6192" y="201"/>
                              <a:pt x="6184" y="197"/>
                              <a:pt x="6176" y="194"/>
                            </a:cubicBezTo>
                            <a:cubicBezTo>
                              <a:pt x="6168" y="190"/>
                              <a:pt x="6161" y="186"/>
                              <a:pt x="6154" y="182"/>
                            </a:cubicBezTo>
                            <a:cubicBezTo>
                              <a:pt x="6147" y="178"/>
                              <a:pt x="6141" y="172"/>
                              <a:pt x="6137" y="166"/>
                            </a:cubicBezTo>
                            <a:cubicBezTo>
                              <a:pt x="6132" y="160"/>
                              <a:pt x="6130" y="152"/>
                              <a:pt x="6130" y="143"/>
                            </a:cubicBezTo>
                            <a:cubicBezTo>
                              <a:pt x="6130" y="133"/>
                              <a:pt x="6132" y="125"/>
                              <a:pt x="6135" y="119"/>
                            </a:cubicBezTo>
                            <a:cubicBezTo>
                              <a:pt x="6139" y="112"/>
                              <a:pt x="6144" y="107"/>
                              <a:pt x="6150" y="102"/>
                            </a:cubicBezTo>
                            <a:cubicBezTo>
                              <a:pt x="6156" y="98"/>
                              <a:pt x="6162" y="95"/>
                              <a:pt x="6170" y="93"/>
                            </a:cubicBezTo>
                            <a:cubicBezTo>
                              <a:pt x="6177" y="91"/>
                              <a:pt x="6185" y="91"/>
                              <a:pt x="6193" y="91"/>
                            </a:cubicBezTo>
                            <a:cubicBezTo>
                              <a:pt x="6198" y="91"/>
                              <a:pt x="6205" y="91"/>
                              <a:pt x="6214" y="92"/>
                            </a:cubicBezTo>
                            <a:cubicBezTo>
                              <a:pt x="6223" y="94"/>
                              <a:pt x="6232" y="96"/>
                              <a:pt x="6240" y="99"/>
                            </a:cubicBezTo>
                            <a:cubicBezTo>
                              <a:pt x="6238" y="120"/>
                              <a:pt x="6238" y="120"/>
                              <a:pt x="6238" y="120"/>
                            </a:cubicBezTo>
                            <a:cubicBezTo>
                              <a:pt x="6232" y="117"/>
                              <a:pt x="6225" y="115"/>
                              <a:pt x="6217" y="113"/>
                            </a:cubicBezTo>
                            <a:cubicBezTo>
                              <a:pt x="6209" y="112"/>
                              <a:pt x="6202" y="111"/>
                              <a:pt x="6195" y="111"/>
                            </a:cubicBezTo>
                            <a:cubicBezTo>
                              <a:pt x="6183" y="111"/>
                              <a:pt x="6173" y="113"/>
                              <a:pt x="6165" y="118"/>
                            </a:cubicBezTo>
                            <a:cubicBezTo>
                              <a:pt x="6158" y="122"/>
                              <a:pt x="6154" y="131"/>
                              <a:pt x="6154" y="143"/>
                            </a:cubicBezTo>
                            <a:cubicBezTo>
                              <a:pt x="6154" y="149"/>
                              <a:pt x="6156" y="154"/>
                              <a:pt x="6161" y="158"/>
                            </a:cubicBezTo>
                            <a:cubicBezTo>
                              <a:pt x="6166" y="162"/>
                              <a:pt x="6171" y="166"/>
                              <a:pt x="6178" y="169"/>
                            </a:cubicBezTo>
                            <a:cubicBezTo>
                              <a:pt x="6185" y="173"/>
                              <a:pt x="6193" y="176"/>
                              <a:pt x="6201" y="180"/>
                            </a:cubicBezTo>
                            <a:cubicBezTo>
                              <a:pt x="6209" y="183"/>
                              <a:pt x="6217" y="188"/>
                              <a:pt x="6224" y="193"/>
                            </a:cubicBezTo>
                            <a:cubicBezTo>
                              <a:pt x="6231" y="198"/>
                              <a:pt x="6237" y="204"/>
                              <a:pt x="6242" y="211"/>
                            </a:cubicBezTo>
                            <a:cubicBezTo>
                              <a:pt x="6246" y="218"/>
                              <a:pt x="6249" y="227"/>
                              <a:pt x="6249" y="237"/>
                            </a:cubicBezTo>
                            <a:cubicBezTo>
                              <a:pt x="6249" y="247"/>
                              <a:pt x="6246" y="256"/>
                              <a:pt x="6242" y="263"/>
                            </a:cubicBezTo>
                            <a:cubicBezTo>
                              <a:pt x="6238" y="270"/>
                              <a:pt x="6232" y="276"/>
                              <a:pt x="6226" y="280"/>
                            </a:cubicBezTo>
                            <a:cubicBezTo>
                              <a:pt x="6219" y="284"/>
                              <a:pt x="6212" y="287"/>
                              <a:pt x="6204" y="289"/>
                            </a:cubicBezTo>
                            <a:cubicBezTo>
                              <a:pt x="6196" y="291"/>
                              <a:pt x="6189" y="292"/>
                              <a:pt x="6181" y="292"/>
                            </a:cubicBezTo>
                            <a:cubicBezTo>
                              <a:pt x="6172" y="292"/>
                              <a:pt x="6163" y="291"/>
                              <a:pt x="6154" y="290"/>
                            </a:cubicBezTo>
                            <a:cubicBezTo>
                              <a:pt x="6145" y="289"/>
                              <a:pt x="6136" y="286"/>
                              <a:pt x="6128" y="283"/>
                            </a:cubicBezTo>
                            <a:lnTo>
                              <a:pt x="6130" y="259"/>
                            </a:lnTo>
                            <a:close/>
                            <a:moveTo>
                              <a:pt x="6594" y="287"/>
                            </a:moveTo>
                            <a:cubicBezTo>
                              <a:pt x="6565" y="287"/>
                              <a:pt x="6565" y="287"/>
                              <a:pt x="6565" y="287"/>
                            </a:cubicBezTo>
                            <a:cubicBezTo>
                              <a:pt x="6513" y="121"/>
                              <a:pt x="6513" y="121"/>
                              <a:pt x="6513" y="121"/>
                            </a:cubicBezTo>
                            <a:cubicBezTo>
                              <a:pt x="6512" y="121"/>
                              <a:pt x="6512" y="121"/>
                              <a:pt x="6512" y="121"/>
                            </a:cubicBezTo>
                            <a:cubicBezTo>
                              <a:pt x="6459" y="287"/>
                              <a:pt x="6459" y="287"/>
                              <a:pt x="6459" y="287"/>
                            </a:cubicBezTo>
                            <a:cubicBezTo>
                              <a:pt x="6431" y="287"/>
                              <a:pt x="6431" y="287"/>
                              <a:pt x="6431" y="287"/>
                            </a:cubicBezTo>
                            <a:cubicBezTo>
                              <a:pt x="6369" y="95"/>
                              <a:pt x="6369" y="95"/>
                              <a:pt x="6369" y="95"/>
                            </a:cubicBezTo>
                            <a:cubicBezTo>
                              <a:pt x="6395" y="95"/>
                              <a:pt x="6395" y="95"/>
                              <a:pt x="6395" y="95"/>
                            </a:cubicBezTo>
                            <a:cubicBezTo>
                              <a:pt x="6445" y="261"/>
                              <a:pt x="6445" y="261"/>
                              <a:pt x="6445" y="261"/>
                            </a:cubicBezTo>
                            <a:cubicBezTo>
                              <a:pt x="6446" y="261"/>
                              <a:pt x="6446" y="261"/>
                              <a:pt x="6446" y="261"/>
                            </a:cubicBezTo>
                            <a:cubicBezTo>
                              <a:pt x="6500" y="95"/>
                              <a:pt x="6500" y="95"/>
                              <a:pt x="6500" y="95"/>
                            </a:cubicBezTo>
                            <a:cubicBezTo>
                              <a:pt x="6528" y="95"/>
                              <a:pt x="6528" y="95"/>
                              <a:pt x="6528" y="95"/>
                            </a:cubicBezTo>
                            <a:cubicBezTo>
                              <a:pt x="6579" y="261"/>
                              <a:pt x="6579" y="261"/>
                              <a:pt x="6579" y="261"/>
                            </a:cubicBezTo>
                            <a:cubicBezTo>
                              <a:pt x="6580" y="261"/>
                              <a:pt x="6580" y="261"/>
                              <a:pt x="6580" y="261"/>
                            </a:cubicBezTo>
                            <a:cubicBezTo>
                              <a:pt x="6633" y="95"/>
                              <a:pt x="6633" y="95"/>
                              <a:pt x="6633" y="95"/>
                            </a:cubicBezTo>
                            <a:cubicBezTo>
                              <a:pt x="6657" y="95"/>
                              <a:pt x="6657" y="95"/>
                              <a:pt x="6657" y="95"/>
                            </a:cubicBezTo>
                            <a:lnTo>
                              <a:pt x="6594" y="287"/>
                            </a:lnTo>
                            <a:close/>
                            <a:moveTo>
                              <a:pt x="6680" y="153"/>
                            </a:moveTo>
                            <a:cubicBezTo>
                              <a:pt x="6684" y="141"/>
                              <a:pt x="6689" y="130"/>
                              <a:pt x="6696" y="121"/>
                            </a:cubicBezTo>
                            <a:cubicBezTo>
                              <a:pt x="6704" y="112"/>
                              <a:pt x="6713" y="104"/>
                              <a:pt x="6724" y="99"/>
                            </a:cubicBezTo>
                            <a:cubicBezTo>
                              <a:pt x="6735" y="93"/>
                              <a:pt x="6749" y="91"/>
                              <a:pt x="6765" y="91"/>
                            </a:cubicBezTo>
                            <a:cubicBezTo>
                              <a:pt x="6780" y="91"/>
                              <a:pt x="6794" y="93"/>
                              <a:pt x="6805" y="99"/>
                            </a:cubicBezTo>
                            <a:cubicBezTo>
                              <a:pt x="6816" y="104"/>
                              <a:pt x="6825" y="112"/>
                              <a:pt x="6833" y="121"/>
                            </a:cubicBezTo>
                            <a:cubicBezTo>
                              <a:pt x="6840" y="130"/>
                              <a:pt x="6845" y="141"/>
                              <a:pt x="6849" y="153"/>
                            </a:cubicBezTo>
                            <a:cubicBezTo>
                              <a:pt x="6853" y="166"/>
                              <a:pt x="6854" y="178"/>
                              <a:pt x="6854" y="191"/>
                            </a:cubicBezTo>
                            <a:cubicBezTo>
                              <a:pt x="6854" y="204"/>
                              <a:pt x="6853" y="217"/>
                              <a:pt x="6849" y="229"/>
                            </a:cubicBezTo>
                            <a:cubicBezTo>
                              <a:pt x="6845" y="241"/>
                              <a:pt x="6840" y="252"/>
                              <a:pt x="6833" y="261"/>
                            </a:cubicBezTo>
                            <a:cubicBezTo>
                              <a:pt x="6825" y="271"/>
                              <a:pt x="6816" y="278"/>
                              <a:pt x="6805" y="284"/>
                            </a:cubicBezTo>
                            <a:cubicBezTo>
                              <a:pt x="6794" y="289"/>
                              <a:pt x="6780" y="292"/>
                              <a:pt x="6765" y="292"/>
                            </a:cubicBezTo>
                            <a:cubicBezTo>
                              <a:pt x="6749" y="292"/>
                              <a:pt x="6735" y="289"/>
                              <a:pt x="6724" y="284"/>
                            </a:cubicBezTo>
                            <a:cubicBezTo>
                              <a:pt x="6713" y="278"/>
                              <a:pt x="6704" y="271"/>
                              <a:pt x="6696" y="261"/>
                            </a:cubicBezTo>
                            <a:cubicBezTo>
                              <a:pt x="6689" y="252"/>
                              <a:pt x="6684" y="241"/>
                              <a:pt x="6680" y="229"/>
                            </a:cubicBezTo>
                            <a:cubicBezTo>
                              <a:pt x="6677" y="217"/>
                              <a:pt x="6675" y="204"/>
                              <a:pt x="6675" y="191"/>
                            </a:cubicBezTo>
                            <a:cubicBezTo>
                              <a:pt x="6675" y="178"/>
                              <a:pt x="6677" y="166"/>
                              <a:pt x="6680" y="153"/>
                            </a:cubicBezTo>
                            <a:close/>
                            <a:moveTo>
                              <a:pt x="6705" y="223"/>
                            </a:moveTo>
                            <a:cubicBezTo>
                              <a:pt x="6708" y="232"/>
                              <a:pt x="6712" y="241"/>
                              <a:pt x="6717" y="248"/>
                            </a:cubicBezTo>
                            <a:cubicBezTo>
                              <a:pt x="6723" y="255"/>
                              <a:pt x="6729" y="261"/>
                              <a:pt x="6737" y="265"/>
                            </a:cubicBezTo>
                            <a:cubicBezTo>
                              <a:pt x="6745" y="269"/>
                              <a:pt x="6754" y="272"/>
                              <a:pt x="6765" y="272"/>
                            </a:cubicBezTo>
                            <a:cubicBezTo>
                              <a:pt x="6775" y="272"/>
                              <a:pt x="6784" y="269"/>
                              <a:pt x="6792" y="265"/>
                            </a:cubicBezTo>
                            <a:cubicBezTo>
                              <a:pt x="6800" y="261"/>
                              <a:pt x="6806" y="255"/>
                              <a:pt x="6812" y="248"/>
                            </a:cubicBezTo>
                            <a:cubicBezTo>
                              <a:pt x="6817" y="241"/>
                              <a:pt x="6821" y="232"/>
                              <a:pt x="6824" y="223"/>
                            </a:cubicBezTo>
                            <a:cubicBezTo>
                              <a:pt x="6827" y="213"/>
                              <a:pt x="6828" y="202"/>
                              <a:pt x="6828" y="191"/>
                            </a:cubicBezTo>
                            <a:cubicBezTo>
                              <a:pt x="6828" y="180"/>
                              <a:pt x="6827" y="170"/>
                              <a:pt x="6824" y="160"/>
                            </a:cubicBezTo>
                            <a:cubicBezTo>
                              <a:pt x="6821" y="150"/>
                              <a:pt x="6817" y="142"/>
                              <a:pt x="6812" y="134"/>
                            </a:cubicBezTo>
                            <a:cubicBezTo>
                              <a:pt x="6806" y="127"/>
                              <a:pt x="6800" y="121"/>
                              <a:pt x="6792" y="117"/>
                            </a:cubicBezTo>
                            <a:cubicBezTo>
                              <a:pt x="6784" y="113"/>
                              <a:pt x="6775" y="111"/>
                              <a:pt x="6765" y="111"/>
                            </a:cubicBezTo>
                            <a:cubicBezTo>
                              <a:pt x="6754" y="111"/>
                              <a:pt x="6745" y="113"/>
                              <a:pt x="6737" y="117"/>
                            </a:cubicBezTo>
                            <a:cubicBezTo>
                              <a:pt x="6729" y="121"/>
                              <a:pt x="6723" y="127"/>
                              <a:pt x="6717" y="134"/>
                            </a:cubicBezTo>
                            <a:cubicBezTo>
                              <a:pt x="6712" y="142"/>
                              <a:pt x="6708" y="150"/>
                              <a:pt x="6705" y="160"/>
                            </a:cubicBezTo>
                            <a:cubicBezTo>
                              <a:pt x="6702" y="170"/>
                              <a:pt x="6701" y="180"/>
                              <a:pt x="6701" y="191"/>
                            </a:cubicBezTo>
                            <a:cubicBezTo>
                              <a:pt x="6701" y="202"/>
                              <a:pt x="6702" y="213"/>
                              <a:pt x="6705" y="223"/>
                            </a:cubicBezTo>
                            <a:close/>
                            <a:moveTo>
                              <a:pt x="6899" y="138"/>
                            </a:moveTo>
                            <a:cubicBezTo>
                              <a:pt x="6899" y="133"/>
                              <a:pt x="6899" y="128"/>
                              <a:pt x="6899" y="124"/>
                            </a:cubicBezTo>
                            <a:cubicBezTo>
                              <a:pt x="6899" y="121"/>
                              <a:pt x="6899" y="117"/>
                              <a:pt x="6899" y="114"/>
                            </a:cubicBezTo>
                            <a:cubicBezTo>
                              <a:pt x="6899" y="111"/>
                              <a:pt x="6899" y="108"/>
                              <a:pt x="6899" y="105"/>
                            </a:cubicBezTo>
                            <a:cubicBezTo>
                              <a:pt x="6898" y="102"/>
                              <a:pt x="6898" y="99"/>
                              <a:pt x="6898" y="95"/>
                            </a:cubicBezTo>
                            <a:cubicBezTo>
                              <a:pt x="6921" y="95"/>
                              <a:pt x="6921" y="95"/>
                              <a:pt x="6921" y="95"/>
                            </a:cubicBezTo>
                            <a:cubicBezTo>
                              <a:pt x="6921" y="132"/>
                              <a:pt x="6921" y="132"/>
                              <a:pt x="6921" y="132"/>
                            </a:cubicBezTo>
                            <a:cubicBezTo>
                              <a:pt x="6922" y="132"/>
                              <a:pt x="6922" y="132"/>
                              <a:pt x="6922" y="132"/>
                            </a:cubicBezTo>
                            <a:cubicBezTo>
                              <a:pt x="6924" y="127"/>
                              <a:pt x="6927" y="122"/>
                              <a:pt x="6930" y="117"/>
                            </a:cubicBezTo>
                            <a:cubicBezTo>
                              <a:pt x="6933" y="112"/>
                              <a:pt x="6937" y="107"/>
                              <a:pt x="6941" y="103"/>
                            </a:cubicBezTo>
                            <a:cubicBezTo>
                              <a:pt x="6945" y="99"/>
                              <a:pt x="6950" y="96"/>
                              <a:pt x="6955" y="94"/>
                            </a:cubicBezTo>
                            <a:cubicBezTo>
                              <a:pt x="6960" y="92"/>
                              <a:pt x="6966" y="91"/>
                              <a:pt x="6972" y="91"/>
                            </a:cubicBezTo>
                            <a:cubicBezTo>
                              <a:pt x="6974" y="91"/>
                              <a:pt x="6977" y="91"/>
                              <a:pt x="6980" y="91"/>
                            </a:cubicBezTo>
                            <a:cubicBezTo>
                              <a:pt x="6984" y="92"/>
                              <a:pt x="6986" y="92"/>
                              <a:pt x="6988" y="93"/>
                            </a:cubicBezTo>
                            <a:cubicBezTo>
                              <a:pt x="6988" y="118"/>
                              <a:pt x="6988" y="118"/>
                              <a:pt x="6988" y="118"/>
                            </a:cubicBezTo>
                            <a:cubicBezTo>
                              <a:pt x="6986" y="117"/>
                              <a:pt x="6983" y="116"/>
                              <a:pt x="6980" y="116"/>
                            </a:cubicBezTo>
                            <a:cubicBezTo>
                              <a:pt x="6977" y="116"/>
                              <a:pt x="6974" y="115"/>
                              <a:pt x="6971" y="115"/>
                            </a:cubicBezTo>
                            <a:cubicBezTo>
                              <a:pt x="6961" y="115"/>
                              <a:pt x="6954" y="118"/>
                              <a:pt x="6947" y="123"/>
                            </a:cubicBezTo>
                            <a:cubicBezTo>
                              <a:pt x="6941" y="127"/>
                              <a:pt x="6936" y="133"/>
                              <a:pt x="6933" y="141"/>
                            </a:cubicBezTo>
                            <a:cubicBezTo>
                              <a:pt x="6929" y="148"/>
                              <a:pt x="6927" y="157"/>
                              <a:pt x="6925" y="166"/>
                            </a:cubicBezTo>
                            <a:cubicBezTo>
                              <a:pt x="6924" y="175"/>
                              <a:pt x="6923" y="184"/>
                              <a:pt x="6923" y="192"/>
                            </a:cubicBezTo>
                            <a:cubicBezTo>
                              <a:pt x="6923" y="287"/>
                              <a:pt x="6923" y="287"/>
                              <a:pt x="6923" y="287"/>
                            </a:cubicBezTo>
                            <a:cubicBezTo>
                              <a:pt x="6899" y="287"/>
                              <a:pt x="6899" y="287"/>
                              <a:pt x="6899" y="287"/>
                            </a:cubicBezTo>
                            <a:lnTo>
                              <a:pt x="6899" y="138"/>
                            </a:lnTo>
                            <a:close/>
                            <a:moveTo>
                              <a:pt x="7025" y="5"/>
                            </a:moveTo>
                            <a:cubicBezTo>
                              <a:pt x="7049" y="5"/>
                              <a:pt x="7049" y="5"/>
                              <a:pt x="7049" y="5"/>
                            </a:cubicBezTo>
                            <a:cubicBezTo>
                              <a:pt x="7049" y="174"/>
                              <a:pt x="7049" y="174"/>
                              <a:pt x="7049" y="174"/>
                            </a:cubicBezTo>
                            <a:cubicBezTo>
                              <a:pt x="7135" y="95"/>
                              <a:pt x="7135" y="95"/>
                              <a:pt x="7135" y="95"/>
                            </a:cubicBezTo>
                            <a:cubicBezTo>
                              <a:pt x="7165" y="95"/>
                              <a:pt x="7165" y="95"/>
                              <a:pt x="7165" y="95"/>
                            </a:cubicBezTo>
                            <a:cubicBezTo>
                              <a:pt x="7071" y="180"/>
                              <a:pt x="7071" y="180"/>
                              <a:pt x="7071" y="180"/>
                            </a:cubicBezTo>
                            <a:cubicBezTo>
                              <a:pt x="7176" y="287"/>
                              <a:pt x="7176" y="287"/>
                              <a:pt x="7176" y="287"/>
                            </a:cubicBezTo>
                            <a:cubicBezTo>
                              <a:pt x="7144" y="287"/>
                              <a:pt x="7144" y="287"/>
                              <a:pt x="7144" y="287"/>
                            </a:cubicBezTo>
                            <a:cubicBezTo>
                              <a:pt x="7049" y="189"/>
                              <a:pt x="7049" y="189"/>
                              <a:pt x="7049" y="189"/>
                            </a:cubicBezTo>
                            <a:cubicBezTo>
                              <a:pt x="7049" y="287"/>
                              <a:pt x="7049" y="287"/>
                              <a:pt x="7049" y="287"/>
                            </a:cubicBezTo>
                            <a:cubicBezTo>
                              <a:pt x="7025" y="287"/>
                              <a:pt x="7025" y="287"/>
                              <a:pt x="7025" y="287"/>
                            </a:cubicBezTo>
                            <a:lnTo>
                              <a:pt x="7025" y="5"/>
                            </a:lnTo>
                            <a:close/>
                            <a:moveTo>
                              <a:pt x="7237" y="44"/>
                            </a:moveTo>
                            <a:cubicBezTo>
                              <a:pt x="7213" y="44"/>
                              <a:pt x="7213" y="44"/>
                              <a:pt x="7213" y="44"/>
                            </a:cubicBezTo>
                            <a:cubicBezTo>
                              <a:pt x="7213" y="12"/>
                              <a:pt x="7213" y="12"/>
                              <a:pt x="7213" y="12"/>
                            </a:cubicBezTo>
                            <a:cubicBezTo>
                              <a:pt x="7237" y="12"/>
                              <a:pt x="7237" y="12"/>
                              <a:pt x="7237" y="12"/>
                            </a:cubicBezTo>
                            <a:lnTo>
                              <a:pt x="7237" y="44"/>
                            </a:lnTo>
                            <a:close/>
                            <a:moveTo>
                              <a:pt x="7213" y="95"/>
                            </a:moveTo>
                            <a:cubicBezTo>
                              <a:pt x="7237" y="95"/>
                              <a:pt x="7237" y="95"/>
                              <a:pt x="7237" y="95"/>
                            </a:cubicBezTo>
                            <a:cubicBezTo>
                              <a:pt x="7237" y="287"/>
                              <a:pt x="7237" y="287"/>
                              <a:pt x="7237" y="287"/>
                            </a:cubicBezTo>
                            <a:cubicBezTo>
                              <a:pt x="7213" y="287"/>
                              <a:pt x="7213" y="287"/>
                              <a:pt x="7213" y="287"/>
                            </a:cubicBezTo>
                            <a:lnTo>
                              <a:pt x="7213" y="95"/>
                            </a:lnTo>
                            <a:close/>
                            <a:moveTo>
                              <a:pt x="7297" y="140"/>
                            </a:moveTo>
                            <a:cubicBezTo>
                              <a:pt x="7297" y="133"/>
                              <a:pt x="7297" y="126"/>
                              <a:pt x="7297" y="118"/>
                            </a:cubicBezTo>
                            <a:cubicBezTo>
                              <a:pt x="7297" y="111"/>
                              <a:pt x="7296" y="103"/>
                              <a:pt x="7296" y="95"/>
                            </a:cubicBezTo>
                            <a:cubicBezTo>
                              <a:pt x="7319" y="95"/>
                              <a:pt x="7319" y="95"/>
                              <a:pt x="7319" y="95"/>
                            </a:cubicBezTo>
                            <a:cubicBezTo>
                              <a:pt x="7319" y="129"/>
                              <a:pt x="7319" y="129"/>
                              <a:pt x="7319" y="129"/>
                            </a:cubicBezTo>
                            <a:cubicBezTo>
                              <a:pt x="7319" y="129"/>
                              <a:pt x="7319" y="129"/>
                              <a:pt x="7319" y="129"/>
                            </a:cubicBezTo>
                            <a:cubicBezTo>
                              <a:pt x="7321" y="125"/>
                              <a:pt x="7324" y="121"/>
                              <a:pt x="7327" y="116"/>
                            </a:cubicBezTo>
                            <a:cubicBezTo>
                              <a:pt x="7330" y="111"/>
                              <a:pt x="7334" y="107"/>
                              <a:pt x="7339" y="103"/>
                            </a:cubicBezTo>
                            <a:cubicBezTo>
                              <a:pt x="7343" y="100"/>
                              <a:pt x="7349" y="96"/>
                              <a:pt x="7356" y="94"/>
                            </a:cubicBezTo>
                            <a:cubicBezTo>
                              <a:pt x="7363" y="92"/>
                              <a:pt x="7371" y="91"/>
                              <a:pt x="7382" y="91"/>
                            </a:cubicBezTo>
                            <a:cubicBezTo>
                              <a:pt x="7393" y="91"/>
                              <a:pt x="7403" y="92"/>
                              <a:pt x="7412" y="96"/>
                            </a:cubicBezTo>
                            <a:cubicBezTo>
                              <a:pt x="7420" y="100"/>
                              <a:pt x="7427" y="105"/>
                              <a:pt x="7432" y="112"/>
                            </a:cubicBezTo>
                            <a:cubicBezTo>
                              <a:pt x="7437" y="118"/>
                              <a:pt x="7441" y="126"/>
                              <a:pt x="7444" y="135"/>
                            </a:cubicBezTo>
                            <a:cubicBezTo>
                              <a:pt x="7446" y="144"/>
                              <a:pt x="7447" y="154"/>
                              <a:pt x="7447" y="164"/>
                            </a:cubicBezTo>
                            <a:cubicBezTo>
                              <a:pt x="7447" y="287"/>
                              <a:pt x="7447" y="287"/>
                              <a:pt x="7447" y="287"/>
                            </a:cubicBezTo>
                            <a:cubicBezTo>
                              <a:pt x="7423" y="287"/>
                              <a:pt x="7423" y="287"/>
                              <a:pt x="7423" y="287"/>
                            </a:cubicBezTo>
                            <a:cubicBezTo>
                              <a:pt x="7423" y="170"/>
                              <a:pt x="7423" y="170"/>
                              <a:pt x="7423" y="170"/>
                            </a:cubicBezTo>
                            <a:cubicBezTo>
                              <a:pt x="7423" y="152"/>
                              <a:pt x="7420" y="138"/>
                              <a:pt x="7413" y="127"/>
                            </a:cubicBezTo>
                            <a:cubicBezTo>
                              <a:pt x="7406" y="116"/>
                              <a:pt x="7394" y="111"/>
                              <a:pt x="7378" y="111"/>
                            </a:cubicBezTo>
                            <a:cubicBezTo>
                              <a:pt x="7367" y="111"/>
                              <a:pt x="7358" y="113"/>
                              <a:pt x="7351" y="117"/>
                            </a:cubicBezTo>
                            <a:cubicBezTo>
                              <a:pt x="7343" y="122"/>
                              <a:pt x="7337" y="127"/>
                              <a:pt x="7333" y="134"/>
                            </a:cubicBezTo>
                            <a:cubicBezTo>
                              <a:pt x="7329" y="141"/>
                              <a:pt x="7326" y="148"/>
                              <a:pt x="7324" y="157"/>
                            </a:cubicBezTo>
                            <a:cubicBezTo>
                              <a:pt x="7322" y="165"/>
                              <a:pt x="7321" y="173"/>
                              <a:pt x="7321" y="181"/>
                            </a:cubicBezTo>
                            <a:cubicBezTo>
                              <a:pt x="7321" y="287"/>
                              <a:pt x="7321" y="287"/>
                              <a:pt x="7321" y="287"/>
                            </a:cubicBezTo>
                            <a:cubicBezTo>
                              <a:pt x="7297" y="287"/>
                              <a:pt x="7297" y="287"/>
                              <a:pt x="7297" y="287"/>
                            </a:cubicBezTo>
                            <a:lnTo>
                              <a:pt x="7297" y="140"/>
                            </a:lnTo>
                            <a:close/>
                            <a:moveTo>
                              <a:pt x="7659" y="272"/>
                            </a:moveTo>
                            <a:cubicBezTo>
                              <a:pt x="7659" y="285"/>
                              <a:pt x="7658" y="297"/>
                              <a:pt x="7654" y="309"/>
                            </a:cubicBezTo>
                            <a:cubicBezTo>
                              <a:pt x="7651" y="321"/>
                              <a:pt x="7646" y="331"/>
                              <a:pt x="7639" y="340"/>
                            </a:cubicBezTo>
                            <a:cubicBezTo>
                              <a:pt x="7632" y="349"/>
                              <a:pt x="7622" y="356"/>
                              <a:pt x="7611" y="361"/>
                            </a:cubicBezTo>
                            <a:cubicBezTo>
                              <a:pt x="7600" y="366"/>
                              <a:pt x="7586" y="369"/>
                              <a:pt x="7569" y="369"/>
                            </a:cubicBezTo>
                            <a:cubicBezTo>
                              <a:pt x="7556" y="369"/>
                              <a:pt x="7545" y="368"/>
                              <a:pt x="7534" y="365"/>
                            </a:cubicBezTo>
                            <a:cubicBezTo>
                              <a:pt x="7524" y="362"/>
                              <a:pt x="7516" y="360"/>
                              <a:pt x="7511" y="359"/>
                            </a:cubicBezTo>
                            <a:cubicBezTo>
                              <a:pt x="7513" y="335"/>
                              <a:pt x="7513" y="335"/>
                              <a:pt x="7513" y="335"/>
                            </a:cubicBezTo>
                            <a:cubicBezTo>
                              <a:pt x="7520" y="339"/>
                              <a:pt x="7529" y="342"/>
                              <a:pt x="7539" y="345"/>
                            </a:cubicBezTo>
                            <a:cubicBezTo>
                              <a:pt x="7549" y="347"/>
                              <a:pt x="7559" y="348"/>
                              <a:pt x="7569" y="348"/>
                            </a:cubicBezTo>
                            <a:cubicBezTo>
                              <a:pt x="7585" y="348"/>
                              <a:pt x="7597" y="346"/>
                              <a:pt x="7606" y="341"/>
                            </a:cubicBezTo>
                            <a:cubicBezTo>
                              <a:pt x="7614" y="336"/>
                              <a:pt x="7621" y="329"/>
                              <a:pt x="7626" y="319"/>
                            </a:cubicBezTo>
                            <a:cubicBezTo>
                              <a:pt x="7630" y="310"/>
                              <a:pt x="7633" y="300"/>
                              <a:pt x="7634" y="288"/>
                            </a:cubicBezTo>
                            <a:cubicBezTo>
                              <a:pt x="7635" y="276"/>
                              <a:pt x="7636" y="263"/>
                              <a:pt x="7636" y="250"/>
                            </a:cubicBezTo>
                            <a:cubicBezTo>
                              <a:pt x="7635" y="250"/>
                              <a:pt x="7635" y="250"/>
                              <a:pt x="7635" y="250"/>
                            </a:cubicBezTo>
                            <a:cubicBezTo>
                              <a:pt x="7628" y="264"/>
                              <a:pt x="7620" y="274"/>
                              <a:pt x="7610" y="279"/>
                            </a:cubicBezTo>
                            <a:cubicBezTo>
                              <a:pt x="7600" y="285"/>
                              <a:pt x="7589" y="287"/>
                              <a:pt x="7577" y="287"/>
                            </a:cubicBezTo>
                            <a:cubicBezTo>
                              <a:pt x="7561" y="287"/>
                              <a:pt x="7548" y="284"/>
                              <a:pt x="7538" y="278"/>
                            </a:cubicBezTo>
                            <a:cubicBezTo>
                              <a:pt x="7527" y="272"/>
                              <a:pt x="7519" y="265"/>
                              <a:pt x="7513" y="255"/>
                            </a:cubicBezTo>
                            <a:cubicBezTo>
                              <a:pt x="7506" y="246"/>
                              <a:pt x="7502" y="236"/>
                              <a:pt x="7499" y="224"/>
                            </a:cubicBezTo>
                            <a:cubicBezTo>
                              <a:pt x="7497" y="213"/>
                              <a:pt x="7495" y="202"/>
                              <a:pt x="7495" y="191"/>
                            </a:cubicBezTo>
                            <a:cubicBezTo>
                              <a:pt x="7495" y="177"/>
                              <a:pt x="7497" y="163"/>
                              <a:pt x="7500" y="151"/>
                            </a:cubicBezTo>
                            <a:cubicBezTo>
                              <a:pt x="7503" y="139"/>
                              <a:pt x="7507" y="128"/>
                              <a:pt x="7514" y="119"/>
                            </a:cubicBezTo>
                            <a:cubicBezTo>
                              <a:pt x="7520" y="110"/>
                              <a:pt x="7528" y="103"/>
                              <a:pt x="7538" y="98"/>
                            </a:cubicBezTo>
                            <a:cubicBezTo>
                              <a:pt x="7548" y="93"/>
                              <a:pt x="7561" y="91"/>
                              <a:pt x="7575" y="91"/>
                            </a:cubicBezTo>
                            <a:cubicBezTo>
                              <a:pt x="7581" y="91"/>
                              <a:pt x="7587" y="91"/>
                              <a:pt x="7592" y="91"/>
                            </a:cubicBezTo>
                            <a:cubicBezTo>
                              <a:pt x="7598" y="92"/>
                              <a:pt x="7603" y="93"/>
                              <a:pt x="7607" y="95"/>
                            </a:cubicBezTo>
                            <a:cubicBezTo>
                              <a:pt x="7612" y="97"/>
                              <a:pt x="7617" y="100"/>
                              <a:pt x="7621" y="103"/>
                            </a:cubicBezTo>
                            <a:cubicBezTo>
                              <a:pt x="7626" y="107"/>
                              <a:pt x="7630" y="111"/>
                              <a:pt x="7635" y="117"/>
                            </a:cubicBezTo>
                            <a:cubicBezTo>
                              <a:pt x="7635" y="117"/>
                              <a:pt x="7635" y="117"/>
                              <a:pt x="7635" y="117"/>
                            </a:cubicBezTo>
                            <a:cubicBezTo>
                              <a:pt x="7635" y="95"/>
                              <a:pt x="7635" y="95"/>
                              <a:pt x="7635" y="95"/>
                            </a:cubicBezTo>
                            <a:cubicBezTo>
                              <a:pt x="7659" y="95"/>
                              <a:pt x="7659" y="95"/>
                              <a:pt x="7659" y="95"/>
                            </a:cubicBezTo>
                            <a:lnTo>
                              <a:pt x="7659" y="272"/>
                            </a:lnTo>
                            <a:close/>
                            <a:moveTo>
                              <a:pt x="7524" y="219"/>
                            </a:moveTo>
                            <a:cubicBezTo>
                              <a:pt x="7526" y="228"/>
                              <a:pt x="7530" y="236"/>
                              <a:pt x="7534" y="243"/>
                            </a:cubicBezTo>
                            <a:cubicBezTo>
                              <a:pt x="7538" y="250"/>
                              <a:pt x="7544" y="256"/>
                              <a:pt x="7551" y="260"/>
                            </a:cubicBezTo>
                            <a:cubicBezTo>
                              <a:pt x="7558" y="265"/>
                              <a:pt x="7567" y="267"/>
                              <a:pt x="7577" y="267"/>
                            </a:cubicBezTo>
                            <a:cubicBezTo>
                              <a:pt x="7588" y="267"/>
                              <a:pt x="7597" y="265"/>
                              <a:pt x="7604" y="260"/>
                            </a:cubicBezTo>
                            <a:cubicBezTo>
                              <a:pt x="7612" y="255"/>
                              <a:pt x="7618" y="249"/>
                              <a:pt x="7622" y="242"/>
                            </a:cubicBezTo>
                            <a:cubicBezTo>
                              <a:pt x="7627" y="235"/>
                              <a:pt x="7630" y="227"/>
                              <a:pt x="7632" y="218"/>
                            </a:cubicBezTo>
                            <a:cubicBezTo>
                              <a:pt x="7634" y="209"/>
                              <a:pt x="7635" y="200"/>
                              <a:pt x="7635" y="191"/>
                            </a:cubicBezTo>
                            <a:cubicBezTo>
                              <a:pt x="7635" y="180"/>
                              <a:pt x="7634" y="169"/>
                              <a:pt x="7633" y="159"/>
                            </a:cubicBezTo>
                            <a:cubicBezTo>
                              <a:pt x="7631" y="149"/>
                              <a:pt x="7627" y="141"/>
                              <a:pt x="7623" y="134"/>
                            </a:cubicBezTo>
                            <a:cubicBezTo>
                              <a:pt x="7619" y="127"/>
                              <a:pt x="7613" y="121"/>
                              <a:pt x="7606" y="117"/>
                            </a:cubicBezTo>
                            <a:cubicBezTo>
                              <a:pt x="7598" y="113"/>
                              <a:pt x="7589" y="111"/>
                              <a:pt x="7578" y="111"/>
                            </a:cubicBezTo>
                            <a:cubicBezTo>
                              <a:pt x="7567" y="111"/>
                              <a:pt x="7558" y="113"/>
                              <a:pt x="7550" y="118"/>
                            </a:cubicBezTo>
                            <a:cubicBezTo>
                              <a:pt x="7543" y="123"/>
                              <a:pt x="7537" y="129"/>
                              <a:pt x="7533" y="137"/>
                            </a:cubicBezTo>
                            <a:cubicBezTo>
                              <a:pt x="7529" y="145"/>
                              <a:pt x="7526" y="153"/>
                              <a:pt x="7524" y="163"/>
                            </a:cubicBezTo>
                            <a:cubicBezTo>
                              <a:pt x="7522" y="172"/>
                              <a:pt x="7521" y="182"/>
                              <a:pt x="7521" y="191"/>
                            </a:cubicBezTo>
                            <a:cubicBezTo>
                              <a:pt x="7521" y="201"/>
                              <a:pt x="7522" y="210"/>
                              <a:pt x="7524" y="219"/>
                            </a:cubicBezTo>
                            <a:close/>
                            <a:moveTo>
                              <a:pt x="7904" y="115"/>
                            </a:moveTo>
                            <a:cubicBezTo>
                              <a:pt x="7860" y="115"/>
                              <a:pt x="7860" y="115"/>
                              <a:pt x="7860" y="115"/>
                            </a:cubicBezTo>
                            <a:cubicBezTo>
                              <a:pt x="7860" y="240"/>
                              <a:pt x="7860" y="240"/>
                              <a:pt x="7860" y="240"/>
                            </a:cubicBezTo>
                            <a:cubicBezTo>
                              <a:pt x="7860" y="249"/>
                              <a:pt x="7862" y="256"/>
                              <a:pt x="7866" y="262"/>
                            </a:cubicBezTo>
                            <a:cubicBezTo>
                              <a:pt x="7870" y="268"/>
                              <a:pt x="7877" y="272"/>
                              <a:pt x="7886" y="272"/>
                            </a:cubicBezTo>
                            <a:cubicBezTo>
                              <a:pt x="7891" y="272"/>
                              <a:pt x="7895" y="271"/>
                              <a:pt x="7898" y="270"/>
                            </a:cubicBezTo>
                            <a:cubicBezTo>
                              <a:pt x="7901" y="269"/>
                              <a:pt x="7904" y="268"/>
                              <a:pt x="7908" y="267"/>
                            </a:cubicBezTo>
                            <a:cubicBezTo>
                              <a:pt x="7910" y="287"/>
                              <a:pt x="7910" y="287"/>
                              <a:pt x="7910" y="287"/>
                            </a:cubicBezTo>
                            <a:cubicBezTo>
                              <a:pt x="7907" y="288"/>
                              <a:pt x="7903" y="289"/>
                              <a:pt x="7897" y="290"/>
                            </a:cubicBezTo>
                            <a:cubicBezTo>
                              <a:pt x="7892" y="291"/>
                              <a:pt x="7886" y="292"/>
                              <a:pt x="7880" y="292"/>
                            </a:cubicBezTo>
                            <a:cubicBezTo>
                              <a:pt x="7870" y="292"/>
                              <a:pt x="7862" y="290"/>
                              <a:pt x="7856" y="287"/>
                            </a:cubicBezTo>
                            <a:cubicBezTo>
                              <a:pt x="7850" y="283"/>
                              <a:pt x="7846" y="279"/>
                              <a:pt x="7843" y="273"/>
                            </a:cubicBezTo>
                            <a:cubicBezTo>
                              <a:pt x="7840" y="267"/>
                              <a:pt x="7838" y="261"/>
                              <a:pt x="7838" y="253"/>
                            </a:cubicBezTo>
                            <a:cubicBezTo>
                              <a:pt x="7837" y="245"/>
                              <a:pt x="7837" y="237"/>
                              <a:pt x="7837" y="228"/>
                            </a:cubicBezTo>
                            <a:cubicBezTo>
                              <a:pt x="7837" y="115"/>
                              <a:pt x="7837" y="115"/>
                              <a:pt x="7837" y="115"/>
                            </a:cubicBezTo>
                            <a:cubicBezTo>
                              <a:pt x="7799" y="115"/>
                              <a:pt x="7799" y="115"/>
                              <a:pt x="7799" y="115"/>
                            </a:cubicBezTo>
                            <a:cubicBezTo>
                              <a:pt x="7799" y="95"/>
                              <a:pt x="7799" y="95"/>
                              <a:pt x="7799" y="95"/>
                            </a:cubicBezTo>
                            <a:cubicBezTo>
                              <a:pt x="7837" y="95"/>
                              <a:pt x="7837" y="95"/>
                              <a:pt x="7837" y="95"/>
                            </a:cubicBezTo>
                            <a:cubicBezTo>
                              <a:pt x="7837" y="49"/>
                              <a:pt x="7837" y="49"/>
                              <a:pt x="7837" y="49"/>
                            </a:cubicBezTo>
                            <a:cubicBezTo>
                              <a:pt x="7860" y="40"/>
                              <a:pt x="7860" y="40"/>
                              <a:pt x="7860" y="40"/>
                            </a:cubicBezTo>
                            <a:cubicBezTo>
                              <a:pt x="7860" y="95"/>
                              <a:pt x="7860" y="95"/>
                              <a:pt x="7860" y="95"/>
                            </a:cubicBezTo>
                            <a:cubicBezTo>
                              <a:pt x="7904" y="95"/>
                              <a:pt x="7904" y="95"/>
                              <a:pt x="7904" y="95"/>
                            </a:cubicBezTo>
                            <a:lnTo>
                              <a:pt x="7904" y="115"/>
                            </a:lnTo>
                            <a:close/>
                            <a:moveTo>
                              <a:pt x="7937" y="153"/>
                            </a:moveTo>
                            <a:cubicBezTo>
                              <a:pt x="7941" y="141"/>
                              <a:pt x="7946" y="130"/>
                              <a:pt x="7954" y="121"/>
                            </a:cubicBezTo>
                            <a:cubicBezTo>
                              <a:pt x="7961" y="112"/>
                              <a:pt x="7970" y="104"/>
                              <a:pt x="7982" y="99"/>
                            </a:cubicBezTo>
                            <a:cubicBezTo>
                              <a:pt x="7993" y="93"/>
                              <a:pt x="8006" y="91"/>
                              <a:pt x="8022" y="91"/>
                            </a:cubicBezTo>
                            <a:cubicBezTo>
                              <a:pt x="8038" y="91"/>
                              <a:pt x="8051" y="93"/>
                              <a:pt x="8062" y="99"/>
                            </a:cubicBezTo>
                            <a:cubicBezTo>
                              <a:pt x="8074" y="104"/>
                              <a:pt x="8083" y="112"/>
                              <a:pt x="8090" y="121"/>
                            </a:cubicBezTo>
                            <a:cubicBezTo>
                              <a:pt x="8097" y="130"/>
                              <a:pt x="8103" y="141"/>
                              <a:pt x="8106" y="153"/>
                            </a:cubicBezTo>
                            <a:cubicBezTo>
                              <a:pt x="8110" y="166"/>
                              <a:pt x="8112" y="178"/>
                              <a:pt x="8112" y="191"/>
                            </a:cubicBezTo>
                            <a:cubicBezTo>
                              <a:pt x="8112" y="204"/>
                              <a:pt x="8110" y="217"/>
                              <a:pt x="8106" y="229"/>
                            </a:cubicBezTo>
                            <a:cubicBezTo>
                              <a:pt x="8103" y="241"/>
                              <a:pt x="8097" y="252"/>
                              <a:pt x="8090" y="261"/>
                            </a:cubicBezTo>
                            <a:cubicBezTo>
                              <a:pt x="8083" y="271"/>
                              <a:pt x="8074" y="278"/>
                              <a:pt x="8062" y="284"/>
                            </a:cubicBezTo>
                            <a:cubicBezTo>
                              <a:pt x="8051" y="289"/>
                              <a:pt x="8038" y="292"/>
                              <a:pt x="8022" y="292"/>
                            </a:cubicBezTo>
                            <a:cubicBezTo>
                              <a:pt x="8006" y="292"/>
                              <a:pt x="7993" y="289"/>
                              <a:pt x="7982" y="284"/>
                            </a:cubicBezTo>
                            <a:cubicBezTo>
                              <a:pt x="7970" y="278"/>
                              <a:pt x="7961" y="271"/>
                              <a:pt x="7954" y="261"/>
                            </a:cubicBezTo>
                            <a:cubicBezTo>
                              <a:pt x="7946" y="252"/>
                              <a:pt x="7941" y="241"/>
                              <a:pt x="7937" y="229"/>
                            </a:cubicBezTo>
                            <a:cubicBezTo>
                              <a:pt x="7934" y="217"/>
                              <a:pt x="7932" y="204"/>
                              <a:pt x="7932" y="191"/>
                            </a:cubicBezTo>
                            <a:cubicBezTo>
                              <a:pt x="7932" y="178"/>
                              <a:pt x="7934" y="166"/>
                              <a:pt x="7937" y="153"/>
                            </a:cubicBezTo>
                            <a:close/>
                            <a:moveTo>
                              <a:pt x="7962" y="223"/>
                            </a:moveTo>
                            <a:cubicBezTo>
                              <a:pt x="7965" y="232"/>
                              <a:pt x="7969" y="241"/>
                              <a:pt x="7975" y="248"/>
                            </a:cubicBezTo>
                            <a:cubicBezTo>
                              <a:pt x="7980" y="255"/>
                              <a:pt x="7987" y="261"/>
                              <a:pt x="7995" y="265"/>
                            </a:cubicBezTo>
                            <a:cubicBezTo>
                              <a:pt x="8002" y="269"/>
                              <a:pt x="8012" y="272"/>
                              <a:pt x="8022" y="272"/>
                            </a:cubicBezTo>
                            <a:cubicBezTo>
                              <a:pt x="8032" y="272"/>
                              <a:pt x="8041" y="269"/>
                              <a:pt x="8049" y="265"/>
                            </a:cubicBezTo>
                            <a:cubicBezTo>
                              <a:pt x="8057" y="261"/>
                              <a:pt x="8064" y="255"/>
                              <a:pt x="8069" y="248"/>
                            </a:cubicBezTo>
                            <a:cubicBezTo>
                              <a:pt x="8075" y="241"/>
                              <a:pt x="8079" y="232"/>
                              <a:pt x="8082" y="223"/>
                            </a:cubicBezTo>
                            <a:cubicBezTo>
                              <a:pt x="8084" y="213"/>
                              <a:pt x="8086" y="202"/>
                              <a:pt x="8086" y="191"/>
                            </a:cubicBezTo>
                            <a:cubicBezTo>
                              <a:pt x="8086" y="180"/>
                              <a:pt x="8084" y="170"/>
                              <a:pt x="8082" y="160"/>
                            </a:cubicBezTo>
                            <a:cubicBezTo>
                              <a:pt x="8079" y="150"/>
                              <a:pt x="8075" y="142"/>
                              <a:pt x="8069" y="134"/>
                            </a:cubicBezTo>
                            <a:cubicBezTo>
                              <a:pt x="8064" y="127"/>
                              <a:pt x="8057" y="121"/>
                              <a:pt x="8049" y="117"/>
                            </a:cubicBezTo>
                            <a:cubicBezTo>
                              <a:pt x="8041" y="113"/>
                              <a:pt x="8032" y="111"/>
                              <a:pt x="8022" y="111"/>
                            </a:cubicBezTo>
                            <a:cubicBezTo>
                              <a:pt x="8012" y="111"/>
                              <a:pt x="8002" y="113"/>
                              <a:pt x="7995" y="117"/>
                            </a:cubicBezTo>
                            <a:cubicBezTo>
                              <a:pt x="7987" y="121"/>
                              <a:pt x="7980" y="127"/>
                              <a:pt x="7975" y="134"/>
                            </a:cubicBezTo>
                            <a:cubicBezTo>
                              <a:pt x="7969" y="142"/>
                              <a:pt x="7965" y="150"/>
                              <a:pt x="7962" y="160"/>
                            </a:cubicBezTo>
                            <a:cubicBezTo>
                              <a:pt x="7960" y="170"/>
                              <a:pt x="7958" y="180"/>
                              <a:pt x="7958" y="191"/>
                            </a:cubicBezTo>
                            <a:cubicBezTo>
                              <a:pt x="7958" y="202"/>
                              <a:pt x="7960" y="213"/>
                              <a:pt x="7962" y="223"/>
                            </a:cubicBezTo>
                            <a:close/>
                            <a:moveTo>
                              <a:pt x="8309" y="272"/>
                            </a:moveTo>
                            <a:cubicBezTo>
                              <a:pt x="8309" y="285"/>
                              <a:pt x="8307" y="297"/>
                              <a:pt x="8304" y="309"/>
                            </a:cubicBezTo>
                            <a:cubicBezTo>
                              <a:pt x="8301" y="321"/>
                              <a:pt x="8296" y="331"/>
                              <a:pt x="8289" y="340"/>
                            </a:cubicBezTo>
                            <a:cubicBezTo>
                              <a:pt x="8282" y="349"/>
                              <a:pt x="8272" y="356"/>
                              <a:pt x="8261" y="361"/>
                            </a:cubicBezTo>
                            <a:cubicBezTo>
                              <a:pt x="8249" y="366"/>
                              <a:pt x="8235" y="369"/>
                              <a:pt x="8219" y="369"/>
                            </a:cubicBezTo>
                            <a:cubicBezTo>
                              <a:pt x="8206" y="369"/>
                              <a:pt x="8194" y="368"/>
                              <a:pt x="8184" y="365"/>
                            </a:cubicBezTo>
                            <a:cubicBezTo>
                              <a:pt x="8173" y="362"/>
                              <a:pt x="8166" y="360"/>
                              <a:pt x="8161" y="359"/>
                            </a:cubicBezTo>
                            <a:cubicBezTo>
                              <a:pt x="8163" y="335"/>
                              <a:pt x="8163" y="335"/>
                              <a:pt x="8163" y="335"/>
                            </a:cubicBezTo>
                            <a:cubicBezTo>
                              <a:pt x="8170" y="339"/>
                              <a:pt x="8178" y="342"/>
                              <a:pt x="8188" y="345"/>
                            </a:cubicBezTo>
                            <a:cubicBezTo>
                              <a:pt x="8198" y="347"/>
                              <a:pt x="8209" y="348"/>
                              <a:pt x="8219" y="348"/>
                            </a:cubicBezTo>
                            <a:cubicBezTo>
                              <a:pt x="8234" y="348"/>
                              <a:pt x="8247" y="346"/>
                              <a:pt x="8255" y="341"/>
                            </a:cubicBezTo>
                            <a:cubicBezTo>
                              <a:pt x="8264" y="336"/>
                              <a:pt x="8271" y="329"/>
                              <a:pt x="8275" y="319"/>
                            </a:cubicBezTo>
                            <a:cubicBezTo>
                              <a:pt x="8280" y="310"/>
                              <a:pt x="8283" y="300"/>
                              <a:pt x="8284" y="288"/>
                            </a:cubicBezTo>
                            <a:cubicBezTo>
                              <a:pt x="8285" y="276"/>
                              <a:pt x="8286" y="263"/>
                              <a:pt x="8286" y="250"/>
                            </a:cubicBezTo>
                            <a:cubicBezTo>
                              <a:pt x="8285" y="250"/>
                              <a:pt x="8285" y="250"/>
                              <a:pt x="8285" y="250"/>
                            </a:cubicBezTo>
                            <a:cubicBezTo>
                              <a:pt x="8278" y="264"/>
                              <a:pt x="8270" y="274"/>
                              <a:pt x="8260" y="279"/>
                            </a:cubicBezTo>
                            <a:cubicBezTo>
                              <a:pt x="8250" y="285"/>
                              <a:pt x="8239" y="287"/>
                              <a:pt x="8226" y="287"/>
                            </a:cubicBezTo>
                            <a:cubicBezTo>
                              <a:pt x="8211" y="287"/>
                              <a:pt x="8198" y="284"/>
                              <a:pt x="8188" y="278"/>
                            </a:cubicBezTo>
                            <a:cubicBezTo>
                              <a:pt x="8177" y="272"/>
                              <a:pt x="8169" y="265"/>
                              <a:pt x="8163" y="255"/>
                            </a:cubicBezTo>
                            <a:cubicBezTo>
                              <a:pt x="8156" y="246"/>
                              <a:pt x="8152" y="236"/>
                              <a:pt x="8149" y="224"/>
                            </a:cubicBezTo>
                            <a:cubicBezTo>
                              <a:pt x="8147" y="213"/>
                              <a:pt x="8145" y="202"/>
                              <a:pt x="8145" y="191"/>
                            </a:cubicBezTo>
                            <a:cubicBezTo>
                              <a:pt x="8145" y="177"/>
                              <a:pt x="8147" y="163"/>
                              <a:pt x="8150" y="151"/>
                            </a:cubicBezTo>
                            <a:cubicBezTo>
                              <a:pt x="8152" y="139"/>
                              <a:pt x="8157" y="128"/>
                              <a:pt x="8164" y="119"/>
                            </a:cubicBezTo>
                            <a:cubicBezTo>
                              <a:pt x="8170" y="110"/>
                              <a:pt x="8178" y="103"/>
                              <a:pt x="8188" y="98"/>
                            </a:cubicBezTo>
                            <a:cubicBezTo>
                              <a:pt x="8198" y="93"/>
                              <a:pt x="8210" y="91"/>
                              <a:pt x="8224" y="91"/>
                            </a:cubicBezTo>
                            <a:cubicBezTo>
                              <a:pt x="8231" y="91"/>
                              <a:pt x="8237" y="91"/>
                              <a:pt x="8242" y="91"/>
                            </a:cubicBezTo>
                            <a:cubicBezTo>
                              <a:pt x="8247" y="92"/>
                              <a:pt x="8252" y="93"/>
                              <a:pt x="8257" y="95"/>
                            </a:cubicBezTo>
                            <a:cubicBezTo>
                              <a:pt x="8262" y="97"/>
                              <a:pt x="8267" y="100"/>
                              <a:pt x="8271" y="103"/>
                            </a:cubicBezTo>
                            <a:cubicBezTo>
                              <a:pt x="8275" y="107"/>
                              <a:pt x="8280" y="111"/>
                              <a:pt x="8284" y="117"/>
                            </a:cubicBezTo>
                            <a:cubicBezTo>
                              <a:pt x="8285" y="117"/>
                              <a:pt x="8285" y="117"/>
                              <a:pt x="8285" y="117"/>
                            </a:cubicBezTo>
                            <a:cubicBezTo>
                              <a:pt x="8285" y="95"/>
                              <a:pt x="8285" y="95"/>
                              <a:pt x="8285" y="95"/>
                            </a:cubicBezTo>
                            <a:cubicBezTo>
                              <a:pt x="8309" y="95"/>
                              <a:pt x="8309" y="95"/>
                              <a:pt x="8309" y="95"/>
                            </a:cubicBezTo>
                            <a:lnTo>
                              <a:pt x="8309" y="272"/>
                            </a:lnTo>
                            <a:close/>
                            <a:moveTo>
                              <a:pt x="8174" y="219"/>
                            </a:moveTo>
                            <a:cubicBezTo>
                              <a:pt x="8176" y="228"/>
                              <a:pt x="8179" y="236"/>
                              <a:pt x="8184" y="243"/>
                            </a:cubicBezTo>
                            <a:cubicBezTo>
                              <a:pt x="8188" y="250"/>
                              <a:pt x="8194" y="256"/>
                              <a:pt x="8201" y="260"/>
                            </a:cubicBezTo>
                            <a:cubicBezTo>
                              <a:pt x="8208" y="265"/>
                              <a:pt x="8217" y="267"/>
                              <a:pt x="8227" y="267"/>
                            </a:cubicBezTo>
                            <a:cubicBezTo>
                              <a:pt x="8238" y="267"/>
                              <a:pt x="8247" y="265"/>
                              <a:pt x="8254" y="260"/>
                            </a:cubicBezTo>
                            <a:cubicBezTo>
                              <a:pt x="8261" y="255"/>
                              <a:pt x="8267" y="249"/>
                              <a:pt x="8272" y="242"/>
                            </a:cubicBezTo>
                            <a:cubicBezTo>
                              <a:pt x="8277" y="235"/>
                              <a:pt x="8280" y="227"/>
                              <a:pt x="8282" y="218"/>
                            </a:cubicBezTo>
                            <a:cubicBezTo>
                              <a:pt x="8284" y="209"/>
                              <a:pt x="8285" y="200"/>
                              <a:pt x="8285" y="191"/>
                            </a:cubicBezTo>
                            <a:cubicBezTo>
                              <a:pt x="8285" y="180"/>
                              <a:pt x="8284" y="169"/>
                              <a:pt x="8282" y="159"/>
                            </a:cubicBezTo>
                            <a:cubicBezTo>
                              <a:pt x="8280" y="149"/>
                              <a:pt x="8277" y="141"/>
                              <a:pt x="8273" y="134"/>
                            </a:cubicBezTo>
                            <a:cubicBezTo>
                              <a:pt x="8268" y="127"/>
                              <a:pt x="8263" y="121"/>
                              <a:pt x="8255" y="117"/>
                            </a:cubicBezTo>
                            <a:cubicBezTo>
                              <a:pt x="8248" y="113"/>
                              <a:pt x="8239" y="111"/>
                              <a:pt x="8228" y="111"/>
                            </a:cubicBezTo>
                            <a:cubicBezTo>
                              <a:pt x="8217" y="111"/>
                              <a:pt x="8208" y="113"/>
                              <a:pt x="8200" y="118"/>
                            </a:cubicBezTo>
                            <a:cubicBezTo>
                              <a:pt x="8193" y="123"/>
                              <a:pt x="8187" y="129"/>
                              <a:pt x="8183" y="137"/>
                            </a:cubicBezTo>
                            <a:cubicBezTo>
                              <a:pt x="8178" y="145"/>
                              <a:pt x="8175" y="153"/>
                              <a:pt x="8174" y="163"/>
                            </a:cubicBezTo>
                            <a:cubicBezTo>
                              <a:pt x="8172" y="172"/>
                              <a:pt x="8171" y="182"/>
                              <a:pt x="8171" y="191"/>
                            </a:cubicBezTo>
                            <a:cubicBezTo>
                              <a:pt x="8171" y="201"/>
                              <a:pt x="8172" y="210"/>
                              <a:pt x="8174" y="219"/>
                            </a:cubicBezTo>
                            <a:close/>
                            <a:moveTo>
                              <a:pt x="8495" y="281"/>
                            </a:moveTo>
                            <a:cubicBezTo>
                              <a:pt x="8487" y="285"/>
                              <a:pt x="8478" y="288"/>
                              <a:pt x="8468" y="289"/>
                            </a:cubicBezTo>
                            <a:cubicBezTo>
                              <a:pt x="8458" y="291"/>
                              <a:pt x="8448" y="292"/>
                              <a:pt x="8439" y="292"/>
                            </a:cubicBezTo>
                            <a:cubicBezTo>
                              <a:pt x="8424" y="292"/>
                              <a:pt x="8410" y="289"/>
                              <a:pt x="8399" y="284"/>
                            </a:cubicBezTo>
                            <a:cubicBezTo>
                              <a:pt x="8388" y="279"/>
                              <a:pt x="8379" y="272"/>
                              <a:pt x="8372" y="263"/>
                            </a:cubicBezTo>
                            <a:cubicBezTo>
                              <a:pt x="8365" y="254"/>
                              <a:pt x="8360" y="244"/>
                              <a:pt x="8357" y="231"/>
                            </a:cubicBezTo>
                            <a:cubicBezTo>
                              <a:pt x="8353" y="219"/>
                              <a:pt x="8352" y="206"/>
                              <a:pt x="8352" y="191"/>
                            </a:cubicBezTo>
                            <a:cubicBezTo>
                              <a:pt x="8352" y="176"/>
                              <a:pt x="8354" y="163"/>
                              <a:pt x="8358" y="151"/>
                            </a:cubicBezTo>
                            <a:cubicBezTo>
                              <a:pt x="8362" y="138"/>
                              <a:pt x="8367" y="128"/>
                              <a:pt x="8374" y="119"/>
                            </a:cubicBezTo>
                            <a:cubicBezTo>
                              <a:pt x="8381" y="110"/>
                              <a:pt x="8390" y="103"/>
                              <a:pt x="8400" y="98"/>
                            </a:cubicBezTo>
                            <a:cubicBezTo>
                              <a:pt x="8410" y="93"/>
                              <a:pt x="8421" y="91"/>
                              <a:pt x="8433" y="91"/>
                            </a:cubicBezTo>
                            <a:cubicBezTo>
                              <a:pt x="8447" y="91"/>
                              <a:pt x="8458" y="93"/>
                              <a:pt x="8468" y="98"/>
                            </a:cubicBezTo>
                            <a:cubicBezTo>
                              <a:pt x="8478" y="103"/>
                              <a:pt x="8485" y="110"/>
                              <a:pt x="8492" y="119"/>
                            </a:cubicBezTo>
                            <a:cubicBezTo>
                              <a:pt x="8498" y="128"/>
                              <a:pt x="8502" y="138"/>
                              <a:pt x="8505" y="149"/>
                            </a:cubicBezTo>
                            <a:cubicBezTo>
                              <a:pt x="8508" y="161"/>
                              <a:pt x="8510" y="173"/>
                              <a:pt x="8510" y="186"/>
                            </a:cubicBezTo>
                            <a:cubicBezTo>
                              <a:pt x="8510" y="198"/>
                              <a:pt x="8510" y="198"/>
                              <a:pt x="8510" y="198"/>
                            </a:cubicBezTo>
                            <a:cubicBezTo>
                              <a:pt x="8378" y="198"/>
                              <a:pt x="8378" y="198"/>
                              <a:pt x="8378" y="198"/>
                            </a:cubicBezTo>
                            <a:cubicBezTo>
                              <a:pt x="8378" y="208"/>
                              <a:pt x="8379" y="218"/>
                              <a:pt x="8382" y="227"/>
                            </a:cubicBezTo>
                            <a:cubicBezTo>
                              <a:pt x="8385" y="236"/>
                              <a:pt x="8389" y="244"/>
                              <a:pt x="8394" y="250"/>
                            </a:cubicBezTo>
                            <a:cubicBezTo>
                              <a:pt x="8399" y="257"/>
                              <a:pt x="8406" y="262"/>
                              <a:pt x="8414" y="266"/>
                            </a:cubicBezTo>
                            <a:cubicBezTo>
                              <a:pt x="8422" y="270"/>
                              <a:pt x="8431" y="272"/>
                              <a:pt x="8441" y="272"/>
                            </a:cubicBezTo>
                            <a:cubicBezTo>
                              <a:pt x="8446" y="272"/>
                              <a:pt x="8450" y="271"/>
                              <a:pt x="8455" y="270"/>
                            </a:cubicBezTo>
                            <a:cubicBezTo>
                              <a:pt x="8461" y="269"/>
                              <a:pt x="8466" y="268"/>
                              <a:pt x="8471" y="267"/>
                            </a:cubicBezTo>
                            <a:cubicBezTo>
                              <a:pt x="8475" y="266"/>
                              <a:pt x="8480" y="264"/>
                              <a:pt x="8484" y="263"/>
                            </a:cubicBezTo>
                            <a:cubicBezTo>
                              <a:pt x="8489" y="261"/>
                              <a:pt x="8492" y="259"/>
                              <a:pt x="8495" y="257"/>
                            </a:cubicBezTo>
                            <a:lnTo>
                              <a:pt x="8495" y="281"/>
                            </a:lnTo>
                            <a:close/>
                            <a:moveTo>
                              <a:pt x="8484" y="178"/>
                            </a:moveTo>
                            <a:cubicBezTo>
                              <a:pt x="8484" y="169"/>
                              <a:pt x="8483" y="161"/>
                              <a:pt x="8481" y="153"/>
                            </a:cubicBezTo>
                            <a:cubicBezTo>
                              <a:pt x="8479" y="145"/>
                              <a:pt x="8476" y="138"/>
                              <a:pt x="8472" y="132"/>
                            </a:cubicBezTo>
                            <a:cubicBezTo>
                              <a:pt x="8469" y="125"/>
                              <a:pt x="8463" y="120"/>
                              <a:pt x="8457" y="117"/>
                            </a:cubicBezTo>
                            <a:cubicBezTo>
                              <a:pt x="8451" y="113"/>
                              <a:pt x="8443" y="111"/>
                              <a:pt x="8435" y="111"/>
                            </a:cubicBezTo>
                            <a:cubicBezTo>
                              <a:pt x="8426" y="111"/>
                              <a:pt x="8418" y="113"/>
                              <a:pt x="8411" y="117"/>
                            </a:cubicBezTo>
                            <a:cubicBezTo>
                              <a:pt x="8404" y="121"/>
                              <a:pt x="8398" y="126"/>
                              <a:pt x="8393" y="132"/>
                            </a:cubicBezTo>
                            <a:cubicBezTo>
                              <a:pt x="8388" y="139"/>
                              <a:pt x="8385" y="146"/>
                              <a:pt x="8382" y="154"/>
                            </a:cubicBezTo>
                            <a:cubicBezTo>
                              <a:pt x="8379" y="162"/>
                              <a:pt x="8378" y="170"/>
                              <a:pt x="8378" y="178"/>
                            </a:cubicBezTo>
                            <a:lnTo>
                              <a:pt x="8484" y="178"/>
                            </a:lnTo>
                            <a:close/>
                            <a:moveTo>
                              <a:pt x="8638" y="115"/>
                            </a:moveTo>
                            <a:cubicBezTo>
                              <a:pt x="8594" y="115"/>
                              <a:pt x="8594" y="115"/>
                              <a:pt x="8594" y="115"/>
                            </a:cubicBezTo>
                            <a:cubicBezTo>
                              <a:pt x="8594" y="240"/>
                              <a:pt x="8594" y="240"/>
                              <a:pt x="8594" y="240"/>
                            </a:cubicBezTo>
                            <a:cubicBezTo>
                              <a:pt x="8594" y="249"/>
                              <a:pt x="8596" y="256"/>
                              <a:pt x="8600" y="262"/>
                            </a:cubicBezTo>
                            <a:cubicBezTo>
                              <a:pt x="8603" y="268"/>
                              <a:pt x="8610" y="272"/>
                              <a:pt x="8620" y="272"/>
                            </a:cubicBezTo>
                            <a:cubicBezTo>
                              <a:pt x="8624" y="272"/>
                              <a:pt x="8628" y="271"/>
                              <a:pt x="8631" y="270"/>
                            </a:cubicBezTo>
                            <a:cubicBezTo>
                              <a:pt x="8635" y="269"/>
                              <a:pt x="8638" y="268"/>
                              <a:pt x="8642" y="267"/>
                            </a:cubicBezTo>
                            <a:cubicBezTo>
                              <a:pt x="8643" y="287"/>
                              <a:pt x="8643" y="287"/>
                              <a:pt x="8643" y="287"/>
                            </a:cubicBezTo>
                            <a:cubicBezTo>
                              <a:pt x="8640" y="288"/>
                              <a:pt x="8636" y="289"/>
                              <a:pt x="8631" y="290"/>
                            </a:cubicBezTo>
                            <a:cubicBezTo>
                              <a:pt x="8625" y="291"/>
                              <a:pt x="8620" y="292"/>
                              <a:pt x="8614" y="292"/>
                            </a:cubicBezTo>
                            <a:cubicBezTo>
                              <a:pt x="8603" y="292"/>
                              <a:pt x="8595" y="290"/>
                              <a:pt x="8589" y="287"/>
                            </a:cubicBezTo>
                            <a:cubicBezTo>
                              <a:pt x="8583" y="283"/>
                              <a:pt x="8579" y="279"/>
                              <a:pt x="8576" y="273"/>
                            </a:cubicBezTo>
                            <a:cubicBezTo>
                              <a:pt x="8574" y="267"/>
                              <a:pt x="8572" y="261"/>
                              <a:pt x="8571" y="253"/>
                            </a:cubicBezTo>
                            <a:cubicBezTo>
                              <a:pt x="8571" y="245"/>
                              <a:pt x="8570" y="237"/>
                              <a:pt x="8570" y="228"/>
                            </a:cubicBezTo>
                            <a:cubicBezTo>
                              <a:pt x="8570" y="115"/>
                              <a:pt x="8570" y="115"/>
                              <a:pt x="8570" y="115"/>
                            </a:cubicBezTo>
                            <a:cubicBezTo>
                              <a:pt x="8533" y="115"/>
                              <a:pt x="8533" y="115"/>
                              <a:pt x="8533" y="115"/>
                            </a:cubicBezTo>
                            <a:cubicBezTo>
                              <a:pt x="8533" y="95"/>
                              <a:pt x="8533" y="95"/>
                              <a:pt x="8533" y="95"/>
                            </a:cubicBezTo>
                            <a:cubicBezTo>
                              <a:pt x="8570" y="95"/>
                              <a:pt x="8570" y="95"/>
                              <a:pt x="8570" y="95"/>
                            </a:cubicBezTo>
                            <a:cubicBezTo>
                              <a:pt x="8570" y="49"/>
                              <a:pt x="8570" y="49"/>
                              <a:pt x="8570" y="49"/>
                            </a:cubicBezTo>
                            <a:cubicBezTo>
                              <a:pt x="8594" y="40"/>
                              <a:pt x="8594" y="40"/>
                              <a:pt x="8594" y="40"/>
                            </a:cubicBezTo>
                            <a:cubicBezTo>
                              <a:pt x="8594" y="95"/>
                              <a:pt x="8594" y="95"/>
                              <a:pt x="8594" y="95"/>
                            </a:cubicBezTo>
                            <a:cubicBezTo>
                              <a:pt x="8638" y="95"/>
                              <a:pt x="8638" y="95"/>
                              <a:pt x="8638" y="95"/>
                            </a:cubicBezTo>
                            <a:lnTo>
                              <a:pt x="8638" y="115"/>
                            </a:lnTo>
                            <a:close/>
                            <a:moveTo>
                              <a:pt x="8680" y="5"/>
                            </a:moveTo>
                            <a:cubicBezTo>
                              <a:pt x="8704" y="5"/>
                              <a:pt x="8704" y="5"/>
                              <a:pt x="8704" y="5"/>
                            </a:cubicBezTo>
                            <a:cubicBezTo>
                              <a:pt x="8704" y="127"/>
                              <a:pt x="8704" y="127"/>
                              <a:pt x="8704" y="127"/>
                            </a:cubicBezTo>
                            <a:cubicBezTo>
                              <a:pt x="8705" y="127"/>
                              <a:pt x="8705" y="127"/>
                              <a:pt x="8705" y="127"/>
                            </a:cubicBezTo>
                            <a:cubicBezTo>
                              <a:pt x="8710" y="117"/>
                              <a:pt x="8718" y="108"/>
                              <a:pt x="8728" y="101"/>
                            </a:cubicBezTo>
                            <a:cubicBezTo>
                              <a:pt x="8738" y="94"/>
                              <a:pt x="8751" y="91"/>
                              <a:pt x="8765" y="91"/>
                            </a:cubicBezTo>
                            <a:cubicBezTo>
                              <a:pt x="8778" y="91"/>
                              <a:pt x="8788" y="93"/>
                              <a:pt x="8797" y="97"/>
                            </a:cubicBezTo>
                            <a:cubicBezTo>
                              <a:pt x="8805" y="101"/>
                              <a:pt x="8812" y="106"/>
                              <a:pt x="8817" y="114"/>
                            </a:cubicBezTo>
                            <a:cubicBezTo>
                              <a:pt x="8822" y="121"/>
                              <a:pt x="8825" y="130"/>
                              <a:pt x="8828" y="140"/>
                            </a:cubicBezTo>
                            <a:cubicBezTo>
                              <a:pt x="8830" y="150"/>
                              <a:pt x="8831" y="161"/>
                              <a:pt x="8831" y="172"/>
                            </a:cubicBezTo>
                            <a:cubicBezTo>
                              <a:pt x="8831" y="287"/>
                              <a:pt x="8831" y="287"/>
                              <a:pt x="8831" y="287"/>
                            </a:cubicBezTo>
                            <a:cubicBezTo>
                              <a:pt x="8807" y="287"/>
                              <a:pt x="8807" y="287"/>
                              <a:pt x="8807" y="287"/>
                            </a:cubicBezTo>
                            <a:cubicBezTo>
                              <a:pt x="8807" y="173"/>
                              <a:pt x="8807" y="173"/>
                              <a:pt x="8807" y="173"/>
                            </a:cubicBezTo>
                            <a:cubicBezTo>
                              <a:pt x="8807" y="164"/>
                              <a:pt x="8806" y="157"/>
                              <a:pt x="8805" y="149"/>
                            </a:cubicBezTo>
                            <a:cubicBezTo>
                              <a:pt x="8804" y="141"/>
                              <a:pt x="8802" y="135"/>
                              <a:pt x="8799" y="129"/>
                            </a:cubicBezTo>
                            <a:cubicBezTo>
                              <a:pt x="8796" y="124"/>
                              <a:pt x="8791" y="119"/>
                              <a:pt x="8785" y="116"/>
                            </a:cubicBezTo>
                            <a:cubicBezTo>
                              <a:pt x="8779" y="113"/>
                              <a:pt x="8771" y="111"/>
                              <a:pt x="8761" y="111"/>
                            </a:cubicBezTo>
                            <a:cubicBezTo>
                              <a:pt x="8751" y="111"/>
                              <a:pt x="8742" y="113"/>
                              <a:pt x="8734" y="118"/>
                            </a:cubicBezTo>
                            <a:cubicBezTo>
                              <a:pt x="8727" y="122"/>
                              <a:pt x="8721" y="128"/>
                              <a:pt x="8717" y="135"/>
                            </a:cubicBezTo>
                            <a:cubicBezTo>
                              <a:pt x="8712" y="142"/>
                              <a:pt x="8709" y="150"/>
                              <a:pt x="8707" y="159"/>
                            </a:cubicBezTo>
                            <a:cubicBezTo>
                              <a:pt x="8705" y="168"/>
                              <a:pt x="8704" y="176"/>
                              <a:pt x="8704" y="184"/>
                            </a:cubicBezTo>
                            <a:cubicBezTo>
                              <a:pt x="8704" y="287"/>
                              <a:pt x="8704" y="287"/>
                              <a:pt x="8704" y="287"/>
                            </a:cubicBezTo>
                            <a:cubicBezTo>
                              <a:pt x="8680" y="287"/>
                              <a:pt x="8680" y="287"/>
                              <a:pt x="8680" y="287"/>
                            </a:cubicBezTo>
                            <a:lnTo>
                              <a:pt x="8680" y="5"/>
                            </a:lnTo>
                            <a:close/>
                            <a:moveTo>
                              <a:pt x="9019" y="281"/>
                            </a:moveTo>
                            <a:cubicBezTo>
                              <a:pt x="9011" y="285"/>
                              <a:pt x="9002" y="288"/>
                              <a:pt x="8992" y="289"/>
                            </a:cubicBezTo>
                            <a:cubicBezTo>
                              <a:pt x="8981" y="291"/>
                              <a:pt x="8972" y="292"/>
                              <a:pt x="8963" y="292"/>
                            </a:cubicBezTo>
                            <a:cubicBezTo>
                              <a:pt x="8947" y="292"/>
                              <a:pt x="8934" y="289"/>
                              <a:pt x="8923" y="284"/>
                            </a:cubicBezTo>
                            <a:cubicBezTo>
                              <a:pt x="8912" y="279"/>
                              <a:pt x="8902" y="272"/>
                              <a:pt x="8896" y="263"/>
                            </a:cubicBezTo>
                            <a:cubicBezTo>
                              <a:pt x="8889" y="254"/>
                              <a:pt x="8884" y="244"/>
                              <a:pt x="8880" y="231"/>
                            </a:cubicBezTo>
                            <a:cubicBezTo>
                              <a:pt x="8877" y="219"/>
                              <a:pt x="8876" y="206"/>
                              <a:pt x="8876" y="191"/>
                            </a:cubicBezTo>
                            <a:cubicBezTo>
                              <a:pt x="8876" y="176"/>
                              <a:pt x="8878" y="163"/>
                              <a:pt x="8882" y="151"/>
                            </a:cubicBezTo>
                            <a:cubicBezTo>
                              <a:pt x="8886" y="138"/>
                              <a:pt x="8891" y="128"/>
                              <a:pt x="8898" y="119"/>
                            </a:cubicBezTo>
                            <a:cubicBezTo>
                              <a:pt x="8905" y="110"/>
                              <a:pt x="8914" y="103"/>
                              <a:pt x="8924" y="98"/>
                            </a:cubicBezTo>
                            <a:cubicBezTo>
                              <a:pt x="8934" y="93"/>
                              <a:pt x="8945" y="91"/>
                              <a:pt x="8957" y="91"/>
                            </a:cubicBezTo>
                            <a:cubicBezTo>
                              <a:pt x="8970" y="91"/>
                              <a:pt x="8982" y="93"/>
                              <a:pt x="8992" y="98"/>
                            </a:cubicBezTo>
                            <a:cubicBezTo>
                              <a:pt x="9001" y="103"/>
                              <a:pt x="9009" y="110"/>
                              <a:pt x="9016" y="119"/>
                            </a:cubicBezTo>
                            <a:cubicBezTo>
                              <a:pt x="9022" y="128"/>
                              <a:pt x="9026" y="138"/>
                              <a:pt x="9029" y="149"/>
                            </a:cubicBezTo>
                            <a:cubicBezTo>
                              <a:pt x="9032" y="161"/>
                              <a:pt x="9033" y="173"/>
                              <a:pt x="9033" y="186"/>
                            </a:cubicBezTo>
                            <a:cubicBezTo>
                              <a:pt x="9033" y="198"/>
                              <a:pt x="9033" y="198"/>
                              <a:pt x="9033" y="198"/>
                            </a:cubicBezTo>
                            <a:cubicBezTo>
                              <a:pt x="8902" y="198"/>
                              <a:pt x="8902" y="198"/>
                              <a:pt x="8902" y="198"/>
                            </a:cubicBezTo>
                            <a:cubicBezTo>
                              <a:pt x="8902" y="208"/>
                              <a:pt x="8903" y="218"/>
                              <a:pt x="8906" y="227"/>
                            </a:cubicBezTo>
                            <a:cubicBezTo>
                              <a:pt x="8909" y="236"/>
                              <a:pt x="8913" y="244"/>
                              <a:pt x="8918" y="250"/>
                            </a:cubicBezTo>
                            <a:cubicBezTo>
                              <a:pt x="8923" y="257"/>
                              <a:pt x="8930" y="262"/>
                              <a:pt x="8938" y="266"/>
                            </a:cubicBezTo>
                            <a:cubicBezTo>
                              <a:pt x="8946" y="270"/>
                              <a:pt x="8955" y="272"/>
                              <a:pt x="8965" y="272"/>
                            </a:cubicBezTo>
                            <a:cubicBezTo>
                              <a:pt x="8969" y="272"/>
                              <a:pt x="8974" y="271"/>
                              <a:pt x="8979" y="270"/>
                            </a:cubicBezTo>
                            <a:cubicBezTo>
                              <a:pt x="8984" y="269"/>
                              <a:pt x="8989" y="268"/>
                              <a:pt x="8994" y="267"/>
                            </a:cubicBezTo>
                            <a:cubicBezTo>
                              <a:pt x="8999" y="266"/>
                              <a:pt x="9004" y="264"/>
                              <a:pt x="9008" y="263"/>
                            </a:cubicBezTo>
                            <a:cubicBezTo>
                              <a:pt x="9013" y="261"/>
                              <a:pt x="9016" y="259"/>
                              <a:pt x="9019" y="257"/>
                            </a:cubicBezTo>
                            <a:lnTo>
                              <a:pt x="9019" y="281"/>
                            </a:lnTo>
                            <a:close/>
                            <a:moveTo>
                              <a:pt x="9007" y="178"/>
                            </a:moveTo>
                            <a:cubicBezTo>
                              <a:pt x="9007" y="169"/>
                              <a:pt x="9007" y="161"/>
                              <a:pt x="9005" y="153"/>
                            </a:cubicBezTo>
                            <a:cubicBezTo>
                              <a:pt x="9003" y="145"/>
                              <a:pt x="9000" y="138"/>
                              <a:pt x="8996" y="132"/>
                            </a:cubicBezTo>
                            <a:cubicBezTo>
                              <a:pt x="8992" y="125"/>
                              <a:pt x="8987" y="120"/>
                              <a:pt x="8981" y="117"/>
                            </a:cubicBezTo>
                            <a:cubicBezTo>
                              <a:pt x="8975" y="113"/>
                              <a:pt x="8967" y="111"/>
                              <a:pt x="8958" y="111"/>
                            </a:cubicBezTo>
                            <a:cubicBezTo>
                              <a:pt x="8950" y="111"/>
                              <a:pt x="8942" y="113"/>
                              <a:pt x="8935" y="117"/>
                            </a:cubicBezTo>
                            <a:cubicBezTo>
                              <a:pt x="8928" y="121"/>
                              <a:pt x="8922" y="126"/>
                              <a:pt x="8917" y="132"/>
                            </a:cubicBezTo>
                            <a:cubicBezTo>
                              <a:pt x="8912" y="139"/>
                              <a:pt x="8908" y="146"/>
                              <a:pt x="8906" y="154"/>
                            </a:cubicBezTo>
                            <a:cubicBezTo>
                              <a:pt x="8903" y="162"/>
                              <a:pt x="8902" y="170"/>
                              <a:pt x="8902" y="178"/>
                            </a:cubicBezTo>
                            <a:lnTo>
                              <a:pt x="9007" y="178"/>
                            </a:lnTo>
                            <a:close/>
                            <a:moveTo>
                              <a:pt x="9079" y="138"/>
                            </a:moveTo>
                            <a:cubicBezTo>
                              <a:pt x="9079" y="133"/>
                              <a:pt x="9079" y="128"/>
                              <a:pt x="9079" y="124"/>
                            </a:cubicBezTo>
                            <a:cubicBezTo>
                              <a:pt x="9079" y="121"/>
                              <a:pt x="9079" y="117"/>
                              <a:pt x="9078" y="114"/>
                            </a:cubicBezTo>
                            <a:cubicBezTo>
                              <a:pt x="9078" y="111"/>
                              <a:pt x="9078" y="108"/>
                              <a:pt x="9078" y="105"/>
                            </a:cubicBezTo>
                            <a:cubicBezTo>
                              <a:pt x="9078" y="102"/>
                              <a:pt x="9078" y="99"/>
                              <a:pt x="9077" y="95"/>
                            </a:cubicBezTo>
                            <a:cubicBezTo>
                              <a:pt x="9101" y="95"/>
                              <a:pt x="9101" y="95"/>
                              <a:pt x="9101" y="95"/>
                            </a:cubicBezTo>
                            <a:cubicBezTo>
                              <a:pt x="9101" y="132"/>
                              <a:pt x="9101" y="132"/>
                              <a:pt x="9101" y="132"/>
                            </a:cubicBezTo>
                            <a:cubicBezTo>
                              <a:pt x="9102" y="132"/>
                              <a:pt x="9102" y="132"/>
                              <a:pt x="9102" y="132"/>
                            </a:cubicBezTo>
                            <a:cubicBezTo>
                              <a:pt x="9104" y="127"/>
                              <a:pt x="9107" y="122"/>
                              <a:pt x="9110" y="117"/>
                            </a:cubicBezTo>
                            <a:cubicBezTo>
                              <a:pt x="9113" y="112"/>
                              <a:pt x="9116" y="107"/>
                              <a:pt x="9120" y="103"/>
                            </a:cubicBezTo>
                            <a:cubicBezTo>
                              <a:pt x="9125" y="99"/>
                              <a:pt x="9129" y="96"/>
                              <a:pt x="9134" y="94"/>
                            </a:cubicBezTo>
                            <a:cubicBezTo>
                              <a:pt x="9139" y="92"/>
                              <a:pt x="9145" y="91"/>
                              <a:pt x="9151" y="91"/>
                            </a:cubicBezTo>
                            <a:cubicBezTo>
                              <a:pt x="9154" y="91"/>
                              <a:pt x="9157" y="91"/>
                              <a:pt x="9160" y="91"/>
                            </a:cubicBezTo>
                            <a:cubicBezTo>
                              <a:pt x="9163" y="92"/>
                              <a:pt x="9166" y="92"/>
                              <a:pt x="9168" y="93"/>
                            </a:cubicBezTo>
                            <a:cubicBezTo>
                              <a:pt x="9168" y="118"/>
                              <a:pt x="9168" y="118"/>
                              <a:pt x="9168" y="118"/>
                            </a:cubicBezTo>
                            <a:cubicBezTo>
                              <a:pt x="9165" y="117"/>
                              <a:pt x="9162" y="116"/>
                              <a:pt x="9159" y="116"/>
                            </a:cubicBezTo>
                            <a:cubicBezTo>
                              <a:pt x="9156" y="116"/>
                              <a:pt x="9153" y="115"/>
                              <a:pt x="9150" y="115"/>
                            </a:cubicBezTo>
                            <a:cubicBezTo>
                              <a:pt x="9141" y="115"/>
                              <a:pt x="9133" y="118"/>
                              <a:pt x="9127" y="123"/>
                            </a:cubicBezTo>
                            <a:cubicBezTo>
                              <a:pt x="9121" y="127"/>
                              <a:pt x="9116" y="133"/>
                              <a:pt x="9112" y="141"/>
                            </a:cubicBezTo>
                            <a:cubicBezTo>
                              <a:pt x="9109" y="148"/>
                              <a:pt x="9106" y="157"/>
                              <a:pt x="9105" y="166"/>
                            </a:cubicBezTo>
                            <a:cubicBezTo>
                              <a:pt x="9103" y="175"/>
                              <a:pt x="9102" y="184"/>
                              <a:pt x="9102" y="192"/>
                            </a:cubicBezTo>
                            <a:cubicBezTo>
                              <a:pt x="9102" y="287"/>
                              <a:pt x="9102" y="287"/>
                              <a:pt x="9102" y="287"/>
                            </a:cubicBezTo>
                            <a:cubicBezTo>
                              <a:pt x="9079" y="287"/>
                              <a:pt x="9079" y="287"/>
                              <a:pt x="9079" y="287"/>
                            </a:cubicBezTo>
                            <a:lnTo>
                              <a:pt x="9079" y="138"/>
                            </a:lnTo>
                            <a:close/>
                            <a:moveTo>
                              <a:pt x="9392" y="115"/>
                            </a:moveTo>
                            <a:cubicBezTo>
                              <a:pt x="9348" y="115"/>
                              <a:pt x="9348" y="115"/>
                              <a:pt x="9348" y="115"/>
                            </a:cubicBezTo>
                            <a:cubicBezTo>
                              <a:pt x="9348" y="240"/>
                              <a:pt x="9348" y="240"/>
                              <a:pt x="9348" y="240"/>
                            </a:cubicBezTo>
                            <a:cubicBezTo>
                              <a:pt x="9348" y="249"/>
                              <a:pt x="9350" y="256"/>
                              <a:pt x="9354" y="262"/>
                            </a:cubicBezTo>
                            <a:cubicBezTo>
                              <a:pt x="9358" y="268"/>
                              <a:pt x="9364" y="272"/>
                              <a:pt x="9374" y="272"/>
                            </a:cubicBezTo>
                            <a:cubicBezTo>
                              <a:pt x="9379" y="272"/>
                              <a:pt x="9382" y="271"/>
                              <a:pt x="9386" y="270"/>
                            </a:cubicBezTo>
                            <a:cubicBezTo>
                              <a:pt x="9389" y="269"/>
                              <a:pt x="9392" y="268"/>
                              <a:pt x="9396" y="267"/>
                            </a:cubicBezTo>
                            <a:cubicBezTo>
                              <a:pt x="9397" y="287"/>
                              <a:pt x="9397" y="287"/>
                              <a:pt x="9397" y="287"/>
                            </a:cubicBezTo>
                            <a:cubicBezTo>
                              <a:pt x="9395" y="288"/>
                              <a:pt x="9391" y="289"/>
                              <a:pt x="9385" y="290"/>
                            </a:cubicBezTo>
                            <a:cubicBezTo>
                              <a:pt x="9380" y="291"/>
                              <a:pt x="9374" y="292"/>
                              <a:pt x="9368" y="292"/>
                            </a:cubicBezTo>
                            <a:cubicBezTo>
                              <a:pt x="9358" y="292"/>
                              <a:pt x="9350" y="290"/>
                              <a:pt x="9344" y="287"/>
                            </a:cubicBezTo>
                            <a:cubicBezTo>
                              <a:pt x="9338" y="283"/>
                              <a:pt x="9333" y="279"/>
                              <a:pt x="9331" y="273"/>
                            </a:cubicBezTo>
                            <a:cubicBezTo>
                              <a:pt x="9328" y="267"/>
                              <a:pt x="9326" y="261"/>
                              <a:pt x="9326" y="253"/>
                            </a:cubicBezTo>
                            <a:cubicBezTo>
                              <a:pt x="9325" y="245"/>
                              <a:pt x="9325" y="237"/>
                              <a:pt x="9325" y="228"/>
                            </a:cubicBezTo>
                            <a:cubicBezTo>
                              <a:pt x="9325" y="115"/>
                              <a:pt x="9325" y="115"/>
                              <a:pt x="9325" y="115"/>
                            </a:cubicBezTo>
                            <a:cubicBezTo>
                              <a:pt x="9287" y="115"/>
                              <a:pt x="9287" y="115"/>
                              <a:pt x="9287" y="115"/>
                            </a:cubicBezTo>
                            <a:cubicBezTo>
                              <a:pt x="9287" y="95"/>
                              <a:pt x="9287" y="95"/>
                              <a:pt x="9287" y="95"/>
                            </a:cubicBezTo>
                            <a:cubicBezTo>
                              <a:pt x="9325" y="95"/>
                              <a:pt x="9325" y="95"/>
                              <a:pt x="9325" y="95"/>
                            </a:cubicBezTo>
                            <a:cubicBezTo>
                              <a:pt x="9325" y="49"/>
                              <a:pt x="9325" y="49"/>
                              <a:pt x="9325" y="49"/>
                            </a:cubicBezTo>
                            <a:cubicBezTo>
                              <a:pt x="9348" y="40"/>
                              <a:pt x="9348" y="40"/>
                              <a:pt x="9348" y="40"/>
                            </a:cubicBezTo>
                            <a:cubicBezTo>
                              <a:pt x="9348" y="95"/>
                              <a:pt x="9348" y="95"/>
                              <a:pt x="9348" y="95"/>
                            </a:cubicBezTo>
                            <a:cubicBezTo>
                              <a:pt x="9392" y="95"/>
                              <a:pt x="9392" y="95"/>
                              <a:pt x="9392" y="95"/>
                            </a:cubicBezTo>
                            <a:lnTo>
                              <a:pt x="9392" y="115"/>
                            </a:lnTo>
                            <a:close/>
                            <a:moveTo>
                              <a:pt x="9425" y="153"/>
                            </a:moveTo>
                            <a:cubicBezTo>
                              <a:pt x="9429" y="141"/>
                              <a:pt x="9434" y="130"/>
                              <a:pt x="9441" y="121"/>
                            </a:cubicBezTo>
                            <a:cubicBezTo>
                              <a:pt x="9449" y="112"/>
                              <a:pt x="9458" y="104"/>
                              <a:pt x="9469" y="99"/>
                            </a:cubicBezTo>
                            <a:cubicBezTo>
                              <a:pt x="9481" y="93"/>
                              <a:pt x="9494" y="91"/>
                              <a:pt x="9510" y="91"/>
                            </a:cubicBezTo>
                            <a:cubicBezTo>
                              <a:pt x="9525" y="91"/>
                              <a:pt x="9539" y="93"/>
                              <a:pt x="9550" y="99"/>
                            </a:cubicBezTo>
                            <a:cubicBezTo>
                              <a:pt x="9561" y="104"/>
                              <a:pt x="9571" y="112"/>
                              <a:pt x="9578" y="121"/>
                            </a:cubicBezTo>
                            <a:cubicBezTo>
                              <a:pt x="9585" y="130"/>
                              <a:pt x="9591" y="141"/>
                              <a:pt x="9594" y="153"/>
                            </a:cubicBezTo>
                            <a:cubicBezTo>
                              <a:pt x="9598" y="166"/>
                              <a:pt x="9599" y="178"/>
                              <a:pt x="9599" y="191"/>
                            </a:cubicBezTo>
                            <a:cubicBezTo>
                              <a:pt x="9599" y="204"/>
                              <a:pt x="9598" y="217"/>
                              <a:pt x="9594" y="229"/>
                            </a:cubicBezTo>
                            <a:cubicBezTo>
                              <a:pt x="9591" y="241"/>
                              <a:pt x="9585" y="252"/>
                              <a:pt x="9578" y="261"/>
                            </a:cubicBezTo>
                            <a:cubicBezTo>
                              <a:pt x="9571" y="271"/>
                              <a:pt x="9561" y="278"/>
                              <a:pt x="9550" y="284"/>
                            </a:cubicBezTo>
                            <a:cubicBezTo>
                              <a:pt x="9539" y="289"/>
                              <a:pt x="9525" y="292"/>
                              <a:pt x="9510" y="292"/>
                            </a:cubicBezTo>
                            <a:cubicBezTo>
                              <a:pt x="9494" y="292"/>
                              <a:pt x="9481" y="289"/>
                              <a:pt x="9469" y="284"/>
                            </a:cubicBezTo>
                            <a:cubicBezTo>
                              <a:pt x="9458" y="278"/>
                              <a:pt x="9449" y="271"/>
                              <a:pt x="9441" y="261"/>
                            </a:cubicBezTo>
                            <a:cubicBezTo>
                              <a:pt x="9434" y="252"/>
                              <a:pt x="9429" y="241"/>
                              <a:pt x="9425" y="229"/>
                            </a:cubicBezTo>
                            <a:cubicBezTo>
                              <a:pt x="9422" y="217"/>
                              <a:pt x="9420" y="204"/>
                              <a:pt x="9420" y="191"/>
                            </a:cubicBezTo>
                            <a:cubicBezTo>
                              <a:pt x="9420" y="178"/>
                              <a:pt x="9422" y="166"/>
                              <a:pt x="9425" y="153"/>
                            </a:cubicBezTo>
                            <a:close/>
                            <a:moveTo>
                              <a:pt x="9450" y="223"/>
                            </a:moveTo>
                            <a:cubicBezTo>
                              <a:pt x="9453" y="232"/>
                              <a:pt x="9457" y="241"/>
                              <a:pt x="9462" y="248"/>
                            </a:cubicBezTo>
                            <a:cubicBezTo>
                              <a:pt x="9468" y="255"/>
                              <a:pt x="9474" y="261"/>
                              <a:pt x="9482" y="265"/>
                            </a:cubicBezTo>
                            <a:cubicBezTo>
                              <a:pt x="9490" y="269"/>
                              <a:pt x="9499" y="272"/>
                              <a:pt x="9510" y="272"/>
                            </a:cubicBezTo>
                            <a:cubicBezTo>
                              <a:pt x="9520" y="272"/>
                              <a:pt x="9529" y="269"/>
                              <a:pt x="9537" y="265"/>
                            </a:cubicBezTo>
                            <a:cubicBezTo>
                              <a:pt x="9545" y="261"/>
                              <a:pt x="9552" y="255"/>
                              <a:pt x="9557" y="248"/>
                            </a:cubicBezTo>
                            <a:cubicBezTo>
                              <a:pt x="9562" y="241"/>
                              <a:pt x="9567" y="232"/>
                              <a:pt x="9569" y="223"/>
                            </a:cubicBezTo>
                            <a:cubicBezTo>
                              <a:pt x="9572" y="213"/>
                              <a:pt x="9573" y="202"/>
                              <a:pt x="9573" y="191"/>
                            </a:cubicBezTo>
                            <a:cubicBezTo>
                              <a:pt x="9573" y="180"/>
                              <a:pt x="9572" y="170"/>
                              <a:pt x="9569" y="160"/>
                            </a:cubicBezTo>
                            <a:cubicBezTo>
                              <a:pt x="9567" y="150"/>
                              <a:pt x="9562" y="142"/>
                              <a:pt x="9557" y="134"/>
                            </a:cubicBezTo>
                            <a:cubicBezTo>
                              <a:pt x="9552" y="127"/>
                              <a:pt x="9545" y="121"/>
                              <a:pt x="9537" y="117"/>
                            </a:cubicBezTo>
                            <a:cubicBezTo>
                              <a:pt x="9529" y="113"/>
                              <a:pt x="9520" y="111"/>
                              <a:pt x="9510" y="111"/>
                            </a:cubicBezTo>
                            <a:cubicBezTo>
                              <a:pt x="9499" y="111"/>
                              <a:pt x="9490" y="113"/>
                              <a:pt x="9482" y="117"/>
                            </a:cubicBezTo>
                            <a:cubicBezTo>
                              <a:pt x="9474" y="121"/>
                              <a:pt x="9468" y="127"/>
                              <a:pt x="9462" y="134"/>
                            </a:cubicBezTo>
                            <a:cubicBezTo>
                              <a:pt x="9457" y="142"/>
                              <a:pt x="9453" y="150"/>
                              <a:pt x="9450" y="160"/>
                            </a:cubicBezTo>
                            <a:cubicBezTo>
                              <a:pt x="9447" y="170"/>
                              <a:pt x="9446" y="180"/>
                              <a:pt x="9446" y="191"/>
                            </a:cubicBezTo>
                            <a:cubicBezTo>
                              <a:pt x="9446" y="202"/>
                              <a:pt x="9447" y="213"/>
                              <a:pt x="9450" y="223"/>
                            </a:cubicBezTo>
                            <a:close/>
                            <a:moveTo>
                              <a:pt x="9747" y="95"/>
                            </a:moveTo>
                            <a:cubicBezTo>
                              <a:pt x="9771" y="95"/>
                              <a:pt x="9771" y="95"/>
                              <a:pt x="9771" y="95"/>
                            </a:cubicBezTo>
                            <a:cubicBezTo>
                              <a:pt x="9769" y="130"/>
                              <a:pt x="9769" y="130"/>
                              <a:pt x="9769" y="130"/>
                            </a:cubicBezTo>
                            <a:cubicBezTo>
                              <a:pt x="9770" y="130"/>
                              <a:pt x="9770" y="130"/>
                              <a:pt x="9770" y="130"/>
                            </a:cubicBezTo>
                            <a:cubicBezTo>
                              <a:pt x="9771" y="127"/>
                              <a:pt x="9774" y="124"/>
                              <a:pt x="9776" y="119"/>
                            </a:cubicBezTo>
                            <a:cubicBezTo>
                              <a:pt x="9779" y="115"/>
                              <a:pt x="9783" y="111"/>
                              <a:pt x="9788" y="106"/>
                            </a:cubicBezTo>
                            <a:cubicBezTo>
                              <a:pt x="9792" y="102"/>
                              <a:pt x="9798" y="98"/>
                              <a:pt x="9806" y="95"/>
                            </a:cubicBezTo>
                            <a:cubicBezTo>
                              <a:pt x="9813" y="92"/>
                              <a:pt x="9821" y="91"/>
                              <a:pt x="9831" y="91"/>
                            </a:cubicBezTo>
                            <a:cubicBezTo>
                              <a:pt x="9846" y="91"/>
                              <a:pt x="9858" y="93"/>
                              <a:pt x="9868" y="98"/>
                            </a:cubicBezTo>
                            <a:cubicBezTo>
                              <a:pt x="9878" y="103"/>
                              <a:pt x="9886" y="110"/>
                              <a:pt x="9892" y="119"/>
                            </a:cubicBezTo>
                            <a:cubicBezTo>
                              <a:pt x="9899" y="128"/>
                              <a:pt x="9903" y="139"/>
                              <a:pt x="9906" y="151"/>
                            </a:cubicBezTo>
                            <a:cubicBezTo>
                              <a:pt x="9909" y="163"/>
                              <a:pt x="9911" y="177"/>
                              <a:pt x="9911" y="191"/>
                            </a:cubicBezTo>
                            <a:cubicBezTo>
                              <a:pt x="9911" y="206"/>
                              <a:pt x="9909" y="219"/>
                              <a:pt x="9906" y="231"/>
                            </a:cubicBezTo>
                            <a:cubicBezTo>
                              <a:pt x="9902" y="243"/>
                              <a:pt x="9898" y="254"/>
                              <a:pt x="9891" y="263"/>
                            </a:cubicBezTo>
                            <a:cubicBezTo>
                              <a:pt x="9884" y="272"/>
                              <a:pt x="9876" y="279"/>
                              <a:pt x="9866" y="284"/>
                            </a:cubicBezTo>
                            <a:cubicBezTo>
                              <a:pt x="9856" y="289"/>
                              <a:pt x="9845" y="292"/>
                              <a:pt x="9831" y="292"/>
                            </a:cubicBezTo>
                            <a:cubicBezTo>
                              <a:pt x="9816" y="292"/>
                              <a:pt x="9804" y="289"/>
                              <a:pt x="9794" y="283"/>
                            </a:cubicBezTo>
                            <a:cubicBezTo>
                              <a:pt x="9785" y="277"/>
                              <a:pt x="9777" y="267"/>
                              <a:pt x="9771" y="255"/>
                            </a:cubicBezTo>
                            <a:cubicBezTo>
                              <a:pt x="9771" y="255"/>
                              <a:pt x="9771" y="255"/>
                              <a:pt x="9771" y="255"/>
                            </a:cubicBezTo>
                            <a:cubicBezTo>
                              <a:pt x="9771" y="367"/>
                              <a:pt x="9771" y="367"/>
                              <a:pt x="9771" y="367"/>
                            </a:cubicBezTo>
                            <a:cubicBezTo>
                              <a:pt x="9747" y="367"/>
                              <a:pt x="9747" y="367"/>
                              <a:pt x="9747" y="367"/>
                            </a:cubicBezTo>
                            <a:lnTo>
                              <a:pt x="9747" y="95"/>
                            </a:lnTo>
                            <a:close/>
                            <a:moveTo>
                              <a:pt x="9882" y="163"/>
                            </a:moveTo>
                            <a:cubicBezTo>
                              <a:pt x="9881" y="153"/>
                              <a:pt x="9878" y="145"/>
                              <a:pt x="9873" y="137"/>
                            </a:cubicBezTo>
                            <a:cubicBezTo>
                              <a:pt x="9869" y="129"/>
                              <a:pt x="9863" y="123"/>
                              <a:pt x="9856" y="118"/>
                            </a:cubicBezTo>
                            <a:cubicBezTo>
                              <a:pt x="9848" y="113"/>
                              <a:pt x="9839" y="111"/>
                              <a:pt x="9828" y="111"/>
                            </a:cubicBezTo>
                            <a:cubicBezTo>
                              <a:pt x="9817" y="111"/>
                              <a:pt x="9808" y="113"/>
                              <a:pt x="9801" y="118"/>
                            </a:cubicBezTo>
                            <a:cubicBezTo>
                              <a:pt x="9794" y="123"/>
                              <a:pt x="9788" y="130"/>
                              <a:pt x="9783" y="138"/>
                            </a:cubicBezTo>
                            <a:cubicBezTo>
                              <a:pt x="9779" y="146"/>
                              <a:pt x="9776" y="154"/>
                              <a:pt x="9774" y="164"/>
                            </a:cubicBezTo>
                            <a:cubicBezTo>
                              <a:pt x="9772" y="173"/>
                              <a:pt x="9771" y="182"/>
                              <a:pt x="9771" y="191"/>
                            </a:cubicBezTo>
                            <a:cubicBezTo>
                              <a:pt x="9771" y="200"/>
                              <a:pt x="9772" y="209"/>
                              <a:pt x="9774" y="219"/>
                            </a:cubicBezTo>
                            <a:cubicBezTo>
                              <a:pt x="9776" y="228"/>
                              <a:pt x="9779" y="237"/>
                              <a:pt x="9783" y="245"/>
                            </a:cubicBezTo>
                            <a:cubicBezTo>
                              <a:pt x="9788" y="253"/>
                              <a:pt x="9794" y="259"/>
                              <a:pt x="9801" y="264"/>
                            </a:cubicBezTo>
                            <a:cubicBezTo>
                              <a:pt x="9808" y="269"/>
                              <a:pt x="9817" y="272"/>
                              <a:pt x="9828" y="272"/>
                            </a:cubicBezTo>
                            <a:cubicBezTo>
                              <a:pt x="9839" y="272"/>
                              <a:pt x="9848" y="269"/>
                              <a:pt x="9856" y="264"/>
                            </a:cubicBezTo>
                            <a:cubicBezTo>
                              <a:pt x="9863" y="259"/>
                              <a:pt x="9869" y="253"/>
                              <a:pt x="9873" y="245"/>
                            </a:cubicBezTo>
                            <a:cubicBezTo>
                              <a:pt x="9878" y="238"/>
                              <a:pt x="9881" y="229"/>
                              <a:pt x="9882" y="220"/>
                            </a:cubicBezTo>
                            <a:cubicBezTo>
                              <a:pt x="9884" y="210"/>
                              <a:pt x="9885" y="201"/>
                              <a:pt x="9885" y="191"/>
                            </a:cubicBezTo>
                            <a:cubicBezTo>
                              <a:pt x="9885" y="182"/>
                              <a:pt x="9884" y="172"/>
                              <a:pt x="9882" y="163"/>
                            </a:cubicBezTo>
                            <a:close/>
                            <a:moveTo>
                              <a:pt x="9959" y="138"/>
                            </a:moveTo>
                            <a:cubicBezTo>
                              <a:pt x="9959" y="133"/>
                              <a:pt x="9959" y="128"/>
                              <a:pt x="9959" y="124"/>
                            </a:cubicBezTo>
                            <a:cubicBezTo>
                              <a:pt x="9959" y="121"/>
                              <a:pt x="9959" y="117"/>
                              <a:pt x="9959" y="114"/>
                            </a:cubicBezTo>
                            <a:cubicBezTo>
                              <a:pt x="9959" y="111"/>
                              <a:pt x="9958" y="108"/>
                              <a:pt x="9958" y="105"/>
                            </a:cubicBezTo>
                            <a:cubicBezTo>
                              <a:pt x="9958" y="102"/>
                              <a:pt x="9958" y="99"/>
                              <a:pt x="9957" y="95"/>
                            </a:cubicBezTo>
                            <a:cubicBezTo>
                              <a:pt x="9981" y="95"/>
                              <a:pt x="9981" y="95"/>
                              <a:pt x="9981" y="95"/>
                            </a:cubicBezTo>
                            <a:cubicBezTo>
                              <a:pt x="9981" y="132"/>
                              <a:pt x="9981" y="132"/>
                              <a:pt x="9981" y="132"/>
                            </a:cubicBezTo>
                            <a:cubicBezTo>
                              <a:pt x="9982" y="132"/>
                              <a:pt x="9982" y="132"/>
                              <a:pt x="9982" y="132"/>
                            </a:cubicBezTo>
                            <a:cubicBezTo>
                              <a:pt x="9984" y="127"/>
                              <a:pt x="9987" y="122"/>
                              <a:pt x="9990" y="117"/>
                            </a:cubicBezTo>
                            <a:cubicBezTo>
                              <a:pt x="9993" y="112"/>
                              <a:pt x="9996" y="107"/>
                              <a:pt x="10001" y="103"/>
                            </a:cubicBezTo>
                            <a:cubicBezTo>
                              <a:pt x="10005" y="99"/>
                              <a:pt x="10009" y="96"/>
                              <a:pt x="10015" y="94"/>
                            </a:cubicBezTo>
                            <a:cubicBezTo>
                              <a:pt x="10020" y="92"/>
                              <a:pt x="10025" y="91"/>
                              <a:pt x="10031" y="91"/>
                            </a:cubicBezTo>
                            <a:cubicBezTo>
                              <a:pt x="10034" y="91"/>
                              <a:pt x="10037" y="91"/>
                              <a:pt x="10040" y="91"/>
                            </a:cubicBezTo>
                            <a:cubicBezTo>
                              <a:pt x="10043" y="92"/>
                              <a:pt x="10046" y="92"/>
                              <a:pt x="10048" y="93"/>
                            </a:cubicBezTo>
                            <a:cubicBezTo>
                              <a:pt x="10048" y="118"/>
                              <a:pt x="10048" y="118"/>
                              <a:pt x="10048" y="118"/>
                            </a:cubicBezTo>
                            <a:cubicBezTo>
                              <a:pt x="10045" y="117"/>
                              <a:pt x="10043" y="116"/>
                              <a:pt x="10040" y="116"/>
                            </a:cubicBezTo>
                            <a:cubicBezTo>
                              <a:pt x="10037" y="116"/>
                              <a:pt x="10034" y="115"/>
                              <a:pt x="10031" y="115"/>
                            </a:cubicBezTo>
                            <a:cubicBezTo>
                              <a:pt x="10021" y="115"/>
                              <a:pt x="10013" y="118"/>
                              <a:pt x="10007" y="123"/>
                            </a:cubicBezTo>
                            <a:cubicBezTo>
                              <a:pt x="10001" y="127"/>
                              <a:pt x="9996" y="133"/>
                              <a:pt x="9992" y="141"/>
                            </a:cubicBezTo>
                            <a:cubicBezTo>
                              <a:pt x="9989" y="148"/>
                              <a:pt x="9986" y="157"/>
                              <a:pt x="9985" y="166"/>
                            </a:cubicBezTo>
                            <a:cubicBezTo>
                              <a:pt x="9983" y="175"/>
                              <a:pt x="9983" y="184"/>
                              <a:pt x="9983" y="192"/>
                            </a:cubicBezTo>
                            <a:cubicBezTo>
                              <a:pt x="9983" y="287"/>
                              <a:pt x="9983" y="287"/>
                              <a:pt x="9983" y="287"/>
                            </a:cubicBezTo>
                            <a:cubicBezTo>
                              <a:pt x="9959" y="287"/>
                              <a:pt x="9959" y="287"/>
                              <a:pt x="9959" y="287"/>
                            </a:cubicBezTo>
                            <a:lnTo>
                              <a:pt x="9959" y="138"/>
                            </a:lnTo>
                            <a:close/>
                            <a:moveTo>
                              <a:pt x="10207" y="281"/>
                            </a:moveTo>
                            <a:cubicBezTo>
                              <a:pt x="10199" y="285"/>
                              <a:pt x="10190" y="288"/>
                              <a:pt x="10180" y="289"/>
                            </a:cubicBezTo>
                            <a:cubicBezTo>
                              <a:pt x="10169" y="291"/>
                              <a:pt x="10160" y="292"/>
                              <a:pt x="10151" y="292"/>
                            </a:cubicBezTo>
                            <a:cubicBezTo>
                              <a:pt x="10135" y="292"/>
                              <a:pt x="10122" y="289"/>
                              <a:pt x="10111" y="284"/>
                            </a:cubicBezTo>
                            <a:cubicBezTo>
                              <a:pt x="10100" y="279"/>
                              <a:pt x="10090" y="272"/>
                              <a:pt x="10084" y="263"/>
                            </a:cubicBezTo>
                            <a:cubicBezTo>
                              <a:pt x="10077" y="254"/>
                              <a:pt x="10072" y="244"/>
                              <a:pt x="10068" y="231"/>
                            </a:cubicBezTo>
                            <a:cubicBezTo>
                              <a:pt x="10065" y="219"/>
                              <a:pt x="10064" y="206"/>
                              <a:pt x="10064" y="191"/>
                            </a:cubicBezTo>
                            <a:cubicBezTo>
                              <a:pt x="10064" y="176"/>
                              <a:pt x="10066" y="163"/>
                              <a:pt x="10070" y="151"/>
                            </a:cubicBezTo>
                            <a:cubicBezTo>
                              <a:pt x="10074" y="138"/>
                              <a:pt x="10079" y="128"/>
                              <a:pt x="10086" y="119"/>
                            </a:cubicBezTo>
                            <a:cubicBezTo>
                              <a:pt x="10093" y="110"/>
                              <a:pt x="10102" y="103"/>
                              <a:pt x="10112" y="98"/>
                            </a:cubicBezTo>
                            <a:cubicBezTo>
                              <a:pt x="10122" y="93"/>
                              <a:pt x="10133" y="91"/>
                              <a:pt x="10145" y="91"/>
                            </a:cubicBezTo>
                            <a:cubicBezTo>
                              <a:pt x="10158" y="91"/>
                              <a:pt x="10170" y="93"/>
                              <a:pt x="10180" y="98"/>
                            </a:cubicBezTo>
                            <a:cubicBezTo>
                              <a:pt x="10189" y="103"/>
                              <a:pt x="10197" y="110"/>
                              <a:pt x="10203" y="119"/>
                            </a:cubicBezTo>
                            <a:cubicBezTo>
                              <a:pt x="10210" y="128"/>
                              <a:pt x="10214" y="138"/>
                              <a:pt x="10217" y="149"/>
                            </a:cubicBezTo>
                            <a:cubicBezTo>
                              <a:pt x="10220" y="161"/>
                              <a:pt x="10221" y="173"/>
                              <a:pt x="10221" y="186"/>
                            </a:cubicBezTo>
                            <a:cubicBezTo>
                              <a:pt x="10221" y="198"/>
                              <a:pt x="10221" y="198"/>
                              <a:pt x="10221" y="198"/>
                            </a:cubicBezTo>
                            <a:cubicBezTo>
                              <a:pt x="10090" y="198"/>
                              <a:pt x="10090" y="198"/>
                              <a:pt x="10090" y="198"/>
                            </a:cubicBezTo>
                            <a:cubicBezTo>
                              <a:pt x="10090" y="208"/>
                              <a:pt x="10091" y="218"/>
                              <a:pt x="10094" y="227"/>
                            </a:cubicBezTo>
                            <a:cubicBezTo>
                              <a:pt x="10097" y="236"/>
                              <a:pt x="10101" y="244"/>
                              <a:pt x="10106" y="250"/>
                            </a:cubicBezTo>
                            <a:cubicBezTo>
                              <a:pt x="10111" y="257"/>
                              <a:pt x="10118" y="262"/>
                              <a:pt x="10126" y="266"/>
                            </a:cubicBezTo>
                            <a:cubicBezTo>
                              <a:pt x="10134" y="270"/>
                              <a:pt x="10143" y="272"/>
                              <a:pt x="10153" y="272"/>
                            </a:cubicBezTo>
                            <a:cubicBezTo>
                              <a:pt x="10157" y="272"/>
                              <a:pt x="10162" y="271"/>
                              <a:pt x="10167" y="270"/>
                            </a:cubicBezTo>
                            <a:cubicBezTo>
                              <a:pt x="10172" y="269"/>
                              <a:pt x="10177" y="268"/>
                              <a:pt x="10182" y="267"/>
                            </a:cubicBezTo>
                            <a:cubicBezTo>
                              <a:pt x="10187" y="266"/>
                              <a:pt x="10192" y="264"/>
                              <a:pt x="10196" y="263"/>
                            </a:cubicBezTo>
                            <a:cubicBezTo>
                              <a:pt x="10201" y="261"/>
                              <a:pt x="10204" y="259"/>
                              <a:pt x="10207" y="257"/>
                            </a:cubicBezTo>
                            <a:lnTo>
                              <a:pt x="10207" y="281"/>
                            </a:lnTo>
                            <a:close/>
                            <a:moveTo>
                              <a:pt x="10195" y="178"/>
                            </a:moveTo>
                            <a:cubicBezTo>
                              <a:pt x="10195" y="169"/>
                              <a:pt x="10194" y="161"/>
                              <a:pt x="10193" y="153"/>
                            </a:cubicBezTo>
                            <a:cubicBezTo>
                              <a:pt x="10191" y="145"/>
                              <a:pt x="10188" y="138"/>
                              <a:pt x="10184" y="132"/>
                            </a:cubicBezTo>
                            <a:cubicBezTo>
                              <a:pt x="10180" y="125"/>
                              <a:pt x="10175" y="120"/>
                              <a:pt x="10169" y="117"/>
                            </a:cubicBezTo>
                            <a:cubicBezTo>
                              <a:pt x="10163" y="113"/>
                              <a:pt x="10155" y="111"/>
                              <a:pt x="10146" y="111"/>
                            </a:cubicBezTo>
                            <a:cubicBezTo>
                              <a:pt x="10138" y="111"/>
                              <a:pt x="10130" y="113"/>
                              <a:pt x="10123" y="117"/>
                            </a:cubicBezTo>
                            <a:cubicBezTo>
                              <a:pt x="10116" y="121"/>
                              <a:pt x="10110" y="126"/>
                              <a:pt x="10105" y="132"/>
                            </a:cubicBezTo>
                            <a:cubicBezTo>
                              <a:pt x="10100" y="139"/>
                              <a:pt x="10096" y="146"/>
                              <a:pt x="10094" y="154"/>
                            </a:cubicBezTo>
                            <a:cubicBezTo>
                              <a:pt x="10091" y="162"/>
                              <a:pt x="10090" y="170"/>
                              <a:pt x="10090" y="178"/>
                            </a:cubicBezTo>
                            <a:lnTo>
                              <a:pt x="10195" y="178"/>
                            </a:lnTo>
                            <a:close/>
                            <a:moveTo>
                              <a:pt x="10333" y="287"/>
                            </a:moveTo>
                            <a:cubicBezTo>
                              <a:pt x="10306" y="287"/>
                              <a:pt x="10306" y="287"/>
                              <a:pt x="10306" y="287"/>
                            </a:cubicBezTo>
                            <a:cubicBezTo>
                              <a:pt x="10240" y="95"/>
                              <a:pt x="10240" y="95"/>
                              <a:pt x="10240" y="95"/>
                            </a:cubicBezTo>
                            <a:cubicBezTo>
                              <a:pt x="10266" y="95"/>
                              <a:pt x="10266" y="95"/>
                              <a:pt x="10266" y="95"/>
                            </a:cubicBezTo>
                            <a:cubicBezTo>
                              <a:pt x="10319" y="261"/>
                              <a:pt x="10319" y="261"/>
                              <a:pt x="10319" y="261"/>
                            </a:cubicBezTo>
                            <a:cubicBezTo>
                              <a:pt x="10320" y="261"/>
                              <a:pt x="10320" y="261"/>
                              <a:pt x="10320" y="261"/>
                            </a:cubicBezTo>
                            <a:cubicBezTo>
                              <a:pt x="10376" y="95"/>
                              <a:pt x="10376" y="95"/>
                              <a:pt x="10376" y="95"/>
                            </a:cubicBezTo>
                            <a:cubicBezTo>
                              <a:pt x="10401" y="95"/>
                              <a:pt x="10401" y="95"/>
                              <a:pt x="10401" y="95"/>
                            </a:cubicBezTo>
                            <a:lnTo>
                              <a:pt x="10333" y="287"/>
                            </a:lnTo>
                            <a:close/>
                            <a:moveTo>
                              <a:pt x="10563" y="281"/>
                            </a:moveTo>
                            <a:cubicBezTo>
                              <a:pt x="10555" y="285"/>
                              <a:pt x="10546" y="288"/>
                              <a:pt x="10536" y="289"/>
                            </a:cubicBezTo>
                            <a:cubicBezTo>
                              <a:pt x="10526" y="291"/>
                              <a:pt x="10516" y="292"/>
                              <a:pt x="10507" y="292"/>
                            </a:cubicBezTo>
                            <a:cubicBezTo>
                              <a:pt x="10491" y="292"/>
                              <a:pt x="10478" y="289"/>
                              <a:pt x="10467" y="284"/>
                            </a:cubicBezTo>
                            <a:cubicBezTo>
                              <a:pt x="10456" y="279"/>
                              <a:pt x="10446" y="272"/>
                              <a:pt x="10440" y="263"/>
                            </a:cubicBezTo>
                            <a:cubicBezTo>
                              <a:pt x="10433" y="254"/>
                              <a:pt x="10428" y="244"/>
                              <a:pt x="10425" y="231"/>
                            </a:cubicBezTo>
                            <a:cubicBezTo>
                              <a:pt x="10421" y="219"/>
                              <a:pt x="10420" y="206"/>
                              <a:pt x="10420" y="191"/>
                            </a:cubicBezTo>
                            <a:cubicBezTo>
                              <a:pt x="10420" y="176"/>
                              <a:pt x="10422" y="163"/>
                              <a:pt x="10426" y="151"/>
                            </a:cubicBezTo>
                            <a:cubicBezTo>
                              <a:pt x="10430" y="138"/>
                              <a:pt x="10435" y="128"/>
                              <a:pt x="10442" y="119"/>
                            </a:cubicBezTo>
                            <a:cubicBezTo>
                              <a:pt x="10449" y="110"/>
                              <a:pt x="10458" y="103"/>
                              <a:pt x="10468" y="98"/>
                            </a:cubicBezTo>
                            <a:cubicBezTo>
                              <a:pt x="10478" y="93"/>
                              <a:pt x="10489" y="91"/>
                              <a:pt x="10501" y="91"/>
                            </a:cubicBezTo>
                            <a:cubicBezTo>
                              <a:pt x="10514" y="91"/>
                              <a:pt x="10526" y="93"/>
                              <a:pt x="10536" y="98"/>
                            </a:cubicBezTo>
                            <a:cubicBezTo>
                              <a:pt x="10545" y="103"/>
                              <a:pt x="10553" y="110"/>
                              <a:pt x="10560" y="119"/>
                            </a:cubicBezTo>
                            <a:cubicBezTo>
                              <a:pt x="10566" y="128"/>
                              <a:pt x="10570" y="138"/>
                              <a:pt x="10573" y="149"/>
                            </a:cubicBezTo>
                            <a:cubicBezTo>
                              <a:pt x="10576" y="161"/>
                              <a:pt x="10577" y="173"/>
                              <a:pt x="10577" y="186"/>
                            </a:cubicBezTo>
                            <a:cubicBezTo>
                              <a:pt x="10577" y="198"/>
                              <a:pt x="10577" y="198"/>
                              <a:pt x="10577" y="198"/>
                            </a:cubicBezTo>
                            <a:cubicBezTo>
                              <a:pt x="10446" y="198"/>
                              <a:pt x="10446" y="198"/>
                              <a:pt x="10446" y="198"/>
                            </a:cubicBezTo>
                            <a:cubicBezTo>
                              <a:pt x="10446" y="208"/>
                              <a:pt x="10447" y="218"/>
                              <a:pt x="10450" y="227"/>
                            </a:cubicBezTo>
                            <a:cubicBezTo>
                              <a:pt x="10453" y="236"/>
                              <a:pt x="10457" y="244"/>
                              <a:pt x="10462" y="250"/>
                            </a:cubicBezTo>
                            <a:cubicBezTo>
                              <a:pt x="10467" y="257"/>
                              <a:pt x="10474" y="262"/>
                              <a:pt x="10482" y="266"/>
                            </a:cubicBezTo>
                            <a:cubicBezTo>
                              <a:pt x="10490" y="270"/>
                              <a:pt x="10499" y="272"/>
                              <a:pt x="10509" y="272"/>
                            </a:cubicBezTo>
                            <a:cubicBezTo>
                              <a:pt x="10513" y="272"/>
                              <a:pt x="10518" y="271"/>
                              <a:pt x="10523" y="270"/>
                            </a:cubicBezTo>
                            <a:cubicBezTo>
                              <a:pt x="10528" y="269"/>
                              <a:pt x="10534" y="268"/>
                              <a:pt x="10538" y="267"/>
                            </a:cubicBezTo>
                            <a:cubicBezTo>
                              <a:pt x="10543" y="266"/>
                              <a:pt x="10548" y="264"/>
                              <a:pt x="10552" y="263"/>
                            </a:cubicBezTo>
                            <a:cubicBezTo>
                              <a:pt x="10557" y="261"/>
                              <a:pt x="10560" y="259"/>
                              <a:pt x="10563" y="257"/>
                            </a:cubicBezTo>
                            <a:lnTo>
                              <a:pt x="10563" y="281"/>
                            </a:lnTo>
                            <a:close/>
                            <a:moveTo>
                              <a:pt x="10551" y="178"/>
                            </a:moveTo>
                            <a:cubicBezTo>
                              <a:pt x="10551" y="169"/>
                              <a:pt x="10551" y="161"/>
                              <a:pt x="10549" y="153"/>
                            </a:cubicBezTo>
                            <a:cubicBezTo>
                              <a:pt x="10547" y="145"/>
                              <a:pt x="10544" y="138"/>
                              <a:pt x="10540" y="132"/>
                            </a:cubicBezTo>
                            <a:cubicBezTo>
                              <a:pt x="10536" y="125"/>
                              <a:pt x="10531" y="120"/>
                              <a:pt x="10525" y="117"/>
                            </a:cubicBezTo>
                            <a:cubicBezTo>
                              <a:pt x="10519" y="113"/>
                              <a:pt x="10511" y="111"/>
                              <a:pt x="10502" y="111"/>
                            </a:cubicBezTo>
                            <a:cubicBezTo>
                              <a:pt x="10494" y="111"/>
                              <a:pt x="10486" y="113"/>
                              <a:pt x="10479" y="117"/>
                            </a:cubicBezTo>
                            <a:cubicBezTo>
                              <a:pt x="10472" y="121"/>
                              <a:pt x="10466" y="126"/>
                              <a:pt x="10461" y="132"/>
                            </a:cubicBezTo>
                            <a:cubicBezTo>
                              <a:pt x="10456" y="139"/>
                              <a:pt x="10452" y="146"/>
                              <a:pt x="10450" y="154"/>
                            </a:cubicBezTo>
                            <a:cubicBezTo>
                              <a:pt x="10447" y="162"/>
                              <a:pt x="10446" y="170"/>
                              <a:pt x="10446" y="178"/>
                            </a:cubicBezTo>
                            <a:lnTo>
                              <a:pt x="10551" y="178"/>
                            </a:lnTo>
                            <a:close/>
                            <a:moveTo>
                              <a:pt x="10623" y="140"/>
                            </a:moveTo>
                            <a:cubicBezTo>
                              <a:pt x="10623" y="133"/>
                              <a:pt x="10623" y="126"/>
                              <a:pt x="10622" y="118"/>
                            </a:cubicBezTo>
                            <a:cubicBezTo>
                              <a:pt x="10622" y="111"/>
                              <a:pt x="10622" y="103"/>
                              <a:pt x="10621" y="95"/>
                            </a:cubicBezTo>
                            <a:cubicBezTo>
                              <a:pt x="10644" y="95"/>
                              <a:pt x="10644" y="95"/>
                              <a:pt x="10644" y="95"/>
                            </a:cubicBezTo>
                            <a:cubicBezTo>
                              <a:pt x="10644" y="129"/>
                              <a:pt x="10644" y="129"/>
                              <a:pt x="10644" y="129"/>
                            </a:cubicBezTo>
                            <a:cubicBezTo>
                              <a:pt x="10645" y="129"/>
                              <a:pt x="10645" y="129"/>
                              <a:pt x="10645" y="129"/>
                            </a:cubicBezTo>
                            <a:cubicBezTo>
                              <a:pt x="10647" y="125"/>
                              <a:pt x="10649" y="121"/>
                              <a:pt x="10652" y="116"/>
                            </a:cubicBezTo>
                            <a:cubicBezTo>
                              <a:pt x="10655" y="111"/>
                              <a:pt x="10659" y="107"/>
                              <a:pt x="10664" y="103"/>
                            </a:cubicBezTo>
                            <a:cubicBezTo>
                              <a:pt x="10669" y="100"/>
                              <a:pt x="10675" y="96"/>
                              <a:pt x="10682" y="94"/>
                            </a:cubicBezTo>
                            <a:cubicBezTo>
                              <a:pt x="10689" y="92"/>
                              <a:pt x="10697" y="91"/>
                              <a:pt x="10707" y="91"/>
                            </a:cubicBezTo>
                            <a:cubicBezTo>
                              <a:pt x="10719" y="91"/>
                              <a:pt x="10729" y="92"/>
                              <a:pt x="10737" y="96"/>
                            </a:cubicBezTo>
                            <a:cubicBezTo>
                              <a:pt x="10746" y="100"/>
                              <a:pt x="10752" y="105"/>
                              <a:pt x="10758" y="112"/>
                            </a:cubicBezTo>
                            <a:cubicBezTo>
                              <a:pt x="10763" y="118"/>
                              <a:pt x="10767" y="126"/>
                              <a:pt x="10769" y="135"/>
                            </a:cubicBezTo>
                            <a:cubicBezTo>
                              <a:pt x="10772" y="144"/>
                              <a:pt x="10773" y="154"/>
                              <a:pt x="10773" y="164"/>
                            </a:cubicBezTo>
                            <a:cubicBezTo>
                              <a:pt x="10773" y="287"/>
                              <a:pt x="10773" y="287"/>
                              <a:pt x="10773" y="287"/>
                            </a:cubicBezTo>
                            <a:cubicBezTo>
                              <a:pt x="10749" y="287"/>
                              <a:pt x="10749" y="287"/>
                              <a:pt x="10749" y="287"/>
                            </a:cubicBezTo>
                            <a:cubicBezTo>
                              <a:pt x="10749" y="170"/>
                              <a:pt x="10749" y="170"/>
                              <a:pt x="10749" y="170"/>
                            </a:cubicBezTo>
                            <a:cubicBezTo>
                              <a:pt x="10749" y="152"/>
                              <a:pt x="10745" y="138"/>
                              <a:pt x="10738" y="127"/>
                            </a:cubicBezTo>
                            <a:cubicBezTo>
                              <a:pt x="10731" y="116"/>
                              <a:pt x="10720" y="111"/>
                              <a:pt x="10703" y="111"/>
                            </a:cubicBezTo>
                            <a:cubicBezTo>
                              <a:pt x="10693" y="111"/>
                              <a:pt x="10684" y="113"/>
                              <a:pt x="10676" y="117"/>
                            </a:cubicBezTo>
                            <a:cubicBezTo>
                              <a:pt x="10669" y="122"/>
                              <a:pt x="10663" y="127"/>
                              <a:pt x="10659" y="134"/>
                            </a:cubicBezTo>
                            <a:cubicBezTo>
                              <a:pt x="10654" y="141"/>
                              <a:pt x="10651" y="148"/>
                              <a:pt x="10649" y="157"/>
                            </a:cubicBezTo>
                            <a:cubicBezTo>
                              <a:pt x="10647" y="165"/>
                              <a:pt x="10646" y="173"/>
                              <a:pt x="10646" y="181"/>
                            </a:cubicBezTo>
                            <a:cubicBezTo>
                              <a:pt x="10646" y="287"/>
                              <a:pt x="10646" y="287"/>
                              <a:pt x="10646" y="287"/>
                            </a:cubicBezTo>
                            <a:cubicBezTo>
                              <a:pt x="10623" y="287"/>
                              <a:pt x="10623" y="287"/>
                              <a:pt x="10623" y="287"/>
                            </a:cubicBezTo>
                            <a:lnTo>
                              <a:pt x="10623" y="140"/>
                            </a:lnTo>
                            <a:close/>
                            <a:moveTo>
                              <a:pt x="10915" y="115"/>
                            </a:moveTo>
                            <a:cubicBezTo>
                              <a:pt x="10872" y="115"/>
                              <a:pt x="10872" y="115"/>
                              <a:pt x="10872" y="115"/>
                            </a:cubicBezTo>
                            <a:cubicBezTo>
                              <a:pt x="10872" y="240"/>
                              <a:pt x="10872" y="240"/>
                              <a:pt x="10872" y="240"/>
                            </a:cubicBezTo>
                            <a:cubicBezTo>
                              <a:pt x="10872" y="249"/>
                              <a:pt x="10874" y="256"/>
                              <a:pt x="10877" y="262"/>
                            </a:cubicBezTo>
                            <a:cubicBezTo>
                              <a:pt x="10881" y="268"/>
                              <a:pt x="10888" y="272"/>
                              <a:pt x="10897" y="272"/>
                            </a:cubicBezTo>
                            <a:cubicBezTo>
                              <a:pt x="10902" y="272"/>
                              <a:pt x="10906" y="271"/>
                              <a:pt x="10909" y="270"/>
                            </a:cubicBezTo>
                            <a:cubicBezTo>
                              <a:pt x="10912" y="269"/>
                              <a:pt x="10916" y="268"/>
                              <a:pt x="10919" y="267"/>
                            </a:cubicBezTo>
                            <a:cubicBezTo>
                              <a:pt x="10921" y="287"/>
                              <a:pt x="10921" y="287"/>
                              <a:pt x="10921" y="287"/>
                            </a:cubicBezTo>
                            <a:cubicBezTo>
                              <a:pt x="10918" y="288"/>
                              <a:pt x="10914" y="289"/>
                              <a:pt x="10908" y="290"/>
                            </a:cubicBezTo>
                            <a:cubicBezTo>
                              <a:pt x="10903" y="291"/>
                              <a:pt x="10897" y="292"/>
                              <a:pt x="10892" y="292"/>
                            </a:cubicBezTo>
                            <a:cubicBezTo>
                              <a:pt x="10881" y="292"/>
                              <a:pt x="10873" y="290"/>
                              <a:pt x="10867" y="287"/>
                            </a:cubicBezTo>
                            <a:cubicBezTo>
                              <a:pt x="10861" y="283"/>
                              <a:pt x="10857" y="279"/>
                              <a:pt x="10854" y="273"/>
                            </a:cubicBezTo>
                            <a:cubicBezTo>
                              <a:pt x="10851" y="267"/>
                              <a:pt x="10849" y="261"/>
                              <a:pt x="10849" y="253"/>
                            </a:cubicBezTo>
                            <a:cubicBezTo>
                              <a:pt x="10848" y="245"/>
                              <a:pt x="10848" y="237"/>
                              <a:pt x="10848" y="228"/>
                            </a:cubicBezTo>
                            <a:cubicBezTo>
                              <a:pt x="10848" y="115"/>
                              <a:pt x="10848" y="115"/>
                              <a:pt x="10848" y="115"/>
                            </a:cubicBezTo>
                            <a:cubicBezTo>
                              <a:pt x="10810" y="115"/>
                              <a:pt x="10810" y="115"/>
                              <a:pt x="10810" y="115"/>
                            </a:cubicBezTo>
                            <a:cubicBezTo>
                              <a:pt x="10810" y="95"/>
                              <a:pt x="10810" y="95"/>
                              <a:pt x="10810" y="95"/>
                            </a:cubicBezTo>
                            <a:cubicBezTo>
                              <a:pt x="10848" y="95"/>
                              <a:pt x="10848" y="95"/>
                              <a:pt x="10848" y="95"/>
                            </a:cubicBezTo>
                            <a:cubicBezTo>
                              <a:pt x="10848" y="49"/>
                              <a:pt x="10848" y="49"/>
                              <a:pt x="10848" y="49"/>
                            </a:cubicBezTo>
                            <a:cubicBezTo>
                              <a:pt x="10872" y="40"/>
                              <a:pt x="10872" y="40"/>
                              <a:pt x="10872" y="40"/>
                            </a:cubicBezTo>
                            <a:cubicBezTo>
                              <a:pt x="10872" y="95"/>
                              <a:pt x="10872" y="95"/>
                              <a:pt x="10872" y="95"/>
                            </a:cubicBezTo>
                            <a:cubicBezTo>
                              <a:pt x="10915" y="95"/>
                              <a:pt x="10915" y="95"/>
                              <a:pt x="10915" y="95"/>
                            </a:cubicBezTo>
                            <a:lnTo>
                              <a:pt x="10915" y="115"/>
                            </a:lnTo>
                            <a:close/>
                            <a:moveTo>
                              <a:pt x="11173" y="256"/>
                            </a:moveTo>
                            <a:cubicBezTo>
                              <a:pt x="11173" y="256"/>
                              <a:pt x="11173" y="256"/>
                              <a:pt x="11173" y="256"/>
                            </a:cubicBezTo>
                            <a:cubicBezTo>
                              <a:pt x="11170" y="262"/>
                              <a:pt x="11166" y="267"/>
                              <a:pt x="11162" y="272"/>
                            </a:cubicBezTo>
                            <a:cubicBezTo>
                              <a:pt x="11157" y="276"/>
                              <a:pt x="11152" y="280"/>
                              <a:pt x="11147" y="283"/>
                            </a:cubicBezTo>
                            <a:cubicBezTo>
                              <a:pt x="11141" y="286"/>
                              <a:pt x="11136" y="288"/>
                              <a:pt x="11130" y="290"/>
                            </a:cubicBezTo>
                            <a:cubicBezTo>
                              <a:pt x="11124" y="291"/>
                              <a:pt x="11117" y="292"/>
                              <a:pt x="11111" y="292"/>
                            </a:cubicBezTo>
                            <a:cubicBezTo>
                              <a:pt x="11098" y="292"/>
                              <a:pt x="11087" y="290"/>
                              <a:pt x="11079" y="286"/>
                            </a:cubicBezTo>
                            <a:cubicBezTo>
                              <a:pt x="11070" y="282"/>
                              <a:pt x="11064" y="277"/>
                              <a:pt x="11059" y="271"/>
                            </a:cubicBezTo>
                            <a:cubicBezTo>
                              <a:pt x="11055" y="266"/>
                              <a:pt x="11052" y="260"/>
                              <a:pt x="11050" y="253"/>
                            </a:cubicBezTo>
                            <a:cubicBezTo>
                              <a:pt x="11049" y="247"/>
                              <a:pt x="11048" y="242"/>
                              <a:pt x="11048" y="238"/>
                            </a:cubicBezTo>
                            <a:cubicBezTo>
                              <a:pt x="11048" y="227"/>
                              <a:pt x="11050" y="218"/>
                              <a:pt x="11053" y="210"/>
                            </a:cubicBezTo>
                            <a:cubicBezTo>
                              <a:pt x="11057" y="203"/>
                              <a:pt x="11062" y="196"/>
                              <a:pt x="11068" y="191"/>
                            </a:cubicBezTo>
                            <a:cubicBezTo>
                              <a:pt x="11074" y="187"/>
                              <a:pt x="11081" y="183"/>
                              <a:pt x="11089" y="180"/>
                            </a:cubicBezTo>
                            <a:cubicBezTo>
                              <a:pt x="11097" y="177"/>
                              <a:pt x="11105" y="175"/>
                              <a:pt x="11114" y="173"/>
                            </a:cubicBezTo>
                            <a:cubicBezTo>
                              <a:pt x="11123" y="172"/>
                              <a:pt x="11131" y="171"/>
                              <a:pt x="11141" y="171"/>
                            </a:cubicBezTo>
                            <a:cubicBezTo>
                              <a:pt x="11150" y="170"/>
                              <a:pt x="11158" y="170"/>
                              <a:pt x="11166" y="170"/>
                            </a:cubicBezTo>
                            <a:cubicBezTo>
                              <a:pt x="11171" y="170"/>
                              <a:pt x="11171" y="170"/>
                              <a:pt x="11171" y="170"/>
                            </a:cubicBezTo>
                            <a:cubicBezTo>
                              <a:pt x="11171" y="160"/>
                              <a:pt x="11171" y="160"/>
                              <a:pt x="11171" y="160"/>
                            </a:cubicBezTo>
                            <a:cubicBezTo>
                              <a:pt x="11171" y="144"/>
                              <a:pt x="11168" y="131"/>
                              <a:pt x="11161" y="123"/>
                            </a:cubicBezTo>
                            <a:cubicBezTo>
                              <a:pt x="11155" y="115"/>
                              <a:pt x="11143" y="111"/>
                              <a:pt x="11127" y="111"/>
                            </a:cubicBezTo>
                            <a:cubicBezTo>
                              <a:pt x="11117" y="111"/>
                              <a:pt x="11107" y="112"/>
                              <a:pt x="11098" y="114"/>
                            </a:cubicBezTo>
                            <a:cubicBezTo>
                              <a:pt x="11089" y="117"/>
                              <a:pt x="11080" y="121"/>
                              <a:pt x="11071" y="127"/>
                            </a:cubicBezTo>
                            <a:cubicBezTo>
                              <a:pt x="11071" y="104"/>
                              <a:pt x="11071" y="104"/>
                              <a:pt x="11071" y="104"/>
                            </a:cubicBezTo>
                            <a:cubicBezTo>
                              <a:pt x="11075" y="102"/>
                              <a:pt x="11079" y="100"/>
                              <a:pt x="11084" y="99"/>
                            </a:cubicBezTo>
                            <a:cubicBezTo>
                              <a:pt x="11088" y="97"/>
                              <a:pt x="11093" y="96"/>
                              <a:pt x="11098" y="94"/>
                            </a:cubicBezTo>
                            <a:cubicBezTo>
                              <a:pt x="11103" y="93"/>
                              <a:pt x="11108" y="92"/>
                              <a:pt x="11113" y="92"/>
                            </a:cubicBezTo>
                            <a:cubicBezTo>
                              <a:pt x="11118" y="91"/>
                              <a:pt x="11123" y="91"/>
                              <a:pt x="11127" y="91"/>
                            </a:cubicBezTo>
                            <a:cubicBezTo>
                              <a:pt x="11151" y="91"/>
                              <a:pt x="11168" y="96"/>
                              <a:pt x="11179" y="108"/>
                            </a:cubicBezTo>
                            <a:cubicBezTo>
                              <a:pt x="11190" y="119"/>
                              <a:pt x="11195" y="137"/>
                              <a:pt x="11195" y="162"/>
                            </a:cubicBezTo>
                            <a:cubicBezTo>
                              <a:pt x="11195" y="247"/>
                              <a:pt x="11195" y="247"/>
                              <a:pt x="11195" y="247"/>
                            </a:cubicBezTo>
                            <a:cubicBezTo>
                              <a:pt x="11195" y="255"/>
                              <a:pt x="11195" y="262"/>
                              <a:pt x="11195" y="268"/>
                            </a:cubicBezTo>
                            <a:cubicBezTo>
                              <a:pt x="11195" y="274"/>
                              <a:pt x="11196" y="281"/>
                              <a:pt x="11197" y="287"/>
                            </a:cubicBezTo>
                            <a:cubicBezTo>
                              <a:pt x="11173" y="287"/>
                              <a:pt x="11173" y="287"/>
                              <a:pt x="11173" y="287"/>
                            </a:cubicBezTo>
                            <a:lnTo>
                              <a:pt x="11173" y="256"/>
                            </a:lnTo>
                            <a:close/>
                            <a:moveTo>
                              <a:pt x="11171" y="190"/>
                            </a:moveTo>
                            <a:cubicBezTo>
                              <a:pt x="11164" y="190"/>
                              <a:pt x="11164" y="190"/>
                              <a:pt x="11164" y="190"/>
                            </a:cubicBezTo>
                            <a:cubicBezTo>
                              <a:pt x="11154" y="190"/>
                              <a:pt x="11143" y="191"/>
                              <a:pt x="11133" y="192"/>
                            </a:cubicBezTo>
                            <a:cubicBezTo>
                              <a:pt x="11122" y="193"/>
                              <a:pt x="11112" y="195"/>
                              <a:pt x="11104" y="198"/>
                            </a:cubicBezTo>
                            <a:cubicBezTo>
                              <a:pt x="11095" y="201"/>
                              <a:pt x="11088" y="206"/>
                              <a:pt x="11082" y="212"/>
                            </a:cubicBezTo>
                            <a:cubicBezTo>
                              <a:pt x="11077" y="218"/>
                              <a:pt x="11074" y="226"/>
                              <a:pt x="11074" y="237"/>
                            </a:cubicBezTo>
                            <a:cubicBezTo>
                              <a:pt x="11074" y="243"/>
                              <a:pt x="11075" y="248"/>
                              <a:pt x="11077" y="253"/>
                            </a:cubicBezTo>
                            <a:cubicBezTo>
                              <a:pt x="11079" y="257"/>
                              <a:pt x="11082" y="261"/>
                              <a:pt x="11086" y="264"/>
                            </a:cubicBezTo>
                            <a:cubicBezTo>
                              <a:pt x="11090" y="266"/>
                              <a:pt x="11094" y="268"/>
                              <a:pt x="11099" y="270"/>
                            </a:cubicBezTo>
                            <a:cubicBezTo>
                              <a:pt x="11103" y="271"/>
                              <a:pt x="11109" y="272"/>
                              <a:pt x="11114" y="272"/>
                            </a:cubicBezTo>
                            <a:cubicBezTo>
                              <a:pt x="11128" y="272"/>
                              <a:pt x="11139" y="269"/>
                              <a:pt x="11147" y="264"/>
                            </a:cubicBezTo>
                            <a:cubicBezTo>
                              <a:pt x="11154" y="258"/>
                              <a:pt x="11160" y="252"/>
                              <a:pt x="11164" y="245"/>
                            </a:cubicBezTo>
                            <a:cubicBezTo>
                              <a:pt x="11167" y="237"/>
                              <a:pt x="11169" y="230"/>
                              <a:pt x="11170" y="222"/>
                            </a:cubicBezTo>
                            <a:cubicBezTo>
                              <a:pt x="11171" y="214"/>
                              <a:pt x="11171" y="207"/>
                              <a:pt x="11171" y="202"/>
                            </a:cubicBezTo>
                            <a:lnTo>
                              <a:pt x="11171" y="190"/>
                            </a:lnTo>
                            <a:close/>
                            <a:moveTo>
                              <a:pt x="11318" y="287"/>
                            </a:moveTo>
                            <a:cubicBezTo>
                              <a:pt x="11290" y="287"/>
                              <a:pt x="11290" y="287"/>
                              <a:pt x="11290" y="287"/>
                            </a:cubicBezTo>
                            <a:cubicBezTo>
                              <a:pt x="11225" y="95"/>
                              <a:pt x="11225" y="95"/>
                              <a:pt x="11225" y="95"/>
                            </a:cubicBezTo>
                            <a:cubicBezTo>
                              <a:pt x="11251" y="95"/>
                              <a:pt x="11251" y="95"/>
                              <a:pt x="11251" y="95"/>
                            </a:cubicBezTo>
                            <a:cubicBezTo>
                              <a:pt x="11304" y="261"/>
                              <a:pt x="11304" y="261"/>
                              <a:pt x="11304" y="261"/>
                            </a:cubicBezTo>
                            <a:cubicBezTo>
                              <a:pt x="11305" y="261"/>
                              <a:pt x="11305" y="261"/>
                              <a:pt x="11305" y="261"/>
                            </a:cubicBezTo>
                            <a:cubicBezTo>
                              <a:pt x="11361" y="95"/>
                              <a:pt x="11361" y="95"/>
                              <a:pt x="11361" y="95"/>
                            </a:cubicBezTo>
                            <a:cubicBezTo>
                              <a:pt x="11386" y="95"/>
                              <a:pt x="11386" y="95"/>
                              <a:pt x="11386" y="95"/>
                            </a:cubicBezTo>
                            <a:lnTo>
                              <a:pt x="11318" y="287"/>
                            </a:lnTo>
                            <a:close/>
                            <a:moveTo>
                              <a:pt x="11409" y="153"/>
                            </a:moveTo>
                            <a:cubicBezTo>
                              <a:pt x="11413" y="141"/>
                              <a:pt x="11418" y="130"/>
                              <a:pt x="11426" y="121"/>
                            </a:cubicBezTo>
                            <a:cubicBezTo>
                              <a:pt x="11433" y="112"/>
                              <a:pt x="11442" y="104"/>
                              <a:pt x="11454" y="99"/>
                            </a:cubicBezTo>
                            <a:cubicBezTo>
                              <a:pt x="11465" y="93"/>
                              <a:pt x="11478" y="91"/>
                              <a:pt x="11494" y="91"/>
                            </a:cubicBezTo>
                            <a:cubicBezTo>
                              <a:pt x="11509" y="91"/>
                              <a:pt x="11523" y="93"/>
                              <a:pt x="11534" y="99"/>
                            </a:cubicBezTo>
                            <a:cubicBezTo>
                              <a:pt x="11546" y="104"/>
                              <a:pt x="11555" y="112"/>
                              <a:pt x="11562" y="121"/>
                            </a:cubicBezTo>
                            <a:cubicBezTo>
                              <a:pt x="11569" y="130"/>
                              <a:pt x="11575" y="141"/>
                              <a:pt x="11578" y="153"/>
                            </a:cubicBezTo>
                            <a:cubicBezTo>
                              <a:pt x="11582" y="166"/>
                              <a:pt x="11584" y="178"/>
                              <a:pt x="11584" y="191"/>
                            </a:cubicBezTo>
                            <a:cubicBezTo>
                              <a:pt x="11584" y="204"/>
                              <a:pt x="11582" y="217"/>
                              <a:pt x="11578" y="229"/>
                            </a:cubicBezTo>
                            <a:cubicBezTo>
                              <a:pt x="11575" y="241"/>
                              <a:pt x="11569" y="252"/>
                              <a:pt x="11562" y="261"/>
                            </a:cubicBezTo>
                            <a:cubicBezTo>
                              <a:pt x="11555" y="271"/>
                              <a:pt x="11546" y="278"/>
                              <a:pt x="11534" y="284"/>
                            </a:cubicBezTo>
                            <a:cubicBezTo>
                              <a:pt x="11523" y="289"/>
                              <a:pt x="11509" y="292"/>
                              <a:pt x="11494" y="292"/>
                            </a:cubicBezTo>
                            <a:cubicBezTo>
                              <a:pt x="11478" y="292"/>
                              <a:pt x="11465" y="289"/>
                              <a:pt x="11454" y="284"/>
                            </a:cubicBezTo>
                            <a:cubicBezTo>
                              <a:pt x="11442" y="278"/>
                              <a:pt x="11433" y="271"/>
                              <a:pt x="11426" y="261"/>
                            </a:cubicBezTo>
                            <a:cubicBezTo>
                              <a:pt x="11418" y="252"/>
                              <a:pt x="11413" y="241"/>
                              <a:pt x="11409" y="229"/>
                            </a:cubicBezTo>
                            <a:cubicBezTo>
                              <a:pt x="11406" y="217"/>
                              <a:pt x="11404" y="204"/>
                              <a:pt x="11404" y="191"/>
                            </a:cubicBezTo>
                            <a:cubicBezTo>
                              <a:pt x="11404" y="178"/>
                              <a:pt x="11406" y="166"/>
                              <a:pt x="11409" y="153"/>
                            </a:cubicBezTo>
                            <a:close/>
                            <a:moveTo>
                              <a:pt x="11434" y="223"/>
                            </a:moveTo>
                            <a:cubicBezTo>
                              <a:pt x="11437" y="232"/>
                              <a:pt x="11441" y="241"/>
                              <a:pt x="11447" y="248"/>
                            </a:cubicBezTo>
                            <a:cubicBezTo>
                              <a:pt x="11452" y="255"/>
                              <a:pt x="11459" y="261"/>
                              <a:pt x="11467" y="265"/>
                            </a:cubicBezTo>
                            <a:cubicBezTo>
                              <a:pt x="11474" y="269"/>
                              <a:pt x="11484" y="272"/>
                              <a:pt x="11494" y="272"/>
                            </a:cubicBezTo>
                            <a:cubicBezTo>
                              <a:pt x="11504" y="272"/>
                              <a:pt x="11513" y="269"/>
                              <a:pt x="11521" y="265"/>
                            </a:cubicBezTo>
                            <a:cubicBezTo>
                              <a:pt x="11529" y="261"/>
                              <a:pt x="11536" y="255"/>
                              <a:pt x="11541" y="248"/>
                            </a:cubicBezTo>
                            <a:cubicBezTo>
                              <a:pt x="11547" y="241"/>
                              <a:pt x="11551" y="232"/>
                              <a:pt x="11553" y="223"/>
                            </a:cubicBezTo>
                            <a:cubicBezTo>
                              <a:pt x="11556" y="213"/>
                              <a:pt x="11558" y="202"/>
                              <a:pt x="11558" y="191"/>
                            </a:cubicBezTo>
                            <a:cubicBezTo>
                              <a:pt x="11558" y="180"/>
                              <a:pt x="11556" y="170"/>
                              <a:pt x="11553" y="160"/>
                            </a:cubicBezTo>
                            <a:cubicBezTo>
                              <a:pt x="11551" y="150"/>
                              <a:pt x="11547" y="142"/>
                              <a:pt x="11541" y="134"/>
                            </a:cubicBezTo>
                            <a:cubicBezTo>
                              <a:pt x="11536" y="127"/>
                              <a:pt x="11529" y="121"/>
                              <a:pt x="11521" y="117"/>
                            </a:cubicBezTo>
                            <a:cubicBezTo>
                              <a:pt x="11513" y="113"/>
                              <a:pt x="11504" y="111"/>
                              <a:pt x="11494" y="111"/>
                            </a:cubicBezTo>
                            <a:cubicBezTo>
                              <a:pt x="11484" y="111"/>
                              <a:pt x="11474" y="113"/>
                              <a:pt x="11467" y="117"/>
                            </a:cubicBezTo>
                            <a:cubicBezTo>
                              <a:pt x="11459" y="121"/>
                              <a:pt x="11452" y="127"/>
                              <a:pt x="11447" y="134"/>
                            </a:cubicBezTo>
                            <a:cubicBezTo>
                              <a:pt x="11441" y="142"/>
                              <a:pt x="11437" y="150"/>
                              <a:pt x="11434" y="160"/>
                            </a:cubicBezTo>
                            <a:cubicBezTo>
                              <a:pt x="11432" y="170"/>
                              <a:pt x="11430" y="180"/>
                              <a:pt x="11430" y="191"/>
                            </a:cubicBezTo>
                            <a:cubicBezTo>
                              <a:pt x="11430" y="202"/>
                              <a:pt x="11432" y="213"/>
                              <a:pt x="11434" y="223"/>
                            </a:cubicBezTo>
                            <a:close/>
                            <a:moveTo>
                              <a:pt x="11652" y="44"/>
                            </a:moveTo>
                            <a:cubicBezTo>
                              <a:pt x="11629" y="44"/>
                              <a:pt x="11629" y="44"/>
                              <a:pt x="11629" y="44"/>
                            </a:cubicBezTo>
                            <a:cubicBezTo>
                              <a:pt x="11629" y="12"/>
                              <a:pt x="11629" y="12"/>
                              <a:pt x="11629" y="12"/>
                            </a:cubicBezTo>
                            <a:cubicBezTo>
                              <a:pt x="11652" y="12"/>
                              <a:pt x="11652" y="12"/>
                              <a:pt x="11652" y="12"/>
                            </a:cubicBezTo>
                            <a:lnTo>
                              <a:pt x="11652" y="44"/>
                            </a:lnTo>
                            <a:close/>
                            <a:moveTo>
                              <a:pt x="11629" y="95"/>
                            </a:moveTo>
                            <a:cubicBezTo>
                              <a:pt x="11652" y="95"/>
                              <a:pt x="11652" y="95"/>
                              <a:pt x="11652" y="95"/>
                            </a:cubicBezTo>
                            <a:cubicBezTo>
                              <a:pt x="11652" y="287"/>
                              <a:pt x="11652" y="287"/>
                              <a:pt x="11652" y="287"/>
                            </a:cubicBezTo>
                            <a:cubicBezTo>
                              <a:pt x="11629" y="287"/>
                              <a:pt x="11629" y="287"/>
                              <a:pt x="11629" y="287"/>
                            </a:cubicBezTo>
                            <a:lnTo>
                              <a:pt x="11629" y="95"/>
                            </a:lnTo>
                            <a:close/>
                            <a:moveTo>
                              <a:pt x="11865" y="287"/>
                            </a:moveTo>
                            <a:cubicBezTo>
                              <a:pt x="11841" y="287"/>
                              <a:pt x="11841" y="287"/>
                              <a:pt x="11841" y="287"/>
                            </a:cubicBezTo>
                            <a:cubicBezTo>
                              <a:pt x="11841" y="257"/>
                              <a:pt x="11841" y="257"/>
                              <a:pt x="11841" y="257"/>
                            </a:cubicBezTo>
                            <a:cubicBezTo>
                              <a:pt x="11840" y="257"/>
                              <a:pt x="11840" y="257"/>
                              <a:pt x="11840" y="257"/>
                            </a:cubicBezTo>
                            <a:cubicBezTo>
                              <a:pt x="11834" y="269"/>
                              <a:pt x="11825" y="278"/>
                              <a:pt x="11816" y="284"/>
                            </a:cubicBezTo>
                            <a:cubicBezTo>
                              <a:pt x="11806" y="289"/>
                              <a:pt x="11794" y="292"/>
                              <a:pt x="11780" y="292"/>
                            </a:cubicBezTo>
                            <a:cubicBezTo>
                              <a:pt x="11767" y="292"/>
                              <a:pt x="11756" y="289"/>
                              <a:pt x="11746" y="284"/>
                            </a:cubicBezTo>
                            <a:cubicBezTo>
                              <a:pt x="11736" y="279"/>
                              <a:pt x="11727" y="272"/>
                              <a:pt x="11721" y="263"/>
                            </a:cubicBezTo>
                            <a:cubicBezTo>
                              <a:pt x="11714" y="254"/>
                              <a:pt x="11709" y="243"/>
                              <a:pt x="11706" y="231"/>
                            </a:cubicBezTo>
                            <a:cubicBezTo>
                              <a:pt x="11703" y="219"/>
                              <a:pt x="11701" y="206"/>
                              <a:pt x="11701" y="191"/>
                            </a:cubicBezTo>
                            <a:cubicBezTo>
                              <a:pt x="11701" y="177"/>
                              <a:pt x="11702" y="163"/>
                              <a:pt x="11705" y="151"/>
                            </a:cubicBezTo>
                            <a:cubicBezTo>
                              <a:pt x="11708" y="139"/>
                              <a:pt x="11713" y="128"/>
                              <a:pt x="11719" y="119"/>
                            </a:cubicBezTo>
                            <a:cubicBezTo>
                              <a:pt x="11726" y="110"/>
                              <a:pt x="11734" y="103"/>
                              <a:pt x="11744" y="98"/>
                            </a:cubicBezTo>
                            <a:cubicBezTo>
                              <a:pt x="11754" y="93"/>
                              <a:pt x="11766" y="91"/>
                              <a:pt x="11780" y="91"/>
                            </a:cubicBezTo>
                            <a:cubicBezTo>
                              <a:pt x="11790" y="91"/>
                              <a:pt x="11798" y="92"/>
                              <a:pt x="11805" y="95"/>
                            </a:cubicBezTo>
                            <a:cubicBezTo>
                              <a:pt x="11812" y="98"/>
                              <a:pt x="11818" y="102"/>
                              <a:pt x="11823" y="106"/>
                            </a:cubicBezTo>
                            <a:cubicBezTo>
                              <a:pt x="11828" y="110"/>
                              <a:pt x="11832" y="114"/>
                              <a:pt x="11835" y="118"/>
                            </a:cubicBezTo>
                            <a:cubicBezTo>
                              <a:pt x="11837" y="122"/>
                              <a:pt x="11839" y="125"/>
                              <a:pt x="11840" y="127"/>
                            </a:cubicBezTo>
                            <a:cubicBezTo>
                              <a:pt x="11841" y="127"/>
                              <a:pt x="11841" y="127"/>
                              <a:pt x="11841" y="127"/>
                            </a:cubicBezTo>
                            <a:cubicBezTo>
                              <a:pt x="11841" y="5"/>
                              <a:pt x="11841" y="5"/>
                              <a:pt x="11841" y="5"/>
                            </a:cubicBezTo>
                            <a:cubicBezTo>
                              <a:pt x="11865" y="5"/>
                              <a:pt x="11865" y="5"/>
                              <a:pt x="11865" y="5"/>
                            </a:cubicBezTo>
                            <a:lnTo>
                              <a:pt x="11865" y="287"/>
                            </a:lnTo>
                            <a:close/>
                            <a:moveTo>
                              <a:pt x="11729" y="220"/>
                            </a:moveTo>
                            <a:cubicBezTo>
                              <a:pt x="11731" y="229"/>
                              <a:pt x="11734" y="238"/>
                              <a:pt x="11738" y="245"/>
                            </a:cubicBezTo>
                            <a:cubicBezTo>
                              <a:pt x="11743" y="253"/>
                              <a:pt x="11749" y="259"/>
                              <a:pt x="11756" y="264"/>
                            </a:cubicBezTo>
                            <a:cubicBezTo>
                              <a:pt x="11763" y="269"/>
                              <a:pt x="11773" y="272"/>
                              <a:pt x="11784" y="272"/>
                            </a:cubicBezTo>
                            <a:cubicBezTo>
                              <a:pt x="11794" y="272"/>
                              <a:pt x="11803" y="269"/>
                              <a:pt x="11811" y="264"/>
                            </a:cubicBezTo>
                            <a:cubicBezTo>
                              <a:pt x="11818" y="259"/>
                              <a:pt x="11824" y="253"/>
                              <a:pt x="11828" y="245"/>
                            </a:cubicBezTo>
                            <a:cubicBezTo>
                              <a:pt x="11833" y="237"/>
                              <a:pt x="11836" y="228"/>
                              <a:pt x="11838" y="219"/>
                            </a:cubicBezTo>
                            <a:cubicBezTo>
                              <a:pt x="11840" y="209"/>
                              <a:pt x="11841" y="200"/>
                              <a:pt x="11841" y="191"/>
                            </a:cubicBezTo>
                            <a:cubicBezTo>
                              <a:pt x="11841" y="182"/>
                              <a:pt x="11840" y="173"/>
                              <a:pt x="11838" y="164"/>
                            </a:cubicBezTo>
                            <a:cubicBezTo>
                              <a:pt x="11836" y="154"/>
                              <a:pt x="11833" y="146"/>
                              <a:pt x="11828" y="138"/>
                            </a:cubicBezTo>
                            <a:cubicBezTo>
                              <a:pt x="11824" y="130"/>
                              <a:pt x="11818" y="123"/>
                              <a:pt x="11811" y="118"/>
                            </a:cubicBezTo>
                            <a:cubicBezTo>
                              <a:pt x="11803" y="113"/>
                              <a:pt x="11794" y="111"/>
                              <a:pt x="11784" y="111"/>
                            </a:cubicBezTo>
                            <a:cubicBezTo>
                              <a:pt x="11773" y="111"/>
                              <a:pt x="11763" y="113"/>
                              <a:pt x="11756" y="118"/>
                            </a:cubicBezTo>
                            <a:cubicBezTo>
                              <a:pt x="11749" y="123"/>
                              <a:pt x="11743" y="129"/>
                              <a:pt x="11738" y="137"/>
                            </a:cubicBezTo>
                            <a:cubicBezTo>
                              <a:pt x="11734" y="145"/>
                              <a:pt x="11731" y="153"/>
                              <a:pt x="11729" y="163"/>
                            </a:cubicBezTo>
                            <a:cubicBezTo>
                              <a:pt x="11728" y="172"/>
                              <a:pt x="11727" y="182"/>
                              <a:pt x="11727" y="191"/>
                            </a:cubicBezTo>
                            <a:cubicBezTo>
                              <a:pt x="11727" y="201"/>
                              <a:pt x="11728" y="210"/>
                              <a:pt x="11729" y="220"/>
                            </a:cubicBezTo>
                            <a:close/>
                            <a:moveTo>
                              <a:pt x="12032" y="256"/>
                            </a:moveTo>
                            <a:cubicBezTo>
                              <a:pt x="12032" y="256"/>
                              <a:pt x="12032" y="256"/>
                              <a:pt x="12032" y="256"/>
                            </a:cubicBezTo>
                            <a:cubicBezTo>
                              <a:pt x="12029" y="262"/>
                              <a:pt x="12026" y="267"/>
                              <a:pt x="12021" y="272"/>
                            </a:cubicBezTo>
                            <a:cubicBezTo>
                              <a:pt x="12017" y="276"/>
                              <a:pt x="12012" y="280"/>
                              <a:pt x="12006" y="283"/>
                            </a:cubicBezTo>
                            <a:cubicBezTo>
                              <a:pt x="12001" y="286"/>
                              <a:pt x="11995" y="288"/>
                              <a:pt x="11989" y="290"/>
                            </a:cubicBezTo>
                            <a:cubicBezTo>
                              <a:pt x="11983" y="291"/>
                              <a:pt x="11977" y="292"/>
                              <a:pt x="11971" y="292"/>
                            </a:cubicBezTo>
                            <a:cubicBezTo>
                              <a:pt x="11957" y="292"/>
                              <a:pt x="11946" y="290"/>
                              <a:pt x="11938" y="286"/>
                            </a:cubicBezTo>
                            <a:cubicBezTo>
                              <a:pt x="11929" y="282"/>
                              <a:pt x="11923" y="277"/>
                              <a:pt x="11919" y="271"/>
                            </a:cubicBezTo>
                            <a:cubicBezTo>
                              <a:pt x="11914" y="266"/>
                              <a:pt x="11911" y="260"/>
                              <a:pt x="11910" y="253"/>
                            </a:cubicBezTo>
                            <a:cubicBezTo>
                              <a:pt x="11908" y="247"/>
                              <a:pt x="11907" y="242"/>
                              <a:pt x="11907" y="238"/>
                            </a:cubicBezTo>
                            <a:cubicBezTo>
                              <a:pt x="11907" y="227"/>
                              <a:pt x="11909" y="218"/>
                              <a:pt x="11913" y="210"/>
                            </a:cubicBezTo>
                            <a:cubicBezTo>
                              <a:pt x="11916" y="203"/>
                              <a:pt x="11921" y="196"/>
                              <a:pt x="11927" y="191"/>
                            </a:cubicBezTo>
                            <a:cubicBezTo>
                              <a:pt x="11933" y="187"/>
                              <a:pt x="11940" y="183"/>
                              <a:pt x="11948" y="180"/>
                            </a:cubicBezTo>
                            <a:cubicBezTo>
                              <a:pt x="11956" y="177"/>
                              <a:pt x="11964" y="175"/>
                              <a:pt x="11973" y="173"/>
                            </a:cubicBezTo>
                            <a:cubicBezTo>
                              <a:pt x="11982" y="172"/>
                              <a:pt x="11991" y="171"/>
                              <a:pt x="12000" y="171"/>
                            </a:cubicBezTo>
                            <a:cubicBezTo>
                              <a:pt x="12009" y="170"/>
                              <a:pt x="12017" y="170"/>
                              <a:pt x="12026" y="170"/>
                            </a:cubicBezTo>
                            <a:cubicBezTo>
                              <a:pt x="12030" y="170"/>
                              <a:pt x="12030" y="170"/>
                              <a:pt x="12030" y="170"/>
                            </a:cubicBezTo>
                            <a:cubicBezTo>
                              <a:pt x="12030" y="160"/>
                              <a:pt x="12030" y="160"/>
                              <a:pt x="12030" y="160"/>
                            </a:cubicBezTo>
                            <a:cubicBezTo>
                              <a:pt x="12030" y="144"/>
                              <a:pt x="12027" y="131"/>
                              <a:pt x="12020" y="123"/>
                            </a:cubicBezTo>
                            <a:cubicBezTo>
                              <a:pt x="12014" y="115"/>
                              <a:pt x="12002" y="111"/>
                              <a:pt x="11986" y="111"/>
                            </a:cubicBezTo>
                            <a:cubicBezTo>
                              <a:pt x="11976" y="111"/>
                              <a:pt x="11967" y="112"/>
                              <a:pt x="11957" y="114"/>
                            </a:cubicBezTo>
                            <a:cubicBezTo>
                              <a:pt x="11948" y="117"/>
                              <a:pt x="11939" y="121"/>
                              <a:pt x="11930" y="127"/>
                            </a:cubicBezTo>
                            <a:cubicBezTo>
                              <a:pt x="11930" y="104"/>
                              <a:pt x="11930" y="104"/>
                              <a:pt x="11930" y="104"/>
                            </a:cubicBezTo>
                            <a:cubicBezTo>
                              <a:pt x="11934" y="102"/>
                              <a:pt x="11938" y="100"/>
                              <a:pt x="11943" y="99"/>
                            </a:cubicBezTo>
                            <a:cubicBezTo>
                              <a:pt x="11947" y="97"/>
                              <a:pt x="11952" y="96"/>
                              <a:pt x="11957" y="94"/>
                            </a:cubicBezTo>
                            <a:cubicBezTo>
                              <a:pt x="11962" y="93"/>
                              <a:pt x="11967" y="92"/>
                              <a:pt x="11972" y="92"/>
                            </a:cubicBezTo>
                            <a:cubicBezTo>
                              <a:pt x="11978" y="91"/>
                              <a:pt x="11982" y="91"/>
                              <a:pt x="11986" y="91"/>
                            </a:cubicBezTo>
                            <a:cubicBezTo>
                              <a:pt x="12010" y="91"/>
                              <a:pt x="12028" y="96"/>
                              <a:pt x="12038" y="108"/>
                            </a:cubicBezTo>
                            <a:cubicBezTo>
                              <a:pt x="12049" y="119"/>
                              <a:pt x="12054" y="137"/>
                              <a:pt x="12054" y="162"/>
                            </a:cubicBezTo>
                            <a:cubicBezTo>
                              <a:pt x="12054" y="247"/>
                              <a:pt x="12054" y="247"/>
                              <a:pt x="12054" y="247"/>
                            </a:cubicBezTo>
                            <a:cubicBezTo>
                              <a:pt x="12054" y="255"/>
                              <a:pt x="12054" y="262"/>
                              <a:pt x="12054" y="268"/>
                            </a:cubicBezTo>
                            <a:cubicBezTo>
                              <a:pt x="12054" y="274"/>
                              <a:pt x="12055" y="281"/>
                              <a:pt x="12056" y="287"/>
                            </a:cubicBezTo>
                            <a:cubicBezTo>
                              <a:pt x="12032" y="287"/>
                              <a:pt x="12032" y="287"/>
                              <a:pt x="12032" y="287"/>
                            </a:cubicBezTo>
                            <a:lnTo>
                              <a:pt x="12032" y="256"/>
                            </a:lnTo>
                            <a:close/>
                            <a:moveTo>
                              <a:pt x="12030" y="190"/>
                            </a:moveTo>
                            <a:cubicBezTo>
                              <a:pt x="12023" y="190"/>
                              <a:pt x="12023" y="190"/>
                              <a:pt x="12023" y="190"/>
                            </a:cubicBezTo>
                            <a:cubicBezTo>
                              <a:pt x="12013" y="190"/>
                              <a:pt x="12003" y="191"/>
                              <a:pt x="11992" y="192"/>
                            </a:cubicBezTo>
                            <a:cubicBezTo>
                              <a:pt x="11981" y="193"/>
                              <a:pt x="11972" y="195"/>
                              <a:pt x="11963" y="198"/>
                            </a:cubicBezTo>
                            <a:cubicBezTo>
                              <a:pt x="11954" y="201"/>
                              <a:pt x="11947" y="206"/>
                              <a:pt x="11942" y="212"/>
                            </a:cubicBezTo>
                            <a:cubicBezTo>
                              <a:pt x="11936" y="218"/>
                              <a:pt x="11933" y="226"/>
                              <a:pt x="11933" y="237"/>
                            </a:cubicBezTo>
                            <a:cubicBezTo>
                              <a:pt x="11933" y="243"/>
                              <a:pt x="11934" y="248"/>
                              <a:pt x="11936" y="253"/>
                            </a:cubicBezTo>
                            <a:cubicBezTo>
                              <a:pt x="11939" y="257"/>
                              <a:pt x="11942" y="261"/>
                              <a:pt x="11945" y="264"/>
                            </a:cubicBezTo>
                            <a:cubicBezTo>
                              <a:pt x="11949" y="266"/>
                              <a:pt x="11953" y="268"/>
                              <a:pt x="11958" y="270"/>
                            </a:cubicBezTo>
                            <a:cubicBezTo>
                              <a:pt x="11963" y="271"/>
                              <a:pt x="11968" y="272"/>
                              <a:pt x="11973" y="272"/>
                            </a:cubicBezTo>
                            <a:cubicBezTo>
                              <a:pt x="11987" y="272"/>
                              <a:pt x="11998" y="269"/>
                              <a:pt x="12006" y="264"/>
                            </a:cubicBezTo>
                            <a:cubicBezTo>
                              <a:pt x="12014" y="258"/>
                              <a:pt x="12019" y="252"/>
                              <a:pt x="12023" y="245"/>
                            </a:cubicBezTo>
                            <a:cubicBezTo>
                              <a:pt x="12026" y="237"/>
                              <a:pt x="12028" y="230"/>
                              <a:pt x="12029" y="222"/>
                            </a:cubicBezTo>
                            <a:cubicBezTo>
                              <a:pt x="12030" y="214"/>
                              <a:pt x="12030" y="207"/>
                              <a:pt x="12030" y="202"/>
                            </a:cubicBezTo>
                            <a:lnTo>
                              <a:pt x="12030" y="190"/>
                            </a:lnTo>
                            <a:close/>
                            <a:moveTo>
                              <a:pt x="12108" y="5"/>
                            </a:moveTo>
                            <a:cubicBezTo>
                              <a:pt x="12132" y="5"/>
                              <a:pt x="12132" y="5"/>
                              <a:pt x="12132" y="5"/>
                            </a:cubicBezTo>
                            <a:cubicBezTo>
                              <a:pt x="12132" y="127"/>
                              <a:pt x="12132" y="127"/>
                              <a:pt x="12132" y="127"/>
                            </a:cubicBezTo>
                            <a:cubicBezTo>
                              <a:pt x="12133" y="127"/>
                              <a:pt x="12133" y="127"/>
                              <a:pt x="12133" y="127"/>
                            </a:cubicBezTo>
                            <a:cubicBezTo>
                              <a:pt x="12134" y="125"/>
                              <a:pt x="12135" y="122"/>
                              <a:pt x="12138" y="118"/>
                            </a:cubicBezTo>
                            <a:cubicBezTo>
                              <a:pt x="12141" y="114"/>
                              <a:pt x="12145" y="110"/>
                              <a:pt x="12150" y="106"/>
                            </a:cubicBezTo>
                            <a:cubicBezTo>
                              <a:pt x="12155" y="102"/>
                              <a:pt x="12161" y="98"/>
                              <a:pt x="12168" y="95"/>
                            </a:cubicBezTo>
                            <a:cubicBezTo>
                              <a:pt x="12175" y="92"/>
                              <a:pt x="12183" y="91"/>
                              <a:pt x="12193" y="91"/>
                            </a:cubicBezTo>
                            <a:cubicBezTo>
                              <a:pt x="12207" y="91"/>
                              <a:pt x="12219" y="93"/>
                              <a:pt x="12229" y="98"/>
                            </a:cubicBezTo>
                            <a:cubicBezTo>
                              <a:pt x="12239" y="103"/>
                              <a:pt x="12247" y="110"/>
                              <a:pt x="12254" y="119"/>
                            </a:cubicBezTo>
                            <a:cubicBezTo>
                              <a:pt x="12260" y="128"/>
                              <a:pt x="12265" y="139"/>
                              <a:pt x="12268" y="151"/>
                            </a:cubicBezTo>
                            <a:cubicBezTo>
                              <a:pt x="12270" y="163"/>
                              <a:pt x="12272" y="177"/>
                              <a:pt x="12272" y="191"/>
                            </a:cubicBezTo>
                            <a:cubicBezTo>
                              <a:pt x="12272" y="206"/>
                              <a:pt x="12270" y="219"/>
                              <a:pt x="12267" y="231"/>
                            </a:cubicBezTo>
                            <a:cubicBezTo>
                              <a:pt x="12264" y="243"/>
                              <a:pt x="12259" y="254"/>
                              <a:pt x="12252" y="263"/>
                            </a:cubicBezTo>
                            <a:cubicBezTo>
                              <a:pt x="12245" y="272"/>
                              <a:pt x="12237" y="279"/>
                              <a:pt x="12227" y="284"/>
                            </a:cubicBezTo>
                            <a:cubicBezTo>
                              <a:pt x="12218" y="289"/>
                              <a:pt x="12206" y="292"/>
                              <a:pt x="12193" y="292"/>
                            </a:cubicBezTo>
                            <a:cubicBezTo>
                              <a:pt x="12179" y="292"/>
                              <a:pt x="12167" y="289"/>
                              <a:pt x="12157" y="284"/>
                            </a:cubicBezTo>
                            <a:cubicBezTo>
                              <a:pt x="12147" y="278"/>
                              <a:pt x="12139" y="269"/>
                              <a:pt x="12133" y="257"/>
                            </a:cubicBezTo>
                            <a:cubicBezTo>
                              <a:pt x="12132" y="257"/>
                              <a:pt x="12132" y="257"/>
                              <a:pt x="12132" y="257"/>
                            </a:cubicBezTo>
                            <a:cubicBezTo>
                              <a:pt x="12132" y="287"/>
                              <a:pt x="12132" y="287"/>
                              <a:pt x="12132" y="287"/>
                            </a:cubicBezTo>
                            <a:cubicBezTo>
                              <a:pt x="12108" y="287"/>
                              <a:pt x="12108" y="287"/>
                              <a:pt x="12108" y="287"/>
                            </a:cubicBezTo>
                            <a:lnTo>
                              <a:pt x="12108" y="5"/>
                            </a:lnTo>
                            <a:close/>
                            <a:moveTo>
                              <a:pt x="12243" y="163"/>
                            </a:moveTo>
                            <a:cubicBezTo>
                              <a:pt x="12242" y="153"/>
                              <a:pt x="12239" y="145"/>
                              <a:pt x="12234" y="137"/>
                            </a:cubicBezTo>
                            <a:cubicBezTo>
                              <a:pt x="12230" y="129"/>
                              <a:pt x="12224" y="123"/>
                              <a:pt x="12217" y="118"/>
                            </a:cubicBezTo>
                            <a:cubicBezTo>
                              <a:pt x="12210" y="113"/>
                              <a:pt x="12200" y="111"/>
                              <a:pt x="12189" y="111"/>
                            </a:cubicBezTo>
                            <a:cubicBezTo>
                              <a:pt x="12178" y="111"/>
                              <a:pt x="12169" y="113"/>
                              <a:pt x="12162" y="118"/>
                            </a:cubicBezTo>
                            <a:cubicBezTo>
                              <a:pt x="12154" y="123"/>
                              <a:pt x="12149" y="130"/>
                              <a:pt x="12144" y="138"/>
                            </a:cubicBezTo>
                            <a:cubicBezTo>
                              <a:pt x="12140" y="146"/>
                              <a:pt x="12137" y="154"/>
                              <a:pt x="12135" y="164"/>
                            </a:cubicBezTo>
                            <a:cubicBezTo>
                              <a:pt x="12133" y="173"/>
                              <a:pt x="12132" y="182"/>
                              <a:pt x="12132" y="191"/>
                            </a:cubicBezTo>
                            <a:cubicBezTo>
                              <a:pt x="12132" y="200"/>
                              <a:pt x="12133" y="209"/>
                              <a:pt x="12135" y="219"/>
                            </a:cubicBezTo>
                            <a:cubicBezTo>
                              <a:pt x="12137" y="228"/>
                              <a:pt x="12140" y="237"/>
                              <a:pt x="12145" y="245"/>
                            </a:cubicBezTo>
                            <a:cubicBezTo>
                              <a:pt x="12149" y="253"/>
                              <a:pt x="12155" y="259"/>
                              <a:pt x="12162" y="264"/>
                            </a:cubicBezTo>
                            <a:cubicBezTo>
                              <a:pt x="12169" y="269"/>
                              <a:pt x="12178" y="272"/>
                              <a:pt x="12189" y="272"/>
                            </a:cubicBezTo>
                            <a:cubicBezTo>
                              <a:pt x="12200" y="272"/>
                              <a:pt x="12210" y="269"/>
                              <a:pt x="12217" y="264"/>
                            </a:cubicBezTo>
                            <a:cubicBezTo>
                              <a:pt x="12224" y="259"/>
                              <a:pt x="12230" y="253"/>
                              <a:pt x="12234" y="245"/>
                            </a:cubicBezTo>
                            <a:cubicBezTo>
                              <a:pt x="12239" y="238"/>
                              <a:pt x="12242" y="229"/>
                              <a:pt x="12243" y="220"/>
                            </a:cubicBezTo>
                            <a:cubicBezTo>
                              <a:pt x="12245" y="210"/>
                              <a:pt x="12246" y="201"/>
                              <a:pt x="12246" y="191"/>
                            </a:cubicBezTo>
                            <a:cubicBezTo>
                              <a:pt x="12246" y="182"/>
                              <a:pt x="12245" y="172"/>
                              <a:pt x="12243" y="163"/>
                            </a:cubicBezTo>
                            <a:close/>
                            <a:moveTo>
                              <a:pt x="12320" y="5"/>
                            </a:moveTo>
                            <a:cubicBezTo>
                              <a:pt x="12344" y="5"/>
                              <a:pt x="12344" y="5"/>
                              <a:pt x="12344" y="5"/>
                            </a:cubicBezTo>
                            <a:cubicBezTo>
                              <a:pt x="12344" y="287"/>
                              <a:pt x="12344" y="287"/>
                              <a:pt x="12344" y="287"/>
                            </a:cubicBezTo>
                            <a:cubicBezTo>
                              <a:pt x="12320" y="287"/>
                              <a:pt x="12320" y="287"/>
                              <a:pt x="12320" y="287"/>
                            </a:cubicBezTo>
                            <a:lnTo>
                              <a:pt x="12320" y="5"/>
                            </a:lnTo>
                            <a:close/>
                            <a:moveTo>
                              <a:pt x="12533" y="281"/>
                            </a:moveTo>
                            <a:cubicBezTo>
                              <a:pt x="12525" y="285"/>
                              <a:pt x="12515" y="288"/>
                              <a:pt x="12505" y="289"/>
                            </a:cubicBezTo>
                            <a:cubicBezTo>
                              <a:pt x="12495" y="291"/>
                              <a:pt x="12486" y="292"/>
                              <a:pt x="12477" y="292"/>
                            </a:cubicBezTo>
                            <a:cubicBezTo>
                              <a:pt x="12461" y="292"/>
                              <a:pt x="12448" y="289"/>
                              <a:pt x="12437" y="284"/>
                            </a:cubicBezTo>
                            <a:cubicBezTo>
                              <a:pt x="12425" y="279"/>
                              <a:pt x="12416" y="272"/>
                              <a:pt x="12409" y="263"/>
                            </a:cubicBezTo>
                            <a:cubicBezTo>
                              <a:pt x="12402" y="254"/>
                              <a:pt x="12397" y="244"/>
                              <a:pt x="12394" y="231"/>
                            </a:cubicBezTo>
                            <a:cubicBezTo>
                              <a:pt x="12391" y="219"/>
                              <a:pt x="12390" y="206"/>
                              <a:pt x="12390" y="191"/>
                            </a:cubicBezTo>
                            <a:cubicBezTo>
                              <a:pt x="12390" y="176"/>
                              <a:pt x="12392" y="163"/>
                              <a:pt x="12395" y="151"/>
                            </a:cubicBezTo>
                            <a:cubicBezTo>
                              <a:pt x="12399" y="138"/>
                              <a:pt x="12405" y="128"/>
                              <a:pt x="12412" y="119"/>
                            </a:cubicBezTo>
                            <a:cubicBezTo>
                              <a:pt x="12419" y="110"/>
                              <a:pt x="12427" y="103"/>
                              <a:pt x="12438" y="98"/>
                            </a:cubicBezTo>
                            <a:cubicBezTo>
                              <a:pt x="12448" y="93"/>
                              <a:pt x="12459" y="91"/>
                              <a:pt x="12471" y="91"/>
                            </a:cubicBezTo>
                            <a:cubicBezTo>
                              <a:pt x="12484" y="91"/>
                              <a:pt x="12496" y="93"/>
                              <a:pt x="12506" y="98"/>
                            </a:cubicBezTo>
                            <a:cubicBezTo>
                              <a:pt x="12515" y="103"/>
                              <a:pt x="12523" y="110"/>
                              <a:pt x="12529" y="119"/>
                            </a:cubicBezTo>
                            <a:cubicBezTo>
                              <a:pt x="12535" y="128"/>
                              <a:pt x="12540" y="138"/>
                              <a:pt x="12543" y="149"/>
                            </a:cubicBezTo>
                            <a:cubicBezTo>
                              <a:pt x="12546" y="161"/>
                              <a:pt x="12547" y="173"/>
                              <a:pt x="12547" y="186"/>
                            </a:cubicBezTo>
                            <a:cubicBezTo>
                              <a:pt x="12547" y="198"/>
                              <a:pt x="12547" y="198"/>
                              <a:pt x="12547" y="198"/>
                            </a:cubicBezTo>
                            <a:cubicBezTo>
                              <a:pt x="12416" y="198"/>
                              <a:pt x="12416" y="198"/>
                              <a:pt x="12416" y="198"/>
                            </a:cubicBezTo>
                            <a:cubicBezTo>
                              <a:pt x="12416" y="208"/>
                              <a:pt x="12417" y="218"/>
                              <a:pt x="12420" y="227"/>
                            </a:cubicBezTo>
                            <a:cubicBezTo>
                              <a:pt x="12423" y="236"/>
                              <a:pt x="12427" y="244"/>
                              <a:pt x="12432" y="250"/>
                            </a:cubicBezTo>
                            <a:cubicBezTo>
                              <a:pt x="12437" y="257"/>
                              <a:pt x="12444" y="262"/>
                              <a:pt x="12452" y="266"/>
                            </a:cubicBezTo>
                            <a:cubicBezTo>
                              <a:pt x="12460" y="270"/>
                              <a:pt x="12469" y="272"/>
                              <a:pt x="12479" y="272"/>
                            </a:cubicBezTo>
                            <a:cubicBezTo>
                              <a:pt x="12483" y="272"/>
                              <a:pt x="12488" y="271"/>
                              <a:pt x="12493" y="270"/>
                            </a:cubicBezTo>
                            <a:cubicBezTo>
                              <a:pt x="12498" y="269"/>
                              <a:pt x="12503" y="268"/>
                              <a:pt x="12508" y="267"/>
                            </a:cubicBezTo>
                            <a:cubicBezTo>
                              <a:pt x="12513" y="266"/>
                              <a:pt x="12518" y="264"/>
                              <a:pt x="12522" y="263"/>
                            </a:cubicBezTo>
                            <a:cubicBezTo>
                              <a:pt x="12527" y="261"/>
                              <a:pt x="12530" y="259"/>
                              <a:pt x="12533" y="257"/>
                            </a:cubicBezTo>
                            <a:lnTo>
                              <a:pt x="12533" y="281"/>
                            </a:lnTo>
                            <a:close/>
                            <a:moveTo>
                              <a:pt x="12521" y="178"/>
                            </a:moveTo>
                            <a:cubicBezTo>
                              <a:pt x="12521" y="169"/>
                              <a:pt x="12520" y="161"/>
                              <a:pt x="12519" y="153"/>
                            </a:cubicBezTo>
                            <a:cubicBezTo>
                              <a:pt x="12517" y="145"/>
                              <a:pt x="12514" y="138"/>
                              <a:pt x="12510" y="132"/>
                            </a:cubicBezTo>
                            <a:cubicBezTo>
                              <a:pt x="12506" y="125"/>
                              <a:pt x="12501" y="120"/>
                              <a:pt x="12495" y="117"/>
                            </a:cubicBezTo>
                            <a:cubicBezTo>
                              <a:pt x="12488" y="113"/>
                              <a:pt x="12481" y="111"/>
                              <a:pt x="12472" y="111"/>
                            </a:cubicBezTo>
                            <a:cubicBezTo>
                              <a:pt x="12463" y="111"/>
                              <a:pt x="12456" y="113"/>
                              <a:pt x="12449" y="117"/>
                            </a:cubicBezTo>
                            <a:cubicBezTo>
                              <a:pt x="12442" y="121"/>
                              <a:pt x="12436" y="126"/>
                              <a:pt x="12431" y="132"/>
                            </a:cubicBezTo>
                            <a:cubicBezTo>
                              <a:pt x="12426" y="139"/>
                              <a:pt x="12422" y="146"/>
                              <a:pt x="12420" y="154"/>
                            </a:cubicBezTo>
                            <a:cubicBezTo>
                              <a:pt x="12417" y="162"/>
                              <a:pt x="12416" y="170"/>
                              <a:pt x="12416" y="178"/>
                            </a:cubicBezTo>
                            <a:lnTo>
                              <a:pt x="12521" y="178"/>
                            </a:lnTo>
                            <a:close/>
                            <a:moveTo>
                              <a:pt x="12695" y="5"/>
                            </a:moveTo>
                            <a:cubicBezTo>
                              <a:pt x="12719" y="5"/>
                              <a:pt x="12719" y="5"/>
                              <a:pt x="12719" y="5"/>
                            </a:cubicBezTo>
                            <a:cubicBezTo>
                              <a:pt x="12719" y="127"/>
                              <a:pt x="12719" y="127"/>
                              <a:pt x="12719" y="127"/>
                            </a:cubicBezTo>
                            <a:cubicBezTo>
                              <a:pt x="12720" y="127"/>
                              <a:pt x="12720" y="127"/>
                              <a:pt x="12720" y="127"/>
                            </a:cubicBezTo>
                            <a:cubicBezTo>
                              <a:pt x="12720" y="125"/>
                              <a:pt x="12722" y="122"/>
                              <a:pt x="12725" y="118"/>
                            </a:cubicBezTo>
                            <a:cubicBezTo>
                              <a:pt x="12728" y="114"/>
                              <a:pt x="12732" y="110"/>
                              <a:pt x="12737" y="106"/>
                            </a:cubicBezTo>
                            <a:cubicBezTo>
                              <a:pt x="12742" y="102"/>
                              <a:pt x="12748" y="98"/>
                              <a:pt x="12755" y="95"/>
                            </a:cubicBezTo>
                            <a:cubicBezTo>
                              <a:pt x="12762" y="92"/>
                              <a:pt x="12770" y="91"/>
                              <a:pt x="12780" y="91"/>
                            </a:cubicBezTo>
                            <a:cubicBezTo>
                              <a:pt x="12794" y="91"/>
                              <a:pt x="12806" y="93"/>
                              <a:pt x="12816" y="98"/>
                            </a:cubicBezTo>
                            <a:cubicBezTo>
                              <a:pt x="12826" y="103"/>
                              <a:pt x="12834" y="110"/>
                              <a:pt x="12841" y="119"/>
                            </a:cubicBezTo>
                            <a:cubicBezTo>
                              <a:pt x="12847" y="128"/>
                              <a:pt x="12852" y="139"/>
                              <a:pt x="12854" y="151"/>
                            </a:cubicBezTo>
                            <a:cubicBezTo>
                              <a:pt x="12857" y="163"/>
                              <a:pt x="12859" y="177"/>
                              <a:pt x="12859" y="191"/>
                            </a:cubicBezTo>
                            <a:cubicBezTo>
                              <a:pt x="12859" y="206"/>
                              <a:pt x="12857" y="219"/>
                              <a:pt x="12854" y="231"/>
                            </a:cubicBezTo>
                            <a:cubicBezTo>
                              <a:pt x="12851" y="243"/>
                              <a:pt x="12846" y="254"/>
                              <a:pt x="12839" y="263"/>
                            </a:cubicBezTo>
                            <a:cubicBezTo>
                              <a:pt x="12832" y="272"/>
                              <a:pt x="12824" y="279"/>
                              <a:pt x="12814" y="284"/>
                            </a:cubicBezTo>
                            <a:cubicBezTo>
                              <a:pt x="12804" y="289"/>
                              <a:pt x="12793" y="292"/>
                              <a:pt x="12780" y="292"/>
                            </a:cubicBezTo>
                            <a:cubicBezTo>
                              <a:pt x="12766" y="292"/>
                              <a:pt x="12754" y="289"/>
                              <a:pt x="12744" y="284"/>
                            </a:cubicBezTo>
                            <a:cubicBezTo>
                              <a:pt x="12734" y="278"/>
                              <a:pt x="12726" y="269"/>
                              <a:pt x="12720" y="257"/>
                            </a:cubicBezTo>
                            <a:cubicBezTo>
                              <a:pt x="12719" y="257"/>
                              <a:pt x="12719" y="257"/>
                              <a:pt x="12719" y="257"/>
                            </a:cubicBezTo>
                            <a:cubicBezTo>
                              <a:pt x="12719" y="287"/>
                              <a:pt x="12719" y="287"/>
                              <a:pt x="12719" y="287"/>
                            </a:cubicBezTo>
                            <a:cubicBezTo>
                              <a:pt x="12695" y="287"/>
                              <a:pt x="12695" y="287"/>
                              <a:pt x="12695" y="287"/>
                            </a:cubicBezTo>
                            <a:lnTo>
                              <a:pt x="12695" y="5"/>
                            </a:lnTo>
                            <a:close/>
                            <a:moveTo>
                              <a:pt x="12830" y="163"/>
                            </a:moveTo>
                            <a:cubicBezTo>
                              <a:pt x="12829" y="153"/>
                              <a:pt x="12826" y="145"/>
                              <a:pt x="12821" y="137"/>
                            </a:cubicBezTo>
                            <a:cubicBezTo>
                              <a:pt x="12817" y="129"/>
                              <a:pt x="12811" y="123"/>
                              <a:pt x="12804" y="118"/>
                            </a:cubicBezTo>
                            <a:cubicBezTo>
                              <a:pt x="12796" y="113"/>
                              <a:pt x="12787" y="111"/>
                              <a:pt x="12776" y="111"/>
                            </a:cubicBezTo>
                            <a:cubicBezTo>
                              <a:pt x="12765" y="111"/>
                              <a:pt x="12756" y="113"/>
                              <a:pt x="12749" y="118"/>
                            </a:cubicBezTo>
                            <a:cubicBezTo>
                              <a:pt x="12741" y="123"/>
                              <a:pt x="12736" y="130"/>
                              <a:pt x="12731" y="138"/>
                            </a:cubicBezTo>
                            <a:cubicBezTo>
                              <a:pt x="12727" y="146"/>
                              <a:pt x="12724" y="154"/>
                              <a:pt x="12722" y="164"/>
                            </a:cubicBezTo>
                            <a:cubicBezTo>
                              <a:pt x="12720" y="173"/>
                              <a:pt x="12719" y="182"/>
                              <a:pt x="12719" y="191"/>
                            </a:cubicBezTo>
                            <a:cubicBezTo>
                              <a:pt x="12719" y="200"/>
                              <a:pt x="12720" y="209"/>
                              <a:pt x="12722" y="219"/>
                            </a:cubicBezTo>
                            <a:cubicBezTo>
                              <a:pt x="12724" y="228"/>
                              <a:pt x="12727" y="237"/>
                              <a:pt x="12731" y="245"/>
                            </a:cubicBezTo>
                            <a:cubicBezTo>
                              <a:pt x="12736" y="253"/>
                              <a:pt x="12742" y="259"/>
                              <a:pt x="12749" y="264"/>
                            </a:cubicBezTo>
                            <a:cubicBezTo>
                              <a:pt x="12756" y="269"/>
                              <a:pt x="12765" y="272"/>
                              <a:pt x="12776" y="272"/>
                            </a:cubicBezTo>
                            <a:cubicBezTo>
                              <a:pt x="12787" y="272"/>
                              <a:pt x="12796" y="269"/>
                              <a:pt x="12804" y="264"/>
                            </a:cubicBezTo>
                            <a:cubicBezTo>
                              <a:pt x="12811" y="259"/>
                              <a:pt x="12817" y="253"/>
                              <a:pt x="12821" y="245"/>
                            </a:cubicBezTo>
                            <a:cubicBezTo>
                              <a:pt x="12826" y="238"/>
                              <a:pt x="12829" y="229"/>
                              <a:pt x="12830" y="220"/>
                            </a:cubicBezTo>
                            <a:cubicBezTo>
                              <a:pt x="12832" y="210"/>
                              <a:pt x="12833" y="201"/>
                              <a:pt x="12833" y="191"/>
                            </a:cubicBezTo>
                            <a:cubicBezTo>
                              <a:pt x="12833" y="182"/>
                              <a:pt x="12832" y="172"/>
                              <a:pt x="12830" y="163"/>
                            </a:cubicBezTo>
                            <a:close/>
                            <a:moveTo>
                              <a:pt x="12907" y="5"/>
                            </a:moveTo>
                            <a:cubicBezTo>
                              <a:pt x="12931" y="5"/>
                              <a:pt x="12931" y="5"/>
                              <a:pt x="12931" y="5"/>
                            </a:cubicBezTo>
                            <a:cubicBezTo>
                              <a:pt x="12931" y="287"/>
                              <a:pt x="12931" y="287"/>
                              <a:pt x="12931" y="287"/>
                            </a:cubicBezTo>
                            <a:cubicBezTo>
                              <a:pt x="12907" y="287"/>
                              <a:pt x="12907" y="287"/>
                              <a:pt x="12907" y="287"/>
                            </a:cubicBezTo>
                            <a:lnTo>
                              <a:pt x="12907" y="5"/>
                            </a:lnTo>
                            <a:close/>
                            <a:moveTo>
                              <a:pt x="13015" y="44"/>
                            </a:moveTo>
                            <a:cubicBezTo>
                              <a:pt x="12991" y="44"/>
                              <a:pt x="12991" y="44"/>
                              <a:pt x="12991" y="44"/>
                            </a:cubicBezTo>
                            <a:cubicBezTo>
                              <a:pt x="12991" y="12"/>
                              <a:pt x="12991" y="12"/>
                              <a:pt x="12991" y="12"/>
                            </a:cubicBezTo>
                            <a:cubicBezTo>
                              <a:pt x="13015" y="12"/>
                              <a:pt x="13015" y="12"/>
                              <a:pt x="13015" y="12"/>
                            </a:cubicBezTo>
                            <a:lnTo>
                              <a:pt x="13015" y="44"/>
                            </a:lnTo>
                            <a:close/>
                            <a:moveTo>
                              <a:pt x="12991" y="95"/>
                            </a:moveTo>
                            <a:cubicBezTo>
                              <a:pt x="13015" y="95"/>
                              <a:pt x="13015" y="95"/>
                              <a:pt x="13015" y="95"/>
                            </a:cubicBezTo>
                            <a:cubicBezTo>
                              <a:pt x="13015" y="287"/>
                              <a:pt x="13015" y="287"/>
                              <a:pt x="13015" y="287"/>
                            </a:cubicBezTo>
                            <a:cubicBezTo>
                              <a:pt x="12991" y="287"/>
                              <a:pt x="12991" y="287"/>
                              <a:pt x="12991" y="287"/>
                            </a:cubicBezTo>
                            <a:lnTo>
                              <a:pt x="12991" y="95"/>
                            </a:lnTo>
                            <a:close/>
                            <a:moveTo>
                              <a:pt x="13075" y="140"/>
                            </a:moveTo>
                            <a:cubicBezTo>
                              <a:pt x="13075" y="133"/>
                              <a:pt x="13074" y="126"/>
                              <a:pt x="13074" y="118"/>
                            </a:cubicBezTo>
                            <a:cubicBezTo>
                              <a:pt x="13074" y="111"/>
                              <a:pt x="13074" y="103"/>
                              <a:pt x="13073" y="95"/>
                            </a:cubicBezTo>
                            <a:cubicBezTo>
                              <a:pt x="13096" y="95"/>
                              <a:pt x="13096" y="95"/>
                              <a:pt x="13096" y="95"/>
                            </a:cubicBezTo>
                            <a:cubicBezTo>
                              <a:pt x="13096" y="129"/>
                              <a:pt x="13096" y="129"/>
                              <a:pt x="13096" y="129"/>
                            </a:cubicBezTo>
                            <a:cubicBezTo>
                              <a:pt x="13097" y="129"/>
                              <a:pt x="13097" y="129"/>
                              <a:pt x="13097" y="129"/>
                            </a:cubicBezTo>
                            <a:cubicBezTo>
                              <a:pt x="13099" y="125"/>
                              <a:pt x="13101" y="121"/>
                              <a:pt x="13104" y="116"/>
                            </a:cubicBezTo>
                            <a:cubicBezTo>
                              <a:pt x="13107" y="111"/>
                              <a:pt x="13111" y="107"/>
                              <a:pt x="13116" y="103"/>
                            </a:cubicBezTo>
                            <a:cubicBezTo>
                              <a:pt x="13121" y="100"/>
                              <a:pt x="13127" y="96"/>
                              <a:pt x="13134" y="94"/>
                            </a:cubicBezTo>
                            <a:cubicBezTo>
                              <a:pt x="13140" y="92"/>
                              <a:pt x="13149" y="91"/>
                              <a:pt x="13159" y="91"/>
                            </a:cubicBezTo>
                            <a:cubicBezTo>
                              <a:pt x="13171" y="91"/>
                              <a:pt x="13181" y="92"/>
                              <a:pt x="13189" y="96"/>
                            </a:cubicBezTo>
                            <a:cubicBezTo>
                              <a:pt x="13197" y="100"/>
                              <a:pt x="13204" y="105"/>
                              <a:pt x="13209" y="112"/>
                            </a:cubicBezTo>
                            <a:cubicBezTo>
                              <a:pt x="13215" y="118"/>
                              <a:pt x="13219" y="126"/>
                              <a:pt x="13221" y="135"/>
                            </a:cubicBezTo>
                            <a:cubicBezTo>
                              <a:pt x="13223" y="144"/>
                              <a:pt x="13225" y="154"/>
                              <a:pt x="13225" y="164"/>
                            </a:cubicBezTo>
                            <a:cubicBezTo>
                              <a:pt x="13225" y="287"/>
                              <a:pt x="13225" y="287"/>
                              <a:pt x="13225" y="287"/>
                            </a:cubicBezTo>
                            <a:cubicBezTo>
                              <a:pt x="13201" y="287"/>
                              <a:pt x="13201" y="287"/>
                              <a:pt x="13201" y="287"/>
                            </a:cubicBezTo>
                            <a:cubicBezTo>
                              <a:pt x="13201" y="170"/>
                              <a:pt x="13201" y="170"/>
                              <a:pt x="13201" y="170"/>
                            </a:cubicBezTo>
                            <a:cubicBezTo>
                              <a:pt x="13201" y="152"/>
                              <a:pt x="13197" y="138"/>
                              <a:pt x="13190" y="127"/>
                            </a:cubicBezTo>
                            <a:cubicBezTo>
                              <a:pt x="13183" y="116"/>
                              <a:pt x="13172" y="111"/>
                              <a:pt x="13155" y="111"/>
                            </a:cubicBezTo>
                            <a:cubicBezTo>
                              <a:pt x="13144" y="111"/>
                              <a:pt x="13135" y="113"/>
                              <a:pt x="13128" y="117"/>
                            </a:cubicBezTo>
                            <a:cubicBezTo>
                              <a:pt x="13121" y="122"/>
                              <a:pt x="13115" y="127"/>
                              <a:pt x="13111" y="134"/>
                            </a:cubicBezTo>
                            <a:cubicBezTo>
                              <a:pt x="13106" y="141"/>
                              <a:pt x="13103" y="148"/>
                              <a:pt x="13101" y="157"/>
                            </a:cubicBezTo>
                            <a:cubicBezTo>
                              <a:pt x="13099" y="165"/>
                              <a:pt x="13098" y="173"/>
                              <a:pt x="13098" y="181"/>
                            </a:cubicBezTo>
                            <a:cubicBezTo>
                              <a:pt x="13098" y="287"/>
                              <a:pt x="13098" y="287"/>
                              <a:pt x="13098" y="287"/>
                            </a:cubicBezTo>
                            <a:cubicBezTo>
                              <a:pt x="13075" y="287"/>
                              <a:pt x="13075" y="287"/>
                              <a:pt x="13075" y="287"/>
                            </a:cubicBezTo>
                            <a:lnTo>
                              <a:pt x="13075" y="140"/>
                            </a:lnTo>
                            <a:close/>
                            <a:moveTo>
                              <a:pt x="13437" y="287"/>
                            </a:moveTo>
                            <a:cubicBezTo>
                              <a:pt x="13413" y="287"/>
                              <a:pt x="13413" y="287"/>
                              <a:pt x="13413" y="287"/>
                            </a:cubicBezTo>
                            <a:cubicBezTo>
                              <a:pt x="13413" y="257"/>
                              <a:pt x="13413" y="257"/>
                              <a:pt x="13413" y="257"/>
                            </a:cubicBezTo>
                            <a:cubicBezTo>
                              <a:pt x="13412" y="257"/>
                              <a:pt x="13412" y="257"/>
                              <a:pt x="13412" y="257"/>
                            </a:cubicBezTo>
                            <a:cubicBezTo>
                              <a:pt x="13405" y="269"/>
                              <a:pt x="13397" y="278"/>
                              <a:pt x="13387" y="284"/>
                            </a:cubicBezTo>
                            <a:cubicBezTo>
                              <a:pt x="13378" y="289"/>
                              <a:pt x="13366" y="292"/>
                              <a:pt x="13352" y="292"/>
                            </a:cubicBezTo>
                            <a:cubicBezTo>
                              <a:pt x="13339" y="292"/>
                              <a:pt x="13327" y="289"/>
                              <a:pt x="13318" y="284"/>
                            </a:cubicBezTo>
                            <a:cubicBezTo>
                              <a:pt x="13308" y="279"/>
                              <a:pt x="13299" y="272"/>
                              <a:pt x="13293" y="263"/>
                            </a:cubicBezTo>
                            <a:cubicBezTo>
                              <a:pt x="13286" y="254"/>
                              <a:pt x="13281" y="243"/>
                              <a:pt x="13278" y="231"/>
                            </a:cubicBezTo>
                            <a:cubicBezTo>
                              <a:pt x="13274" y="219"/>
                              <a:pt x="13273" y="206"/>
                              <a:pt x="13273" y="191"/>
                            </a:cubicBezTo>
                            <a:cubicBezTo>
                              <a:pt x="13273" y="177"/>
                              <a:pt x="13274" y="163"/>
                              <a:pt x="13277" y="151"/>
                            </a:cubicBezTo>
                            <a:cubicBezTo>
                              <a:pt x="13280" y="139"/>
                              <a:pt x="13285" y="128"/>
                              <a:pt x="13291" y="119"/>
                            </a:cubicBezTo>
                            <a:cubicBezTo>
                              <a:pt x="13298" y="110"/>
                              <a:pt x="13306" y="103"/>
                              <a:pt x="13316" y="98"/>
                            </a:cubicBezTo>
                            <a:cubicBezTo>
                              <a:pt x="13326" y="93"/>
                              <a:pt x="13338" y="91"/>
                              <a:pt x="13352" y="91"/>
                            </a:cubicBezTo>
                            <a:cubicBezTo>
                              <a:pt x="13362" y="91"/>
                              <a:pt x="13370" y="92"/>
                              <a:pt x="13377" y="95"/>
                            </a:cubicBezTo>
                            <a:cubicBezTo>
                              <a:pt x="13384" y="98"/>
                              <a:pt x="13390" y="102"/>
                              <a:pt x="13395" y="106"/>
                            </a:cubicBezTo>
                            <a:cubicBezTo>
                              <a:pt x="13400" y="110"/>
                              <a:pt x="13404" y="114"/>
                              <a:pt x="13407" y="118"/>
                            </a:cubicBezTo>
                            <a:cubicBezTo>
                              <a:pt x="13409" y="122"/>
                              <a:pt x="13411" y="125"/>
                              <a:pt x="13412" y="127"/>
                            </a:cubicBezTo>
                            <a:cubicBezTo>
                              <a:pt x="13413" y="127"/>
                              <a:pt x="13413" y="127"/>
                              <a:pt x="13413" y="127"/>
                            </a:cubicBezTo>
                            <a:cubicBezTo>
                              <a:pt x="13413" y="5"/>
                              <a:pt x="13413" y="5"/>
                              <a:pt x="13413" y="5"/>
                            </a:cubicBezTo>
                            <a:cubicBezTo>
                              <a:pt x="13437" y="5"/>
                              <a:pt x="13437" y="5"/>
                              <a:pt x="13437" y="5"/>
                            </a:cubicBezTo>
                            <a:lnTo>
                              <a:pt x="13437" y="287"/>
                            </a:lnTo>
                            <a:close/>
                            <a:moveTo>
                              <a:pt x="13301" y="220"/>
                            </a:moveTo>
                            <a:cubicBezTo>
                              <a:pt x="13303" y="229"/>
                              <a:pt x="13306" y="238"/>
                              <a:pt x="13310" y="245"/>
                            </a:cubicBezTo>
                            <a:cubicBezTo>
                              <a:pt x="13315" y="253"/>
                              <a:pt x="13321" y="259"/>
                              <a:pt x="13328" y="264"/>
                            </a:cubicBezTo>
                            <a:cubicBezTo>
                              <a:pt x="13335" y="269"/>
                              <a:pt x="13345" y="272"/>
                              <a:pt x="13356" y="272"/>
                            </a:cubicBezTo>
                            <a:cubicBezTo>
                              <a:pt x="13366" y="272"/>
                              <a:pt x="13375" y="269"/>
                              <a:pt x="13383" y="264"/>
                            </a:cubicBezTo>
                            <a:cubicBezTo>
                              <a:pt x="13390" y="259"/>
                              <a:pt x="13396" y="253"/>
                              <a:pt x="13400" y="245"/>
                            </a:cubicBezTo>
                            <a:cubicBezTo>
                              <a:pt x="13405" y="237"/>
                              <a:pt x="13408" y="228"/>
                              <a:pt x="13410" y="219"/>
                            </a:cubicBezTo>
                            <a:cubicBezTo>
                              <a:pt x="13412" y="209"/>
                              <a:pt x="13413" y="200"/>
                              <a:pt x="13413" y="191"/>
                            </a:cubicBezTo>
                            <a:cubicBezTo>
                              <a:pt x="13413" y="182"/>
                              <a:pt x="13412" y="173"/>
                              <a:pt x="13410" y="164"/>
                            </a:cubicBezTo>
                            <a:cubicBezTo>
                              <a:pt x="13408" y="154"/>
                              <a:pt x="13405" y="146"/>
                              <a:pt x="13400" y="138"/>
                            </a:cubicBezTo>
                            <a:cubicBezTo>
                              <a:pt x="13396" y="130"/>
                              <a:pt x="13390" y="123"/>
                              <a:pt x="13383" y="118"/>
                            </a:cubicBezTo>
                            <a:cubicBezTo>
                              <a:pt x="13375" y="113"/>
                              <a:pt x="13366" y="111"/>
                              <a:pt x="13356" y="111"/>
                            </a:cubicBezTo>
                            <a:cubicBezTo>
                              <a:pt x="13345" y="111"/>
                              <a:pt x="13335" y="113"/>
                              <a:pt x="13328" y="118"/>
                            </a:cubicBezTo>
                            <a:cubicBezTo>
                              <a:pt x="13321" y="123"/>
                              <a:pt x="13315" y="129"/>
                              <a:pt x="13310" y="137"/>
                            </a:cubicBezTo>
                            <a:cubicBezTo>
                              <a:pt x="13306" y="145"/>
                              <a:pt x="13303" y="153"/>
                              <a:pt x="13301" y="163"/>
                            </a:cubicBezTo>
                            <a:cubicBezTo>
                              <a:pt x="13300" y="172"/>
                              <a:pt x="13299" y="182"/>
                              <a:pt x="13299" y="191"/>
                            </a:cubicBezTo>
                            <a:cubicBezTo>
                              <a:pt x="13299" y="201"/>
                              <a:pt x="13300" y="210"/>
                              <a:pt x="13301" y="220"/>
                            </a:cubicBezTo>
                            <a:close/>
                            <a:moveTo>
                              <a:pt x="13494" y="140"/>
                            </a:moveTo>
                            <a:cubicBezTo>
                              <a:pt x="13494" y="133"/>
                              <a:pt x="13494" y="126"/>
                              <a:pt x="13494" y="118"/>
                            </a:cubicBezTo>
                            <a:cubicBezTo>
                              <a:pt x="13494" y="111"/>
                              <a:pt x="13493" y="103"/>
                              <a:pt x="13492" y="95"/>
                            </a:cubicBezTo>
                            <a:cubicBezTo>
                              <a:pt x="13515" y="95"/>
                              <a:pt x="13515" y="95"/>
                              <a:pt x="13515" y="95"/>
                            </a:cubicBezTo>
                            <a:cubicBezTo>
                              <a:pt x="13515" y="129"/>
                              <a:pt x="13515" y="129"/>
                              <a:pt x="13515" y="129"/>
                            </a:cubicBezTo>
                            <a:cubicBezTo>
                              <a:pt x="13516" y="129"/>
                              <a:pt x="13516" y="129"/>
                              <a:pt x="13516" y="129"/>
                            </a:cubicBezTo>
                            <a:cubicBezTo>
                              <a:pt x="13518" y="125"/>
                              <a:pt x="13521" y="121"/>
                              <a:pt x="13524" y="116"/>
                            </a:cubicBezTo>
                            <a:cubicBezTo>
                              <a:pt x="13527" y="111"/>
                              <a:pt x="13531" y="107"/>
                              <a:pt x="13535" y="103"/>
                            </a:cubicBezTo>
                            <a:cubicBezTo>
                              <a:pt x="13540" y="100"/>
                              <a:pt x="13546" y="96"/>
                              <a:pt x="13553" y="94"/>
                            </a:cubicBezTo>
                            <a:cubicBezTo>
                              <a:pt x="13560" y="92"/>
                              <a:pt x="13568" y="91"/>
                              <a:pt x="13578" y="91"/>
                            </a:cubicBezTo>
                            <a:cubicBezTo>
                              <a:pt x="13590" y="91"/>
                              <a:pt x="13600" y="92"/>
                              <a:pt x="13609" y="96"/>
                            </a:cubicBezTo>
                            <a:cubicBezTo>
                              <a:pt x="13617" y="100"/>
                              <a:pt x="13624" y="105"/>
                              <a:pt x="13629" y="112"/>
                            </a:cubicBezTo>
                            <a:cubicBezTo>
                              <a:pt x="13634" y="118"/>
                              <a:pt x="13638" y="126"/>
                              <a:pt x="13640" y="135"/>
                            </a:cubicBezTo>
                            <a:cubicBezTo>
                              <a:pt x="13643" y="144"/>
                              <a:pt x="13644" y="154"/>
                              <a:pt x="13644" y="164"/>
                            </a:cubicBezTo>
                            <a:cubicBezTo>
                              <a:pt x="13644" y="287"/>
                              <a:pt x="13644" y="287"/>
                              <a:pt x="13644" y="287"/>
                            </a:cubicBezTo>
                            <a:cubicBezTo>
                              <a:pt x="13620" y="287"/>
                              <a:pt x="13620" y="287"/>
                              <a:pt x="13620" y="287"/>
                            </a:cubicBezTo>
                            <a:cubicBezTo>
                              <a:pt x="13620" y="170"/>
                              <a:pt x="13620" y="170"/>
                              <a:pt x="13620" y="170"/>
                            </a:cubicBezTo>
                            <a:cubicBezTo>
                              <a:pt x="13620" y="152"/>
                              <a:pt x="13617" y="138"/>
                              <a:pt x="13610" y="127"/>
                            </a:cubicBezTo>
                            <a:cubicBezTo>
                              <a:pt x="13603" y="116"/>
                              <a:pt x="13591" y="111"/>
                              <a:pt x="13575" y="111"/>
                            </a:cubicBezTo>
                            <a:cubicBezTo>
                              <a:pt x="13564" y="111"/>
                              <a:pt x="13555" y="113"/>
                              <a:pt x="13547" y="117"/>
                            </a:cubicBezTo>
                            <a:cubicBezTo>
                              <a:pt x="13540" y="122"/>
                              <a:pt x="13534" y="127"/>
                              <a:pt x="13530" y="134"/>
                            </a:cubicBezTo>
                            <a:cubicBezTo>
                              <a:pt x="13525" y="141"/>
                              <a:pt x="13522" y="148"/>
                              <a:pt x="13520" y="157"/>
                            </a:cubicBezTo>
                            <a:cubicBezTo>
                              <a:pt x="13519" y="165"/>
                              <a:pt x="13518" y="173"/>
                              <a:pt x="13518" y="181"/>
                            </a:cubicBezTo>
                            <a:cubicBezTo>
                              <a:pt x="13518" y="287"/>
                              <a:pt x="13518" y="287"/>
                              <a:pt x="13518" y="287"/>
                            </a:cubicBezTo>
                            <a:cubicBezTo>
                              <a:pt x="13494" y="287"/>
                              <a:pt x="13494" y="287"/>
                              <a:pt x="13494" y="287"/>
                            </a:cubicBezTo>
                            <a:lnTo>
                              <a:pt x="13494" y="140"/>
                            </a:lnTo>
                            <a:close/>
                            <a:moveTo>
                              <a:pt x="13833" y="281"/>
                            </a:moveTo>
                            <a:cubicBezTo>
                              <a:pt x="13824" y="285"/>
                              <a:pt x="13815" y="288"/>
                              <a:pt x="13805" y="289"/>
                            </a:cubicBezTo>
                            <a:cubicBezTo>
                              <a:pt x="13795" y="291"/>
                              <a:pt x="13786" y="292"/>
                              <a:pt x="13777" y="292"/>
                            </a:cubicBezTo>
                            <a:cubicBezTo>
                              <a:pt x="13761" y="292"/>
                              <a:pt x="13747" y="289"/>
                              <a:pt x="13736" y="284"/>
                            </a:cubicBezTo>
                            <a:cubicBezTo>
                              <a:pt x="13725" y="279"/>
                              <a:pt x="13716" y="272"/>
                              <a:pt x="13709" y="263"/>
                            </a:cubicBezTo>
                            <a:cubicBezTo>
                              <a:pt x="13702" y="254"/>
                              <a:pt x="13697" y="244"/>
                              <a:pt x="13694" y="231"/>
                            </a:cubicBezTo>
                            <a:cubicBezTo>
                              <a:pt x="13691" y="219"/>
                              <a:pt x="13689" y="206"/>
                              <a:pt x="13689" y="191"/>
                            </a:cubicBezTo>
                            <a:cubicBezTo>
                              <a:pt x="13689" y="176"/>
                              <a:pt x="13691" y="163"/>
                              <a:pt x="13695" y="151"/>
                            </a:cubicBezTo>
                            <a:cubicBezTo>
                              <a:pt x="13699" y="138"/>
                              <a:pt x="13704" y="128"/>
                              <a:pt x="13712" y="119"/>
                            </a:cubicBezTo>
                            <a:cubicBezTo>
                              <a:pt x="13719" y="110"/>
                              <a:pt x="13727" y="103"/>
                              <a:pt x="13737" y="98"/>
                            </a:cubicBezTo>
                            <a:cubicBezTo>
                              <a:pt x="13747" y="93"/>
                              <a:pt x="13758" y="91"/>
                              <a:pt x="13770" y="91"/>
                            </a:cubicBezTo>
                            <a:cubicBezTo>
                              <a:pt x="13784" y="91"/>
                              <a:pt x="13795" y="93"/>
                              <a:pt x="13805" y="98"/>
                            </a:cubicBezTo>
                            <a:cubicBezTo>
                              <a:pt x="13815" y="103"/>
                              <a:pt x="13823" y="110"/>
                              <a:pt x="13829" y="119"/>
                            </a:cubicBezTo>
                            <a:cubicBezTo>
                              <a:pt x="13835" y="128"/>
                              <a:pt x="13840" y="138"/>
                              <a:pt x="13843" y="149"/>
                            </a:cubicBezTo>
                            <a:cubicBezTo>
                              <a:pt x="13845" y="161"/>
                              <a:pt x="13847" y="173"/>
                              <a:pt x="13847" y="186"/>
                            </a:cubicBezTo>
                            <a:cubicBezTo>
                              <a:pt x="13847" y="198"/>
                              <a:pt x="13847" y="198"/>
                              <a:pt x="13847" y="198"/>
                            </a:cubicBezTo>
                            <a:cubicBezTo>
                              <a:pt x="13715" y="198"/>
                              <a:pt x="13715" y="198"/>
                              <a:pt x="13715" y="198"/>
                            </a:cubicBezTo>
                            <a:cubicBezTo>
                              <a:pt x="13715" y="208"/>
                              <a:pt x="13717" y="218"/>
                              <a:pt x="13719" y="227"/>
                            </a:cubicBezTo>
                            <a:cubicBezTo>
                              <a:pt x="13722" y="236"/>
                              <a:pt x="13726" y="244"/>
                              <a:pt x="13731" y="250"/>
                            </a:cubicBezTo>
                            <a:cubicBezTo>
                              <a:pt x="13737" y="257"/>
                              <a:pt x="13743" y="262"/>
                              <a:pt x="13751" y="266"/>
                            </a:cubicBezTo>
                            <a:cubicBezTo>
                              <a:pt x="13759" y="270"/>
                              <a:pt x="13768" y="272"/>
                              <a:pt x="13779" y="272"/>
                            </a:cubicBezTo>
                            <a:cubicBezTo>
                              <a:pt x="13783" y="272"/>
                              <a:pt x="13788" y="271"/>
                              <a:pt x="13793" y="270"/>
                            </a:cubicBezTo>
                            <a:cubicBezTo>
                              <a:pt x="13798" y="269"/>
                              <a:pt x="13803" y="268"/>
                              <a:pt x="13808" y="267"/>
                            </a:cubicBezTo>
                            <a:cubicBezTo>
                              <a:pt x="13813" y="266"/>
                              <a:pt x="13817" y="264"/>
                              <a:pt x="13822" y="263"/>
                            </a:cubicBezTo>
                            <a:cubicBezTo>
                              <a:pt x="13826" y="261"/>
                              <a:pt x="13830" y="259"/>
                              <a:pt x="13833" y="257"/>
                            </a:cubicBezTo>
                            <a:lnTo>
                              <a:pt x="13833" y="281"/>
                            </a:lnTo>
                            <a:close/>
                            <a:moveTo>
                              <a:pt x="13821" y="178"/>
                            </a:moveTo>
                            <a:cubicBezTo>
                              <a:pt x="13821" y="169"/>
                              <a:pt x="13820" y="161"/>
                              <a:pt x="13818" y="153"/>
                            </a:cubicBezTo>
                            <a:cubicBezTo>
                              <a:pt x="13816" y="145"/>
                              <a:pt x="13814" y="138"/>
                              <a:pt x="13810" y="132"/>
                            </a:cubicBezTo>
                            <a:cubicBezTo>
                              <a:pt x="13806" y="125"/>
                              <a:pt x="13801" y="120"/>
                              <a:pt x="13794" y="117"/>
                            </a:cubicBezTo>
                            <a:cubicBezTo>
                              <a:pt x="13788" y="113"/>
                              <a:pt x="13781" y="111"/>
                              <a:pt x="13772" y="111"/>
                            </a:cubicBezTo>
                            <a:cubicBezTo>
                              <a:pt x="13763" y="111"/>
                              <a:pt x="13755" y="113"/>
                              <a:pt x="13748" y="117"/>
                            </a:cubicBezTo>
                            <a:cubicBezTo>
                              <a:pt x="13741" y="121"/>
                              <a:pt x="13735" y="126"/>
                              <a:pt x="13731" y="132"/>
                            </a:cubicBezTo>
                            <a:cubicBezTo>
                              <a:pt x="13726" y="139"/>
                              <a:pt x="13722" y="146"/>
                              <a:pt x="13719" y="154"/>
                            </a:cubicBezTo>
                            <a:cubicBezTo>
                              <a:pt x="13717" y="162"/>
                              <a:pt x="13715" y="170"/>
                              <a:pt x="13715" y="178"/>
                            </a:cubicBezTo>
                            <a:lnTo>
                              <a:pt x="13821" y="178"/>
                            </a:lnTo>
                            <a:close/>
                            <a:moveTo>
                              <a:pt x="13877" y="259"/>
                            </a:moveTo>
                            <a:cubicBezTo>
                              <a:pt x="13885" y="263"/>
                              <a:pt x="13893" y="266"/>
                              <a:pt x="13901" y="268"/>
                            </a:cubicBezTo>
                            <a:cubicBezTo>
                              <a:pt x="13909" y="270"/>
                              <a:pt x="13918" y="272"/>
                              <a:pt x="13928" y="272"/>
                            </a:cubicBezTo>
                            <a:cubicBezTo>
                              <a:pt x="13933" y="272"/>
                              <a:pt x="13939" y="271"/>
                              <a:pt x="13944" y="269"/>
                            </a:cubicBezTo>
                            <a:cubicBezTo>
                              <a:pt x="13949" y="268"/>
                              <a:pt x="13953" y="266"/>
                              <a:pt x="13957" y="263"/>
                            </a:cubicBezTo>
                            <a:cubicBezTo>
                              <a:pt x="13961" y="260"/>
                              <a:pt x="13965" y="256"/>
                              <a:pt x="13967" y="252"/>
                            </a:cubicBezTo>
                            <a:cubicBezTo>
                              <a:pt x="13969" y="248"/>
                              <a:pt x="13970" y="243"/>
                              <a:pt x="13970" y="237"/>
                            </a:cubicBezTo>
                            <a:cubicBezTo>
                              <a:pt x="13970" y="230"/>
                              <a:pt x="13968" y="223"/>
                              <a:pt x="13963" y="218"/>
                            </a:cubicBezTo>
                            <a:cubicBezTo>
                              <a:pt x="13959" y="213"/>
                              <a:pt x="13953" y="209"/>
                              <a:pt x="13946" y="205"/>
                            </a:cubicBezTo>
                            <a:cubicBezTo>
                              <a:pt x="13939" y="201"/>
                              <a:pt x="13932" y="197"/>
                              <a:pt x="13924" y="194"/>
                            </a:cubicBezTo>
                            <a:cubicBezTo>
                              <a:pt x="13916" y="190"/>
                              <a:pt x="13909" y="186"/>
                              <a:pt x="13902" y="182"/>
                            </a:cubicBezTo>
                            <a:cubicBezTo>
                              <a:pt x="13895" y="178"/>
                              <a:pt x="13889" y="172"/>
                              <a:pt x="13885" y="166"/>
                            </a:cubicBezTo>
                            <a:cubicBezTo>
                              <a:pt x="13880" y="160"/>
                              <a:pt x="13878" y="152"/>
                              <a:pt x="13878" y="143"/>
                            </a:cubicBezTo>
                            <a:cubicBezTo>
                              <a:pt x="13878" y="133"/>
                              <a:pt x="13880" y="125"/>
                              <a:pt x="13883" y="119"/>
                            </a:cubicBezTo>
                            <a:cubicBezTo>
                              <a:pt x="13887" y="112"/>
                              <a:pt x="13891" y="107"/>
                              <a:pt x="13897" y="102"/>
                            </a:cubicBezTo>
                            <a:cubicBezTo>
                              <a:pt x="13903" y="98"/>
                              <a:pt x="13910" y="95"/>
                              <a:pt x="13917" y="93"/>
                            </a:cubicBezTo>
                            <a:cubicBezTo>
                              <a:pt x="13925" y="91"/>
                              <a:pt x="13933" y="91"/>
                              <a:pt x="13940" y="91"/>
                            </a:cubicBezTo>
                            <a:cubicBezTo>
                              <a:pt x="13945" y="91"/>
                              <a:pt x="13952" y="91"/>
                              <a:pt x="13962" y="92"/>
                            </a:cubicBezTo>
                            <a:cubicBezTo>
                              <a:pt x="13971" y="94"/>
                              <a:pt x="13979" y="96"/>
                              <a:pt x="13988" y="99"/>
                            </a:cubicBezTo>
                            <a:cubicBezTo>
                              <a:pt x="13986" y="120"/>
                              <a:pt x="13986" y="120"/>
                              <a:pt x="13986" y="120"/>
                            </a:cubicBezTo>
                            <a:cubicBezTo>
                              <a:pt x="13979" y="117"/>
                              <a:pt x="13972" y="115"/>
                              <a:pt x="13965" y="113"/>
                            </a:cubicBezTo>
                            <a:cubicBezTo>
                              <a:pt x="13957" y="112"/>
                              <a:pt x="13950" y="111"/>
                              <a:pt x="13943" y="111"/>
                            </a:cubicBezTo>
                            <a:cubicBezTo>
                              <a:pt x="13931" y="111"/>
                              <a:pt x="13921" y="113"/>
                              <a:pt x="13913" y="118"/>
                            </a:cubicBezTo>
                            <a:cubicBezTo>
                              <a:pt x="13905" y="122"/>
                              <a:pt x="13902" y="131"/>
                              <a:pt x="13902" y="143"/>
                            </a:cubicBezTo>
                            <a:cubicBezTo>
                              <a:pt x="13902" y="149"/>
                              <a:pt x="13904" y="154"/>
                              <a:pt x="13909" y="158"/>
                            </a:cubicBezTo>
                            <a:cubicBezTo>
                              <a:pt x="13913" y="162"/>
                              <a:pt x="13919" y="166"/>
                              <a:pt x="13926" y="169"/>
                            </a:cubicBezTo>
                            <a:cubicBezTo>
                              <a:pt x="13933" y="173"/>
                              <a:pt x="13941" y="176"/>
                              <a:pt x="13949" y="180"/>
                            </a:cubicBezTo>
                            <a:cubicBezTo>
                              <a:pt x="13957" y="183"/>
                              <a:pt x="13965" y="188"/>
                              <a:pt x="13972" y="193"/>
                            </a:cubicBezTo>
                            <a:cubicBezTo>
                              <a:pt x="13979" y="198"/>
                              <a:pt x="13985" y="204"/>
                              <a:pt x="13989" y="211"/>
                            </a:cubicBezTo>
                            <a:cubicBezTo>
                              <a:pt x="13994" y="218"/>
                              <a:pt x="13996" y="227"/>
                              <a:pt x="13996" y="237"/>
                            </a:cubicBezTo>
                            <a:cubicBezTo>
                              <a:pt x="13996" y="247"/>
                              <a:pt x="13994" y="256"/>
                              <a:pt x="13990" y="263"/>
                            </a:cubicBezTo>
                            <a:cubicBezTo>
                              <a:pt x="13986" y="270"/>
                              <a:pt x="13980" y="276"/>
                              <a:pt x="13974" y="280"/>
                            </a:cubicBezTo>
                            <a:cubicBezTo>
                              <a:pt x="13967" y="284"/>
                              <a:pt x="13960" y="287"/>
                              <a:pt x="13952" y="289"/>
                            </a:cubicBezTo>
                            <a:cubicBezTo>
                              <a:pt x="13944" y="291"/>
                              <a:pt x="13936" y="292"/>
                              <a:pt x="13929" y="292"/>
                            </a:cubicBezTo>
                            <a:cubicBezTo>
                              <a:pt x="13920" y="292"/>
                              <a:pt x="13911" y="291"/>
                              <a:pt x="13902" y="290"/>
                            </a:cubicBezTo>
                            <a:cubicBezTo>
                              <a:pt x="13892" y="289"/>
                              <a:pt x="13884" y="286"/>
                              <a:pt x="13875" y="283"/>
                            </a:cubicBezTo>
                            <a:lnTo>
                              <a:pt x="13877" y="259"/>
                            </a:lnTo>
                            <a:close/>
                            <a:moveTo>
                              <a:pt x="14024" y="259"/>
                            </a:moveTo>
                            <a:cubicBezTo>
                              <a:pt x="14031" y="263"/>
                              <a:pt x="14039" y="266"/>
                              <a:pt x="14048" y="268"/>
                            </a:cubicBezTo>
                            <a:cubicBezTo>
                              <a:pt x="14056" y="270"/>
                              <a:pt x="14065" y="272"/>
                              <a:pt x="14074" y="272"/>
                            </a:cubicBezTo>
                            <a:cubicBezTo>
                              <a:pt x="14080" y="272"/>
                              <a:pt x="14085" y="271"/>
                              <a:pt x="14091" y="269"/>
                            </a:cubicBezTo>
                            <a:cubicBezTo>
                              <a:pt x="14096" y="268"/>
                              <a:pt x="14100" y="266"/>
                              <a:pt x="14104" y="263"/>
                            </a:cubicBezTo>
                            <a:cubicBezTo>
                              <a:pt x="14108" y="260"/>
                              <a:pt x="14111" y="256"/>
                              <a:pt x="14114" y="252"/>
                            </a:cubicBezTo>
                            <a:cubicBezTo>
                              <a:pt x="14116" y="248"/>
                              <a:pt x="14117" y="243"/>
                              <a:pt x="14117" y="237"/>
                            </a:cubicBezTo>
                            <a:cubicBezTo>
                              <a:pt x="14117" y="230"/>
                              <a:pt x="14115" y="223"/>
                              <a:pt x="14110" y="218"/>
                            </a:cubicBezTo>
                            <a:cubicBezTo>
                              <a:pt x="14106" y="213"/>
                              <a:pt x="14100" y="209"/>
                              <a:pt x="14093" y="205"/>
                            </a:cubicBezTo>
                            <a:cubicBezTo>
                              <a:pt x="14086" y="201"/>
                              <a:pt x="14079" y="197"/>
                              <a:pt x="14071" y="194"/>
                            </a:cubicBezTo>
                            <a:cubicBezTo>
                              <a:pt x="14063" y="190"/>
                              <a:pt x="14055" y="186"/>
                              <a:pt x="14048" y="182"/>
                            </a:cubicBezTo>
                            <a:cubicBezTo>
                              <a:pt x="14042" y="178"/>
                              <a:pt x="14036" y="172"/>
                              <a:pt x="14031" y="166"/>
                            </a:cubicBezTo>
                            <a:cubicBezTo>
                              <a:pt x="14027" y="160"/>
                              <a:pt x="14024" y="152"/>
                              <a:pt x="14024" y="143"/>
                            </a:cubicBezTo>
                            <a:cubicBezTo>
                              <a:pt x="14024" y="133"/>
                              <a:pt x="14026" y="125"/>
                              <a:pt x="14030" y="119"/>
                            </a:cubicBezTo>
                            <a:cubicBezTo>
                              <a:pt x="14033" y="112"/>
                              <a:pt x="14038" y="107"/>
                              <a:pt x="14044" y="102"/>
                            </a:cubicBezTo>
                            <a:cubicBezTo>
                              <a:pt x="14050" y="98"/>
                              <a:pt x="14057" y="95"/>
                              <a:pt x="14064" y="93"/>
                            </a:cubicBezTo>
                            <a:cubicBezTo>
                              <a:pt x="14072" y="91"/>
                              <a:pt x="14079" y="91"/>
                              <a:pt x="14087" y="91"/>
                            </a:cubicBezTo>
                            <a:cubicBezTo>
                              <a:pt x="14092" y="91"/>
                              <a:pt x="14099" y="91"/>
                              <a:pt x="14108" y="92"/>
                            </a:cubicBezTo>
                            <a:cubicBezTo>
                              <a:pt x="14117" y="94"/>
                              <a:pt x="14126" y="96"/>
                              <a:pt x="14135" y="99"/>
                            </a:cubicBezTo>
                            <a:cubicBezTo>
                              <a:pt x="14132" y="120"/>
                              <a:pt x="14132" y="120"/>
                              <a:pt x="14132" y="120"/>
                            </a:cubicBezTo>
                            <a:cubicBezTo>
                              <a:pt x="14126" y="117"/>
                              <a:pt x="14119" y="115"/>
                              <a:pt x="14111" y="113"/>
                            </a:cubicBezTo>
                            <a:cubicBezTo>
                              <a:pt x="14103" y="112"/>
                              <a:pt x="14096" y="111"/>
                              <a:pt x="14090" y="111"/>
                            </a:cubicBezTo>
                            <a:cubicBezTo>
                              <a:pt x="14077" y="111"/>
                              <a:pt x="14067" y="113"/>
                              <a:pt x="14060" y="118"/>
                            </a:cubicBezTo>
                            <a:cubicBezTo>
                              <a:pt x="14052" y="122"/>
                              <a:pt x="14048" y="131"/>
                              <a:pt x="14048" y="143"/>
                            </a:cubicBezTo>
                            <a:cubicBezTo>
                              <a:pt x="14048" y="149"/>
                              <a:pt x="14051" y="154"/>
                              <a:pt x="14055" y="158"/>
                            </a:cubicBezTo>
                            <a:cubicBezTo>
                              <a:pt x="14060" y="162"/>
                              <a:pt x="14066" y="166"/>
                              <a:pt x="14073" y="169"/>
                            </a:cubicBezTo>
                            <a:cubicBezTo>
                              <a:pt x="14080" y="173"/>
                              <a:pt x="14087" y="176"/>
                              <a:pt x="14096" y="180"/>
                            </a:cubicBezTo>
                            <a:cubicBezTo>
                              <a:pt x="14104" y="183"/>
                              <a:pt x="14111" y="188"/>
                              <a:pt x="14118" y="193"/>
                            </a:cubicBezTo>
                            <a:cubicBezTo>
                              <a:pt x="14125" y="198"/>
                              <a:pt x="14131" y="204"/>
                              <a:pt x="14136" y="211"/>
                            </a:cubicBezTo>
                            <a:cubicBezTo>
                              <a:pt x="14141" y="218"/>
                              <a:pt x="14143" y="227"/>
                              <a:pt x="14143" y="237"/>
                            </a:cubicBezTo>
                            <a:cubicBezTo>
                              <a:pt x="14143" y="247"/>
                              <a:pt x="14141" y="256"/>
                              <a:pt x="14137" y="263"/>
                            </a:cubicBezTo>
                            <a:cubicBezTo>
                              <a:pt x="14132" y="270"/>
                              <a:pt x="14127" y="276"/>
                              <a:pt x="14120" y="280"/>
                            </a:cubicBezTo>
                            <a:cubicBezTo>
                              <a:pt x="14114" y="284"/>
                              <a:pt x="14107" y="287"/>
                              <a:pt x="14099" y="289"/>
                            </a:cubicBezTo>
                            <a:cubicBezTo>
                              <a:pt x="14091" y="291"/>
                              <a:pt x="14083" y="292"/>
                              <a:pt x="14076" y="292"/>
                            </a:cubicBezTo>
                            <a:cubicBezTo>
                              <a:pt x="14066" y="292"/>
                              <a:pt x="14057" y="291"/>
                              <a:pt x="14048" y="290"/>
                            </a:cubicBezTo>
                            <a:cubicBezTo>
                              <a:pt x="14039" y="289"/>
                              <a:pt x="14030" y="286"/>
                              <a:pt x="14022" y="283"/>
                            </a:cubicBezTo>
                            <a:lnTo>
                              <a:pt x="14024" y="259"/>
                            </a:lnTo>
                            <a:close/>
                            <a:moveTo>
                              <a:pt x="14401" y="256"/>
                            </a:moveTo>
                            <a:cubicBezTo>
                              <a:pt x="14400" y="256"/>
                              <a:pt x="14400" y="256"/>
                              <a:pt x="14400" y="256"/>
                            </a:cubicBezTo>
                            <a:cubicBezTo>
                              <a:pt x="14398" y="262"/>
                              <a:pt x="14394" y="267"/>
                              <a:pt x="14390" y="272"/>
                            </a:cubicBezTo>
                            <a:cubicBezTo>
                              <a:pt x="14385" y="276"/>
                              <a:pt x="14380" y="280"/>
                              <a:pt x="14374" y="283"/>
                            </a:cubicBezTo>
                            <a:cubicBezTo>
                              <a:pt x="14369" y="286"/>
                              <a:pt x="14363" y="288"/>
                              <a:pt x="14357" y="290"/>
                            </a:cubicBezTo>
                            <a:cubicBezTo>
                              <a:pt x="14351" y="291"/>
                              <a:pt x="14345" y="292"/>
                              <a:pt x="14339" y="292"/>
                            </a:cubicBezTo>
                            <a:cubicBezTo>
                              <a:pt x="14325" y="292"/>
                              <a:pt x="14315" y="290"/>
                              <a:pt x="14306" y="286"/>
                            </a:cubicBezTo>
                            <a:cubicBezTo>
                              <a:pt x="14298" y="282"/>
                              <a:pt x="14292" y="277"/>
                              <a:pt x="14287" y="271"/>
                            </a:cubicBezTo>
                            <a:cubicBezTo>
                              <a:pt x="14282" y="266"/>
                              <a:pt x="14279" y="260"/>
                              <a:pt x="14278" y="253"/>
                            </a:cubicBezTo>
                            <a:cubicBezTo>
                              <a:pt x="14276" y="247"/>
                              <a:pt x="14276" y="242"/>
                              <a:pt x="14276" y="238"/>
                            </a:cubicBezTo>
                            <a:cubicBezTo>
                              <a:pt x="14276" y="227"/>
                              <a:pt x="14277" y="218"/>
                              <a:pt x="14281" y="210"/>
                            </a:cubicBezTo>
                            <a:cubicBezTo>
                              <a:pt x="14285" y="203"/>
                              <a:pt x="14289" y="196"/>
                              <a:pt x="14295" y="191"/>
                            </a:cubicBezTo>
                            <a:cubicBezTo>
                              <a:pt x="14301" y="187"/>
                              <a:pt x="14308" y="183"/>
                              <a:pt x="14316" y="180"/>
                            </a:cubicBezTo>
                            <a:cubicBezTo>
                              <a:pt x="14324" y="177"/>
                              <a:pt x="14332" y="175"/>
                              <a:pt x="14341" y="173"/>
                            </a:cubicBezTo>
                            <a:cubicBezTo>
                              <a:pt x="14350" y="172"/>
                              <a:pt x="14359" y="171"/>
                              <a:pt x="14368" y="171"/>
                            </a:cubicBezTo>
                            <a:cubicBezTo>
                              <a:pt x="14377" y="170"/>
                              <a:pt x="14386" y="170"/>
                              <a:pt x="14394" y="170"/>
                            </a:cubicBezTo>
                            <a:cubicBezTo>
                              <a:pt x="14399" y="170"/>
                              <a:pt x="14399" y="170"/>
                              <a:pt x="14399" y="170"/>
                            </a:cubicBezTo>
                            <a:cubicBezTo>
                              <a:pt x="14399" y="160"/>
                              <a:pt x="14399" y="160"/>
                              <a:pt x="14399" y="160"/>
                            </a:cubicBezTo>
                            <a:cubicBezTo>
                              <a:pt x="14399" y="144"/>
                              <a:pt x="14395" y="131"/>
                              <a:pt x="14389" y="123"/>
                            </a:cubicBezTo>
                            <a:cubicBezTo>
                              <a:pt x="14382" y="115"/>
                              <a:pt x="14371" y="111"/>
                              <a:pt x="14355" y="111"/>
                            </a:cubicBezTo>
                            <a:cubicBezTo>
                              <a:pt x="14345" y="111"/>
                              <a:pt x="14335" y="112"/>
                              <a:pt x="14326" y="114"/>
                            </a:cubicBezTo>
                            <a:cubicBezTo>
                              <a:pt x="14316" y="117"/>
                              <a:pt x="14307" y="121"/>
                              <a:pt x="14298" y="127"/>
                            </a:cubicBezTo>
                            <a:cubicBezTo>
                              <a:pt x="14298" y="104"/>
                              <a:pt x="14298" y="104"/>
                              <a:pt x="14298" y="104"/>
                            </a:cubicBezTo>
                            <a:cubicBezTo>
                              <a:pt x="14302" y="102"/>
                              <a:pt x="14306" y="100"/>
                              <a:pt x="14311" y="99"/>
                            </a:cubicBezTo>
                            <a:cubicBezTo>
                              <a:pt x="14316" y="97"/>
                              <a:pt x="14321" y="96"/>
                              <a:pt x="14326" y="94"/>
                            </a:cubicBezTo>
                            <a:cubicBezTo>
                              <a:pt x="14331" y="93"/>
                              <a:pt x="14336" y="92"/>
                              <a:pt x="14341" y="92"/>
                            </a:cubicBezTo>
                            <a:cubicBezTo>
                              <a:pt x="14346" y="91"/>
                              <a:pt x="14351" y="91"/>
                              <a:pt x="14355" y="91"/>
                            </a:cubicBezTo>
                            <a:cubicBezTo>
                              <a:pt x="14379" y="91"/>
                              <a:pt x="14396" y="96"/>
                              <a:pt x="14407" y="108"/>
                            </a:cubicBezTo>
                            <a:cubicBezTo>
                              <a:pt x="14417" y="119"/>
                              <a:pt x="14422" y="137"/>
                              <a:pt x="14422" y="162"/>
                            </a:cubicBezTo>
                            <a:cubicBezTo>
                              <a:pt x="14422" y="247"/>
                              <a:pt x="14422" y="247"/>
                              <a:pt x="14422" y="247"/>
                            </a:cubicBezTo>
                            <a:cubicBezTo>
                              <a:pt x="14422" y="255"/>
                              <a:pt x="14422" y="262"/>
                              <a:pt x="14423" y="268"/>
                            </a:cubicBezTo>
                            <a:cubicBezTo>
                              <a:pt x="14423" y="274"/>
                              <a:pt x="14423" y="281"/>
                              <a:pt x="14424" y="287"/>
                            </a:cubicBezTo>
                            <a:cubicBezTo>
                              <a:pt x="14401" y="287"/>
                              <a:pt x="14401" y="287"/>
                              <a:pt x="14401" y="287"/>
                            </a:cubicBezTo>
                            <a:lnTo>
                              <a:pt x="14401" y="256"/>
                            </a:lnTo>
                            <a:close/>
                            <a:moveTo>
                              <a:pt x="14399" y="190"/>
                            </a:moveTo>
                            <a:cubicBezTo>
                              <a:pt x="14392" y="190"/>
                              <a:pt x="14392" y="190"/>
                              <a:pt x="14392" y="190"/>
                            </a:cubicBezTo>
                            <a:cubicBezTo>
                              <a:pt x="14382" y="190"/>
                              <a:pt x="14371" y="191"/>
                              <a:pt x="14360" y="192"/>
                            </a:cubicBezTo>
                            <a:cubicBezTo>
                              <a:pt x="14350" y="193"/>
                              <a:pt x="14340" y="195"/>
                              <a:pt x="14331" y="198"/>
                            </a:cubicBezTo>
                            <a:cubicBezTo>
                              <a:pt x="14323" y="201"/>
                              <a:pt x="14316" y="206"/>
                              <a:pt x="14310" y="212"/>
                            </a:cubicBezTo>
                            <a:cubicBezTo>
                              <a:pt x="14304" y="218"/>
                              <a:pt x="14302" y="226"/>
                              <a:pt x="14302" y="237"/>
                            </a:cubicBezTo>
                            <a:cubicBezTo>
                              <a:pt x="14302" y="243"/>
                              <a:pt x="14303" y="248"/>
                              <a:pt x="14305" y="253"/>
                            </a:cubicBezTo>
                            <a:cubicBezTo>
                              <a:pt x="14307" y="257"/>
                              <a:pt x="14310" y="261"/>
                              <a:pt x="14314" y="264"/>
                            </a:cubicBezTo>
                            <a:cubicBezTo>
                              <a:pt x="14317" y="266"/>
                              <a:pt x="14321" y="268"/>
                              <a:pt x="14326" y="270"/>
                            </a:cubicBezTo>
                            <a:cubicBezTo>
                              <a:pt x="14331" y="271"/>
                              <a:pt x="14336" y="272"/>
                              <a:pt x="14342" y="272"/>
                            </a:cubicBezTo>
                            <a:cubicBezTo>
                              <a:pt x="14356" y="272"/>
                              <a:pt x="14367" y="269"/>
                              <a:pt x="14374" y="264"/>
                            </a:cubicBezTo>
                            <a:cubicBezTo>
                              <a:pt x="14382" y="258"/>
                              <a:pt x="14388" y="252"/>
                              <a:pt x="14391" y="245"/>
                            </a:cubicBezTo>
                            <a:cubicBezTo>
                              <a:pt x="14395" y="237"/>
                              <a:pt x="14397" y="230"/>
                              <a:pt x="14397" y="222"/>
                            </a:cubicBezTo>
                            <a:cubicBezTo>
                              <a:pt x="14398" y="214"/>
                              <a:pt x="14399" y="207"/>
                              <a:pt x="14399" y="202"/>
                            </a:cubicBezTo>
                            <a:lnTo>
                              <a:pt x="14399" y="190"/>
                            </a:lnTo>
                            <a:close/>
                            <a:moveTo>
                              <a:pt x="14479" y="140"/>
                            </a:moveTo>
                            <a:cubicBezTo>
                              <a:pt x="14479" y="133"/>
                              <a:pt x="14479" y="126"/>
                              <a:pt x="14479" y="118"/>
                            </a:cubicBezTo>
                            <a:cubicBezTo>
                              <a:pt x="14479" y="111"/>
                              <a:pt x="14478" y="103"/>
                              <a:pt x="14477" y="95"/>
                            </a:cubicBezTo>
                            <a:cubicBezTo>
                              <a:pt x="14500" y="95"/>
                              <a:pt x="14500" y="95"/>
                              <a:pt x="14500" y="95"/>
                            </a:cubicBezTo>
                            <a:cubicBezTo>
                              <a:pt x="14500" y="129"/>
                              <a:pt x="14500" y="129"/>
                              <a:pt x="14500" y="129"/>
                            </a:cubicBezTo>
                            <a:cubicBezTo>
                              <a:pt x="14501" y="129"/>
                              <a:pt x="14501" y="129"/>
                              <a:pt x="14501" y="129"/>
                            </a:cubicBezTo>
                            <a:cubicBezTo>
                              <a:pt x="14503" y="125"/>
                              <a:pt x="14506" y="121"/>
                              <a:pt x="14509" y="116"/>
                            </a:cubicBezTo>
                            <a:cubicBezTo>
                              <a:pt x="14512" y="111"/>
                              <a:pt x="14516" y="107"/>
                              <a:pt x="14520" y="103"/>
                            </a:cubicBezTo>
                            <a:cubicBezTo>
                              <a:pt x="14525" y="100"/>
                              <a:pt x="14531" y="96"/>
                              <a:pt x="14538" y="94"/>
                            </a:cubicBezTo>
                            <a:cubicBezTo>
                              <a:pt x="14545" y="92"/>
                              <a:pt x="14553" y="91"/>
                              <a:pt x="14563" y="91"/>
                            </a:cubicBezTo>
                            <a:cubicBezTo>
                              <a:pt x="14575" y="91"/>
                              <a:pt x="14585" y="92"/>
                              <a:pt x="14594" y="96"/>
                            </a:cubicBezTo>
                            <a:cubicBezTo>
                              <a:pt x="14602" y="100"/>
                              <a:pt x="14609" y="105"/>
                              <a:pt x="14614" y="112"/>
                            </a:cubicBezTo>
                            <a:cubicBezTo>
                              <a:pt x="14619" y="118"/>
                              <a:pt x="14623" y="126"/>
                              <a:pt x="14625" y="135"/>
                            </a:cubicBezTo>
                            <a:cubicBezTo>
                              <a:pt x="14628" y="144"/>
                              <a:pt x="14629" y="154"/>
                              <a:pt x="14629" y="164"/>
                            </a:cubicBezTo>
                            <a:cubicBezTo>
                              <a:pt x="14629" y="287"/>
                              <a:pt x="14629" y="287"/>
                              <a:pt x="14629" y="287"/>
                            </a:cubicBezTo>
                            <a:cubicBezTo>
                              <a:pt x="14605" y="287"/>
                              <a:pt x="14605" y="287"/>
                              <a:pt x="14605" y="287"/>
                            </a:cubicBezTo>
                            <a:cubicBezTo>
                              <a:pt x="14605" y="170"/>
                              <a:pt x="14605" y="170"/>
                              <a:pt x="14605" y="170"/>
                            </a:cubicBezTo>
                            <a:cubicBezTo>
                              <a:pt x="14605" y="152"/>
                              <a:pt x="14602" y="138"/>
                              <a:pt x="14595" y="127"/>
                            </a:cubicBezTo>
                            <a:cubicBezTo>
                              <a:pt x="14588" y="116"/>
                              <a:pt x="14576" y="111"/>
                              <a:pt x="14560" y="111"/>
                            </a:cubicBezTo>
                            <a:cubicBezTo>
                              <a:pt x="14549" y="111"/>
                              <a:pt x="14540" y="113"/>
                              <a:pt x="14533" y="117"/>
                            </a:cubicBezTo>
                            <a:cubicBezTo>
                              <a:pt x="14525" y="122"/>
                              <a:pt x="14519" y="127"/>
                              <a:pt x="14515" y="134"/>
                            </a:cubicBezTo>
                            <a:cubicBezTo>
                              <a:pt x="14511" y="141"/>
                              <a:pt x="14507" y="148"/>
                              <a:pt x="14506" y="157"/>
                            </a:cubicBezTo>
                            <a:cubicBezTo>
                              <a:pt x="14504" y="165"/>
                              <a:pt x="14503" y="173"/>
                              <a:pt x="14503" y="181"/>
                            </a:cubicBezTo>
                            <a:cubicBezTo>
                              <a:pt x="14503" y="287"/>
                              <a:pt x="14503" y="287"/>
                              <a:pt x="14503" y="287"/>
                            </a:cubicBezTo>
                            <a:cubicBezTo>
                              <a:pt x="14479" y="287"/>
                              <a:pt x="14479" y="287"/>
                              <a:pt x="14479" y="287"/>
                            </a:cubicBezTo>
                            <a:lnTo>
                              <a:pt x="14479" y="140"/>
                            </a:lnTo>
                            <a:close/>
                            <a:moveTo>
                              <a:pt x="14841" y="287"/>
                            </a:moveTo>
                            <a:cubicBezTo>
                              <a:pt x="14817" y="287"/>
                              <a:pt x="14817" y="287"/>
                              <a:pt x="14817" y="287"/>
                            </a:cubicBezTo>
                            <a:cubicBezTo>
                              <a:pt x="14817" y="257"/>
                              <a:pt x="14817" y="257"/>
                              <a:pt x="14817" y="257"/>
                            </a:cubicBezTo>
                            <a:cubicBezTo>
                              <a:pt x="14817" y="257"/>
                              <a:pt x="14817" y="257"/>
                              <a:pt x="14817" y="257"/>
                            </a:cubicBezTo>
                            <a:cubicBezTo>
                              <a:pt x="14810" y="269"/>
                              <a:pt x="14802" y="278"/>
                              <a:pt x="14792" y="284"/>
                            </a:cubicBezTo>
                            <a:cubicBezTo>
                              <a:pt x="14782" y="289"/>
                              <a:pt x="14770" y="292"/>
                              <a:pt x="14757" y="292"/>
                            </a:cubicBezTo>
                            <a:cubicBezTo>
                              <a:pt x="14743" y="292"/>
                              <a:pt x="14732" y="289"/>
                              <a:pt x="14722" y="284"/>
                            </a:cubicBezTo>
                            <a:cubicBezTo>
                              <a:pt x="14712" y="279"/>
                              <a:pt x="14704" y="272"/>
                              <a:pt x="14697" y="263"/>
                            </a:cubicBezTo>
                            <a:cubicBezTo>
                              <a:pt x="14690" y="254"/>
                              <a:pt x="14685" y="243"/>
                              <a:pt x="14682" y="231"/>
                            </a:cubicBezTo>
                            <a:cubicBezTo>
                              <a:pt x="14679" y="219"/>
                              <a:pt x="14677" y="206"/>
                              <a:pt x="14677" y="191"/>
                            </a:cubicBezTo>
                            <a:cubicBezTo>
                              <a:pt x="14677" y="177"/>
                              <a:pt x="14679" y="163"/>
                              <a:pt x="14682" y="151"/>
                            </a:cubicBezTo>
                            <a:cubicBezTo>
                              <a:pt x="14685" y="139"/>
                              <a:pt x="14689" y="128"/>
                              <a:pt x="14696" y="119"/>
                            </a:cubicBezTo>
                            <a:cubicBezTo>
                              <a:pt x="14702" y="110"/>
                              <a:pt x="14710" y="103"/>
                              <a:pt x="14720" y="98"/>
                            </a:cubicBezTo>
                            <a:cubicBezTo>
                              <a:pt x="14730" y="93"/>
                              <a:pt x="14742" y="91"/>
                              <a:pt x="14757" y="91"/>
                            </a:cubicBezTo>
                            <a:cubicBezTo>
                              <a:pt x="14766" y="91"/>
                              <a:pt x="14774" y="92"/>
                              <a:pt x="14781" y="95"/>
                            </a:cubicBezTo>
                            <a:cubicBezTo>
                              <a:pt x="14788" y="98"/>
                              <a:pt x="14794" y="102"/>
                              <a:pt x="14799" y="106"/>
                            </a:cubicBezTo>
                            <a:cubicBezTo>
                              <a:pt x="14804" y="110"/>
                              <a:pt x="14808" y="114"/>
                              <a:pt x="14811" y="118"/>
                            </a:cubicBezTo>
                            <a:cubicBezTo>
                              <a:pt x="14814" y="122"/>
                              <a:pt x="14816" y="125"/>
                              <a:pt x="14817" y="127"/>
                            </a:cubicBezTo>
                            <a:cubicBezTo>
                              <a:pt x="14817" y="127"/>
                              <a:pt x="14817" y="127"/>
                              <a:pt x="14817" y="127"/>
                            </a:cubicBezTo>
                            <a:cubicBezTo>
                              <a:pt x="14817" y="5"/>
                              <a:pt x="14817" y="5"/>
                              <a:pt x="14817" y="5"/>
                            </a:cubicBezTo>
                            <a:cubicBezTo>
                              <a:pt x="14841" y="5"/>
                              <a:pt x="14841" y="5"/>
                              <a:pt x="14841" y="5"/>
                            </a:cubicBezTo>
                            <a:lnTo>
                              <a:pt x="14841" y="287"/>
                            </a:lnTo>
                            <a:close/>
                            <a:moveTo>
                              <a:pt x="14706" y="220"/>
                            </a:moveTo>
                            <a:cubicBezTo>
                              <a:pt x="14707" y="229"/>
                              <a:pt x="14710" y="238"/>
                              <a:pt x="14715" y="245"/>
                            </a:cubicBezTo>
                            <a:cubicBezTo>
                              <a:pt x="14719" y="253"/>
                              <a:pt x="14725" y="259"/>
                              <a:pt x="14732" y="264"/>
                            </a:cubicBezTo>
                            <a:cubicBezTo>
                              <a:pt x="14740" y="269"/>
                              <a:pt x="14749" y="272"/>
                              <a:pt x="14760" y="272"/>
                            </a:cubicBezTo>
                            <a:cubicBezTo>
                              <a:pt x="14771" y="272"/>
                              <a:pt x="14780" y="269"/>
                              <a:pt x="14787" y="264"/>
                            </a:cubicBezTo>
                            <a:cubicBezTo>
                              <a:pt x="14794" y="259"/>
                              <a:pt x="14800" y="253"/>
                              <a:pt x="14805" y="245"/>
                            </a:cubicBezTo>
                            <a:cubicBezTo>
                              <a:pt x="14809" y="237"/>
                              <a:pt x="14812" y="228"/>
                              <a:pt x="14814" y="219"/>
                            </a:cubicBezTo>
                            <a:cubicBezTo>
                              <a:pt x="14816" y="209"/>
                              <a:pt x="14817" y="200"/>
                              <a:pt x="14817" y="191"/>
                            </a:cubicBezTo>
                            <a:cubicBezTo>
                              <a:pt x="14817" y="182"/>
                              <a:pt x="14816" y="173"/>
                              <a:pt x="14814" y="164"/>
                            </a:cubicBezTo>
                            <a:cubicBezTo>
                              <a:pt x="14812" y="154"/>
                              <a:pt x="14809" y="146"/>
                              <a:pt x="14805" y="138"/>
                            </a:cubicBezTo>
                            <a:cubicBezTo>
                              <a:pt x="14800" y="130"/>
                              <a:pt x="14794" y="123"/>
                              <a:pt x="14787" y="118"/>
                            </a:cubicBezTo>
                            <a:cubicBezTo>
                              <a:pt x="14780" y="113"/>
                              <a:pt x="14771" y="111"/>
                              <a:pt x="14760" y="111"/>
                            </a:cubicBezTo>
                            <a:cubicBezTo>
                              <a:pt x="14749" y="111"/>
                              <a:pt x="14740" y="113"/>
                              <a:pt x="14732" y="118"/>
                            </a:cubicBezTo>
                            <a:cubicBezTo>
                              <a:pt x="14725" y="123"/>
                              <a:pt x="14719" y="129"/>
                              <a:pt x="14715" y="137"/>
                            </a:cubicBezTo>
                            <a:cubicBezTo>
                              <a:pt x="14710" y="145"/>
                              <a:pt x="14707" y="153"/>
                              <a:pt x="14706" y="163"/>
                            </a:cubicBezTo>
                            <a:cubicBezTo>
                              <a:pt x="14704" y="172"/>
                              <a:pt x="14703" y="182"/>
                              <a:pt x="14703" y="191"/>
                            </a:cubicBezTo>
                            <a:cubicBezTo>
                              <a:pt x="14703" y="201"/>
                              <a:pt x="14704" y="210"/>
                              <a:pt x="14706" y="220"/>
                            </a:cubicBezTo>
                            <a:close/>
                            <a:moveTo>
                              <a:pt x="15027" y="44"/>
                            </a:moveTo>
                            <a:cubicBezTo>
                              <a:pt x="15003" y="44"/>
                              <a:pt x="15003" y="44"/>
                              <a:pt x="15003" y="44"/>
                            </a:cubicBezTo>
                            <a:cubicBezTo>
                              <a:pt x="15003" y="12"/>
                              <a:pt x="15003" y="12"/>
                              <a:pt x="15003" y="12"/>
                            </a:cubicBezTo>
                            <a:cubicBezTo>
                              <a:pt x="15027" y="12"/>
                              <a:pt x="15027" y="12"/>
                              <a:pt x="15027" y="12"/>
                            </a:cubicBezTo>
                            <a:lnTo>
                              <a:pt x="15027" y="44"/>
                            </a:lnTo>
                            <a:close/>
                            <a:moveTo>
                              <a:pt x="15003" y="95"/>
                            </a:moveTo>
                            <a:cubicBezTo>
                              <a:pt x="15027" y="95"/>
                              <a:pt x="15027" y="95"/>
                              <a:pt x="15027" y="95"/>
                            </a:cubicBezTo>
                            <a:cubicBezTo>
                              <a:pt x="15027" y="287"/>
                              <a:pt x="15027" y="287"/>
                              <a:pt x="15027" y="287"/>
                            </a:cubicBezTo>
                            <a:cubicBezTo>
                              <a:pt x="15003" y="287"/>
                              <a:pt x="15003" y="287"/>
                              <a:pt x="15003" y="287"/>
                            </a:cubicBezTo>
                            <a:lnTo>
                              <a:pt x="15003" y="95"/>
                            </a:lnTo>
                            <a:close/>
                            <a:moveTo>
                              <a:pt x="15319" y="287"/>
                            </a:moveTo>
                            <a:cubicBezTo>
                              <a:pt x="15319" y="160"/>
                              <a:pt x="15319" y="160"/>
                              <a:pt x="15319" y="160"/>
                            </a:cubicBezTo>
                            <a:cubicBezTo>
                              <a:pt x="15319" y="153"/>
                              <a:pt x="15319" y="146"/>
                              <a:pt x="15317" y="140"/>
                            </a:cubicBezTo>
                            <a:cubicBezTo>
                              <a:pt x="15316" y="135"/>
                              <a:pt x="15313" y="129"/>
                              <a:pt x="15310" y="125"/>
                            </a:cubicBezTo>
                            <a:cubicBezTo>
                              <a:pt x="15307" y="121"/>
                              <a:pt x="15303" y="117"/>
                              <a:pt x="15298" y="115"/>
                            </a:cubicBezTo>
                            <a:cubicBezTo>
                              <a:pt x="15292" y="112"/>
                              <a:pt x="15286" y="111"/>
                              <a:pt x="15279" y="111"/>
                            </a:cubicBezTo>
                            <a:cubicBezTo>
                              <a:pt x="15272" y="111"/>
                              <a:pt x="15266" y="112"/>
                              <a:pt x="15259" y="115"/>
                            </a:cubicBezTo>
                            <a:cubicBezTo>
                              <a:pt x="15253" y="118"/>
                              <a:pt x="15248" y="122"/>
                              <a:pt x="15243" y="128"/>
                            </a:cubicBezTo>
                            <a:cubicBezTo>
                              <a:pt x="15238" y="134"/>
                              <a:pt x="15234" y="141"/>
                              <a:pt x="15231" y="150"/>
                            </a:cubicBezTo>
                            <a:cubicBezTo>
                              <a:pt x="15228" y="159"/>
                              <a:pt x="15227" y="169"/>
                              <a:pt x="15227" y="181"/>
                            </a:cubicBezTo>
                            <a:cubicBezTo>
                              <a:pt x="15227" y="287"/>
                              <a:pt x="15227" y="287"/>
                              <a:pt x="15227" y="287"/>
                            </a:cubicBezTo>
                            <a:cubicBezTo>
                              <a:pt x="15203" y="287"/>
                              <a:pt x="15203" y="287"/>
                              <a:pt x="15203" y="287"/>
                            </a:cubicBezTo>
                            <a:cubicBezTo>
                              <a:pt x="15203" y="160"/>
                              <a:pt x="15203" y="160"/>
                              <a:pt x="15203" y="160"/>
                            </a:cubicBezTo>
                            <a:cubicBezTo>
                              <a:pt x="15203" y="153"/>
                              <a:pt x="15202" y="146"/>
                              <a:pt x="15201" y="140"/>
                            </a:cubicBezTo>
                            <a:cubicBezTo>
                              <a:pt x="15200" y="135"/>
                              <a:pt x="15197" y="129"/>
                              <a:pt x="15194" y="125"/>
                            </a:cubicBezTo>
                            <a:cubicBezTo>
                              <a:pt x="15191" y="121"/>
                              <a:pt x="15187" y="117"/>
                              <a:pt x="15182" y="115"/>
                            </a:cubicBezTo>
                            <a:cubicBezTo>
                              <a:pt x="15176" y="112"/>
                              <a:pt x="15170" y="111"/>
                              <a:pt x="15162" y="111"/>
                            </a:cubicBezTo>
                            <a:cubicBezTo>
                              <a:pt x="15156" y="111"/>
                              <a:pt x="15149" y="112"/>
                              <a:pt x="15143" y="115"/>
                            </a:cubicBezTo>
                            <a:cubicBezTo>
                              <a:pt x="15137" y="118"/>
                              <a:pt x="15132" y="122"/>
                              <a:pt x="15127" y="128"/>
                            </a:cubicBezTo>
                            <a:cubicBezTo>
                              <a:pt x="15122" y="134"/>
                              <a:pt x="15118" y="141"/>
                              <a:pt x="15115" y="150"/>
                            </a:cubicBezTo>
                            <a:cubicBezTo>
                              <a:pt x="15112" y="159"/>
                              <a:pt x="15111" y="169"/>
                              <a:pt x="15111" y="181"/>
                            </a:cubicBezTo>
                            <a:cubicBezTo>
                              <a:pt x="15111" y="287"/>
                              <a:pt x="15111" y="287"/>
                              <a:pt x="15111" y="287"/>
                            </a:cubicBezTo>
                            <a:cubicBezTo>
                              <a:pt x="15087" y="287"/>
                              <a:pt x="15087" y="287"/>
                              <a:pt x="15087" y="287"/>
                            </a:cubicBezTo>
                            <a:cubicBezTo>
                              <a:pt x="15087" y="140"/>
                              <a:pt x="15087" y="140"/>
                              <a:pt x="15087" y="140"/>
                            </a:cubicBezTo>
                            <a:cubicBezTo>
                              <a:pt x="15087" y="133"/>
                              <a:pt x="15087" y="126"/>
                              <a:pt x="15087" y="118"/>
                            </a:cubicBezTo>
                            <a:cubicBezTo>
                              <a:pt x="15087" y="111"/>
                              <a:pt x="15086" y="103"/>
                              <a:pt x="15085" y="95"/>
                            </a:cubicBezTo>
                            <a:cubicBezTo>
                              <a:pt x="15108" y="95"/>
                              <a:pt x="15108" y="95"/>
                              <a:pt x="15108" y="95"/>
                            </a:cubicBezTo>
                            <a:cubicBezTo>
                              <a:pt x="15108" y="127"/>
                              <a:pt x="15108" y="127"/>
                              <a:pt x="15108" y="127"/>
                            </a:cubicBezTo>
                            <a:cubicBezTo>
                              <a:pt x="15109" y="128"/>
                              <a:pt x="15109" y="128"/>
                              <a:pt x="15109" y="128"/>
                            </a:cubicBezTo>
                            <a:cubicBezTo>
                              <a:pt x="15111" y="125"/>
                              <a:pt x="15113" y="121"/>
                              <a:pt x="15116" y="117"/>
                            </a:cubicBezTo>
                            <a:cubicBezTo>
                              <a:pt x="15118" y="112"/>
                              <a:pt x="15122" y="108"/>
                              <a:pt x="15127" y="104"/>
                            </a:cubicBezTo>
                            <a:cubicBezTo>
                              <a:pt x="15131" y="100"/>
                              <a:pt x="15137" y="97"/>
                              <a:pt x="15143" y="94"/>
                            </a:cubicBezTo>
                            <a:cubicBezTo>
                              <a:pt x="15150" y="92"/>
                              <a:pt x="15159" y="91"/>
                              <a:pt x="15169" y="91"/>
                            </a:cubicBezTo>
                            <a:cubicBezTo>
                              <a:pt x="15173" y="91"/>
                              <a:pt x="15178" y="91"/>
                              <a:pt x="15183" y="92"/>
                            </a:cubicBezTo>
                            <a:cubicBezTo>
                              <a:pt x="15189" y="93"/>
                              <a:pt x="15194" y="95"/>
                              <a:pt x="15199" y="98"/>
                            </a:cubicBezTo>
                            <a:cubicBezTo>
                              <a:pt x="15204" y="101"/>
                              <a:pt x="15208" y="106"/>
                              <a:pt x="15212" y="111"/>
                            </a:cubicBezTo>
                            <a:cubicBezTo>
                              <a:pt x="15216" y="116"/>
                              <a:pt x="15219" y="123"/>
                              <a:pt x="15220" y="131"/>
                            </a:cubicBezTo>
                            <a:cubicBezTo>
                              <a:pt x="15221" y="131"/>
                              <a:pt x="15221" y="131"/>
                              <a:pt x="15221" y="131"/>
                            </a:cubicBezTo>
                            <a:cubicBezTo>
                              <a:pt x="15225" y="120"/>
                              <a:pt x="15233" y="110"/>
                              <a:pt x="15243" y="102"/>
                            </a:cubicBezTo>
                            <a:cubicBezTo>
                              <a:pt x="15254" y="94"/>
                              <a:pt x="15267" y="91"/>
                              <a:pt x="15282" y="91"/>
                            </a:cubicBezTo>
                            <a:cubicBezTo>
                              <a:pt x="15292" y="91"/>
                              <a:pt x="15301" y="92"/>
                              <a:pt x="15308" y="95"/>
                            </a:cubicBezTo>
                            <a:cubicBezTo>
                              <a:pt x="15316" y="99"/>
                              <a:pt x="15322" y="103"/>
                              <a:pt x="15327" y="109"/>
                            </a:cubicBezTo>
                            <a:cubicBezTo>
                              <a:pt x="15332" y="114"/>
                              <a:pt x="15336" y="121"/>
                              <a:pt x="15339" y="129"/>
                            </a:cubicBezTo>
                            <a:cubicBezTo>
                              <a:pt x="15342" y="137"/>
                              <a:pt x="15343" y="146"/>
                              <a:pt x="15343" y="155"/>
                            </a:cubicBezTo>
                            <a:cubicBezTo>
                              <a:pt x="15343" y="287"/>
                              <a:pt x="15343" y="287"/>
                              <a:pt x="15343" y="287"/>
                            </a:cubicBezTo>
                            <a:lnTo>
                              <a:pt x="15319" y="287"/>
                            </a:lnTo>
                            <a:close/>
                            <a:moveTo>
                              <a:pt x="15399" y="95"/>
                            </a:moveTo>
                            <a:cubicBezTo>
                              <a:pt x="15423" y="95"/>
                              <a:pt x="15423" y="95"/>
                              <a:pt x="15423" y="95"/>
                            </a:cubicBezTo>
                            <a:cubicBezTo>
                              <a:pt x="15421" y="130"/>
                              <a:pt x="15421" y="130"/>
                              <a:pt x="15421" y="130"/>
                            </a:cubicBezTo>
                            <a:cubicBezTo>
                              <a:pt x="15422" y="130"/>
                              <a:pt x="15422" y="130"/>
                              <a:pt x="15422" y="130"/>
                            </a:cubicBezTo>
                            <a:cubicBezTo>
                              <a:pt x="15423" y="127"/>
                              <a:pt x="15425" y="124"/>
                              <a:pt x="15428" y="119"/>
                            </a:cubicBezTo>
                            <a:cubicBezTo>
                              <a:pt x="15431" y="115"/>
                              <a:pt x="15435" y="111"/>
                              <a:pt x="15440" y="106"/>
                            </a:cubicBezTo>
                            <a:cubicBezTo>
                              <a:pt x="15444" y="102"/>
                              <a:pt x="15450" y="98"/>
                              <a:pt x="15457" y="95"/>
                            </a:cubicBezTo>
                            <a:cubicBezTo>
                              <a:pt x="15465" y="92"/>
                              <a:pt x="15473" y="91"/>
                              <a:pt x="15483" y="91"/>
                            </a:cubicBezTo>
                            <a:cubicBezTo>
                              <a:pt x="15497" y="91"/>
                              <a:pt x="15509" y="93"/>
                              <a:pt x="15519" y="98"/>
                            </a:cubicBezTo>
                            <a:cubicBezTo>
                              <a:pt x="15530" y="103"/>
                              <a:pt x="15538" y="110"/>
                              <a:pt x="15544" y="119"/>
                            </a:cubicBezTo>
                            <a:cubicBezTo>
                              <a:pt x="15551" y="128"/>
                              <a:pt x="15555" y="139"/>
                              <a:pt x="15558" y="151"/>
                            </a:cubicBezTo>
                            <a:cubicBezTo>
                              <a:pt x="15561" y="163"/>
                              <a:pt x="15563" y="177"/>
                              <a:pt x="15563" y="191"/>
                            </a:cubicBezTo>
                            <a:cubicBezTo>
                              <a:pt x="15563" y="206"/>
                              <a:pt x="15561" y="219"/>
                              <a:pt x="15558" y="231"/>
                            </a:cubicBezTo>
                            <a:cubicBezTo>
                              <a:pt x="15554" y="243"/>
                              <a:pt x="15549" y="254"/>
                              <a:pt x="15543" y="263"/>
                            </a:cubicBezTo>
                            <a:cubicBezTo>
                              <a:pt x="15536" y="272"/>
                              <a:pt x="15528" y="279"/>
                              <a:pt x="15518" y="284"/>
                            </a:cubicBezTo>
                            <a:cubicBezTo>
                              <a:pt x="15508" y="289"/>
                              <a:pt x="15497" y="292"/>
                              <a:pt x="15483" y="292"/>
                            </a:cubicBezTo>
                            <a:cubicBezTo>
                              <a:pt x="15468" y="292"/>
                              <a:pt x="15456" y="289"/>
                              <a:pt x="15446" y="283"/>
                            </a:cubicBezTo>
                            <a:cubicBezTo>
                              <a:pt x="15437" y="277"/>
                              <a:pt x="15429" y="267"/>
                              <a:pt x="15423" y="255"/>
                            </a:cubicBezTo>
                            <a:cubicBezTo>
                              <a:pt x="15423" y="255"/>
                              <a:pt x="15423" y="255"/>
                              <a:pt x="15423" y="255"/>
                            </a:cubicBezTo>
                            <a:cubicBezTo>
                              <a:pt x="15423" y="367"/>
                              <a:pt x="15423" y="367"/>
                              <a:pt x="15423" y="367"/>
                            </a:cubicBezTo>
                            <a:cubicBezTo>
                              <a:pt x="15399" y="367"/>
                              <a:pt x="15399" y="367"/>
                              <a:pt x="15399" y="367"/>
                            </a:cubicBezTo>
                            <a:lnTo>
                              <a:pt x="15399" y="95"/>
                            </a:lnTo>
                            <a:close/>
                            <a:moveTo>
                              <a:pt x="15534" y="163"/>
                            </a:moveTo>
                            <a:cubicBezTo>
                              <a:pt x="15532" y="153"/>
                              <a:pt x="15529" y="145"/>
                              <a:pt x="15525" y="137"/>
                            </a:cubicBezTo>
                            <a:cubicBezTo>
                              <a:pt x="15521" y="129"/>
                              <a:pt x="15515" y="123"/>
                              <a:pt x="15507" y="118"/>
                            </a:cubicBezTo>
                            <a:cubicBezTo>
                              <a:pt x="15500" y="113"/>
                              <a:pt x="15491" y="111"/>
                              <a:pt x="15480" y="111"/>
                            </a:cubicBezTo>
                            <a:cubicBezTo>
                              <a:pt x="15469" y="111"/>
                              <a:pt x="15460" y="113"/>
                              <a:pt x="15453" y="118"/>
                            </a:cubicBezTo>
                            <a:cubicBezTo>
                              <a:pt x="15445" y="123"/>
                              <a:pt x="15440" y="130"/>
                              <a:pt x="15435" y="138"/>
                            </a:cubicBezTo>
                            <a:cubicBezTo>
                              <a:pt x="15431" y="146"/>
                              <a:pt x="15428" y="154"/>
                              <a:pt x="15426" y="164"/>
                            </a:cubicBezTo>
                            <a:cubicBezTo>
                              <a:pt x="15424" y="173"/>
                              <a:pt x="15423" y="182"/>
                              <a:pt x="15423" y="191"/>
                            </a:cubicBezTo>
                            <a:cubicBezTo>
                              <a:pt x="15423" y="200"/>
                              <a:pt x="15424" y="209"/>
                              <a:pt x="15426" y="219"/>
                            </a:cubicBezTo>
                            <a:cubicBezTo>
                              <a:pt x="15428" y="228"/>
                              <a:pt x="15431" y="237"/>
                              <a:pt x="15435" y="245"/>
                            </a:cubicBezTo>
                            <a:cubicBezTo>
                              <a:pt x="15440" y="253"/>
                              <a:pt x="15445" y="259"/>
                              <a:pt x="15453" y="264"/>
                            </a:cubicBezTo>
                            <a:cubicBezTo>
                              <a:pt x="15460" y="269"/>
                              <a:pt x="15469" y="272"/>
                              <a:pt x="15480" y="272"/>
                            </a:cubicBezTo>
                            <a:cubicBezTo>
                              <a:pt x="15491" y="272"/>
                              <a:pt x="15500" y="269"/>
                              <a:pt x="15507" y="264"/>
                            </a:cubicBezTo>
                            <a:cubicBezTo>
                              <a:pt x="15515" y="259"/>
                              <a:pt x="15521" y="253"/>
                              <a:pt x="15525" y="245"/>
                            </a:cubicBezTo>
                            <a:cubicBezTo>
                              <a:pt x="15529" y="238"/>
                              <a:pt x="15532" y="229"/>
                              <a:pt x="15534" y="220"/>
                            </a:cubicBezTo>
                            <a:cubicBezTo>
                              <a:pt x="15536" y="210"/>
                              <a:pt x="15537" y="201"/>
                              <a:pt x="15537" y="191"/>
                            </a:cubicBezTo>
                            <a:cubicBezTo>
                              <a:pt x="15537" y="182"/>
                              <a:pt x="15536" y="172"/>
                              <a:pt x="15534" y="163"/>
                            </a:cubicBezTo>
                            <a:close/>
                            <a:moveTo>
                              <a:pt x="15611" y="138"/>
                            </a:moveTo>
                            <a:cubicBezTo>
                              <a:pt x="15611" y="133"/>
                              <a:pt x="15611" y="128"/>
                              <a:pt x="15611" y="124"/>
                            </a:cubicBezTo>
                            <a:cubicBezTo>
                              <a:pt x="15611" y="121"/>
                              <a:pt x="15611" y="117"/>
                              <a:pt x="15611" y="114"/>
                            </a:cubicBezTo>
                            <a:cubicBezTo>
                              <a:pt x="15610" y="111"/>
                              <a:pt x="15610" y="108"/>
                              <a:pt x="15610" y="105"/>
                            </a:cubicBezTo>
                            <a:cubicBezTo>
                              <a:pt x="15610" y="102"/>
                              <a:pt x="15610" y="99"/>
                              <a:pt x="15609" y="95"/>
                            </a:cubicBezTo>
                            <a:cubicBezTo>
                              <a:pt x="15633" y="95"/>
                              <a:pt x="15633" y="95"/>
                              <a:pt x="15633" y="95"/>
                            </a:cubicBezTo>
                            <a:cubicBezTo>
                              <a:pt x="15633" y="132"/>
                              <a:pt x="15633" y="132"/>
                              <a:pt x="15633" y="132"/>
                            </a:cubicBezTo>
                            <a:cubicBezTo>
                              <a:pt x="15634" y="132"/>
                              <a:pt x="15634" y="132"/>
                              <a:pt x="15634" y="132"/>
                            </a:cubicBezTo>
                            <a:cubicBezTo>
                              <a:pt x="15636" y="127"/>
                              <a:pt x="15639" y="122"/>
                              <a:pt x="15642" y="117"/>
                            </a:cubicBezTo>
                            <a:cubicBezTo>
                              <a:pt x="15645" y="112"/>
                              <a:pt x="15648" y="107"/>
                              <a:pt x="15652" y="103"/>
                            </a:cubicBezTo>
                            <a:cubicBezTo>
                              <a:pt x="15657" y="99"/>
                              <a:pt x="15661" y="96"/>
                              <a:pt x="15666" y="94"/>
                            </a:cubicBezTo>
                            <a:cubicBezTo>
                              <a:pt x="15672" y="92"/>
                              <a:pt x="15677" y="91"/>
                              <a:pt x="15683" y="91"/>
                            </a:cubicBezTo>
                            <a:cubicBezTo>
                              <a:pt x="15686" y="91"/>
                              <a:pt x="15689" y="91"/>
                              <a:pt x="15692" y="91"/>
                            </a:cubicBezTo>
                            <a:cubicBezTo>
                              <a:pt x="15695" y="92"/>
                              <a:pt x="15698" y="92"/>
                              <a:pt x="15700" y="93"/>
                            </a:cubicBezTo>
                            <a:cubicBezTo>
                              <a:pt x="15700" y="118"/>
                              <a:pt x="15700" y="118"/>
                              <a:pt x="15700" y="118"/>
                            </a:cubicBezTo>
                            <a:cubicBezTo>
                              <a:pt x="15697" y="117"/>
                              <a:pt x="15694" y="116"/>
                              <a:pt x="15691" y="116"/>
                            </a:cubicBezTo>
                            <a:cubicBezTo>
                              <a:pt x="15689" y="116"/>
                              <a:pt x="15685" y="115"/>
                              <a:pt x="15682" y="115"/>
                            </a:cubicBezTo>
                            <a:cubicBezTo>
                              <a:pt x="15673" y="115"/>
                              <a:pt x="15665" y="118"/>
                              <a:pt x="15659" y="123"/>
                            </a:cubicBezTo>
                            <a:cubicBezTo>
                              <a:pt x="15653" y="127"/>
                              <a:pt x="15648" y="133"/>
                              <a:pt x="15644" y="141"/>
                            </a:cubicBezTo>
                            <a:cubicBezTo>
                              <a:pt x="15641" y="148"/>
                              <a:pt x="15638" y="157"/>
                              <a:pt x="15637" y="166"/>
                            </a:cubicBezTo>
                            <a:cubicBezTo>
                              <a:pt x="15635" y="175"/>
                              <a:pt x="15635" y="184"/>
                              <a:pt x="15635" y="192"/>
                            </a:cubicBezTo>
                            <a:cubicBezTo>
                              <a:pt x="15635" y="287"/>
                              <a:pt x="15635" y="287"/>
                              <a:pt x="15635" y="287"/>
                            </a:cubicBezTo>
                            <a:cubicBezTo>
                              <a:pt x="15611" y="287"/>
                              <a:pt x="15611" y="287"/>
                              <a:pt x="15611" y="287"/>
                            </a:cubicBezTo>
                            <a:lnTo>
                              <a:pt x="15611" y="138"/>
                            </a:lnTo>
                            <a:close/>
                            <a:moveTo>
                              <a:pt x="15720" y="153"/>
                            </a:moveTo>
                            <a:cubicBezTo>
                              <a:pt x="15724" y="141"/>
                              <a:pt x="15729" y="130"/>
                              <a:pt x="15736" y="121"/>
                            </a:cubicBezTo>
                            <a:cubicBezTo>
                              <a:pt x="15744" y="112"/>
                              <a:pt x="15753" y="104"/>
                              <a:pt x="15764" y="99"/>
                            </a:cubicBezTo>
                            <a:cubicBezTo>
                              <a:pt x="15776" y="93"/>
                              <a:pt x="15789" y="91"/>
                              <a:pt x="15805" y="91"/>
                            </a:cubicBezTo>
                            <a:cubicBezTo>
                              <a:pt x="15820" y="91"/>
                              <a:pt x="15834" y="93"/>
                              <a:pt x="15845" y="99"/>
                            </a:cubicBezTo>
                            <a:cubicBezTo>
                              <a:pt x="15856" y="104"/>
                              <a:pt x="15866" y="112"/>
                              <a:pt x="15873" y="121"/>
                            </a:cubicBezTo>
                            <a:cubicBezTo>
                              <a:pt x="15880" y="130"/>
                              <a:pt x="15886" y="141"/>
                              <a:pt x="15889" y="153"/>
                            </a:cubicBezTo>
                            <a:cubicBezTo>
                              <a:pt x="15893" y="166"/>
                              <a:pt x="15894" y="178"/>
                              <a:pt x="15894" y="191"/>
                            </a:cubicBezTo>
                            <a:cubicBezTo>
                              <a:pt x="15894" y="204"/>
                              <a:pt x="15893" y="217"/>
                              <a:pt x="15889" y="229"/>
                            </a:cubicBezTo>
                            <a:cubicBezTo>
                              <a:pt x="15886" y="241"/>
                              <a:pt x="15880" y="252"/>
                              <a:pt x="15873" y="261"/>
                            </a:cubicBezTo>
                            <a:cubicBezTo>
                              <a:pt x="15866" y="271"/>
                              <a:pt x="15856" y="278"/>
                              <a:pt x="15845" y="284"/>
                            </a:cubicBezTo>
                            <a:cubicBezTo>
                              <a:pt x="15834" y="289"/>
                              <a:pt x="15820" y="292"/>
                              <a:pt x="15805" y="292"/>
                            </a:cubicBezTo>
                            <a:cubicBezTo>
                              <a:pt x="15789" y="292"/>
                              <a:pt x="15776" y="289"/>
                              <a:pt x="15764" y="284"/>
                            </a:cubicBezTo>
                            <a:cubicBezTo>
                              <a:pt x="15753" y="278"/>
                              <a:pt x="15744" y="271"/>
                              <a:pt x="15736" y="261"/>
                            </a:cubicBezTo>
                            <a:cubicBezTo>
                              <a:pt x="15729" y="252"/>
                              <a:pt x="15724" y="241"/>
                              <a:pt x="15720" y="229"/>
                            </a:cubicBezTo>
                            <a:cubicBezTo>
                              <a:pt x="15717" y="217"/>
                              <a:pt x="15715" y="204"/>
                              <a:pt x="15715" y="191"/>
                            </a:cubicBezTo>
                            <a:cubicBezTo>
                              <a:pt x="15715" y="178"/>
                              <a:pt x="15717" y="166"/>
                              <a:pt x="15720" y="153"/>
                            </a:cubicBezTo>
                            <a:close/>
                            <a:moveTo>
                              <a:pt x="15745" y="223"/>
                            </a:moveTo>
                            <a:cubicBezTo>
                              <a:pt x="15748" y="232"/>
                              <a:pt x="15752" y="241"/>
                              <a:pt x="15757" y="248"/>
                            </a:cubicBezTo>
                            <a:cubicBezTo>
                              <a:pt x="15763" y="255"/>
                              <a:pt x="15769" y="261"/>
                              <a:pt x="15777" y="265"/>
                            </a:cubicBezTo>
                            <a:cubicBezTo>
                              <a:pt x="15785" y="269"/>
                              <a:pt x="15794" y="272"/>
                              <a:pt x="15805" y="272"/>
                            </a:cubicBezTo>
                            <a:cubicBezTo>
                              <a:pt x="15815" y="272"/>
                              <a:pt x="15824" y="269"/>
                              <a:pt x="15832" y="265"/>
                            </a:cubicBezTo>
                            <a:cubicBezTo>
                              <a:pt x="15840" y="261"/>
                              <a:pt x="15847" y="255"/>
                              <a:pt x="15852" y="248"/>
                            </a:cubicBezTo>
                            <a:cubicBezTo>
                              <a:pt x="15857" y="241"/>
                              <a:pt x="15861" y="232"/>
                              <a:pt x="15864" y="223"/>
                            </a:cubicBezTo>
                            <a:cubicBezTo>
                              <a:pt x="15867" y="213"/>
                              <a:pt x="15868" y="202"/>
                              <a:pt x="15868" y="191"/>
                            </a:cubicBezTo>
                            <a:cubicBezTo>
                              <a:pt x="15868" y="180"/>
                              <a:pt x="15867" y="170"/>
                              <a:pt x="15864" y="160"/>
                            </a:cubicBezTo>
                            <a:cubicBezTo>
                              <a:pt x="15861" y="150"/>
                              <a:pt x="15857" y="142"/>
                              <a:pt x="15852" y="134"/>
                            </a:cubicBezTo>
                            <a:cubicBezTo>
                              <a:pt x="15847" y="127"/>
                              <a:pt x="15840" y="121"/>
                              <a:pt x="15832" y="117"/>
                            </a:cubicBezTo>
                            <a:cubicBezTo>
                              <a:pt x="15824" y="113"/>
                              <a:pt x="15815" y="111"/>
                              <a:pt x="15805" y="111"/>
                            </a:cubicBezTo>
                            <a:cubicBezTo>
                              <a:pt x="15794" y="111"/>
                              <a:pt x="15785" y="113"/>
                              <a:pt x="15777" y="117"/>
                            </a:cubicBezTo>
                            <a:cubicBezTo>
                              <a:pt x="15769" y="121"/>
                              <a:pt x="15763" y="127"/>
                              <a:pt x="15757" y="134"/>
                            </a:cubicBezTo>
                            <a:cubicBezTo>
                              <a:pt x="15752" y="142"/>
                              <a:pt x="15748" y="150"/>
                              <a:pt x="15745" y="160"/>
                            </a:cubicBezTo>
                            <a:cubicBezTo>
                              <a:pt x="15742" y="170"/>
                              <a:pt x="15741" y="180"/>
                              <a:pt x="15741" y="191"/>
                            </a:cubicBezTo>
                            <a:cubicBezTo>
                              <a:pt x="15741" y="202"/>
                              <a:pt x="15742" y="213"/>
                              <a:pt x="15745" y="223"/>
                            </a:cubicBezTo>
                            <a:close/>
                            <a:moveTo>
                              <a:pt x="16006" y="287"/>
                            </a:moveTo>
                            <a:cubicBezTo>
                              <a:pt x="15978" y="287"/>
                              <a:pt x="15978" y="287"/>
                              <a:pt x="15978" y="287"/>
                            </a:cubicBezTo>
                            <a:cubicBezTo>
                              <a:pt x="15913" y="95"/>
                              <a:pt x="15913" y="95"/>
                              <a:pt x="15913" y="95"/>
                            </a:cubicBezTo>
                            <a:cubicBezTo>
                              <a:pt x="15939" y="95"/>
                              <a:pt x="15939" y="95"/>
                              <a:pt x="15939" y="95"/>
                            </a:cubicBezTo>
                            <a:cubicBezTo>
                              <a:pt x="15992" y="261"/>
                              <a:pt x="15992" y="261"/>
                              <a:pt x="15992" y="261"/>
                            </a:cubicBezTo>
                            <a:cubicBezTo>
                              <a:pt x="15993" y="261"/>
                              <a:pt x="15993" y="261"/>
                              <a:pt x="15993" y="261"/>
                            </a:cubicBezTo>
                            <a:cubicBezTo>
                              <a:pt x="16049" y="95"/>
                              <a:pt x="16049" y="95"/>
                              <a:pt x="16049" y="95"/>
                            </a:cubicBezTo>
                            <a:cubicBezTo>
                              <a:pt x="16074" y="95"/>
                              <a:pt x="16074" y="95"/>
                              <a:pt x="16074" y="95"/>
                            </a:cubicBezTo>
                            <a:lnTo>
                              <a:pt x="16006" y="287"/>
                            </a:lnTo>
                            <a:close/>
                            <a:moveTo>
                              <a:pt x="16236" y="281"/>
                            </a:moveTo>
                            <a:cubicBezTo>
                              <a:pt x="16227" y="285"/>
                              <a:pt x="16218" y="288"/>
                              <a:pt x="16208" y="289"/>
                            </a:cubicBezTo>
                            <a:cubicBezTo>
                              <a:pt x="16198" y="291"/>
                              <a:pt x="16189" y="292"/>
                              <a:pt x="16180" y="292"/>
                            </a:cubicBezTo>
                            <a:cubicBezTo>
                              <a:pt x="16164" y="292"/>
                              <a:pt x="16151" y="289"/>
                              <a:pt x="16139" y="284"/>
                            </a:cubicBezTo>
                            <a:cubicBezTo>
                              <a:pt x="16128" y="279"/>
                              <a:pt x="16119" y="272"/>
                              <a:pt x="16112" y="263"/>
                            </a:cubicBezTo>
                            <a:cubicBezTo>
                              <a:pt x="16105" y="254"/>
                              <a:pt x="16100" y="244"/>
                              <a:pt x="16097" y="231"/>
                            </a:cubicBezTo>
                            <a:cubicBezTo>
                              <a:pt x="16094" y="219"/>
                              <a:pt x="16092" y="206"/>
                              <a:pt x="16092" y="191"/>
                            </a:cubicBezTo>
                            <a:cubicBezTo>
                              <a:pt x="16092" y="176"/>
                              <a:pt x="16094" y="163"/>
                              <a:pt x="16098" y="151"/>
                            </a:cubicBezTo>
                            <a:cubicBezTo>
                              <a:pt x="16102" y="138"/>
                              <a:pt x="16108" y="128"/>
                              <a:pt x="16115" y="119"/>
                            </a:cubicBezTo>
                            <a:cubicBezTo>
                              <a:pt x="16122" y="110"/>
                              <a:pt x="16130" y="103"/>
                              <a:pt x="16140" y="98"/>
                            </a:cubicBezTo>
                            <a:cubicBezTo>
                              <a:pt x="16150" y="93"/>
                              <a:pt x="16161" y="91"/>
                              <a:pt x="16173" y="91"/>
                            </a:cubicBezTo>
                            <a:cubicBezTo>
                              <a:pt x="16187" y="91"/>
                              <a:pt x="16199" y="93"/>
                              <a:pt x="16208" y="98"/>
                            </a:cubicBezTo>
                            <a:cubicBezTo>
                              <a:pt x="16218" y="103"/>
                              <a:pt x="16226" y="110"/>
                              <a:pt x="16232" y="119"/>
                            </a:cubicBezTo>
                            <a:cubicBezTo>
                              <a:pt x="16238" y="128"/>
                              <a:pt x="16243" y="138"/>
                              <a:pt x="16246" y="149"/>
                            </a:cubicBezTo>
                            <a:cubicBezTo>
                              <a:pt x="16249" y="161"/>
                              <a:pt x="16250" y="173"/>
                              <a:pt x="16250" y="186"/>
                            </a:cubicBezTo>
                            <a:cubicBezTo>
                              <a:pt x="16250" y="198"/>
                              <a:pt x="16250" y="198"/>
                              <a:pt x="16250" y="198"/>
                            </a:cubicBezTo>
                            <a:cubicBezTo>
                              <a:pt x="16118" y="198"/>
                              <a:pt x="16118" y="198"/>
                              <a:pt x="16118" y="198"/>
                            </a:cubicBezTo>
                            <a:cubicBezTo>
                              <a:pt x="16118" y="208"/>
                              <a:pt x="16120" y="218"/>
                              <a:pt x="16123" y="227"/>
                            </a:cubicBezTo>
                            <a:cubicBezTo>
                              <a:pt x="16125" y="236"/>
                              <a:pt x="16129" y="244"/>
                              <a:pt x="16135" y="250"/>
                            </a:cubicBezTo>
                            <a:cubicBezTo>
                              <a:pt x="16140" y="257"/>
                              <a:pt x="16147" y="262"/>
                              <a:pt x="16154" y="266"/>
                            </a:cubicBezTo>
                            <a:cubicBezTo>
                              <a:pt x="16162" y="270"/>
                              <a:pt x="16171" y="272"/>
                              <a:pt x="16182" y="272"/>
                            </a:cubicBezTo>
                            <a:cubicBezTo>
                              <a:pt x="16186" y="272"/>
                              <a:pt x="16191" y="271"/>
                              <a:pt x="16196" y="270"/>
                            </a:cubicBezTo>
                            <a:cubicBezTo>
                              <a:pt x="16201" y="269"/>
                              <a:pt x="16206" y="268"/>
                              <a:pt x="16211" y="267"/>
                            </a:cubicBezTo>
                            <a:cubicBezTo>
                              <a:pt x="16216" y="266"/>
                              <a:pt x="16221" y="264"/>
                              <a:pt x="16225" y="263"/>
                            </a:cubicBezTo>
                            <a:cubicBezTo>
                              <a:pt x="16229" y="261"/>
                              <a:pt x="16233" y="259"/>
                              <a:pt x="16236" y="257"/>
                            </a:cubicBezTo>
                            <a:lnTo>
                              <a:pt x="16236" y="281"/>
                            </a:lnTo>
                            <a:close/>
                            <a:moveTo>
                              <a:pt x="16224" y="178"/>
                            </a:moveTo>
                            <a:cubicBezTo>
                              <a:pt x="16224" y="169"/>
                              <a:pt x="16223" y="161"/>
                              <a:pt x="16221" y="153"/>
                            </a:cubicBezTo>
                            <a:cubicBezTo>
                              <a:pt x="16220" y="145"/>
                              <a:pt x="16217" y="138"/>
                              <a:pt x="16213" y="132"/>
                            </a:cubicBezTo>
                            <a:cubicBezTo>
                              <a:pt x="16209" y="125"/>
                              <a:pt x="16204" y="120"/>
                              <a:pt x="16198" y="117"/>
                            </a:cubicBezTo>
                            <a:cubicBezTo>
                              <a:pt x="16191" y="113"/>
                              <a:pt x="16184" y="111"/>
                              <a:pt x="16175" y="111"/>
                            </a:cubicBezTo>
                            <a:cubicBezTo>
                              <a:pt x="16166" y="111"/>
                              <a:pt x="16158" y="113"/>
                              <a:pt x="16151" y="117"/>
                            </a:cubicBezTo>
                            <a:cubicBezTo>
                              <a:pt x="16144" y="121"/>
                              <a:pt x="16139" y="126"/>
                              <a:pt x="16134" y="132"/>
                            </a:cubicBezTo>
                            <a:cubicBezTo>
                              <a:pt x="16129" y="139"/>
                              <a:pt x="16125" y="146"/>
                              <a:pt x="16122" y="154"/>
                            </a:cubicBezTo>
                            <a:cubicBezTo>
                              <a:pt x="16120" y="162"/>
                              <a:pt x="16118" y="170"/>
                              <a:pt x="16118" y="178"/>
                            </a:cubicBezTo>
                            <a:lnTo>
                              <a:pt x="16224" y="178"/>
                            </a:lnTo>
                            <a:close/>
                            <a:moveTo>
                              <a:pt x="16467" y="287"/>
                            </a:moveTo>
                            <a:cubicBezTo>
                              <a:pt x="16439" y="287"/>
                              <a:pt x="16439" y="287"/>
                              <a:pt x="16439" y="287"/>
                            </a:cubicBezTo>
                            <a:cubicBezTo>
                              <a:pt x="16374" y="95"/>
                              <a:pt x="16374" y="95"/>
                              <a:pt x="16374" y="95"/>
                            </a:cubicBezTo>
                            <a:cubicBezTo>
                              <a:pt x="16400" y="95"/>
                              <a:pt x="16400" y="95"/>
                              <a:pt x="16400" y="95"/>
                            </a:cubicBezTo>
                            <a:cubicBezTo>
                              <a:pt x="16453" y="261"/>
                              <a:pt x="16453" y="261"/>
                              <a:pt x="16453" y="261"/>
                            </a:cubicBezTo>
                            <a:cubicBezTo>
                              <a:pt x="16454" y="261"/>
                              <a:pt x="16454" y="261"/>
                              <a:pt x="16454" y="261"/>
                            </a:cubicBezTo>
                            <a:cubicBezTo>
                              <a:pt x="16509" y="95"/>
                              <a:pt x="16509" y="95"/>
                              <a:pt x="16509" y="95"/>
                            </a:cubicBezTo>
                            <a:cubicBezTo>
                              <a:pt x="16534" y="95"/>
                              <a:pt x="16534" y="95"/>
                              <a:pt x="16534" y="95"/>
                            </a:cubicBezTo>
                            <a:lnTo>
                              <a:pt x="16467" y="287"/>
                            </a:lnTo>
                            <a:close/>
                            <a:moveTo>
                              <a:pt x="16591" y="44"/>
                            </a:moveTo>
                            <a:cubicBezTo>
                              <a:pt x="16568" y="44"/>
                              <a:pt x="16568" y="44"/>
                              <a:pt x="16568" y="44"/>
                            </a:cubicBezTo>
                            <a:cubicBezTo>
                              <a:pt x="16568" y="12"/>
                              <a:pt x="16568" y="12"/>
                              <a:pt x="16568" y="12"/>
                            </a:cubicBezTo>
                            <a:cubicBezTo>
                              <a:pt x="16591" y="12"/>
                              <a:pt x="16591" y="12"/>
                              <a:pt x="16591" y="12"/>
                            </a:cubicBezTo>
                            <a:lnTo>
                              <a:pt x="16591" y="44"/>
                            </a:lnTo>
                            <a:close/>
                            <a:moveTo>
                              <a:pt x="16568" y="95"/>
                            </a:moveTo>
                            <a:cubicBezTo>
                              <a:pt x="16591" y="95"/>
                              <a:pt x="16591" y="95"/>
                              <a:pt x="16591" y="95"/>
                            </a:cubicBezTo>
                            <a:cubicBezTo>
                              <a:pt x="16591" y="287"/>
                              <a:pt x="16591" y="287"/>
                              <a:pt x="16591" y="287"/>
                            </a:cubicBezTo>
                            <a:cubicBezTo>
                              <a:pt x="16568" y="287"/>
                              <a:pt x="16568" y="287"/>
                              <a:pt x="16568" y="287"/>
                            </a:cubicBezTo>
                            <a:lnTo>
                              <a:pt x="16568" y="95"/>
                            </a:lnTo>
                            <a:close/>
                            <a:moveTo>
                              <a:pt x="16637" y="259"/>
                            </a:moveTo>
                            <a:cubicBezTo>
                              <a:pt x="16644" y="263"/>
                              <a:pt x="16652" y="266"/>
                              <a:pt x="16660" y="268"/>
                            </a:cubicBezTo>
                            <a:cubicBezTo>
                              <a:pt x="16669" y="270"/>
                              <a:pt x="16677" y="272"/>
                              <a:pt x="16687" y="272"/>
                            </a:cubicBezTo>
                            <a:cubicBezTo>
                              <a:pt x="16693" y="272"/>
                              <a:pt x="16698" y="271"/>
                              <a:pt x="16703" y="269"/>
                            </a:cubicBezTo>
                            <a:cubicBezTo>
                              <a:pt x="16708" y="268"/>
                              <a:pt x="16713" y="266"/>
                              <a:pt x="16717" y="263"/>
                            </a:cubicBezTo>
                            <a:cubicBezTo>
                              <a:pt x="16721" y="260"/>
                              <a:pt x="16724" y="256"/>
                              <a:pt x="16726" y="252"/>
                            </a:cubicBezTo>
                            <a:cubicBezTo>
                              <a:pt x="16728" y="248"/>
                              <a:pt x="16729" y="243"/>
                              <a:pt x="16729" y="237"/>
                            </a:cubicBezTo>
                            <a:cubicBezTo>
                              <a:pt x="16729" y="230"/>
                              <a:pt x="16727" y="223"/>
                              <a:pt x="16723" y="218"/>
                            </a:cubicBezTo>
                            <a:cubicBezTo>
                              <a:pt x="16718" y="213"/>
                              <a:pt x="16712" y="209"/>
                              <a:pt x="16705" y="205"/>
                            </a:cubicBezTo>
                            <a:cubicBezTo>
                              <a:pt x="16699" y="201"/>
                              <a:pt x="16691" y="197"/>
                              <a:pt x="16683" y="194"/>
                            </a:cubicBezTo>
                            <a:cubicBezTo>
                              <a:pt x="16675" y="190"/>
                              <a:pt x="16668" y="186"/>
                              <a:pt x="16661" y="182"/>
                            </a:cubicBezTo>
                            <a:cubicBezTo>
                              <a:pt x="16654" y="178"/>
                              <a:pt x="16648" y="172"/>
                              <a:pt x="16644" y="166"/>
                            </a:cubicBezTo>
                            <a:cubicBezTo>
                              <a:pt x="16639" y="160"/>
                              <a:pt x="16637" y="152"/>
                              <a:pt x="16637" y="143"/>
                            </a:cubicBezTo>
                            <a:cubicBezTo>
                              <a:pt x="16637" y="133"/>
                              <a:pt x="16639" y="125"/>
                              <a:pt x="16642" y="119"/>
                            </a:cubicBezTo>
                            <a:cubicBezTo>
                              <a:pt x="16646" y="112"/>
                              <a:pt x="16651" y="107"/>
                              <a:pt x="16656" y="102"/>
                            </a:cubicBezTo>
                            <a:cubicBezTo>
                              <a:pt x="16662" y="98"/>
                              <a:pt x="16669" y="95"/>
                              <a:pt x="16677" y="93"/>
                            </a:cubicBezTo>
                            <a:cubicBezTo>
                              <a:pt x="16684" y="91"/>
                              <a:pt x="16692" y="91"/>
                              <a:pt x="16700" y="91"/>
                            </a:cubicBezTo>
                            <a:cubicBezTo>
                              <a:pt x="16705" y="91"/>
                              <a:pt x="16712" y="91"/>
                              <a:pt x="16721" y="92"/>
                            </a:cubicBezTo>
                            <a:cubicBezTo>
                              <a:pt x="16730" y="94"/>
                              <a:pt x="16739" y="96"/>
                              <a:pt x="16747" y="99"/>
                            </a:cubicBezTo>
                            <a:cubicBezTo>
                              <a:pt x="16745" y="120"/>
                              <a:pt x="16745" y="120"/>
                              <a:pt x="16745" y="120"/>
                            </a:cubicBezTo>
                            <a:cubicBezTo>
                              <a:pt x="16739" y="117"/>
                              <a:pt x="16732" y="115"/>
                              <a:pt x="16724" y="113"/>
                            </a:cubicBezTo>
                            <a:cubicBezTo>
                              <a:pt x="16716" y="112"/>
                              <a:pt x="16709" y="111"/>
                              <a:pt x="16702" y="111"/>
                            </a:cubicBezTo>
                            <a:cubicBezTo>
                              <a:pt x="16690" y="111"/>
                              <a:pt x="16680" y="113"/>
                              <a:pt x="16672" y="118"/>
                            </a:cubicBezTo>
                            <a:cubicBezTo>
                              <a:pt x="16665" y="122"/>
                              <a:pt x="16661" y="131"/>
                              <a:pt x="16661" y="143"/>
                            </a:cubicBezTo>
                            <a:cubicBezTo>
                              <a:pt x="16661" y="149"/>
                              <a:pt x="16663" y="154"/>
                              <a:pt x="16668" y="158"/>
                            </a:cubicBezTo>
                            <a:cubicBezTo>
                              <a:pt x="16672" y="162"/>
                              <a:pt x="16678" y="166"/>
                              <a:pt x="16685" y="169"/>
                            </a:cubicBezTo>
                            <a:cubicBezTo>
                              <a:pt x="16692" y="173"/>
                              <a:pt x="16700" y="176"/>
                              <a:pt x="16708" y="180"/>
                            </a:cubicBezTo>
                            <a:cubicBezTo>
                              <a:pt x="16716" y="183"/>
                              <a:pt x="16724" y="188"/>
                              <a:pt x="16731" y="193"/>
                            </a:cubicBezTo>
                            <a:cubicBezTo>
                              <a:pt x="16738" y="198"/>
                              <a:pt x="16744" y="204"/>
                              <a:pt x="16748" y="211"/>
                            </a:cubicBezTo>
                            <a:cubicBezTo>
                              <a:pt x="16753" y="218"/>
                              <a:pt x="16755" y="227"/>
                              <a:pt x="16755" y="237"/>
                            </a:cubicBezTo>
                            <a:cubicBezTo>
                              <a:pt x="16755" y="247"/>
                              <a:pt x="16753" y="256"/>
                              <a:pt x="16749" y="263"/>
                            </a:cubicBezTo>
                            <a:cubicBezTo>
                              <a:pt x="16745" y="270"/>
                              <a:pt x="16739" y="276"/>
                              <a:pt x="16733" y="280"/>
                            </a:cubicBezTo>
                            <a:cubicBezTo>
                              <a:pt x="16726" y="284"/>
                              <a:pt x="16719" y="287"/>
                              <a:pt x="16711" y="289"/>
                            </a:cubicBezTo>
                            <a:cubicBezTo>
                              <a:pt x="16703" y="291"/>
                              <a:pt x="16696" y="292"/>
                              <a:pt x="16688" y="292"/>
                            </a:cubicBezTo>
                            <a:cubicBezTo>
                              <a:pt x="16679" y="292"/>
                              <a:pt x="16670" y="291"/>
                              <a:pt x="16661" y="290"/>
                            </a:cubicBezTo>
                            <a:cubicBezTo>
                              <a:pt x="16652" y="289"/>
                              <a:pt x="16643" y="286"/>
                              <a:pt x="16634" y="283"/>
                            </a:cubicBezTo>
                            <a:lnTo>
                              <a:pt x="16637" y="259"/>
                            </a:lnTo>
                            <a:close/>
                            <a:moveTo>
                              <a:pt x="16822" y="44"/>
                            </a:moveTo>
                            <a:cubicBezTo>
                              <a:pt x="16798" y="44"/>
                              <a:pt x="16798" y="44"/>
                              <a:pt x="16798" y="44"/>
                            </a:cubicBezTo>
                            <a:cubicBezTo>
                              <a:pt x="16798" y="12"/>
                              <a:pt x="16798" y="12"/>
                              <a:pt x="16798" y="12"/>
                            </a:cubicBezTo>
                            <a:cubicBezTo>
                              <a:pt x="16822" y="12"/>
                              <a:pt x="16822" y="12"/>
                              <a:pt x="16822" y="12"/>
                            </a:cubicBezTo>
                            <a:lnTo>
                              <a:pt x="16822" y="44"/>
                            </a:lnTo>
                            <a:close/>
                            <a:moveTo>
                              <a:pt x="16798" y="95"/>
                            </a:moveTo>
                            <a:cubicBezTo>
                              <a:pt x="16822" y="95"/>
                              <a:pt x="16822" y="95"/>
                              <a:pt x="16822" y="95"/>
                            </a:cubicBezTo>
                            <a:cubicBezTo>
                              <a:pt x="16822" y="287"/>
                              <a:pt x="16822" y="287"/>
                              <a:pt x="16822" y="287"/>
                            </a:cubicBezTo>
                            <a:cubicBezTo>
                              <a:pt x="16798" y="287"/>
                              <a:pt x="16798" y="287"/>
                              <a:pt x="16798" y="287"/>
                            </a:cubicBezTo>
                            <a:lnTo>
                              <a:pt x="16798" y="95"/>
                            </a:lnTo>
                            <a:close/>
                            <a:moveTo>
                              <a:pt x="16872" y="153"/>
                            </a:moveTo>
                            <a:cubicBezTo>
                              <a:pt x="16876" y="141"/>
                              <a:pt x="16881" y="130"/>
                              <a:pt x="16889" y="121"/>
                            </a:cubicBezTo>
                            <a:cubicBezTo>
                              <a:pt x="16896" y="112"/>
                              <a:pt x="16905" y="104"/>
                              <a:pt x="16916" y="99"/>
                            </a:cubicBezTo>
                            <a:cubicBezTo>
                              <a:pt x="16928" y="93"/>
                              <a:pt x="16941" y="91"/>
                              <a:pt x="16957" y="91"/>
                            </a:cubicBezTo>
                            <a:cubicBezTo>
                              <a:pt x="16972" y="91"/>
                              <a:pt x="16986" y="93"/>
                              <a:pt x="16997" y="99"/>
                            </a:cubicBezTo>
                            <a:cubicBezTo>
                              <a:pt x="17008" y="104"/>
                              <a:pt x="17018" y="112"/>
                              <a:pt x="17025" y="121"/>
                            </a:cubicBezTo>
                            <a:cubicBezTo>
                              <a:pt x="17032" y="130"/>
                              <a:pt x="17038" y="141"/>
                              <a:pt x="17041" y="153"/>
                            </a:cubicBezTo>
                            <a:cubicBezTo>
                              <a:pt x="17045" y="166"/>
                              <a:pt x="17046" y="178"/>
                              <a:pt x="17046" y="191"/>
                            </a:cubicBezTo>
                            <a:cubicBezTo>
                              <a:pt x="17046" y="204"/>
                              <a:pt x="17045" y="217"/>
                              <a:pt x="17041" y="229"/>
                            </a:cubicBezTo>
                            <a:cubicBezTo>
                              <a:pt x="17038" y="241"/>
                              <a:pt x="17032" y="252"/>
                              <a:pt x="17025" y="261"/>
                            </a:cubicBezTo>
                            <a:cubicBezTo>
                              <a:pt x="17018" y="271"/>
                              <a:pt x="17008" y="278"/>
                              <a:pt x="16997" y="284"/>
                            </a:cubicBezTo>
                            <a:cubicBezTo>
                              <a:pt x="16986" y="289"/>
                              <a:pt x="16972" y="292"/>
                              <a:pt x="16957" y="292"/>
                            </a:cubicBezTo>
                            <a:cubicBezTo>
                              <a:pt x="16941" y="292"/>
                              <a:pt x="16928" y="289"/>
                              <a:pt x="16916" y="284"/>
                            </a:cubicBezTo>
                            <a:cubicBezTo>
                              <a:pt x="16905" y="278"/>
                              <a:pt x="16896" y="271"/>
                              <a:pt x="16889" y="261"/>
                            </a:cubicBezTo>
                            <a:cubicBezTo>
                              <a:pt x="16881" y="252"/>
                              <a:pt x="16876" y="241"/>
                              <a:pt x="16872" y="229"/>
                            </a:cubicBezTo>
                            <a:cubicBezTo>
                              <a:pt x="16869" y="217"/>
                              <a:pt x="16867" y="204"/>
                              <a:pt x="16867" y="191"/>
                            </a:cubicBezTo>
                            <a:cubicBezTo>
                              <a:pt x="16867" y="178"/>
                              <a:pt x="16869" y="166"/>
                              <a:pt x="16872" y="153"/>
                            </a:cubicBezTo>
                            <a:close/>
                            <a:moveTo>
                              <a:pt x="16897" y="223"/>
                            </a:moveTo>
                            <a:cubicBezTo>
                              <a:pt x="16900" y="232"/>
                              <a:pt x="16904" y="241"/>
                              <a:pt x="16909" y="248"/>
                            </a:cubicBezTo>
                            <a:cubicBezTo>
                              <a:pt x="16915" y="255"/>
                              <a:pt x="16922" y="261"/>
                              <a:pt x="16929" y="265"/>
                            </a:cubicBezTo>
                            <a:cubicBezTo>
                              <a:pt x="16937" y="269"/>
                              <a:pt x="16946" y="272"/>
                              <a:pt x="16957" y="272"/>
                            </a:cubicBezTo>
                            <a:cubicBezTo>
                              <a:pt x="16967" y="272"/>
                              <a:pt x="16976" y="269"/>
                              <a:pt x="16984" y="265"/>
                            </a:cubicBezTo>
                            <a:cubicBezTo>
                              <a:pt x="16992" y="261"/>
                              <a:pt x="16999" y="255"/>
                              <a:pt x="17004" y="248"/>
                            </a:cubicBezTo>
                            <a:cubicBezTo>
                              <a:pt x="17009" y="241"/>
                              <a:pt x="17014" y="232"/>
                              <a:pt x="17016" y="223"/>
                            </a:cubicBezTo>
                            <a:cubicBezTo>
                              <a:pt x="17019" y="213"/>
                              <a:pt x="17021" y="202"/>
                              <a:pt x="17021" y="191"/>
                            </a:cubicBezTo>
                            <a:cubicBezTo>
                              <a:pt x="17021" y="180"/>
                              <a:pt x="17019" y="170"/>
                              <a:pt x="17016" y="160"/>
                            </a:cubicBezTo>
                            <a:cubicBezTo>
                              <a:pt x="17014" y="150"/>
                              <a:pt x="17009" y="142"/>
                              <a:pt x="17004" y="134"/>
                            </a:cubicBezTo>
                            <a:cubicBezTo>
                              <a:pt x="16999" y="127"/>
                              <a:pt x="16992" y="121"/>
                              <a:pt x="16984" y="117"/>
                            </a:cubicBezTo>
                            <a:cubicBezTo>
                              <a:pt x="16976" y="113"/>
                              <a:pt x="16967" y="111"/>
                              <a:pt x="16957" y="111"/>
                            </a:cubicBezTo>
                            <a:cubicBezTo>
                              <a:pt x="16946" y="111"/>
                              <a:pt x="16937" y="113"/>
                              <a:pt x="16929" y="117"/>
                            </a:cubicBezTo>
                            <a:cubicBezTo>
                              <a:pt x="16922" y="121"/>
                              <a:pt x="16915" y="127"/>
                              <a:pt x="16909" y="134"/>
                            </a:cubicBezTo>
                            <a:cubicBezTo>
                              <a:pt x="16904" y="142"/>
                              <a:pt x="16900" y="150"/>
                              <a:pt x="16897" y="160"/>
                            </a:cubicBezTo>
                            <a:cubicBezTo>
                              <a:pt x="16894" y="170"/>
                              <a:pt x="16893" y="180"/>
                              <a:pt x="16893" y="191"/>
                            </a:cubicBezTo>
                            <a:cubicBezTo>
                              <a:pt x="16893" y="202"/>
                              <a:pt x="16894" y="213"/>
                              <a:pt x="16897" y="223"/>
                            </a:cubicBezTo>
                            <a:close/>
                            <a:moveTo>
                              <a:pt x="17091" y="140"/>
                            </a:moveTo>
                            <a:cubicBezTo>
                              <a:pt x="17091" y="133"/>
                              <a:pt x="17091" y="126"/>
                              <a:pt x="17091" y="118"/>
                            </a:cubicBezTo>
                            <a:cubicBezTo>
                              <a:pt x="17091" y="111"/>
                              <a:pt x="17091" y="103"/>
                              <a:pt x="17090" y="95"/>
                            </a:cubicBezTo>
                            <a:cubicBezTo>
                              <a:pt x="17113" y="95"/>
                              <a:pt x="17113" y="95"/>
                              <a:pt x="17113" y="95"/>
                            </a:cubicBezTo>
                            <a:cubicBezTo>
                              <a:pt x="17113" y="129"/>
                              <a:pt x="17113" y="129"/>
                              <a:pt x="17113" y="129"/>
                            </a:cubicBezTo>
                            <a:cubicBezTo>
                              <a:pt x="17114" y="129"/>
                              <a:pt x="17114" y="129"/>
                              <a:pt x="17114" y="129"/>
                            </a:cubicBezTo>
                            <a:cubicBezTo>
                              <a:pt x="17116" y="125"/>
                              <a:pt x="17118" y="121"/>
                              <a:pt x="17121" y="116"/>
                            </a:cubicBezTo>
                            <a:cubicBezTo>
                              <a:pt x="17124" y="111"/>
                              <a:pt x="17128" y="107"/>
                              <a:pt x="17133" y="103"/>
                            </a:cubicBezTo>
                            <a:cubicBezTo>
                              <a:pt x="17138" y="100"/>
                              <a:pt x="17143" y="96"/>
                              <a:pt x="17150" y="94"/>
                            </a:cubicBezTo>
                            <a:cubicBezTo>
                              <a:pt x="17157" y="92"/>
                              <a:pt x="17166" y="91"/>
                              <a:pt x="17176" y="91"/>
                            </a:cubicBezTo>
                            <a:cubicBezTo>
                              <a:pt x="17188" y="91"/>
                              <a:pt x="17198" y="92"/>
                              <a:pt x="17206" y="96"/>
                            </a:cubicBezTo>
                            <a:cubicBezTo>
                              <a:pt x="17214" y="100"/>
                              <a:pt x="17221" y="105"/>
                              <a:pt x="17226" y="112"/>
                            </a:cubicBezTo>
                            <a:cubicBezTo>
                              <a:pt x="17232" y="118"/>
                              <a:pt x="17236" y="126"/>
                              <a:pt x="17238" y="135"/>
                            </a:cubicBezTo>
                            <a:cubicBezTo>
                              <a:pt x="17240" y="144"/>
                              <a:pt x="17242" y="154"/>
                              <a:pt x="17242" y="164"/>
                            </a:cubicBezTo>
                            <a:cubicBezTo>
                              <a:pt x="17242" y="287"/>
                              <a:pt x="17242" y="287"/>
                              <a:pt x="17242" y="287"/>
                            </a:cubicBezTo>
                            <a:cubicBezTo>
                              <a:pt x="17218" y="287"/>
                              <a:pt x="17218" y="287"/>
                              <a:pt x="17218" y="287"/>
                            </a:cubicBezTo>
                            <a:cubicBezTo>
                              <a:pt x="17218" y="170"/>
                              <a:pt x="17218" y="170"/>
                              <a:pt x="17218" y="170"/>
                            </a:cubicBezTo>
                            <a:cubicBezTo>
                              <a:pt x="17218" y="152"/>
                              <a:pt x="17214" y="138"/>
                              <a:pt x="17207" y="127"/>
                            </a:cubicBezTo>
                            <a:cubicBezTo>
                              <a:pt x="17200" y="116"/>
                              <a:pt x="17188" y="111"/>
                              <a:pt x="17172" y="111"/>
                            </a:cubicBezTo>
                            <a:cubicBezTo>
                              <a:pt x="17161" y="111"/>
                              <a:pt x="17152" y="113"/>
                              <a:pt x="17145" y="117"/>
                            </a:cubicBezTo>
                            <a:cubicBezTo>
                              <a:pt x="17138" y="122"/>
                              <a:pt x="17132" y="127"/>
                              <a:pt x="17127" y="134"/>
                            </a:cubicBezTo>
                            <a:cubicBezTo>
                              <a:pt x="17123" y="141"/>
                              <a:pt x="17120" y="148"/>
                              <a:pt x="17118" y="157"/>
                            </a:cubicBezTo>
                            <a:cubicBezTo>
                              <a:pt x="17116" y="165"/>
                              <a:pt x="17115" y="173"/>
                              <a:pt x="17115" y="181"/>
                            </a:cubicBezTo>
                            <a:cubicBezTo>
                              <a:pt x="17115" y="287"/>
                              <a:pt x="17115" y="287"/>
                              <a:pt x="17115" y="287"/>
                            </a:cubicBezTo>
                            <a:cubicBezTo>
                              <a:pt x="17091" y="287"/>
                              <a:pt x="17091" y="287"/>
                              <a:pt x="17091" y="287"/>
                            </a:cubicBezTo>
                            <a:lnTo>
                              <a:pt x="17091" y="140"/>
                            </a:lnTo>
                            <a:close/>
                            <a:moveTo>
                              <a:pt x="17531" y="121"/>
                            </a:moveTo>
                            <a:cubicBezTo>
                              <a:pt x="17525" y="118"/>
                              <a:pt x="17518" y="116"/>
                              <a:pt x="17511" y="114"/>
                            </a:cubicBezTo>
                            <a:cubicBezTo>
                              <a:pt x="17503" y="112"/>
                              <a:pt x="17497" y="111"/>
                              <a:pt x="17490" y="111"/>
                            </a:cubicBezTo>
                            <a:cubicBezTo>
                              <a:pt x="17478" y="111"/>
                              <a:pt x="17468" y="113"/>
                              <a:pt x="17459" y="117"/>
                            </a:cubicBezTo>
                            <a:cubicBezTo>
                              <a:pt x="17450" y="121"/>
                              <a:pt x="17442" y="126"/>
                              <a:pt x="17436" y="134"/>
                            </a:cubicBezTo>
                            <a:cubicBezTo>
                              <a:pt x="17430" y="141"/>
                              <a:pt x="17426" y="149"/>
                              <a:pt x="17422" y="159"/>
                            </a:cubicBezTo>
                            <a:cubicBezTo>
                              <a:pt x="17419" y="169"/>
                              <a:pt x="17418" y="179"/>
                              <a:pt x="17418" y="191"/>
                            </a:cubicBezTo>
                            <a:cubicBezTo>
                              <a:pt x="17418" y="202"/>
                              <a:pt x="17419" y="212"/>
                              <a:pt x="17422" y="222"/>
                            </a:cubicBezTo>
                            <a:cubicBezTo>
                              <a:pt x="17426" y="232"/>
                              <a:pt x="17430" y="241"/>
                              <a:pt x="17436" y="248"/>
                            </a:cubicBezTo>
                            <a:cubicBezTo>
                              <a:pt x="17442" y="255"/>
                              <a:pt x="17449" y="261"/>
                              <a:pt x="17458" y="265"/>
                            </a:cubicBezTo>
                            <a:cubicBezTo>
                              <a:pt x="17467" y="269"/>
                              <a:pt x="17477" y="272"/>
                              <a:pt x="17487" y="272"/>
                            </a:cubicBezTo>
                            <a:cubicBezTo>
                              <a:pt x="17495" y="272"/>
                              <a:pt x="17502" y="271"/>
                              <a:pt x="17509" y="269"/>
                            </a:cubicBezTo>
                            <a:cubicBezTo>
                              <a:pt x="17516" y="268"/>
                              <a:pt x="17523" y="266"/>
                              <a:pt x="17531" y="263"/>
                            </a:cubicBezTo>
                            <a:cubicBezTo>
                              <a:pt x="17533" y="285"/>
                              <a:pt x="17533" y="285"/>
                              <a:pt x="17533" y="285"/>
                            </a:cubicBezTo>
                            <a:cubicBezTo>
                              <a:pt x="17525" y="288"/>
                              <a:pt x="17517" y="290"/>
                              <a:pt x="17509" y="291"/>
                            </a:cubicBezTo>
                            <a:cubicBezTo>
                              <a:pt x="17501" y="291"/>
                              <a:pt x="17493" y="292"/>
                              <a:pt x="17484" y="292"/>
                            </a:cubicBezTo>
                            <a:cubicBezTo>
                              <a:pt x="17468" y="292"/>
                              <a:pt x="17455" y="289"/>
                              <a:pt x="17443" y="284"/>
                            </a:cubicBezTo>
                            <a:cubicBezTo>
                              <a:pt x="17432" y="278"/>
                              <a:pt x="17422" y="271"/>
                              <a:pt x="17414" y="262"/>
                            </a:cubicBezTo>
                            <a:cubicBezTo>
                              <a:pt x="17407" y="252"/>
                              <a:pt x="17401" y="242"/>
                              <a:pt x="17397" y="229"/>
                            </a:cubicBezTo>
                            <a:cubicBezTo>
                              <a:pt x="17394" y="217"/>
                              <a:pt x="17392" y="205"/>
                              <a:pt x="17392" y="191"/>
                            </a:cubicBezTo>
                            <a:cubicBezTo>
                              <a:pt x="17392" y="176"/>
                              <a:pt x="17394" y="163"/>
                              <a:pt x="17398" y="151"/>
                            </a:cubicBezTo>
                            <a:cubicBezTo>
                              <a:pt x="17403" y="138"/>
                              <a:pt x="17409" y="128"/>
                              <a:pt x="17418" y="119"/>
                            </a:cubicBezTo>
                            <a:cubicBezTo>
                              <a:pt x="17426" y="110"/>
                              <a:pt x="17436" y="103"/>
                              <a:pt x="17448" y="98"/>
                            </a:cubicBezTo>
                            <a:cubicBezTo>
                              <a:pt x="17459" y="93"/>
                              <a:pt x="17472" y="91"/>
                              <a:pt x="17487" y="91"/>
                            </a:cubicBezTo>
                            <a:cubicBezTo>
                              <a:pt x="17498" y="91"/>
                              <a:pt x="17508" y="91"/>
                              <a:pt x="17516" y="93"/>
                            </a:cubicBezTo>
                            <a:cubicBezTo>
                              <a:pt x="17524" y="95"/>
                              <a:pt x="17530" y="97"/>
                              <a:pt x="17533" y="98"/>
                            </a:cubicBezTo>
                            <a:lnTo>
                              <a:pt x="17531" y="121"/>
                            </a:lnTo>
                            <a:close/>
                            <a:moveTo>
                              <a:pt x="17684" y="256"/>
                            </a:moveTo>
                            <a:cubicBezTo>
                              <a:pt x="17683" y="256"/>
                              <a:pt x="17683" y="256"/>
                              <a:pt x="17683" y="256"/>
                            </a:cubicBezTo>
                            <a:cubicBezTo>
                              <a:pt x="17681" y="262"/>
                              <a:pt x="17677" y="267"/>
                              <a:pt x="17673" y="272"/>
                            </a:cubicBezTo>
                            <a:cubicBezTo>
                              <a:pt x="17668" y="276"/>
                              <a:pt x="17663" y="280"/>
                              <a:pt x="17657" y="283"/>
                            </a:cubicBezTo>
                            <a:cubicBezTo>
                              <a:pt x="17652" y="286"/>
                              <a:pt x="17646" y="288"/>
                              <a:pt x="17640" y="290"/>
                            </a:cubicBezTo>
                            <a:cubicBezTo>
                              <a:pt x="17634" y="291"/>
                              <a:pt x="17628" y="292"/>
                              <a:pt x="17622" y="292"/>
                            </a:cubicBezTo>
                            <a:cubicBezTo>
                              <a:pt x="17608" y="292"/>
                              <a:pt x="17598" y="290"/>
                              <a:pt x="17589" y="286"/>
                            </a:cubicBezTo>
                            <a:cubicBezTo>
                              <a:pt x="17581" y="282"/>
                              <a:pt x="17575" y="277"/>
                              <a:pt x="17570" y="271"/>
                            </a:cubicBezTo>
                            <a:cubicBezTo>
                              <a:pt x="17565" y="266"/>
                              <a:pt x="17562" y="260"/>
                              <a:pt x="17561" y="253"/>
                            </a:cubicBezTo>
                            <a:cubicBezTo>
                              <a:pt x="17559" y="247"/>
                              <a:pt x="17559" y="242"/>
                              <a:pt x="17559" y="238"/>
                            </a:cubicBezTo>
                            <a:cubicBezTo>
                              <a:pt x="17559" y="227"/>
                              <a:pt x="17560" y="218"/>
                              <a:pt x="17564" y="210"/>
                            </a:cubicBezTo>
                            <a:cubicBezTo>
                              <a:pt x="17568" y="203"/>
                              <a:pt x="17572" y="196"/>
                              <a:pt x="17578" y="191"/>
                            </a:cubicBezTo>
                            <a:cubicBezTo>
                              <a:pt x="17584" y="187"/>
                              <a:pt x="17591" y="183"/>
                              <a:pt x="17599" y="180"/>
                            </a:cubicBezTo>
                            <a:cubicBezTo>
                              <a:pt x="17607" y="177"/>
                              <a:pt x="17615" y="175"/>
                              <a:pt x="17624" y="173"/>
                            </a:cubicBezTo>
                            <a:cubicBezTo>
                              <a:pt x="17633" y="172"/>
                              <a:pt x="17642" y="171"/>
                              <a:pt x="17651" y="171"/>
                            </a:cubicBezTo>
                            <a:cubicBezTo>
                              <a:pt x="17660" y="170"/>
                              <a:pt x="17669" y="170"/>
                              <a:pt x="17677" y="170"/>
                            </a:cubicBezTo>
                            <a:cubicBezTo>
                              <a:pt x="17682" y="170"/>
                              <a:pt x="17682" y="170"/>
                              <a:pt x="17682" y="170"/>
                            </a:cubicBezTo>
                            <a:cubicBezTo>
                              <a:pt x="17682" y="160"/>
                              <a:pt x="17682" y="160"/>
                              <a:pt x="17682" y="160"/>
                            </a:cubicBezTo>
                            <a:cubicBezTo>
                              <a:pt x="17682" y="144"/>
                              <a:pt x="17678" y="131"/>
                              <a:pt x="17672" y="123"/>
                            </a:cubicBezTo>
                            <a:cubicBezTo>
                              <a:pt x="17665" y="115"/>
                              <a:pt x="17654" y="111"/>
                              <a:pt x="17638" y="111"/>
                            </a:cubicBezTo>
                            <a:cubicBezTo>
                              <a:pt x="17628" y="111"/>
                              <a:pt x="17618" y="112"/>
                              <a:pt x="17609" y="114"/>
                            </a:cubicBezTo>
                            <a:cubicBezTo>
                              <a:pt x="17599" y="117"/>
                              <a:pt x="17590" y="121"/>
                              <a:pt x="17581" y="127"/>
                            </a:cubicBezTo>
                            <a:cubicBezTo>
                              <a:pt x="17581" y="104"/>
                              <a:pt x="17581" y="104"/>
                              <a:pt x="17581" y="104"/>
                            </a:cubicBezTo>
                            <a:cubicBezTo>
                              <a:pt x="17585" y="102"/>
                              <a:pt x="17589" y="100"/>
                              <a:pt x="17594" y="99"/>
                            </a:cubicBezTo>
                            <a:cubicBezTo>
                              <a:pt x="17599" y="97"/>
                              <a:pt x="17604" y="96"/>
                              <a:pt x="17609" y="94"/>
                            </a:cubicBezTo>
                            <a:cubicBezTo>
                              <a:pt x="17614" y="93"/>
                              <a:pt x="17619" y="92"/>
                              <a:pt x="17624" y="92"/>
                            </a:cubicBezTo>
                            <a:cubicBezTo>
                              <a:pt x="17629" y="91"/>
                              <a:pt x="17634" y="91"/>
                              <a:pt x="17638" y="91"/>
                            </a:cubicBezTo>
                            <a:cubicBezTo>
                              <a:pt x="17662" y="91"/>
                              <a:pt x="17679" y="96"/>
                              <a:pt x="17690" y="108"/>
                            </a:cubicBezTo>
                            <a:cubicBezTo>
                              <a:pt x="17700" y="119"/>
                              <a:pt x="17705" y="137"/>
                              <a:pt x="17705" y="162"/>
                            </a:cubicBezTo>
                            <a:cubicBezTo>
                              <a:pt x="17705" y="247"/>
                              <a:pt x="17705" y="247"/>
                              <a:pt x="17705" y="247"/>
                            </a:cubicBezTo>
                            <a:cubicBezTo>
                              <a:pt x="17705" y="255"/>
                              <a:pt x="17705" y="262"/>
                              <a:pt x="17706" y="268"/>
                            </a:cubicBezTo>
                            <a:cubicBezTo>
                              <a:pt x="17706" y="274"/>
                              <a:pt x="17706" y="281"/>
                              <a:pt x="17707" y="287"/>
                            </a:cubicBezTo>
                            <a:cubicBezTo>
                              <a:pt x="17684" y="287"/>
                              <a:pt x="17684" y="287"/>
                              <a:pt x="17684" y="287"/>
                            </a:cubicBezTo>
                            <a:lnTo>
                              <a:pt x="17684" y="256"/>
                            </a:lnTo>
                            <a:close/>
                            <a:moveTo>
                              <a:pt x="17682" y="190"/>
                            </a:moveTo>
                            <a:cubicBezTo>
                              <a:pt x="17675" y="190"/>
                              <a:pt x="17675" y="190"/>
                              <a:pt x="17675" y="190"/>
                            </a:cubicBezTo>
                            <a:cubicBezTo>
                              <a:pt x="17665" y="190"/>
                              <a:pt x="17654" y="191"/>
                              <a:pt x="17643" y="192"/>
                            </a:cubicBezTo>
                            <a:cubicBezTo>
                              <a:pt x="17633" y="193"/>
                              <a:pt x="17623" y="195"/>
                              <a:pt x="17614" y="198"/>
                            </a:cubicBezTo>
                            <a:cubicBezTo>
                              <a:pt x="17606" y="201"/>
                              <a:pt x="17599" y="206"/>
                              <a:pt x="17593" y="212"/>
                            </a:cubicBezTo>
                            <a:cubicBezTo>
                              <a:pt x="17587" y="218"/>
                              <a:pt x="17585" y="226"/>
                              <a:pt x="17585" y="237"/>
                            </a:cubicBezTo>
                            <a:cubicBezTo>
                              <a:pt x="17585" y="243"/>
                              <a:pt x="17586" y="248"/>
                              <a:pt x="17588" y="253"/>
                            </a:cubicBezTo>
                            <a:cubicBezTo>
                              <a:pt x="17590" y="257"/>
                              <a:pt x="17593" y="261"/>
                              <a:pt x="17597" y="264"/>
                            </a:cubicBezTo>
                            <a:cubicBezTo>
                              <a:pt x="17600" y="266"/>
                              <a:pt x="17604" y="268"/>
                              <a:pt x="17609" y="270"/>
                            </a:cubicBezTo>
                            <a:cubicBezTo>
                              <a:pt x="17614" y="271"/>
                              <a:pt x="17619" y="272"/>
                              <a:pt x="17625" y="272"/>
                            </a:cubicBezTo>
                            <a:cubicBezTo>
                              <a:pt x="17639" y="272"/>
                              <a:pt x="17650" y="269"/>
                              <a:pt x="17657" y="264"/>
                            </a:cubicBezTo>
                            <a:cubicBezTo>
                              <a:pt x="17665" y="258"/>
                              <a:pt x="17671" y="252"/>
                              <a:pt x="17674" y="245"/>
                            </a:cubicBezTo>
                            <a:cubicBezTo>
                              <a:pt x="17678" y="237"/>
                              <a:pt x="17680" y="230"/>
                              <a:pt x="17680" y="222"/>
                            </a:cubicBezTo>
                            <a:cubicBezTo>
                              <a:pt x="17681" y="214"/>
                              <a:pt x="17682" y="207"/>
                              <a:pt x="17682" y="202"/>
                            </a:cubicBezTo>
                            <a:lnTo>
                              <a:pt x="17682" y="190"/>
                            </a:lnTo>
                            <a:close/>
                            <a:moveTo>
                              <a:pt x="17762" y="138"/>
                            </a:moveTo>
                            <a:cubicBezTo>
                              <a:pt x="17762" y="133"/>
                              <a:pt x="17762" y="128"/>
                              <a:pt x="17762" y="124"/>
                            </a:cubicBezTo>
                            <a:cubicBezTo>
                              <a:pt x="17762" y="121"/>
                              <a:pt x="17762" y="117"/>
                              <a:pt x="17762" y="114"/>
                            </a:cubicBezTo>
                            <a:cubicBezTo>
                              <a:pt x="17762" y="111"/>
                              <a:pt x="17761" y="108"/>
                              <a:pt x="17761" y="105"/>
                            </a:cubicBezTo>
                            <a:cubicBezTo>
                              <a:pt x="17761" y="102"/>
                              <a:pt x="17761" y="99"/>
                              <a:pt x="17760" y="95"/>
                            </a:cubicBezTo>
                            <a:cubicBezTo>
                              <a:pt x="17784" y="95"/>
                              <a:pt x="17784" y="95"/>
                              <a:pt x="17784" y="95"/>
                            </a:cubicBezTo>
                            <a:cubicBezTo>
                              <a:pt x="17784" y="132"/>
                              <a:pt x="17784" y="132"/>
                              <a:pt x="17784" y="132"/>
                            </a:cubicBezTo>
                            <a:cubicBezTo>
                              <a:pt x="17785" y="132"/>
                              <a:pt x="17785" y="132"/>
                              <a:pt x="17785" y="132"/>
                            </a:cubicBezTo>
                            <a:cubicBezTo>
                              <a:pt x="17787" y="127"/>
                              <a:pt x="17790" y="122"/>
                              <a:pt x="17793" y="117"/>
                            </a:cubicBezTo>
                            <a:cubicBezTo>
                              <a:pt x="17796" y="112"/>
                              <a:pt x="17799" y="107"/>
                              <a:pt x="17804" y="103"/>
                            </a:cubicBezTo>
                            <a:cubicBezTo>
                              <a:pt x="17808" y="99"/>
                              <a:pt x="17812" y="96"/>
                              <a:pt x="17818" y="94"/>
                            </a:cubicBezTo>
                            <a:cubicBezTo>
                              <a:pt x="17823" y="92"/>
                              <a:pt x="17828" y="91"/>
                              <a:pt x="17834" y="91"/>
                            </a:cubicBezTo>
                            <a:cubicBezTo>
                              <a:pt x="17837" y="91"/>
                              <a:pt x="17840" y="91"/>
                              <a:pt x="17843" y="91"/>
                            </a:cubicBezTo>
                            <a:cubicBezTo>
                              <a:pt x="17846" y="92"/>
                              <a:pt x="17849" y="92"/>
                              <a:pt x="17851" y="93"/>
                            </a:cubicBezTo>
                            <a:cubicBezTo>
                              <a:pt x="17851" y="118"/>
                              <a:pt x="17851" y="118"/>
                              <a:pt x="17851" y="118"/>
                            </a:cubicBezTo>
                            <a:cubicBezTo>
                              <a:pt x="17848" y="117"/>
                              <a:pt x="17846" y="116"/>
                              <a:pt x="17843" y="116"/>
                            </a:cubicBezTo>
                            <a:cubicBezTo>
                              <a:pt x="17840" y="116"/>
                              <a:pt x="17837" y="115"/>
                              <a:pt x="17834" y="115"/>
                            </a:cubicBezTo>
                            <a:cubicBezTo>
                              <a:pt x="17824" y="115"/>
                              <a:pt x="17816" y="118"/>
                              <a:pt x="17810" y="123"/>
                            </a:cubicBezTo>
                            <a:cubicBezTo>
                              <a:pt x="17804" y="127"/>
                              <a:pt x="17799" y="133"/>
                              <a:pt x="17796" y="141"/>
                            </a:cubicBezTo>
                            <a:cubicBezTo>
                              <a:pt x="17792" y="148"/>
                              <a:pt x="17789" y="157"/>
                              <a:pt x="17788" y="166"/>
                            </a:cubicBezTo>
                            <a:cubicBezTo>
                              <a:pt x="17786" y="175"/>
                              <a:pt x="17786" y="184"/>
                              <a:pt x="17786" y="192"/>
                            </a:cubicBezTo>
                            <a:cubicBezTo>
                              <a:pt x="17786" y="287"/>
                              <a:pt x="17786" y="287"/>
                              <a:pt x="17786" y="287"/>
                            </a:cubicBezTo>
                            <a:cubicBezTo>
                              <a:pt x="17762" y="287"/>
                              <a:pt x="17762" y="287"/>
                              <a:pt x="17762" y="287"/>
                            </a:cubicBezTo>
                            <a:lnTo>
                              <a:pt x="17762" y="138"/>
                            </a:lnTo>
                            <a:close/>
                            <a:moveTo>
                              <a:pt x="18010" y="281"/>
                            </a:moveTo>
                            <a:cubicBezTo>
                              <a:pt x="18002" y="285"/>
                              <a:pt x="17993" y="288"/>
                              <a:pt x="17983" y="289"/>
                            </a:cubicBezTo>
                            <a:cubicBezTo>
                              <a:pt x="17972" y="291"/>
                              <a:pt x="17963" y="292"/>
                              <a:pt x="17954" y="292"/>
                            </a:cubicBezTo>
                            <a:cubicBezTo>
                              <a:pt x="17938" y="292"/>
                              <a:pt x="17925" y="289"/>
                              <a:pt x="17914" y="284"/>
                            </a:cubicBezTo>
                            <a:cubicBezTo>
                              <a:pt x="17903" y="279"/>
                              <a:pt x="17894" y="272"/>
                              <a:pt x="17887" y="263"/>
                            </a:cubicBezTo>
                            <a:cubicBezTo>
                              <a:pt x="17880" y="254"/>
                              <a:pt x="17875" y="244"/>
                              <a:pt x="17871" y="231"/>
                            </a:cubicBezTo>
                            <a:cubicBezTo>
                              <a:pt x="17868" y="219"/>
                              <a:pt x="17867" y="206"/>
                              <a:pt x="17867" y="191"/>
                            </a:cubicBezTo>
                            <a:cubicBezTo>
                              <a:pt x="17867" y="176"/>
                              <a:pt x="17869" y="163"/>
                              <a:pt x="17873" y="151"/>
                            </a:cubicBezTo>
                            <a:cubicBezTo>
                              <a:pt x="17877" y="138"/>
                              <a:pt x="17882" y="128"/>
                              <a:pt x="17889" y="119"/>
                            </a:cubicBezTo>
                            <a:cubicBezTo>
                              <a:pt x="17896" y="110"/>
                              <a:pt x="17905" y="103"/>
                              <a:pt x="17915" y="98"/>
                            </a:cubicBezTo>
                            <a:cubicBezTo>
                              <a:pt x="17925" y="93"/>
                              <a:pt x="17936" y="91"/>
                              <a:pt x="17948" y="91"/>
                            </a:cubicBezTo>
                            <a:cubicBezTo>
                              <a:pt x="17961" y="91"/>
                              <a:pt x="17973" y="93"/>
                              <a:pt x="17983" y="98"/>
                            </a:cubicBezTo>
                            <a:cubicBezTo>
                              <a:pt x="17992" y="103"/>
                              <a:pt x="18000" y="110"/>
                              <a:pt x="18007" y="119"/>
                            </a:cubicBezTo>
                            <a:cubicBezTo>
                              <a:pt x="18013" y="128"/>
                              <a:pt x="18017" y="138"/>
                              <a:pt x="18020" y="149"/>
                            </a:cubicBezTo>
                            <a:cubicBezTo>
                              <a:pt x="18023" y="161"/>
                              <a:pt x="18024" y="173"/>
                              <a:pt x="18024" y="186"/>
                            </a:cubicBezTo>
                            <a:cubicBezTo>
                              <a:pt x="18024" y="198"/>
                              <a:pt x="18024" y="198"/>
                              <a:pt x="18024" y="198"/>
                            </a:cubicBezTo>
                            <a:cubicBezTo>
                              <a:pt x="17893" y="198"/>
                              <a:pt x="17893" y="198"/>
                              <a:pt x="17893" y="198"/>
                            </a:cubicBezTo>
                            <a:cubicBezTo>
                              <a:pt x="17893" y="208"/>
                              <a:pt x="17894" y="218"/>
                              <a:pt x="17897" y="227"/>
                            </a:cubicBezTo>
                            <a:cubicBezTo>
                              <a:pt x="17900" y="236"/>
                              <a:pt x="17904" y="244"/>
                              <a:pt x="17909" y="250"/>
                            </a:cubicBezTo>
                            <a:cubicBezTo>
                              <a:pt x="17914" y="257"/>
                              <a:pt x="17921" y="262"/>
                              <a:pt x="17929" y="266"/>
                            </a:cubicBezTo>
                            <a:cubicBezTo>
                              <a:pt x="17937" y="270"/>
                              <a:pt x="17946" y="272"/>
                              <a:pt x="17956" y="272"/>
                            </a:cubicBezTo>
                            <a:cubicBezTo>
                              <a:pt x="17960" y="272"/>
                              <a:pt x="17965" y="271"/>
                              <a:pt x="17970" y="270"/>
                            </a:cubicBezTo>
                            <a:cubicBezTo>
                              <a:pt x="17976" y="269"/>
                              <a:pt x="17981" y="268"/>
                              <a:pt x="17985" y="267"/>
                            </a:cubicBezTo>
                            <a:cubicBezTo>
                              <a:pt x="17990" y="266"/>
                              <a:pt x="17995" y="264"/>
                              <a:pt x="17999" y="263"/>
                            </a:cubicBezTo>
                            <a:cubicBezTo>
                              <a:pt x="18004" y="261"/>
                              <a:pt x="18007" y="259"/>
                              <a:pt x="18010" y="257"/>
                            </a:cubicBezTo>
                            <a:lnTo>
                              <a:pt x="18010" y="281"/>
                            </a:lnTo>
                            <a:close/>
                            <a:moveTo>
                              <a:pt x="17998" y="178"/>
                            </a:moveTo>
                            <a:cubicBezTo>
                              <a:pt x="17998" y="169"/>
                              <a:pt x="17998" y="161"/>
                              <a:pt x="17996" y="153"/>
                            </a:cubicBezTo>
                            <a:cubicBezTo>
                              <a:pt x="17994" y="145"/>
                              <a:pt x="17991" y="138"/>
                              <a:pt x="17987" y="132"/>
                            </a:cubicBezTo>
                            <a:cubicBezTo>
                              <a:pt x="17983" y="125"/>
                              <a:pt x="17978" y="120"/>
                              <a:pt x="17972" y="117"/>
                            </a:cubicBezTo>
                            <a:cubicBezTo>
                              <a:pt x="17966" y="113"/>
                              <a:pt x="17958" y="111"/>
                              <a:pt x="17949" y="111"/>
                            </a:cubicBezTo>
                            <a:cubicBezTo>
                              <a:pt x="17941" y="111"/>
                              <a:pt x="17933" y="113"/>
                              <a:pt x="17926" y="117"/>
                            </a:cubicBezTo>
                            <a:cubicBezTo>
                              <a:pt x="17919" y="121"/>
                              <a:pt x="17913" y="126"/>
                              <a:pt x="17908" y="132"/>
                            </a:cubicBezTo>
                            <a:cubicBezTo>
                              <a:pt x="17903" y="139"/>
                              <a:pt x="17899" y="146"/>
                              <a:pt x="17897" y="154"/>
                            </a:cubicBezTo>
                            <a:cubicBezTo>
                              <a:pt x="17894" y="162"/>
                              <a:pt x="17893" y="170"/>
                              <a:pt x="17893" y="178"/>
                            </a:cubicBezTo>
                            <a:lnTo>
                              <a:pt x="17998"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 o:spid="_x0000_s1026" style="position:absolute;margin-left:62.65pt;margin-top:795.2pt;width:414.85pt;height:8.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2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" path="m108,24v29,,29,,29,c242,287,242,287,242,287v-27,,-27,,-27,c186,217,186,217,186,217v-132,,-132,,-132,c25,287,25,287,25,287,,287,,287,,287l108,24xm121,49c63,194,63,194,63,194v115,,115,,115,l121,49xm381,140v,-7,,-14,,-22c381,111,381,103,380,95v23,,23,,23,c403,129,403,129,403,129v1,,1,,1,c406,125,408,121,411,116v3,-5,7,-9,12,-13c428,100,433,96,440,94v7,-2,16,-3,26,-3c478,91,488,92,496,96v8,4,15,9,20,16c522,118,526,126,528,135v2,9,3,19,3,29c531,287,531,287,531,287v-23,,-23,,-23,c508,170,508,170,508,170v,-18,-4,-32,-11,-43c490,116,478,111,462,111v-11,,-20,2,-27,6c428,122,422,127,417,134v-4,7,-7,14,-9,23c406,165,405,173,405,181v,106,,106,,106c381,287,381,287,381,287r,-147xm702,256v-1,,-1,,-1,c698,262,695,267,690,272v-4,4,-9,8,-15,11c670,286,664,288,658,290v-6,1,-12,2,-18,2c626,292,615,290,607,286v-8,-4,-15,-9,-19,-15c583,266,580,260,579,253v-2,-6,-3,-11,-3,-15c576,227,578,218,582,210v3,-7,8,-14,14,-19c602,187,609,183,617,180v8,-3,16,-5,25,-7c651,172,660,171,669,171v9,-1,17,-1,26,-1c699,170,699,170,699,170v,-10,,-10,,-10c699,144,696,131,690,123v-7,-8,-18,-12,-34,-12c645,111,636,112,626,114v-9,3,-18,7,-27,13c599,104,599,104,599,104v4,-2,8,-4,13,-5c617,97,621,96,627,94v5,-1,10,-2,15,-2c647,91,651,91,656,91v23,,41,5,51,17c718,119,723,137,723,162v,85,,85,,85c723,255,723,262,723,268v,6,1,13,2,19c702,287,702,287,702,287r,-31xm699,190v-6,,-6,,-6,c682,190,672,191,661,192v-11,1,-20,3,-29,6c623,201,616,206,611,212v-6,6,-9,14,-9,25c602,243,603,248,606,253v2,4,5,8,8,11c618,266,622,268,627,270v5,1,10,2,15,2c656,272,667,269,675,264v8,-6,13,-12,17,-19c695,237,697,230,698,222v1,-8,1,-15,1,-20l699,190xm863,115v-44,,-44,,-44,c819,240,819,240,819,240v,9,2,16,6,22c828,268,835,272,845,272v4,,8,-1,11,-2c859,269,863,268,866,267v2,20,2,20,2,20c865,288,861,289,856,290v-6,1,-11,2,-17,2c828,292,820,290,814,287v-6,-4,-10,-8,-13,-14c798,267,797,261,796,253v-1,-8,-1,-16,-1,-25c795,115,795,115,795,115v-38,,-38,,-38,c757,95,757,95,757,95v38,,38,,38,c795,49,795,49,795,49v24,-9,24,-9,24,-9c819,95,819,95,819,95v44,,44,,44,l863,115xm929,44v-24,,-24,,-24,c905,12,905,12,905,12v24,,24,,24,l929,44xm905,95v24,,24,,24,c929,287,929,287,929,287v-24,,-24,,-24,l905,95xm980,153v3,-12,8,-23,16,-32c1003,112,1012,104,1024,99v11,-6,24,-8,40,-8c1080,91,1093,93,1104,99v12,5,21,13,28,22c1140,130,1145,141,1149,153v3,13,5,25,5,38c1154,204,1152,217,1149,229v-4,12,-9,23,-17,32c1125,271,1116,278,1104,284v-11,5,-24,8,-40,8c1048,292,1035,289,1024,284v-12,-6,-21,-13,-28,-23c988,252,983,241,980,229v-4,-12,-6,-25,-6,-38c974,178,976,166,980,153xm1004,223v3,9,7,18,13,25c1022,255,1029,261,1037,265v8,4,17,7,27,7c1074,272,1083,269,1091,265v8,-4,15,-10,20,-17c1117,241,1121,232,1124,223v2,-10,4,-21,4,-32c1128,180,1126,170,1124,160v-3,-10,-7,-18,-13,-26c1106,127,1099,121,1091,117v-8,-4,-17,-6,-27,-6c1054,111,1045,113,1037,117v-8,4,-15,10,-20,17c1011,142,1007,150,1004,160v-2,10,-4,20,-4,31c1000,202,1002,213,1004,223xm1199,140v,-7,,-14,-1,-22c1198,111,1198,103,1197,95v23,,23,,23,c1220,129,1220,129,1220,129v1,,1,,1,c1223,125,1225,121,1228,116v3,-5,7,-9,12,-13c1245,100,1251,96,1258,94v7,-2,15,-3,25,-3c1295,91,1305,92,1313,96v9,4,15,9,21,16c1339,118,1343,126,1345,135v3,9,4,19,4,29c1349,287,1349,287,1349,287v-24,,-24,,-24,c1325,170,1325,170,1325,170v,-18,-4,-32,-11,-43c1307,116,1296,111,1279,111v-10,,-19,2,-27,6c1245,122,1239,127,1235,134v-5,7,-8,14,-10,23c1223,165,1222,173,1222,181v,106,,106,,106c1199,287,1199,287,1199,287r,-147xm1519,256v-1,,-1,,-1,c1516,262,1512,267,1508,272v-5,4,-10,8,-16,11c1487,286,1481,288,1475,290v-6,1,-12,2,-18,2c1443,292,1432,290,1424,286v-8,-4,-15,-9,-19,-15c1400,266,1397,260,1396,253v-2,-6,-2,-11,-2,-15c1394,227,1395,218,1399,210v3,-7,8,-14,14,-19c1419,187,1426,183,1434,180v8,-3,16,-5,25,-7c1468,172,1477,171,1486,171v9,-1,18,-1,26,-1c1517,170,1517,170,1517,170v,-10,,-10,,-10c1517,144,1513,131,1507,123v-7,-8,-18,-12,-34,-12c1463,111,1453,112,1444,114v-10,3,-19,7,-28,13c1416,104,1416,104,1416,104v4,-2,8,-4,13,-5c1434,97,1439,96,1444,94v5,-1,10,-2,15,-2c1464,91,1469,91,1473,91v24,,41,5,52,17c1535,119,1540,137,1540,162v,85,,85,,85c1540,255,1540,262,1541,268v,6,,13,1,19c1519,287,1519,287,1519,287r,-31xm1517,190v-7,,-7,,-7,c1499,190,1489,191,1478,192v-10,1,-20,3,-29,6c1441,201,1433,206,1428,212v-6,6,-8,14,-8,25c1420,243,1421,248,1423,253v2,4,5,8,9,11c1435,266,1439,268,1444,270v5,1,10,2,16,2c1474,272,1485,269,1492,264v8,-6,14,-12,17,-19c1513,237,1515,230,1515,222v1,-8,2,-15,2,-20l1517,190xm1597,5v24,,24,,24,c1621,287,1621,287,1621,287v-24,,-24,,-24,l1597,5xm1783,95v24,,24,,24,c1805,130,1805,130,1805,130v1,,1,,1,c1808,127,1810,124,1813,119v2,-4,6,-8,11,-13c1829,102,1835,98,1842,95v7,-3,16,-4,26,-4c1882,91,1894,93,1904,98v10,5,18,12,25,21c1935,128,1940,139,1943,151v2,12,4,26,4,40c1947,206,1945,219,1942,231v-3,12,-8,23,-15,32c1920,272,1912,279,1902,284v-9,5,-21,8,-34,8c1853,292,1840,289,1831,283v-10,-6,-17,-16,-23,-28c1807,255,1807,255,1807,255v,112,,112,,112c1783,367,1783,367,1783,367r,-272xm1918,163v-1,-10,-4,-18,-9,-26c1905,129,1899,123,1892,118v-7,-5,-17,-7,-28,-7c1853,111,1844,113,1837,118v-7,5,-13,12,-17,20c1815,146,1812,154,1810,164v-2,9,-3,18,-3,27c1807,200,1808,209,1810,219v2,9,5,18,10,26c1824,253,1830,259,1837,264v7,5,16,8,27,8c1875,272,1885,269,1892,264v7,-5,13,-11,17,-19c1914,238,1917,229,1918,220v2,-10,3,-19,3,-29c1921,182,1920,172,1918,163xm2106,256v-1,,-1,,-1,c2102,262,2099,267,2094,272v-4,4,-9,8,-15,11c2074,286,2068,288,2062,290v-6,1,-12,2,-18,2c2030,292,2019,290,2011,286v-8,-4,-15,-9,-19,-15c1987,266,1984,260,1983,253v-2,-6,-3,-11,-3,-15c1980,227,1982,218,1986,210v3,-7,8,-14,14,-19c2006,187,2013,183,2021,180v8,-3,16,-5,25,-7c2055,172,2064,171,2073,171v9,-1,18,-1,26,-1c2103,170,2103,170,2103,170v,-10,,-10,,-10c2103,144,2100,131,2094,123v-7,-8,-18,-12,-34,-12c2050,111,2040,112,2030,114v-9,3,-18,7,-27,13c2003,104,2003,104,2003,104v4,-2,8,-4,13,-5c2021,97,2026,96,2031,94v5,-1,10,-2,15,-2c2051,91,2055,91,2060,91v24,,41,5,51,17c2122,119,2127,137,2127,162v,85,,85,,85c2127,255,2127,262,2127,268v1,6,1,13,2,19c2106,287,2106,287,2106,287r,-31xm2103,190v-6,,-6,,-6,c2086,190,2076,191,2065,192v-11,1,-20,3,-29,6c2027,201,2020,206,2015,212v-6,6,-9,14,-9,25c2006,243,2008,248,2010,253v2,4,5,8,8,11c2022,266,2026,268,2031,270v5,1,10,2,15,2c2061,272,2071,269,2079,264v8,-6,13,-12,17,-19c2099,237,2102,230,2102,222v1,-8,1,-15,1,-20l2103,190xm2184,138v,-5,,-10,,-14c2184,121,2184,117,2184,114v-1,-3,-1,-6,-1,-9c2183,102,2183,99,2182,95v24,,24,,24,c2206,132,2206,132,2206,132v1,,1,,1,c2209,127,2212,122,2215,117v3,-5,6,-10,10,-14c2230,99,2234,96,2239,94v6,-2,11,-3,17,-3c2259,91,2262,91,2265,91v3,1,6,1,8,2c2273,118,2273,118,2273,118v-3,-1,-6,-2,-9,-2c2261,116,2258,115,2255,115v-9,,-17,3,-23,8c2226,127,2221,133,2217,141v-3,7,-6,16,-7,25c2208,175,2208,184,2208,192v,95,,95,,95c2184,287,2184,287,2184,287r,-149xm2392,115v-43,,-43,,-43,c2349,240,2349,240,2349,240v,9,1,16,5,22c2358,268,2365,272,2374,272v5,,9,-1,12,-2c2389,269,2393,268,2396,267v2,20,2,20,2,20c2395,288,2391,289,2385,290v-5,1,-11,2,-16,2c2358,292,2350,290,2344,287v-6,-4,-10,-8,-13,-14c2328,267,2326,261,2326,253v-1,-8,-1,-16,-1,-25c2325,115,2325,115,2325,115v-38,,-38,,-38,c2287,95,2287,95,2287,95v38,,38,,38,c2325,49,2325,49,2325,49v24,-9,24,-9,24,-9c2349,95,2349,95,2349,95v43,,43,,43,l2392,115xm2435,140v,-7,,-14,,-22c2435,111,2434,103,2433,95v23,,23,,23,c2456,129,2456,129,2456,129v1,,1,,1,c2459,125,2462,121,2465,116v3,-5,7,-9,11,-13c2481,100,2487,96,2494,94v7,-2,15,-3,25,-3c2531,91,2541,92,2550,96v8,4,15,9,20,16c2575,118,2579,126,2581,135v3,9,4,19,4,29c2585,287,2585,287,2585,287v-24,,-24,,-24,c2561,170,2561,170,2561,170v,-18,-3,-32,-10,-43c2544,116,2532,111,2516,111v-11,,-20,2,-28,6c2481,122,2475,127,2471,134v-4,7,-8,14,-9,23c2460,165,2459,173,2459,181v,106,,106,,106c2435,287,2435,287,2435,287r,-147xm2774,281v-9,4,-18,7,-28,8c2736,291,2727,292,2718,292v-16,,-30,-3,-41,-8c2666,279,2657,272,2650,263v-7,-9,-12,-19,-15,-32c2632,219,2630,206,2630,191v,-15,2,-28,6,-40c2640,138,2646,128,2653,119v7,-9,15,-16,25,-21c2688,93,2699,91,2711,91v14,,26,2,35,7c2756,103,2764,110,2770,119v6,9,11,19,14,30c2786,161,2788,173,2788,186v,12,,12,,12c2656,198,2656,198,2656,198v,10,2,20,4,29c2663,236,2667,244,2673,250v5,7,11,12,19,16c2700,270,2709,272,2720,272v4,,9,-1,14,-2c2739,269,2744,268,2749,267v5,-1,9,-3,14,-4c2767,261,2771,259,2774,257r,24xm2762,178v,-9,-1,-17,-3,-25c2758,145,2755,138,2751,132v-4,-7,-9,-12,-15,-15c2729,113,2722,111,2713,111v-9,,-17,2,-24,6c2682,121,2677,126,2672,132v-5,7,-9,14,-12,22c2658,162,2656,170,2656,178r106,xm2833,138v,-5,,-10,,-14c2833,121,2833,117,2833,114v,-3,,-6,,-9c2833,102,2832,99,2832,95v23,,23,,23,c2855,132,2855,132,2855,132v1,,1,,1,c2858,127,2861,122,2864,117v3,-5,7,-10,11,-14c2879,99,2884,96,2889,94v5,-2,11,-3,17,-3c2908,91,2911,91,2914,91v4,1,6,1,8,2c2922,118,2922,118,2922,118v-2,-1,-5,-2,-8,-2c2911,116,2908,115,2905,115v-9,,-17,3,-24,8c2875,127,2870,133,2867,141v-4,7,-6,16,-8,25c2858,175,2857,184,2857,192v,95,,95,,95c2833,287,2833,287,2833,287r,-149xm2944,259v7,4,15,7,24,9c2976,270,2985,272,2994,272v6,,11,-1,16,-3c3015,268,3020,266,3024,263v4,-3,7,-7,9,-11c3036,248,3037,243,3037,237v,-7,-2,-14,-7,-19c3026,213,3020,209,3013,205v-7,-4,-14,-8,-22,-11c2983,190,2975,186,2968,182v-7,-4,-12,-10,-17,-16c2947,160,2944,152,2944,143v,-10,2,-18,6,-24c2953,112,2958,107,2964,102v6,-4,12,-7,20,-9c2992,91,2999,91,3007,91v5,,12,,21,1c3037,94,3046,96,3055,99v-3,21,-3,21,-3,21c3046,117,3039,115,3031,113v-8,-1,-15,-2,-21,-2c2997,111,2987,113,2980,118v-8,4,-12,13,-12,25c2968,149,2971,154,2975,158v5,4,11,8,18,11c3000,173,3007,176,3016,180v8,3,15,8,22,13c3045,198,3051,204,3056,211v5,7,7,16,7,26c3063,247,3061,256,3056,263v-4,7,-9,13,-16,17c3034,284,3026,287,3019,289v-8,2,-16,3,-23,3c2986,292,2977,291,2968,290v-9,-1,-18,-4,-26,-7l2944,259xm3105,5v24,,24,,24,c3129,127,3129,127,3129,127v1,,1,,1,c3135,117,3143,108,3153,101v10,-7,23,-10,37,-10c3203,91,3213,93,3222,97v9,4,15,9,20,17c3247,121,3251,130,3253,140v2,10,3,21,3,32c3256,287,3256,287,3256,287v-24,,-24,,-24,c3232,173,3232,173,3232,173v,-9,-1,-16,-2,-24c3229,141,3227,135,3224,129v-3,-5,-8,-10,-14,-13c3204,113,3196,111,3186,111v-10,,-19,2,-27,7c3152,122,3146,128,3142,135v-5,7,-8,15,-10,24c3130,168,3129,176,3129,184v,103,,103,,103c3105,287,3105,287,3105,287r,-282xm3339,44v-24,,-24,,-24,c3315,12,3315,12,3315,12v24,,24,,24,l3339,44xm3315,95v24,,24,,24,c3339,287,3339,287,3339,287v-24,,-24,,-24,l3315,95xm3397,95v23,,23,,23,c3419,130,3419,130,3419,130v1,,1,,1,c3421,127,3423,124,3426,119v3,-4,7,-8,11,-13c3442,102,3448,98,3455,95v7,-3,16,-4,26,-4c3495,91,3507,93,3517,98v10,5,19,12,25,21c3548,128,3553,139,3556,151v3,12,4,26,4,40c3560,206,3559,219,3555,231v-3,12,-8,23,-14,32c3534,272,3526,279,3516,284v-10,5,-22,8,-35,8c3466,292,3454,289,3444,283v-9,-6,-17,-16,-23,-28c3420,255,3420,255,3420,255v,112,,112,,112c3397,367,3397,367,3397,367r,-272xm3532,163v-2,-10,-5,-18,-9,-26c3518,129,3513,123,3505,118v-7,-5,-16,-7,-28,-7c3467,111,3458,113,3451,118v-8,5,-14,12,-18,20c3429,146,3425,154,3423,164v-2,9,-3,18,-3,27c3420,200,3421,209,3423,219v2,9,6,18,10,26c3437,253,3443,259,3451,264v7,5,16,8,26,8c3489,272,3498,269,3505,264v8,-5,13,-11,18,-19c3527,238,3530,229,3532,220v1,-10,2,-19,2,-29c3534,182,3533,172,3532,163xm3704,153v4,-12,9,-23,16,-32c3728,112,3737,104,3748,99v11,-6,25,-8,40,-8c3804,91,3818,93,3829,99v11,5,20,13,28,22c3864,130,3869,141,3873,153v3,13,5,25,5,38c3878,204,3876,217,3873,229v-4,12,-9,23,-16,32c3849,271,3840,278,3829,284v-11,5,-25,8,-41,8c3773,292,3759,289,3748,284v-11,-6,-20,-13,-28,-23c3713,252,3708,241,3704,229v-4,-12,-5,-25,-5,-38c3699,178,3700,166,3704,153xm3729,223v3,9,7,18,12,25c3747,255,3753,261,3761,265v8,4,17,7,27,7c3799,272,3808,269,3816,265v8,-4,14,-10,20,-17c3841,241,3845,232,3848,223v3,-10,4,-21,4,-32c3852,180,3851,170,3848,160v-3,-10,-7,-18,-12,-26c3830,127,3824,121,3816,117v-8,-4,-17,-6,-28,-6c3778,111,3769,113,3761,117v-8,4,-14,10,-20,17c3736,142,3732,150,3729,160v-3,10,-4,20,-4,31c3725,202,3726,213,3729,223xm3939,115v-39,,-39,,-39,c3900,95,3900,95,3900,95v39,,39,,39,c3939,81,3939,81,3939,81v,-10,1,-20,1,-30c3941,42,3943,33,3946,25v3,-7,8,-13,15,-18c3968,2,3978,,3990,v4,,8,,13,1c4007,2,4010,3,4013,4v-2,21,-2,21,-2,21c4008,23,4006,22,4002,22v-3,-1,-6,-2,-10,-2c3984,20,3978,22,3974,26v-4,4,-7,9,-8,15c3964,47,3963,53,3963,60v,6,,13,,18c3963,95,3963,95,3963,95v43,,43,,43,c4006,115,4006,115,4006,115v-43,,-43,,-43,c3963,287,3963,287,3963,287v-24,,-24,,-24,l3939,115xm4144,153v4,-12,9,-23,16,-32c4168,112,4177,104,4188,99v12,-6,25,-8,41,-8c4244,91,4258,93,4269,99v11,5,21,13,28,22c4304,130,4310,141,4313,153v4,13,5,25,5,38c4318,204,4317,217,4313,229v-3,12,-9,23,-16,32c4290,271,4280,278,4269,284v-11,5,-25,8,-40,8c4213,292,4200,289,4188,284v-11,-6,-20,-13,-28,-23c4153,252,4148,241,4144,229v-3,-12,-5,-25,-5,-38c4139,178,4141,166,4144,153xm4169,223v3,9,7,18,12,25c4187,255,4193,261,4201,265v8,4,17,7,28,7c4239,272,4248,269,4256,265v8,-4,15,-10,20,-17c4281,241,4285,232,4288,223v3,-10,4,-21,4,-32c4292,180,4291,170,4288,160v-3,-10,-7,-18,-12,-26c4271,127,4264,121,4256,117v-8,-4,-17,-6,-27,-6c4218,111,4209,113,4201,117v-8,4,-14,10,-20,17c4176,142,4172,150,4169,160v-3,10,-4,20,-4,31c4165,202,4166,213,4169,223xm4363,138v,-5,,-10,,-14c4363,121,4363,117,4363,114v,-3,,-6,,-9c4363,102,4362,99,4362,95v24,,24,,24,c4386,132,4386,132,4386,132v,,,,,c4389,127,4391,122,4394,117v3,-5,7,-10,11,-14c4409,99,4414,96,4419,94v5,-2,11,-3,17,-3c4438,91,4441,91,4445,91v3,1,5,1,7,2c4452,118,4452,118,4452,118v-2,-1,-5,-2,-8,-2c4441,116,4438,115,4435,115v-9,,-17,3,-23,8c4405,127,4400,133,4397,141v-4,7,-6,16,-8,25c4388,175,4387,184,4387,192v,95,,95,,95c4363,287,4363,287,4363,287r,-149xm4641,272v,13,-1,25,-5,37c4633,321,4628,331,4621,340v-7,9,-16,16,-28,21c4582,366,4568,369,4551,369v-13,,-24,-1,-35,-4c4506,362,4498,360,4493,359v2,-24,2,-24,2,-24c4502,339,4511,342,4521,345v10,2,20,3,30,3c4567,348,4579,346,4588,341v8,-5,15,-12,20,-22c4612,310,4615,300,4616,288v1,-12,2,-25,2,-38c4617,250,4617,250,4617,250v-6,14,-15,24,-25,29c4582,285,4571,287,4559,287v-16,,-29,-3,-39,-9c4510,272,4501,265,4495,255v-6,-9,-11,-19,-14,-31c4479,213,4478,202,4478,191v,-14,1,-28,4,-40c4485,139,4489,128,4496,119v6,-9,14,-16,25,-21c4531,93,4543,91,4557,91v6,,12,,17,c4580,92,4585,93,4590,95v4,2,9,5,13,8c4608,107,4612,111,4617,117v,,,,,c4617,95,4617,95,4617,95v24,,24,,24,l4641,272xm4507,219v2,9,5,17,9,24c4521,250,4526,256,4533,260v7,5,16,7,26,7c4570,267,4579,265,4586,260v8,-5,14,-11,18,-18c4609,235,4612,227,4614,218v2,-9,3,-18,3,-27c4617,180,4616,169,4615,159v-2,-10,-5,-18,-10,-25c4601,127,4595,121,4588,117v-8,-4,-17,-6,-28,-6c4549,111,4540,113,4533,118v-8,5,-14,11,-18,19c4511,145,4508,153,4506,163v-2,9,-2,19,-2,28c4504,201,4505,210,4507,219xm4809,256v-1,,-1,,-1,c4806,262,4802,267,4798,272v-5,4,-10,8,-15,11c4777,286,4771,288,4765,290v-6,1,-12,2,-18,2c4734,292,4723,290,4714,286v-8,-4,-14,-9,-19,-15c4691,266,4688,260,4686,253v-1,-6,-2,-11,-2,-15c4684,227,4686,218,4689,210v4,-7,8,-14,14,-19c4709,187,4716,183,4724,180v8,-3,17,-5,25,-7c4758,172,4767,171,4776,171v9,-1,18,-1,26,-1c4807,170,4807,170,4807,170v,-10,,-10,,-10c4807,144,4803,131,4797,123v-7,-8,-18,-12,-34,-12c4753,111,4743,112,4734,114v-10,3,-19,7,-28,13c4706,104,4706,104,4706,104v4,-2,8,-4,13,-5c4724,97,4729,96,4734,94v5,-1,10,-2,15,-2c4754,91,4759,91,4763,91v24,,41,5,52,17c4825,119,4831,137,4831,162v,85,,85,,85c4831,255,4831,262,4831,268v,6,,13,1,19c4809,287,4809,287,4809,287r,-31xm4807,190v-7,,-7,,-7,c4790,190,4779,191,4768,192v-10,1,-20,3,-29,6c4731,201,4724,206,4718,212v-5,6,-8,14,-8,25c4710,243,4711,248,4713,253v2,4,5,8,9,11c4725,266,4730,268,4734,270v5,1,10,2,16,2c4764,272,4775,269,4782,264v8,-6,14,-12,17,-19c4803,237,4805,230,4806,222v,-8,1,-15,1,-20l4807,190xm4887,140v,-7,,-14,,-22c4887,111,4886,103,4886,95v23,,23,,23,c4909,129,4909,129,4909,129v,,,,,c4911,125,4914,121,4917,116v3,-5,7,-9,12,-13c4933,100,4939,96,4946,94v7,-2,16,-3,26,-3c4983,91,4993,92,5002,96v8,4,15,9,20,16c5027,118,5031,126,5034,135v2,9,3,19,3,29c5037,287,5037,287,5037,287v-24,,-24,,-24,c5013,170,5013,170,5013,170v,-18,-3,-32,-10,-43c4996,116,4984,111,4968,111v-11,,-20,2,-27,6c4933,122,4928,127,4923,134v-4,7,-7,14,-9,23c4912,165,4911,173,4911,181v,106,,106,,106c4887,287,4887,287,4887,287r,-147xm5121,44v-24,,-24,,-24,c5097,12,5097,12,5097,12v24,,24,,24,l5121,44xm5097,95v24,,24,,24,c5121,287,5121,287,5121,287v-24,,-24,,-24,l5097,95xm5166,259v7,4,15,7,23,9c5198,270,5207,272,5216,272v6,,11,-1,16,-3c5237,268,5242,266,5246,263v4,-3,7,-7,9,-11c5257,248,5259,243,5259,237v,-7,-3,-14,-7,-19c5247,213,5242,209,5235,205v-7,-4,-15,-8,-23,-11c5204,190,5197,186,5190,182v-7,-4,-12,-10,-17,-16c5168,160,5166,152,5166,143v,-10,2,-18,5,-24c5175,112,5180,107,5186,102v6,-4,12,-7,20,-9c5213,91,5221,91,5229,91v5,,12,,21,1c5259,94,5268,96,5276,99v-2,21,-2,21,-2,21c5268,117,5261,115,5253,113v-8,-1,-15,-2,-22,-2c5219,111,5209,113,5201,118v-7,4,-11,13,-11,25c5190,149,5192,154,5197,158v5,4,10,8,17,11c5221,173,5229,176,5237,180v8,3,16,8,23,13c5267,198,5273,204,5278,211v4,7,7,16,7,26c5285,247,5282,256,5278,263v-4,7,-9,13,-16,17c5255,284,5248,287,5240,289v-8,2,-15,3,-23,3c5208,292,5199,291,5190,290v-9,-1,-18,-4,-26,-7l5166,259xm5438,256v-1,,-1,,-1,c5434,262,5431,267,5426,272v-4,4,-9,8,-15,11c5406,286,5400,288,5394,290v-6,1,-12,2,-18,2c5362,292,5351,290,5343,286v-8,-4,-15,-9,-19,-15c5319,266,5316,260,5315,253v-2,-6,-2,-11,-2,-15c5313,227,5314,218,5318,210v3,-7,8,-14,14,-19c5338,187,5345,183,5353,180v8,-3,16,-5,25,-7c5387,172,5396,171,5405,171v9,-1,18,-1,26,-1c5435,170,5435,170,5435,170v,-10,,-10,,-10c5435,144,5432,131,5426,123v-7,-8,-18,-12,-34,-12c5382,111,5372,112,5362,114v-9,3,-18,7,-27,13c5335,104,5335,104,5335,104v4,-2,8,-4,13,-5c5353,97,5358,96,5363,94v5,-1,10,-2,15,-2c5383,91,5387,91,5392,91v24,,41,5,51,17c5454,119,5459,137,5459,162v,85,,85,,85c5459,255,5459,262,5459,268v1,6,1,13,2,19c5438,287,5438,287,5438,287r,-31xm5435,190v-6,,-6,,-6,c5418,190,5408,191,5397,192v-10,1,-20,3,-29,6c5359,201,5352,206,5347,212v-6,6,-8,14,-8,25c5339,243,5340,248,5342,253v2,4,5,8,8,11c5354,266,5358,268,5363,270v5,1,10,2,16,2c5393,272,5403,269,5411,264v8,-6,13,-12,17,-19c5431,237,5434,230,5434,222v1,-8,1,-15,1,-20l5435,190xm5599,115v-44,,-44,,-44,c5555,240,5555,240,5555,240v,9,2,16,6,22c5564,268,5571,272,5581,272v4,,8,-1,11,-2c5596,269,5599,268,5603,267v1,20,1,20,1,20c5601,288,5597,289,5592,290v-6,1,-11,2,-17,2c5564,292,5556,290,5550,287v-6,-4,-10,-8,-13,-14c5535,267,5533,261,5532,253v,-8,-1,-16,-1,-25c5531,115,5531,115,5531,115v-37,,-37,,-37,c5494,95,5494,95,5494,95v37,,37,,37,c5531,49,5531,49,5531,49v24,-9,24,-9,24,-9c5555,95,5555,95,5555,95v44,,44,,44,l5599,115xm5665,44v-24,,-24,,-24,c5641,12,5641,12,5641,12v24,,24,,24,l5665,44xm5641,95v24,,24,,24,c5665,287,5665,287,5665,287v-24,,-24,,-24,l5641,95xm5716,153v3,-12,9,-23,16,-32c5739,112,5748,104,5760,99v11,-6,25,-8,40,-8c5816,91,5829,93,5840,99v12,5,21,13,28,22c5876,130,5881,141,5885,153v3,13,5,25,5,38c5890,204,5888,217,5885,229v-4,12,-9,23,-17,32c5861,271,5852,278,5840,284v-11,5,-24,8,-40,8c5785,292,5771,289,5760,284v-12,-6,-21,-13,-28,-23c5725,252,5719,241,5716,229v-4,-12,-6,-25,-6,-38c5710,178,5712,166,5716,153xm5741,223v2,9,6,18,12,25c5758,255,5765,261,5773,265v8,4,17,7,27,7c5810,272,5820,269,5827,265v8,-4,15,-10,20,-17c5853,241,5857,232,5860,223v2,-10,4,-21,4,-32c5864,180,5862,170,5860,160v-3,-10,-7,-18,-13,-26c5842,127,5835,121,5827,117v-7,-4,-17,-6,-27,-6c5790,111,5781,113,5773,117v-8,4,-15,10,-20,17c5747,142,5743,150,5741,160v-3,10,-5,20,-5,31c5736,202,5738,213,5741,223xm5935,140v,-7,,-14,,-22c5934,111,5934,103,5933,95v23,,23,,23,c5956,129,5956,129,5956,129v1,,1,,1,c5959,125,5962,121,5965,116v3,-5,7,-9,11,-13c5981,100,5987,96,5994,94v7,-2,15,-3,25,-3c6031,91,6041,92,6049,96v9,4,16,9,21,16c6075,118,6079,126,6081,135v3,9,4,19,4,29c6085,287,6085,287,6085,287v-24,,-24,,-24,c6061,170,6061,170,6061,170v,-18,-3,-32,-10,-43c6044,116,6032,111,6016,111v-11,,-20,2,-28,6c5981,122,5975,127,5971,134v-5,7,-8,14,-10,23c5960,165,5959,173,5959,181v,106,,106,,106c5935,287,5935,287,5935,287r,-147xm6130,259v7,4,15,7,23,9c6162,270,6171,272,6180,272v6,,11,-1,16,-3c6201,268,6206,266,6210,263v4,-3,7,-7,9,-11c6221,248,6223,243,6223,237v,-7,-3,-14,-7,-19c6211,213,6206,209,6199,205v-7,-4,-15,-8,-23,-11c6168,190,6161,186,6154,182v-7,-4,-13,-10,-17,-16c6132,160,6130,152,6130,143v,-10,2,-18,5,-24c6139,112,6144,107,6150,102v6,-4,12,-7,20,-9c6177,91,6185,91,6193,91v5,,12,,21,1c6223,94,6232,96,6240,99v-2,21,-2,21,-2,21c6232,117,6225,115,6217,113v-8,-1,-15,-2,-22,-2c6183,111,6173,113,6165,118v-7,4,-11,13,-11,25c6154,149,6156,154,6161,158v5,4,10,8,17,11c6185,173,6193,176,6201,180v8,3,16,8,23,13c6231,198,6237,204,6242,211v4,7,7,16,7,26c6249,247,6246,256,6242,263v-4,7,-10,13,-16,17c6219,284,6212,287,6204,289v-8,2,-15,3,-23,3c6172,292,6163,291,6154,290v-9,-1,-18,-4,-26,-7l6130,259xm6594,287v-29,,-29,,-29,c6513,121,6513,121,6513,121v-1,,-1,,-1,c6459,287,6459,287,6459,287v-28,,-28,,-28,c6369,95,6369,95,6369,95v26,,26,,26,c6445,261,6445,261,6445,261v1,,1,,1,c6500,95,6500,95,6500,95v28,,28,,28,c6579,261,6579,261,6579,261v1,,1,,1,c6633,95,6633,95,6633,95v24,,24,,24,l6594,287xm6680,153v4,-12,9,-23,16,-32c6704,112,6713,104,6724,99v11,-6,25,-8,41,-8c6780,91,6794,93,6805,99v11,5,20,13,28,22c6840,130,6845,141,6849,153v4,13,5,25,5,38c6854,204,6853,217,6849,229v-4,12,-9,23,-16,32c6825,271,6816,278,6805,284v-11,5,-25,8,-40,8c6749,292,6735,289,6724,284v-11,-6,-20,-13,-28,-23c6689,252,6684,241,6680,229v-3,-12,-5,-25,-5,-38c6675,178,6677,166,6680,153xm6705,223v3,9,7,18,12,25c6723,255,6729,261,6737,265v8,4,17,7,28,7c6775,272,6784,269,6792,265v8,-4,14,-10,20,-17c6817,241,6821,232,6824,223v3,-10,4,-21,4,-32c6828,180,6827,170,6824,160v-3,-10,-7,-18,-12,-26c6806,127,6800,121,6792,117v-8,-4,-17,-6,-27,-6c6754,111,6745,113,6737,117v-8,4,-14,10,-20,17c6712,142,6708,150,6705,160v-3,10,-4,20,-4,31c6701,202,6702,213,6705,223xm6899,138v,-5,,-10,,-14c6899,121,6899,117,6899,114v,-3,,-6,,-9c6898,102,6898,99,6898,95v23,,23,,23,c6921,132,6921,132,6921,132v1,,1,,1,c6924,127,6927,122,6930,117v3,-5,7,-10,11,-14c6945,99,6950,96,6955,94v5,-2,11,-3,17,-3c6974,91,6977,91,6980,91v4,1,6,1,8,2c6988,118,6988,118,6988,118v-2,-1,-5,-2,-8,-2c6977,116,6974,115,6971,115v-10,,-17,3,-24,8c6941,127,6936,133,6933,141v-4,7,-6,16,-8,25c6924,175,6923,184,6923,192v,95,,95,,95c6899,287,6899,287,6899,287r,-149xm7025,5v24,,24,,24,c7049,174,7049,174,7049,174v86,-79,86,-79,86,-79c7165,95,7165,95,7165,95v-94,85,-94,85,-94,85c7176,287,7176,287,7176,287v-32,,-32,,-32,c7049,189,7049,189,7049,189v,98,,98,,98c7025,287,7025,287,7025,287r,-282xm7237,44v-24,,-24,,-24,c7213,12,7213,12,7213,12v24,,24,,24,l7237,44xm7213,95v24,,24,,24,c7237,287,7237,287,7237,287v-24,,-24,,-24,l7213,95xm7297,140v,-7,,-14,,-22c7297,111,7296,103,7296,95v23,,23,,23,c7319,129,7319,129,7319,129v,,,,,c7321,125,7324,121,7327,116v3,-5,7,-9,12,-13c7343,100,7349,96,7356,94v7,-2,15,-3,26,-3c7393,91,7403,92,7412,96v8,4,15,9,20,16c7437,118,7441,126,7444,135v2,9,3,19,3,29c7447,287,7447,287,7447,287v-24,,-24,,-24,c7423,170,7423,170,7423,170v,-18,-3,-32,-10,-43c7406,116,7394,111,7378,111v-11,,-20,2,-27,6c7343,122,7337,127,7333,134v-4,7,-7,14,-9,23c7322,165,7321,173,7321,181v,106,,106,,106c7297,287,7297,287,7297,287r,-147xm7659,272v,13,-1,25,-5,37c7651,321,7646,331,7639,340v-7,9,-17,16,-28,21c7600,366,7586,369,7569,369v-13,,-24,-1,-35,-4c7524,362,7516,360,7511,359v2,-24,2,-24,2,-24c7520,339,7529,342,7539,345v10,2,20,3,30,3c7585,348,7597,346,7606,341v8,-5,15,-12,20,-22c7630,310,7633,300,7634,288v1,-12,2,-25,2,-38c7635,250,7635,250,7635,250v-7,14,-15,24,-25,29c7600,285,7589,287,7577,287v-16,,-29,-3,-39,-9c7527,272,7519,265,7513,255v-7,-9,-11,-19,-14,-31c7497,213,7495,202,7495,191v,-14,2,-28,5,-40c7503,139,7507,128,7514,119v6,-9,14,-16,24,-21c7548,93,7561,91,7575,91v6,,12,,17,c7598,92,7603,93,7607,95v5,2,10,5,14,8c7626,107,7630,111,7635,117v,,,,,c7635,95,7635,95,7635,95v24,,24,,24,l7659,272xm7524,219v2,9,6,17,10,24c7538,250,7544,256,7551,260v7,5,16,7,26,7c7588,267,7597,265,7604,260v8,-5,14,-11,18,-18c7627,235,7630,227,7632,218v2,-9,3,-18,3,-27c7635,180,7634,169,7633,159v-2,-10,-6,-18,-10,-25c7619,127,7613,121,7606,117v-8,-4,-17,-6,-28,-6c7567,111,7558,113,7550,118v-7,5,-13,11,-17,19c7529,145,7526,153,7524,163v-2,9,-3,19,-3,28c7521,201,7522,210,7524,219xm7904,115v-44,,-44,,-44,c7860,240,7860,240,7860,240v,9,2,16,6,22c7870,268,7877,272,7886,272v5,,9,-1,12,-2c7901,269,7904,268,7908,267v2,20,2,20,2,20c7907,288,7903,289,7897,290v-5,1,-11,2,-17,2c7870,292,7862,290,7856,287v-6,-4,-10,-8,-13,-14c7840,267,7838,261,7838,253v-1,-8,-1,-16,-1,-25c7837,115,7837,115,7837,115v-38,,-38,,-38,c7799,95,7799,95,7799,95v38,,38,,38,c7837,49,7837,49,7837,49v23,-9,23,-9,23,-9c7860,95,7860,95,7860,95v44,,44,,44,l7904,115xm7937,153v4,-12,9,-23,17,-32c7961,112,7970,104,7982,99v11,-6,24,-8,40,-8c8038,91,8051,93,8062,99v12,5,21,13,28,22c8097,130,8103,141,8106,153v4,13,6,25,6,38c8112,204,8110,217,8106,229v-3,12,-9,23,-16,32c8083,271,8074,278,8062,284v-11,5,-24,8,-40,8c8006,292,7993,289,7982,284v-12,-6,-21,-13,-28,-23c7946,252,7941,241,7937,229v-3,-12,-5,-25,-5,-38c7932,178,7934,166,7937,153xm7962,223v3,9,7,18,13,25c7980,255,7987,261,7995,265v7,4,17,7,27,7c8032,272,8041,269,8049,265v8,-4,15,-10,20,-17c8075,241,8079,232,8082,223v2,-10,4,-21,4,-32c8086,180,8084,170,8082,160v-3,-10,-7,-18,-13,-26c8064,127,8057,121,8049,117v-8,-4,-17,-6,-27,-6c8012,111,8002,113,7995,117v-8,4,-15,10,-20,17c7969,142,7965,150,7962,160v-2,10,-4,20,-4,31c7958,202,7960,213,7962,223xm8309,272v,13,-2,25,-5,37c8301,321,8296,331,8289,340v-7,9,-17,16,-28,21c8249,366,8235,369,8219,369v-13,,-25,-1,-35,-4c8173,362,8166,360,8161,359v2,-24,2,-24,2,-24c8170,339,8178,342,8188,345v10,2,21,3,31,3c8234,348,8247,346,8255,341v9,-5,16,-12,20,-22c8280,310,8283,300,8284,288v1,-12,2,-25,2,-38c8285,250,8285,250,8285,250v-7,14,-15,24,-25,29c8250,285,8239,287,8226,287v-15,,-28,-3,-38,-9c8177,272,8169,265,8163,255v-7,-9,-11,-19,-14,-31c8147,213,8145,202,8145,191v,-14,2,-28,5,-40c8152,139,8157,128,8164,119v6,-9,14,-16,24,-21c8198,93,8210,91,8224,91v7,,13,,18,c8247,92,8252,93,8257,95v5,2,10,5,14,8c8275,107,8280,111,8284,117v1,,1,,1,c8285,95,8285,95,8285,95v24,,24,,24,l8309,272xm8174,219v2,9,5,17,10,24c8188,250,8194,256,8201,260v7,5,16,7,26,7c8238,267,8247,265,8254,260v7,-5,13,-11,18,-18c8277,235,8280,227,8282,218v2,-9,3,-18,3,-27c8285,180,8284,169,8282,159v-2,-10,-5,-18,-9,-25c8268,127,8263,121,8255,117v-7,-4,-16,-6,-27,-6c8217,111,8208,113,8200,118v-7,5,-13,11,-17,19c8178,145,8175,153,8174,163v-2,9,-3,19,-3,28c8171,201,8172,210,8174,219xm8495,281v-8,4,-17,7,-27,8c8458,291,8448,292,8439,292v-15,,-29,-3,-40,-8c8388,279,8379,272,8372,263v-7,-9,-12,-19,-15,-32c8353,219,8352,206,8352,191v,-15,2,-28,6,-40c8362,138,8367,128,8374,119v7,-9,16,-16,26,-21c8410,93,8421,91,8433,91v14,,25,2,35,7c8478,103,8485,110,8492,119v6,9,10,19,13,30c8508,161,8510,173,8510,186v,12,,12,,12c8378,198,8378,198,8378,198v,10,1,20,4,29c8385,236,8389,244,8394,250v5,7,12,12,20,16c8422,270,8431,272,8441,272v5,,9,-1,14,-2c8461,269,8466,268,8471,267v4,-1,9,-3,13,-4c8489,261,8492,259,8495,257r,24xm8484,178v,-9,-1,-17,-3,-25c8479,145,8476,138,8472,132v-3,-7,-9,-12,-15,-15c8451,113,8443,111,8435,111v-9,,-17,2,-24,6c8404,121,8398,126,8393,132v-5,7,-8,14,-11,22c8379,162,8378,170,8378,178r106,xm8638,115v-44,,-44,,-44,c8594,240,8594,240,8594,240v,9,2,16,6,22c8603,268,8610,272,8620,272v4,,8,-1,11,-2c8635,269,8638,268,8642,267v1,20,1,20,1,20c8640,288,8636,289,8631,290v-6,1,-11,2,-17,2c8603,292,8595,290,8589,287v-6,-4,-10,-8,-13,-14c8574,267,8572,261,8571,253v,-8,-1,-16,-1,-25c8570,115,8570,115,8570,115v-37,,-37,,-37,c8533,95,8533,95,8533,95v37,,37,,37,c8570,49,8570,49,8570,49v24,-9,24,-9,24,-9c8594,95,8594,95,8594,95v44,,44,,44,l8638,115xm8680,5v24,,24,,24,c8704,127,8704,127,8704,127v1,,1,,1,c8710,117,8718,108,8728,101v10,-7,23,-10,37,-10c8778,91,8788,93,8797,97v8,4,15,9,20,17c8822,121,8825,130,8828,140v2,10,3,21,3,32c8831,287,8831,287,8831,287v-24,,-24,,-24,c8807,173,8807,173,8807,173v,-9,-1,-16,-2,-24c8804,141,8802,135,8799,129v-3,-5,-8,-10,-14,-13c8779,113,8771,111,8761,111v-10,,-19,2,-27,7c8727,122,8721,128,8717,135v-5,7,-8,15,-10,24c8705,168,8704,176,8704,184v,103,,103,,103c8680,287,8680,287,8680,287r,-282xm9019,281v-8,4,-17,7,-27,8c8981,291,8972,292,8963,292v-16,,-29,-3,-40,-8c8912,279,8902,272,8896,263v-7,-9,-12,-19,-16,-32c8877,219,8876,206,8876,191v,-15,2,-28,6,-40c8886,138,8891,128,8898,119v7,-9,16,-16,26,-21c8934,93,8945,91,8957,91v13,,25,2,35,7c9001,103,9009,110,9016,119v6,9,10,19,13,30c9032,161,9033,173,9033,186v,12,,12,,12c8902,198,8902,198,8902,198v,10,1,20,4,29c8909,236,8913,244,8918,250v5,7,12,12,20,16c8946,270,8955,272,8965,272v4,,9,-1,14,-2c8984,269,8989,268,8994,267v5,-1,10,-3,14,-4c9013,261,9016,259,9019,257r,24xm9007,178v,-9,,-17,-2,-25c9003,145,9000,138,8996,132v-4,-7,-9,-12,-15,-15c8975,113,8967,111,8958,111v-8,,-16,2,-23,6c8928,121,8922,126,8917,132v-5,7,-9,14,-11,22c8903,162,8902,170,8902,178r105,xm9079,138v,-5,,-10,,-14c9079,121,9079,117,9078,114v,-3,,-6,,-9c9078,102,9078,99,9077,95v24,,24,,24,c9101,132,9101,132,9101,132v1,,1,,1,c9104,127,9107,122,9110,117v3,-5,6,-10,10,-14c9125,99,9129,96,9134,94v5,-2,11,-3,17,-3c9154,91,9157,91,9160,91v3,1,6,1,8,2c9168,118,9168,118,9168,118v-3,-1,-6,-2,-9,-2c9156,116,9153,115,9150,115v-9,,-17,3,-23,8c9121,127,9116,133,9112,141v-3,7,-6,16,-7,25c9103,175,9102,184,9102,192v,95,,95,,95c9079,287,9079,287,9079,287r,-149xm9392,115v-44,,-44,,-44,c9348,240,9348,240,9348,240v,9,2,16,6,22c9358,268,9364,272,9374,272v5,,8,-1,12,-2c9389,269,9392,268,9396,267v1,20,1,20,1,20c9395,288,9391,289,9385,290v-5,1,-11,2,-17,2c9358,292,9350,290,9344,287v-6,-4,-11,-8,-13,-14c9328,267,9326,261,9326,253v-1,-8,-1,-16,-1,-25c9325,115,9325,115,9325,115v-38,,-38,,-38,c9287,95,9287,95,9287,95v38,,38,,38,c9325,49,9325,49,9325,49v23,-9,23,-9,23,-9c9348,95,9348,95,9348,95v44,,44,,44,l9392,115xm9425,153v4,-12,9,-23,16,-32c9449,112,9458,104,9469,99v12,-6,25,-8,41,-8c9525,91,9539,93,9550,99v11,5,21,13,28,22c9585,130,9591,141,9594,153v4,13,5,25,5,38c9599,204,9598,217,9594,229v-3,12,-9,23,-16,32c9571,271,9561,278,9550,284v-11,5,-25,8,-40,8c9494,292,9481,289,9469,284v-11,-6,-20,-13,-28,-23c9434,252,9429,241,9425,229v-3,-12,-5,-25,-5,-38c9420,178,9422,166,9425,153xm9450,223v3,9,7,18,12,25c9468,255,9474,261,9482,265v8,4,17,7,28,7c9520,272,9529,269,9537,265v8,-4,15,-10,20,-17c9562,241,9567,232,9569,223v3,-10,4,-21,4,-32c9573,180,9572,170,9569,160v-2,-10,-7,-18,-12,-26c9552,127,9545,121,9537,117v-8,-4,-17,-6,-27,-6c9499,111,9490,113,9482,117v-8,4,-14,10,-20,17c9457,142,9453,150,9450,160v-3,10,-4,20,-4,31c9446,202,9447,213,9450,223xm9747,95v24,,24,,24,c9769,130,9769,130,9769,130v1,,1,,1,c9771,127,9774,124,9776,119v3,-4,7,-8,12,-13c9792,102,9798,98,9806,95v7,-3,15,-4,25,-4c9846,91,9858,93,9868,98v10,5,18,12,24,21c9899,128,9903,139,9906,151v3,12,5,26,5,40c9911,206,9909,219,9906,231v-4,12,-8,23,-15,32c9884,272,9876,279,9866,284v-10,5,-21,8,-35,8c9816,292,9804,289,9794,283v-9,-6,-17,-16,-23,-28c9771,255,9771,255,9771,255v,112,,112,,112c9747,367,9747,367,9747,367r,-272xm9882,163v-1,-10,-4,-18,-9,-26c9869,129,9863,123,9856,118v-8,-5,-17,-7,-28,-7c9817,111,9808,113,9801,118v-7,5,-13,12,-18,20c9779,146,9776,154,9774,164v-2,9,-3,18,-3,27c9771,200,9772,209,9774,219v2,9,5,18,9,26c9788,253,9794,259,9801,264v7,5,16,8,27,8c9839,272,9848,269,9856,264v7,-5,13,-11,17,-19c9878,238,9881,229,9882,220v2,-10,3,-19,3,-29c9885,182,9884,172,9882,163xm9959,138v,-5,,-10,,-14c9959,121,9959,117,9959,114v,-3,-1,-6,-1,-9c9958,102,9958,99,9957,95v24,,24,,24,c9981,132,9981,132,9981,132v1,,1,,1,c9984,127,9987,122,9990,117v3,-5,6,-10,11,-14c10005,99,10009,96,10015,94v5,-2,10,-3,16,-3c10034,91,10037,91,10040,91v3,1,6,1,8,2c10048,118,10048,118,10048,118v-3,-1,-5,-2,-8,-2c10037,116,10034,115,10031,115v-10,,-18,3,-24,8c10001,127,9996,133,9992,141v-3,7,-6,16,-7,25c9983,175,9983,184,9983,192v,95,,95,,95c9959,287,9959,287,9959,287r,-149xm10207,281v-8,4,-17,7,-27,8c10169,291,10160,292,10151,292v-16,,-29,-3,-40,-8c10100,279,10090,272,10084,263v-7,-9,-12,-19,-16,-32c10065,219,10064,206,10064,191v,-15,2,-28,6,-40c10074,138,10079,128,10086,119v7,-9,16,-16,26,-21c10122,93,10133,91,10145,91v13,,25,2,35,7c10189,103,10197,110,10203,119v7,9,11,19,14,30c10220,161,10221,173,10221,186v,12,,12,,12c10090,198,10090,198,10090,198v,10,1,20,4,29c10097,236,10101,244,10106,250v5,7,12,12,20,16c10134,270,10143,272,10153,272v4,,9,-1,14,-2c10172,269,10177,268,10182,267v5,-1,10,-3,14,-4c10201,261,10204,259,10207,257r,24xm10195,178v,-9,-1,-17,-2,-25c10191,145,10188,138,10184,132v-4,-7,-9,-12,-15,-15c10163,113,10155,111,10146,111v-8,,-16,2,-23,6c10116,121,10110,126,10105,132v-5,7,-9,14,-11,22c10091,162,10090,170,10090,178r105,xm10333,287v-27,,-27,,-27,c10240,95,10240,95,10240,95v26,,26,,26,c10319,261,10319,261,10319,261v1,,1,,1,c10376,95,10376,95,10376,95v25,,25,,25,l10333,287xm10563,281v-8,4,-17,7,-27,8c10526,291,10516,292,10507,292v-16,,-29,-3,-40,-8c10456,279,10446,272,10440,263v-7,-9,-12,-19,-15,-32c10421,219,10420,206,10420,191v,-15,2,-28,6,-40c10430,138,10435,128,10442,119v7,-9,16,-16,26,-21c10478,93,10489,91,10501,91v13,,25,2,35,7c10545,103,10553,110,10560,119v6,9,10,19,13,30c10576,161,10577,173,10577,186v,12,,12,,12c10446,198,10446,198,10446,198v,10,1,20,4,29c10453,236,10457,244,10462,250v5,7,12,12,20,16c10490,270,10499,272,10509,272v4,,9,-1,14,-2c10528,269,10534,268,10538,267v5,-1,10,-3,14,-4c10557,261,10560,259,10563,257r,24xm10551,178v,-9,,-17,-2,-25c10547,145,10544,138,10540,132v-4,-7,-9,-12,-15,-15c10519,113,10511,111,10502,111v-8,,-16,2,-23,6c10472,121,10466,126,10461,132v-5,7,-9,14,-11,22c10447,162,10446,170,10446,178r105,xm10623,140v,-7,,-14,-1,-22c10622,111,10622,103,10621,95v23,,23,,23,c10644,129,10644,129,10644,129v1,,1,,1,c10647,125,10649,121,10652,116v3,-5,7,-9,12,-13c10669,100,10675,96,10682,94v7,-2,15,-3,25,-3c10719,91,10729,92,10737,96v9,4,15,9,21,16c10763,118,10767,126,10769,135v3,9,4,19,4,29c10773,287,10773,287,10773,287v-24,,-24,,-24,c10749,170,10749,170,10749,170v,-18,-4,-32,-11,-43c10731,116,10720,111,10703,111v-10,,-19,2,-27,6c10669,122,10663,127,10659,134v-5,7,-8,14,-10,23c10647,165,10646,173,10646,181v,106,,106,,106c10623,287,10623,287,10623,287r,-147xm10915,115v-43,,-43,,-43,c10872,240,10872,240,10872,240v,9,2,16,5,22c10881,268,10888,272,10897,272v5,,9,-1,12,-2c10912,269,10916,268,10919,267v2,20,2,20,2,20c10918,288,10914,289,10908,290v-5,1,-11,2,-16,2c10881,292,10873,290,10867,287v-6,-4,-10,-8,-13,-14c10851,267,10849,261,10849,253v-1,-8,-1,-16,-1,-25c10848,115,10848,115,10848,115v-38,,-38,,-38,c10810,95,10810,95,10810,95v38,,38,,38,c10848,49,10848,49,10848,49v24,-9,24,-9,24,-9c10872,95,10872,95,10872,95v43,,43,,43,l10915,115xm11173,256v,,,,,c11170,262,11166,267,11162,272v-5,4,-10,8,-15,11c11141,286,11136,288,11130,290v-6,1,-13,2,-19,2c11098,292,11087,290,11079,286v-9,-4,-15,-9,-20,-15c11055,266,11052,260,11050,253v-1,-6,-2,-11,-2,-15c11048,227,11050,218,11053,210v4,-7,9,-14,15,-19c11074,187,11081,183,11089,180v8,-3,16,-5,25,-7c11123,172,11131,171,11141,171v9,-1,17,-1,25,-1c11171,170,11171,170,11171,170v,-10,,-10,,-10c11171,144,11168,131,11161,123v-6,-8,-18,-12,-34,-12c11117,111,11107,112,11098,114v-9,3,-18,7,-27,13c11071,104,11071,104,11071,104v4,-2,8,-4,13,-5c11088,97,11093,96,11098,94v5,-1,10,-2,15,-2c11118,91,11123,91,11127,91v24,,41,5,52,17c11190,119,11195,137,11195,162v,85,,85,,85c11195,255,11195,262,11195,268v,6,1,13,2,19c11173,287,11173,287,11173,287r,-31xm11171,190v-7,,-7,,-7,c11154,190,11143,191,11133,192v-11,1,-21,3,-29,6c11095,201,11088,206,11082,212v-5,6,-8,14,-8,25c11074,243,11075,248,11077,253v2,4,5,8,9,11c11090,266,11094,268,11099,270v4,1,10,2,15,2c11128,272,11139,269,11147,264v7,-6,13,-12,17,-19c11167,237,11169,230,11170,222v1,-8,1,-15,1,-20l11171,190xm11318,287v-28,,-28,,-28,c11225,95,11225,95,11225,95v26,,26,,26,c11304,261,11304,261,11304,261v1,,1,,1,c11361,95,11361,95,11361,95v25,,25,,25,l11318,287xm11409,153v4,-12,9,-23,17,-32c11433,112,11442,104,11454,99v11,-6,24,-8,40,-8c11509,91,11523,93,11534,99v12,5,21,13,28,22c11569,130,11575,141,11578,153v4,13,6,25,6,38c11584,204,11582,217,11578,229v-3,12,-9,23,-16,32c11555,271,11546,278,11534,284v-11,5,-25,8,-40,8c11478,292,11465,289,11454,284v-12,-6,-21,-13,-28,-23c11418,252,11413,241,11409,229v-3,-12,-5,-25,-5,-38c11404,178,11406,166,11409,153xm11434,223v3,9,7,18,13,25c11452,255,11459,261,11467,265v7,4,17,7,27,7c11504,272,11513,269,11521,265v8,-4,15,-10,20,-17c11547,241,11551,232,11553,223v3,-10,5,-21,5,-32c11558,180,11556,170,11553,160v-2,-10,-6,-18,-12,-26c11536,127,11529,121,11521,117v-8,-4,-17,-6,-27,-6c11484,111,11474,113,11467,117v-8,4,-15,10,-20,17c11441,142,11437,150,11434,160v-2,10,-4,20,-4,31c11430,202,11432,213,11434,223xm11652,44v-23,,-23,,-23,c11629,12,11629,12,11629,12v23,,23,,23,l11652,44xm11629,95v23,,23,,23,c11652,287,11652,287,11652,287v-23,,-23,,-23,l11629,95xm11865,287v-24,,-24,,-24,c11841,257,11841,257,11841,257v-1,,-1,,-1,c11834,269,11825,278,11816,284v-10,5,-22,8,-36,8c11767,292,11756,289,11746,284v-10,-5,-19,-12,-25,-21c11714,254,11709,243,11706,231v-3,-12,-5,-25,-5,-40c11701,177,11702,163,11705,151v3,-12,8,-23,14,-32c11726,110,11734,103,11744,98v10,-5,22,-7,36,-7c11790,91,11798,92,11805,95v7,3,13,7,18,11c11828,110,11832,114,11835,118v2,4,4,7,5,9c11841,127,11841,127,11841,127v,-122,,-122,,-122c11865,5,11865,5,11865,5r,282xm11729,220v2,9,5,18,9,25c11743,253,11749,259,11756,264v7,5,17,8,28,8c11794,272,11803,269,11811,264v7,-5,13,-11,17,-19c11833,237,11836,228,11838,219v2,-10,3,-19,3,-28c11841,182,11840,173,11838,164v-2,-10,-5,-18,-10,-26c11824,130,11818,123,11811,118v-8,-5,-17,-7,-27,-7c11773,111,11763,113,11756,118v-7,5,-13,11,-18,19c11734,145,11731,153,11729,163v-1,9,-2,19,-2,28c11727,201,11728,210,11729,220xm12032,256v,,,,,c12029,262,12026,267,12021,272v-4,4,-9,8,-15,11c12001,286,11995,288,11989,290v-6,1,-12,2,-18,2c11957,292,11946,290,11938,286v-9,-4,-15,-9,-19,-15c11914,266,11911,260,11910,253v-2,-6,-3,-11,-3,-15c11907,227,11909,218,11913,210v3,-7,8,-14,14,-19c11933,187,11940,183,11948,180v8,-3,16,-5,25,-7c11982,172,11991,171,12000,171v9,-1,17,-1,26,-1c12030,170,12030,170,12030,170v,-10,,-10,,-10c12030,144,12027,131,12020,123v-6,-8,-18,-12,-34,-12c11976,111,11967,112,11957,114v-9,3,-18,7,-27,13c11930,104,11930,104,11930,104v4,-2,8,-4,13,-5c11947,97,11952,96,11957,94v5,-1,10,-2,15,-2c11978,91,11982,91,11986,91v24,,42,5,52,17c12049,119,12054,137,12054,162v,85,,85,,85c12054,255,12054,262,12054,268v,6,1,13,2,19c12032,287,12032,287,12032,287r,-31xm12030,190v-7,,-7,,-7,c12013,190,12003,191,11992,192v-11,1,-20,3,-29,6c11954,201,11947,206,11942,212v-6,6,-9,14,-9,25c11933,243,11934,248,11936,253v3,4,6,8,9,11c11949,266,11953,268,11958,270v5,1,10,2,15,2c11987,272,11998,269,12006,264v8,-6,13,-12,17,-19c12026,237,12028,230,12029,222v1,-8,1,-15,1,-20l12030,190xm12108,5v24,,24,,24,c12132,127,12132,127,12132,127v1,,1,,1,c12134,125,12135,122,12138,118v3,-4,7,-8,12,-12c12155,102,12161,98,12168,95v7,-3,15,-4,25,-4c12207,91,12219,93,12229,98v10,5,18,12,25,21c12260,128,12265,139,12268,151v2,12,4,26,4,40c12272,206,12270,219,12267,231v-3,12,-8,23,-15,32c12245,272,12237,279,12227,284v-9,5,-21,8,-34,8c12179,292,12167,289,12157,284v-10,-6,-18,-15,-24,-27c12132,257,12132,257,12132,257v,30,,30,,30c12108,287,12108,287,12108,287r,-282xm12243,163v-1,-10,-4,-18,-9,-26c12230,129,12224,123,12217,118v-7,-5,-17,-7,-28,-7c12178,111,12169,113,12162,118v-8,5,-13,12,-18,20c12140,146,12137,154,12135,164v-2,9,-3,18,-3,27c12132,200,12133,209,12135,219v2,9,5,18,10,26c12149,253,12155,259,12162,264v7,5,16,8,27,8c12200,272,12210,269,12217,264v7,-5,13,-11,17,-19c12239,238,12242,229,12243,220v2,-10,3,-19,3,-29c12246,182,12245,172,12243,163xm12320,5v24,,24,,24,c12344,287,12344,287,12344,287v-24,,-24,,-24,l12320,5xm12533,281v-8,4,-18,7,-28,8c12495,291,12486,292,12477,292v-16,,-29,-3,-40,-8c12425,279,12416,272,12409,263v-7,-9,-12,-19,-15,-32c12391,219,12390,206,12390,191v,-15,2,-28,5,-40c12399,138,12405,128,12412,119v7,-9,15,-16,26,-21c12448,93,12459,91,12471,91v13,,25,2,35,7c12515,103,12523,110,12529,119v6,9,11,19,14,30c12546,161,12547,173,12547,186v,12,,12,,12c12416,198,12416,198,12416,198v,10,1,20,4,29c12423,236,12427,244,12432,250v5,7,12,12,20,16c12460,270,12469,272,12479,272v4,,9,-1,14,-2c12498,269,12503,268,12508,267v5,-1,10,-3,14,-4c12527,261,12530,259,12533,257r,24xm12521,178v,-9,-1,-17,-2,-25c12517,145,12514,138,12510,132v-4,-7,-9,-12,-15,-15c12488,113,12481,111,12472,111v-9,,-16,2,-23,6c12442,121,12436,126,12431,132v-5,7,-9,14,-11,22c12417,162,12416,170,12416,178r105,xm12695,5v24,,24,,24,c12719,127,12719,127,12719,127v1,,1,,1,c12720,125,12722,122,12725,118v3,-4,7,-8,12,-12c12742,102,12748,98,12755,95v7,-3,15,-4,25,-4c12794,91,12806,93,12816,98v10,5,18,12,25,21c12847,128,12852,139,12854,151v3,12,5,26,5,40c12859,206,12857,219,12854,231v-3,12,-8,23,-15,32c12832,272,12824,279,12814,284v-10,5,-21,8,-34,8c12766,292,12754,289,12744,284v-10,-6,-18,-15,-24,-27c12719,257,12719,257,12719,257v,30,,30,,30c12695,287,12695,287,12695,287r,-282xm12830,163v-1,-10,-4,-18,-9,-26c12817,129,12811,123,12804,118v-8,-5,-17,-7,-28,-7c12765,111,12756,113,12749,118v-8,5,-13,12,-18,20c12727,146,12724,154,12722,164v-2,9,-3,18,-3,27c12719,200,12720,209,12722,219v2,9,5,18,9,26c12736,253,12742,259,12749,264v7,5,16,8,27,8c12787,272,12796,269,12804,264v7,-5,13,-11,17,-19c12826,238,12829,229,12830,220v2,-10,3,-19,3,-29c12833,182,12832,172,12830,163xm12907,5v24,,24,,24,c12931,287,12931,287,12931,287v-24,,-24,,-24,l12907,5xm13015,44v-24,,-24,,-24,c12991,12,12991,12,12991,12v24,,24,,24,l13015,44xm12991,95v24,,24,,24,c13015,287,13015,287,13015,287v-24,,-24,,-24,l12991,95xm13075,140v,-7,-1,-14,-1,-22c13074,111,13074,103,13073,95v23,,23,,23,c13096,129,13096,129,13096,129v1,,1,,1,c13099,125,13101,121,13104,116v3,-5,7,-9,12,-13c13121,100,13127,96,13134,94v6,-2,15,-3,25,-3c13171,91,13181,92,13189,96v8,4,15,9,20,16c13215,118,13219,126,13221,135v2,9,4,19,4,29c13225,287,13225,287,13225,287v-24,,-24,,-24,c13201,170,13201,170,13201,170v,-18,-4,-32,-11,-43c13183,116,13172,111,13155,111v-11,,-20,2,-27,6c13121,122,13115,127,13111,134v-5,7,-8,14,-10,23c13099,165,13098,173,13098,181v,106,,106,,106c13075,287,13075,287,13075,287r,-147xm13437,287v-24,,-24,,-24,c13413,257,13413,257,13413,257v-1,,-1,,-1,c13405,269,13397,278,13387,284v-9,5,-21,8,-35,8c13339,292,13327,289,13318,284v-10,-5,-19,-12,-25,-21c13286,254,13281,243,13278,231v-4,-12,-5,-25,-5,-40c13273,177,13274,163,13277,151v3,-12,8,-23,14,-32c13298,110,13306,103,13316,98v10,-5,22,-7,36,-7c13362,91,13370,92,13377,95v7,3,13,7,18,11c13400,110,13404,114,13407,118v2,4,4,7,5,9c13413,127,13413,127,13413,127v,-122,,-122,,-122c13437,5,13437,5,13437,5r,282xm13301,220v2,9,5,18,9,25c13315,253,13321,259,13328,264v7,5,17,8,28,8c13366,272,13375,269,13383,264v7,-5,13,-11,17,-19c13405,237,13408,228,13410,219v2,-10,3,-19,3,-28c13413,182,13412,173,13410,164v-2,-10,-5,-18,-10,-26c13396,130,13390,123,13383,118v-8,-5,-17,-7,-27,-7c13345,111,13335,113,13328,118v-7,5,-13,11,-18,19c13306,145,13303,153,13301,163v-1,9,-2,19,-2,28c13299,201,13300,210,13301,220xm13494,140v,-7,,-14,,-22c13494,111,13493,103,13492,95v23,,23,,23,c13515,129,13515,129,13515,129v1,,1,,1,c13518,125,13521,121,13524,116v3,-5,7,-9,11,-13c13540,100,13546,96,13553,94v7,-2,15,-3,25,-3c13590,91,13600,92,13609,96v8,4,15,9,20,16c13634,118,13638,126,13640,135v3,9,4,19,4,29c13644,287,13644,287,13644,287v-24,,-24,,-24,c13620,170,13620,170,13620,170v,-18,-3,-32,-10,-43c13603,116,13591,111,13575,111v-11,,-20,2,-28,6c13540,122,13534,127,13530,134v-5,7,-8,14,-10,23c13519,165,13518,173,13518,181v,106,,106,,106c13494,287,13494,287,13494,287r,-147xm13833,281v-9,4,-18,7,-28,8c13795,291,13786,292,13777,292v-16,,-30,-3,-41,-8c13725,279,13716,272,13709,263v-7,-9,-12,-19,-15,-32c13691,219,13689,206,13689,191v,-15,2,-28,6,-40c13699,138,13704,128,13712,119v7,-9,15,-16,25,-21c13747,93,13758,91,13770,91v14,,25,2,35,7c13815,103,13823,110,13829,119v6,9,11,19,14,30c13845,161,13847,173,13847,186v,12,,12,,12c13715,198,13715,198,13715,198v,10,2,20,4,29c13722,236,13726,244,13731,250v6,7,12,12,20,16c13759,270,13768,272,13779,272v4,,9,-1,14,-2c13798,269,13803,268,13808,267v5,-1,9,-3,14,-4c13826,261,13830,259,13833,257r,24xm13821,178v,-9,-1,-17,-3,-25c13816,145,13814,138,13810,132v-4,-7,-9,-12,-16,-15c13788,113,13781,111,13772,111v-9,,-17,2,-24,6c13741,121,13735,126,13731,132v-5,7,-9,14,-12,22c13717,162,13715,170,13715,178r106,xm13877,259v8,4,16,7,24,9c13909,270,13918,272,13928,272v5,,11,-1,16,-3c13949,268,13953,266,13957,263v4,-3,8,-7,10,-11c13969,248,13970,243,13970,237v,-7,-2,-14,-7,-19c13959,213,13953,209,13946,205v-7,-4,-14,-8,-22,-11c13916,190,13909,186,13902,182v-7,-4,-13,-10,-17,-16c13880,160,13878,152,13878,143v,-10,2,-18,5,-24c13887,112,13891,107,13897,102v6,-4,13,-7,20,-9c13925,91,13933,91,13940,91v5,,12,,22,1c13971,94,13979,96,13988,99v-2,21,-2,21,-2,21c13979,117,13972,115,13965,113v-8,-1,-15,-2,-22,-2c13931,111,13921,113,13913,118v-8,4,-11,13,-11,25c13902,149,13904,154,13909,158v4,4,10,8,17,11c13933,173,13941,176,13949,180v8,3,16,8,23,13c13979,198,13985,204,13989,211v5,7,7,16,7,26c13996,247,13994,256,13990,263v-4,7,-10,13,-16,17c13967,284,13960,287,13952,289v-8,2,-16,3,-23,3c13920,292,13911,291,13902,290v-10,-1,-18,-4,-27,-7l13877,259xm14024,259v7,4,15,7,24,9c14056,270,14065,272,14074,272v6,,11,-1,17,-3c14096,268,14100,266,14104,263v4,-3,7,-7,10,-11c14116,248,14117,243,14117,237v,-7,-2,-14,-7,-19c14106,213,14100,209,14093,205v-7,-4,-14,-8,-22,-11c14063,190,14055,186,14048,182v-6,-4,-12,-10,-17,-16c14027,160,14024,152,14024,143v,-10,2,-18,6,-24c14033,112,14038,107,14044,102v6,-4,13,-7,20,-9c14072,91,14079,91,14087,91v5,,12,,21,1c14117,94,14126,96,14135,99v-3,21,-3,21,-3,21c14126,117,14119,115,14111,113v-8,-1,-15,-2,-21,-2c14077,111,14067,113,14060,118v-8,4,-12,13,-12,25c14048,149,14051,154,14055,158v5,4,11,8,18,11c14080,173,14087,176,14096,180v8,3,15,8,22,13c14125,198,14131,204,14136,211v5,7,7,16,7,26c14143,247,14141,256,14137,263v-5,7,-10,13,-17,17c14114,284,14107,287,14099,289v-8,2,-16,3,-23,3c14066,292,14057,291,14048,290v-9,-1,-18,-4,-26,-7l14024,259xm14401,256v-1,,-1,,-1,c14398,262,14394,267,14390,272v-5,4,-10,8,-16,11c14369,286,14363,288,14357,290v-6,1,-12,2,-18,2c14325,292,14315,290,14306,286v-8,-4,-14,-9,-19,-15c14282,266,14279,260,14278,253v-2,-6,-2,-11,-2,-15c14276,227,14277,218,14281,210v4,-7,8,-14,14,-19c14301,187,14308,183,14316,180v8,-3,16,-5,25,-7c14350,172,14359,171,14368,171v9,-1,18,-1,26,-1c14399,170,14399,170,14399,170v,-10,,-10,,-10c14399,144,14395,131,14389,123v-7,-8,-18,-12,-34,-12c14345,111,14335,112,14326,114v-10,3,-19,7,-28,13c14298,104,14298,104,14298,104v4,-2,8,-4,13,-5c14316,97,14321,96,14326,94v5,-1,10,-2,15,-2c14346,91,14351,91,14355,91v24,,41,5,52,17c14417,119,14422,137,14422,162v,85,,85,,85c14422,255,14422,262,14423,268v,6,,13,1,19c14401,287,14401,287,14401,287r,-31xm14399,190v-7,,-7,,-7,c14382,190,14371,191,14360,192v-10,1,-20,3,-29,6c14323,201,14316,206,14310,212v-6,6,-8,14,-8,25c14302,243,14303,248,14305,253v2,4,5,8,9,11c14317,266,14321,268,14326,270v5,1,10,2,16,2c14356,272,14367,269,14374,264v8,-6,14,-12,17,-19c14395,237,14397,230,14397,222v1,-8,2,-15,2,-20l14399,190xm14479,140v,-7,,-14,,-22c14479,111,14478,103,14477,95v23,,23,,23,c14500,129,14500,129,14500,129v1,,1,,1,c14503,125,14506,121,14509,116v3,-5,7,-9,11,-13c14525,100,14531,96,14538,94v7,-2,15,-3,25,-3c14575,91,14585,92,14594,96v8,4,15,9,20,16c14619,118,14623,126,14625,135v3,9,4,19,4,29c14629,287,14629,287,14629,287v-24,,-24,,-24,c14605,170,14605,170,14605,170v,-18,-3,-32,-10,-43c14588,116,14576,111,14560,111v-11,,-20,2,-27,6c14525,122,14519,127,14515,134v-4,7,-8,14,-9,23c14504,165,14503,173,14503,181v,106,,106,,106c14479,287,14479,287,14479,287r,-147xm14841,287v-24,,-24,,-24,c14817,257,14817,257,14817,257v,,,,,c14810,269,14802,278,14792,284v-10,5,-22,8,-35,8c14743,292,14732,289,14722,284v-10,-5,-18,-12,-25,-21c14690,254,14685,243,14682,231v-3,-12,-5,-25,-5,-40c14677,177,14679,163,14682,151v3,-12,7,-23,14,-32c14702,110,14710,103,14720,98v10,-5,22,-7,37,-7c14766,91,14774,92,14781,95v7,3,13,7,18,11c14804,110,14808,114,14811,118v3,4,5,7,6,9c14817,127,14817,127,14817,127v,-122,,-122,,-122c14841,5,14841,5,14841,5r,282xm14706,220v1,9,4,18,9,25c14719,253,14725,259,14732,264v8,5,17,8,28,8c14771,272,14780,269,14787,264v7,-5,13,-11,18,-19c14809,237,14812,228,14814,219v2,-10,3,-19,3,-28c14817,182,14816,173,14814,164v-2,-10,-5,-18,-9,-26c14800,130,14794,123,14787,118v-7,-5,-16,-7,-27,-7c14749,111,14740,113,14732,118v-7,5,-13,11,-17,19c14710,145,14707,153,14706,163v-2,9,-3,19,-3,28c14703,201,14704,210,14706,220xm15027,44v-24,,-24,,-24,c15003,12,15003,12,15003,12v24,,24,,24,l15027,44xm15003,95v24,,24,,24,c15027,287,15027,287,15027,287v-24,,-24,,-24,l15003,95xm15319,287v,-127,,-127,,-127c15319,153,15319,146,15317,140v-1,-5,-4,-11,-7,-15c15307,121,15303,117,15298,115v-6,-3,-12,-4,-19,-4c15272,111,15266,112,15259,115v-6,3,-11,7,-16,13c15238,134,15234,141,15231,150v-3,9,-4,19,-4,31c15227,287,15227,287,15227,287v-24,,-24,,-24,c15203,160,15203,160,15203,160v,-7,-1,-14,-2,-20c15200,135,15197,129,15194,125v-3,-4,-7,-8,-12,-10c15176,112,15170,111,15162,111v-6,,-13,1,-19,4c15137,118,15132,122,15127,128v-5,6,-9,13,-12,22c15112,159,15111,169,15111,181v,106,,106,,106c15087,287,15087,287,15087,287v,-147,,-147,,-147c15087,133,15087,126,15087,118v,-7,-1,-15,-2,-23c15108,95,15108,95,15108,95v,32,,32,,32c15109,128,15109,128,15109,128v2,-3,4,-7,7,-11c15118,112,15122,108,15127,104v4,-4,10,-7,16,-10c15150,92,15159,91,15169,91v4,,9,,14,1c15189,93,15194,95,15199,98v5,3,9,8,13,13c15216,116,15219,123,15220,131v1,,1,,1,c15225,120,15233,110,15243,102v11,-8,24,-11,39,-11c15292,91,15301,92,15308,95v8,4,14,8,19,14c15332,114,15336,121,15339,129v3,8,4,17,4,26c15343,287,15343,287,15343,287r-24,xm15399,95v24,,24,,24,c15421,130,15421,130,15421,130v1,,1,,1,c15423,127,15425,124,15428,119v3,-4,7,-8,12,-13c15444,102,15450,98,15457,95v8,-3,16,-4,26,-4c15497,91,15509,93,15519,98v11,5,19,12,25,21c15551,128,15555,139,15558,151v3,12,5,26,5,40c15563,206,15561,219,15558,231v-4,12,-9,23,-15,32c15536,272,15528,279,15518,284v-10,5,-21,8,-35,8c15468,292,15456,289,15446,283v-9,-6,-17,-16,-23,-28c15423,255,15423,255,15423,255v,112,,112,,112c15399,367,15399,367,15399,367r,-272xm15534,163v-2,-10,-5,-18,-9,-26c15521,129,15515,123,15507,118v-7,-5,-16,-7,-27,-7c15469,111,15460,113,15453,118v-8,5,-13,12,-18,20c15431,146,15428,154,15426,164v-2,9,-3,18,-3,27c15423,200,15424,209,15426,219v2,9,5,18,9,26c15440,253,15445,259,15453,264v7,5,16,8,27,8c15491,272,15500,269,15507,264v8,-5,14,-11,18,-19c15529,238,15532,229,15534,220v2,-10,3,-19,3,-29c15537,182,15536,172,15534,163xm15611,138v,-5,,-10,,-14c15611,121,15611,117,15611,114v-1,-3,-1,-6,-1,-9c15610,102,15610,99,15609,95v24,,24,,24,c15633,132,15633,132,15633,132v1,,1,,1,c15636,127,15639,122,15642,117v3,-5,6,-10,10,-14c15657,99,15661,96,15666,94v6,-2,11,-3,17,-3c15686,91,15689,91,15692,91v3,1,6,1,8,2c15700,118,15700,118,15700,118v-3,-1,-6,-2,-9,-2c15689,116,15685,115,15682,115v-9,,-17,3,-23,8c15653,127,15648,133,15644,141v-3,7,-6,16,-7,25c15635,175,15635,184,15635,192v,95,,95,,95c15611,287,15611,287,15611,287r,-149xm15720,153v4,-12,9,-23,16,-32c15744,112,15753,104,15764,99v12,-6,25,-8,41,-8c15820,91,15834,93,15845,99v11,5,21,13,28,22c15880,130,15886,141,15889,153v4,13,5,25,5,38c15894,204,15893,217,15889,229v-3,12,-9,23,-16,32c15866,271,15856,278,15845,284v-11,5,-25,8,-40,8c15789,292,15776,289,15764,284v-11,-6,-20,-13,-28,-23c15729,252,15724,241,15720,229v-3,-12,-5,-25,-5,-38c15715,178,15717,166,15720,153xm15745,223v3,9,7,18,12,25c15763,255,15769,261,15777,265v8,4,17,7,28,7c15815,272,15824,269,15832,265v8,-4,15,-10,20,-17c15857,241,15861,232,15864,223v3,-10,4,-21,4,-32c15868,180,15867,170,15864,160v-3,-10,-7,-18,-12,-26c15847,127,15840,121,15832,117v-8,-4,-17,-6,-27,-6c15794,111,15785,113,15777,117v-8,4,-14,10,-20,17c15752,142,15748,150,15745,160v-3,10,-4,20,-4,31c15741,202,15742,213,15745,223xm16006,287v-28,,-28,,-28,c15913,95,15913,95,15913,95v26,,26,,26,c15992,261,15992,261,15992,261v1,,1,,1,c16049,95,16049,95,16049,95v25,,25,,25,l16006,287xm16236,281v-9,4,-18,7,-28,8c16198,291,16189,292,16180,292v-16,,-29,-3,-41,-8c16128,279,16119,272,16112,263v-7,-9,-12,-19,-15,-32c16094,219,16092,206,16092,191v,-15,2,-28,6,-40c16102,138,16108,128,16115,119v7,-9,15,-16,25,-21c16150,93,16161,91,16173,91v14,,26,2,35,7c16218,103,16226,110,16232,119v6,9,11,19,14,30c16249,161,16250,173,16250,186v,12,,12,,12c16118,198,16118,198,16118,198v,10,2,20,5,29c16125,236,16129,244,16135,250v5,7,12,12,19,16c16162,270,16171,272,16182,272v4,,9,-1,14,-2c16201,269,16206,268,16211,267v5,-1,10,-3,14,-4c16229,261,16233,259,16236,257r,24xm16224,178v,-9,-1,-17,-3,-25c16220,145,16217,138,16213,132v-4,-7,-9,-12,-15,-15c16191,113,16184,111,16175,111v-9,,-17,2,-24,6c16144,121,16139,126,16134,132v-5,7,-9,14,-12,22c16120,162,16118,170,16118,178r106,xm16467,287v-28,,-28,,-28,c16374,95,16374,95,16374,95v26,,26,,26,c16453,261,16453,261,16453,261v1,,1,,1,c16509,95,16509,95,16509,95v25,,25,,25,l16467,287xm16591,44v-23,,-23,,-23,c16568,12,16568,12,16568,12v23,,23,,23,l16591,44xm16568,95v23,,23,,23,c16591,287,16591,287,16591,287v-23,,-23,,-23,l16568,95xm16637,259v7,4,15,7,23,9c16669,270,16677,272,16687,272v6,,11,-1,16,-3c16708,268,16713,266,16717,263v4,-3,7,-7,9,-11c16728,248,16729,243,16729,237v,-7,-2,-14,-6,-19c16718,213,16712,209,16705,205v-6,-4,-14,-8,-22,-11c16675,190,16668,186,16661,182v-7,-4,-13,-10,-17,-16c16639,160,16637,152,16637,143v,-10,2,-18,5,-24c16646,112,16651,107,16656,102v6,-4,13,-7,21,-9c16684,91,16692,91,16700,91v5,,12,,21,1c16730,94,16739,96,16747,99v-2,21,-2,21,-2,21c16739,117,16732,115,16724,113v-8,-1,-15,-2,-22,-2c16690,111,16680,113,16672,118v-7,4,-11,13,-11,25c16661,149,16663,154,16668,158v4,4,10,8,17,11c16692,173,16700,176,16708,180v8,3,16,8,23,13c16738,198,16744,204,16748,211v5,7,7,16,7,26c16755,247,16753,256,16749,263v-4,7,-10,13,-16,17c16726,284,16719,287,16711,289v-8,2,-15,3,-23,3c16679,292,16670,291,16661,290v-9,-1,-18,-4,-27,-7l16637,259xm16822,44v-24,,-24,,-24,c16798,12,16798,12,16798,12v24,,24,,24,l16822,44xm16798,95v24,,24,,24,c16822,287,16822,287,16822,287v-24,,-24,,-24,l16798,95xm16872,153v4,-12,9,-23,17,-32c16896,112,16905,104,16916,99v12,-6,25,-8,41,-8c16972,91,16986,93,16997,99v11,5,21,13,28,22c17032,130,17038,141,17041,153v4,13,5,25,5,38c17046,204,17045,217,17041,229v-3,12,-9,23,-16,32c17018,271,17008,278,16997,284v-11,5,-25,8,-40,8c16941,292,16928,289,16916,284v-11,-6,-20,-13,-27,-23c16881,252,16876,241,16872,229v-3,-12,-5,-25,-5,-38c16867,178,16869,166,16872,153xm16897,223v3,9,7,18,12,25c16915,255,16922,261,16929,265v8,4,17,7,28,7c16967,272,16976,269,16984,265v8,-4,15,-10,20,-17c17009,241,17014,232,17016,223v3,-10,5,-21,5,-32c17021,180,17019,170,17016,160v-2,-10,-7,-18,-12,-26c16999,127,16992,121,16984,117v-8,-4,-17,-6,-27,-6c16946,111,16937,113,16929,117v-7,4,-14,10,-20,17c16904,142,16900,150,16897,160v-3,10,-4,20,-4,31c16893,202,16894,213,16897,223xm17091,140v,-7,,-14,,-22c17091,111,17091,103,17090,95v23,,23,,23,c17113,129,17113,129,17113,129v1,,1,,1,c17116,125,17118,121,17121,116v3,-5,7,-9,12,-13c17138,100,17143,96,17150,94v7,-2,16,-3,26,-3c17188,91,17198,92,17206,96v8,4,15,9,20,16c17232,118,17236,126,17238,135v2,9,4,19,4,29c17242,287,17242,287,17242,287v-24,,-24,,-24,c17218,170,17218,170,17218,170v,-18,-4,-32,-11,-43c17200,116,17188,111,17172,111v-11,,-20,2,-27,6c17138,122,17132,127,17127,134v-4,7,-7,14,-9,23c17116,165,17115,173,17115,181v,106,,106,,106c17091,287,17091,287,17091,287r,-147xm17531,121v-6,-3,-13,-5,-20,-7c17503,112,17497,111,17490,111v-12,,-22,2,-31,6c17450,121,17442,126,17436,134v-6,7,-10,15,-14,25c17419,169,17418,179,17418,191v,11,1,21,4,31c17426,232,17430,241,17436,248v6,7,13,13,22,17c17467,269,17477,272,17487,272v8,,15,-1,22,-3c17516,268,17523,266,17531,263v2,22,2,22,2,22c17525,288,17517,290,17509,291v-8,,-16,1,-25,1c17468,292,17455,289,17443,284v-11,-6,-21,-13,-29,-22c17407,252,17401,242,17397,229v-3,-12,-5,-24,-5,-38c17392,176,17394,163,17398,151v5,-13,11,-23,20,-32c17426,110,17436,103,17448,98v11,-5,24,-7,39,-7c17498,91,17508,91,17516,93v8,2,14,4,17,5l17531,121xm17684,256v-1,,-1,,-1,c17681,262,17677,267,17673,272v-5,4,-10,8,-16,11c17652,286,17646,288,17640,290v-6,1,-12,2,-18,2c17608,292,17598,290,17589,286v-8,-4,-14,-9,-19,-15c17565,266,17562,260,17561,253v-2,-6,-2,-11,-2,-15c17559,227,17560,218,17564,210v4,-7,8,-14,14,-19c17584,187,17591,183,17599,180v8,-3,16,-5,25,-7c17633,172,17642,171,17651,171v9,-1,18,-1,26,-1c17682,170,17682,170,17682,170v,-10,,-10,,-10c17682,144,17678,131,17672,123v-7,-8,-18,-12,-34,-12c17628,111,17618,112,17609,114v-10,3,-19,7,-28,13c17581,104,17581,104,17581,104v4,-2,8,-4,13,-5c17599,97,17604,96,17609,94v5,-1,10,-2,15,-2c17629,91,17634,91,17638,91v24,,41,5,52,17c17700,119,17705,137,17705,162v,85,,85,,85c17705,255,17705,262,17706,268v,6,,13,1,19c17684,287,17684,287,17684,287r,-31xm17682,190v-7,,-7,,-7,c17665,190,17654,191,17643,192v-10,1,-20,3,-29,6c17606,201,17599,206,17593,212v-6,6,-8,14,-8,25c17585,243,17586,248,17588,253v2,4,5,8,9,11c17600,266,17604,268,17609,270v5,1,10,2,16,2c17639,272,17650,269,17657,264v8,-6,14,-12,17,-19c17678,237,17680,230,17680,222v1,-8,2,-15,2,-20l17682,190xm17762,138v,-5,,-10,,-14c17762,121,17762,117,17762,114v,-3,-1,-6,-1,-9c17761,102,17761,99,17760,95v24,,24,,24,c17784,132,17784,132,17784,132v1,,1,,1,c17787,127,17790,122,17793,117v3,-5,6,-10,11,-14c17808,99,17812,96,17818,94v5,-2,10,-3,16,-3c17837,91,17840,91,17843,91v3,1,6,1,8,2c17851,118,17851,118,17851,118v-3,-1,-5,-2,-8,-2c17840,116,17837,115,17834,115v-10,,-18,3,-24,8c17804,127,17799,133,17796,141v-4,7,-7,16,-8,25c17786,175,17786,184,17786,192v,95,,95,,95c17762,287,17762,287,17762,287r,-149xm18010,281v-8,4,-17,7,-27,8c17972,291,17963,292,17954,292v-16,,-29,-3,-40,-8c17903,279,17894,272,17887,263v-7,-9,-12,-19,-16,-32c17868,219,17867,206,17867,191v,-15,2,-28,6,-40c17877,138,17882,128,17889,119v7,-9,16,-16,26,-21c17925,93,17936,91,17948,91v13,,25,2,35,7c17992,103,18000,110,18007,119v6,9,10,19,13,30c18023,161,18024,173,18024,186v,12,,12,,12c17893,198,17893,198,17893,198v,10,1,20,4,29c17900,236,17904,244,17909,250v5,7,12,12,20,16c17937,270,17946,272,17956,272v4,,9,-1,14,-2c17976,269,17981,268,17985,267v5,-1,10,-3,14,-4c18004,261,18007,259,18010,257r,24xm17998,178v,-9,,-17,-2,-25c17994,145,17991,138,17987,132v-4,-7,-9,-12,-15,-15c17966,113,17958,111,17949,111v-8,,-16,2,-23,6c17919,121,17913,126,17908,132v-5,7,-9,14,-11,22c17894,162,17893,170,17893,178r105,xe" stroked="f">
              <v:path arrowok="t" o:connecttype="custom" o:connectlocs="192340,85338;204325,55911;322710,83572;361003,39432;417419,62385;529081,48260;615605,75333;693944,80041;711775,41198;834837,38843;888038,56794;992977,27955;1127440,35606;1159301,12065;1275348,40609;1308964,56205;1396072,50320;1453365,26778;1534627,27073;1567658,27661;1623782,11771;1681659,39432;1797706,30015;1989169,29133;2042662,34724;2175955,39726;2231787,27955;2325034,35606;2418865,93872;2442834,67976;2505096,67093;2618220,26778;2663528,41492;2753560,56205;2872822,32664;2941808,56205;3047331,67976;3149055,48260;3230025,74450;3288780,27955;3405996,12948;3428504,64739;3499827,80041;3578751,47966;3717891,37372;3797399,3531;3881000,44435;3981262,84455;4010201,45317;4122740,77393;4178571,56205;4241125,34135;4306311,77687;4418265,44140;4508297,75038;4563251,84455;4678713,84455;4833053,27955;4884792,85044;4948516,34429;5125071,83866;5175640,78864;5256610,85044" o:connectangles="0,0,0,0,0,0,0,0,0,0,0,0,0,0,0,0,0,0,0,0,0,0,0,0,0,0,0,0,0,0,0,0,0,0,0,0,0,0,0,0,0,0,0,0,0,0,0,0,0,0,0,0,0,0,0,0,0,0,0,0,0,0,0"/>
              <o:lock v:ext="edit" aspectratio="t" verticies="t"/>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A4A" w:rsidRDefault="00AF7A4A" w:rsidP="00AF7A4A">
      <w:pPr>
        <w:spacing w:after="0" w:line="240" w:lineRule="auto"/>
      </w:pPr>
      <w:r>
        <w:separator/>
      </w:r>
    </w:p>
  </w:footnote>
  <w:footnote w:type="continuationSeparator" w:id="0">
    <w:p w:rsidR="00AF7A4A" w:rsidRDefault="00AF7A4A" w:rsidP="00AF7A4A">
      <w:pPr>
        <w:spacing w:after="0" w:line="240" w:lineRule="auto"/>
      </w:pPr>
      <w:r>
        <w:continuationSeparator/>
      </w:r>
    </w:p>
  </w:footnote>
  <w:footnote w:id="1">
    <w:p w:rsidR="00AF7A4A" w:rsidRDefault="00AF7A4A" w:rsidP="00AF7A4A">
      <w:pPr>
        <w:pStyle w:val="FootnoteText"/>
        <w:rPr>
          <w:rFonts w:ascii="Times New Roman" w:hAnsi="Times New Roman"/>
          <w:lang w:val="en-US"/>
        </w:rPr>
      </w:pPr>
      <w:r>
        <w:rPr>
          <w:rStyle w:val="FootnoteReference"/>
        </w:rPr>
        <w:footnoteRef/>
      </w:r>
      <w:r>
        <w:t xml:space="preserve"> </w:t>
      </w:r>
      <w:r w:rsidR="00B51316">
        <w:t xml:space="preserve">Access Economics (2010) </w:t>
      </w:r>
      <w:r w:rsidR="00B51316" w:rsidRPr="000F7D05">
        <w:rPr>
          <w:i/>
        </w:rPr>
        <w:t xml:space="preserve">Clear Focus - The economic impact of vision loss in </w:t>
      </w:r>
      <w:smartTag w:uri="urn:schemas-microsoft-com:office:smarttags" w:element="country-region">
        <w:r w:rsidR="00B51316" w:rsidRPr="000F7D05">
          <w:rPr>
            <w:i/>
          </w:rPr>
          <w:t>Australia</w:t>
        </w:r>
      </w:smartTag>
      <w:r w:rsidR="00B51316">
        <w:rPr>
          <w:i/>
        </w:rPr>
        <w:t xml:space="preserve"> in 2009, </w:t>
      </w:r>
      <w:smartTag w:uri="urn:schemas-microsoft-com:office:smarttags" w:element="City">
        <w:r w:rsidR="00B51316" w:rsidRPr="000F7D05">
          <w:t>Canberra</w:t>
        </w:r>
      </w:smartTag>
      <w:r w:rsidR="00B51316" w:rsidRPr="000F7D05">
        <w:t xml:space="preserve">, </w:t>
      </w:r>
      <w:smartTag w:uri="urn:schemas-microsoft-com:office:smarttags" w:element="country-region">
        <w:smartTag w:uri="urn:schemas-microsoft-com:office:smarttags" w:element="place">
          <w:r w:rsidR="00B51316" w:rsidRPr="000F7D05">
            <w:t>Australia</w:t>
          </w:r>
        </w:smartTag>
      </w:smartTag>
      <w:r w:rsidR="00B51316">
        <w:t xml:space="preserve"> </w:t>
      </w:r>
      <w:hyperlink r:id="rId1" w:history="1">
        <w:r w:rsidR="00B51316" w:rsidRPr="00864FDA">
          <w:rPr>
            <w:rStyle w:val="Hyperlink"/>
            <w:rFonts w:ascii="Arial" w:hAnsi="Arial" w:cs="Arial"/>
          </w:rPr>
          <w:t>www.vision2020australia.org.au/resources.cfm</w:t>
        </w:r>
      </w:hyperlink>
    </w:p>
  </w:footnote>
  <w:footnote w:id="2">
    <w:p w:rsidR="004B2D43" w:rsidRPr="004B2D43" w:rsidRDefault="004B2D43">
      <w:pPr>
        <w:pStyle w:val="FootnoteText"/>
        <w:rPr>
          <w:lang w:val="en-US"/>
        </w:rPr>
      </w:pPr>
      <w:r>
        <w:rPr>
          <w:rStyle w:val="FootnoteReference"/>
        </w:rPr>
        <w:footnoteRef/>
      </w:r>
      <w:r>
        <w:t xml:space="preserve"> </w:t>
      </w:r>
      <w:proofErr w:type="spellStart"/>
      <w:r w:rsidRPr="0071663E">
        <w:t>Centrelink</w:t>
      </w:r>
      <w:proofErr w:type="spellEnd"/>
      <w:r w:rsidRPr="0071663E">
        <w:t xml:space="preserve"> FOI request by Vision Australia</w:t>
      </w:r>
      <w:r>
        <w:t>,</w:t>
      </w:r>
      <w:r w:rsidRPr="0071663E">
        <w:t xml:space="preserve"> October 2011</w:t>
      </w:r>
      <w:r>
        <w:t>.</w:t>
      </w:r>
    </w:p>
  </w:footnote>
  <w:footnote w:id="3">
    <w:p w:rsidR="00AF7A4A" w:rsidRDefault="00AF7A4A" w:rsidP="00AF7A4A">
      <w:pPr>
        <w:pStyle w:val="FootnoteText"/>
      </w:pPr>
      <w:r>
        <w:rPr>
          <w:rStyle w:val="FootnoteReference"/>
        </w:rPr>
        <w:footnoteRef/>
      </w:r>
      <w:r>
        <w:t xml:space="preserve"> </w:t>
      </w:r>
      <w:r w:rsidRPr="0071663E">
        <w:t xml:space="preserve"> </w:t>
      </w:r>
      <w:r w:rsidR="004B2D43">
        <w:t>Ibid</w:t>
      </w:r>
    </w:p>
  </w:footnote>
  <w:footnote w:id="4">
    <w:p w:rsidR="006A16AB" w:rsidRPr="00C90D52" w:rsidRDefault="006A16AB" w:rsidP="00C90D52">
      <w:pPr>
        <w:rPr>
          <w:sz w:val="16"/>
          <w:szCs w:val="16"/>
        </w:rPr>
      </w:pPr>
      <w:r>
        <w:rPr>
          <w:rStyle w:val="FootnoteReference"/>
        </w:rPr>
        <w:footnoteRef/>
      </w:r>
      <w:r>
        <w:t xml:space="preserve"> </w:t>
      </w:r>
      <w:r w:rsidRPr="0071663E">
        <w:t xml:space="preserve"> </w:t>
      </w:r>
      <w:r w:rsidR="00C90D52" w:rsidRPr="00C90D52">
        <w:rPr>
          <w:sz w:val="16"/>
          <w:szCs w:val="16"/>
        </w:rPr>
        <w:t>Vision Australia's figures are based on information from the ABS (Australian Bureau of Statistics): (1) from the latest general population census (2011) and: (2) from the 2003 Survey of Disability Aging and Carers (SDAC).</w:t>
      </w:r>
    </w:p>
  </w:footnote>
  <w:footnote w:id="5">
    <w:p w:rsidR="00A551ED" w:rsidRPr="00A551ED" w:rsidRDefault="00A551ED" w:rsidP="00C90D52">
      <w:pPr>
        <w:pStyle w:val="FootnoteText"/>
        <w:spacing w:after="0"/>
        <w:ind w:left="115" w:hanging="115"/>
        <w:rPr>
          <w:lang w:val="en-US"/>
        </w:rPr>
      </w:pPr>
      <w:r>
        <w:rPr>
          <w:rStyle w:val="FootnoteReference"/>
        </w:rPr>
        <w:footnoteRef/>
      </w:r>
      <w:r>
        <w:t xml:space="preserve">  Ibid</w:t>
      </w:r>
    </w:p>
  </w:footnote>
  <w:footnote w:id="6">
    <w:p w:rsidR="005D4F6C" w:rsidRPr="004B2D43" w:rsidRDefault="005D4F6C">
      <w:pPr>
        <w:pStyle w:val="FootnoteText"/>
      </w:pPr>
      <w:r>
        <w:rPr>
          <w:rStyle w:val="FootnoteReference"/>
        </w:rPr>
        <w:footnoteRef/>
      </w:r>
      <w:r>
        <w:t xml:space="preserve"> </w:t>
      </w:r>
      <w:r w:rsidR="004B2D43" w:rsidRPr="004B2D43">
        <w:t xml:space="preserve">Productivity Commission </w:t>
      </w:r>
      <w:r w:rsidR="004B2D43">
        <w:t>(</w:t>
      </w:r>
      <w:r w:rsidR="004B2D43" w:rsidRPr="004B2D43">
        <w:t>2011</w:t>
      </w:r>
      <w:r w:rsidR="004B2D43">
        <w:t>)</w:t>
      </w:r>
      <w:r w:rsidR="004B2D43" w:rsidRPr="004B2D43">
        <w:t>, Chapter 16 in ‘Disability Care and Support’, Report no. 54, Canberra.</w:t>
      </w:r>
    </w:p>
  </w:footnote>
  <w:footnote w:id="7">
    <w:p w:rsidR="00AF7A4A" w:rsidRDefault="00AF7A4A" w:rsidP="00AF7A4A">
      <w:pPr>
        <w:pStyle w:val="FootnoteText"/>
      </w:pPr>
      <w:r>
        <w:rPr>
          <w:rStyle w:val="FootnoteReference"/>
        </w:rPr>
        <w:footnoteRef/>
      </w:r>
      <w:r>
        <w:t xml:space="preserve"> </w:t>
      </w:r>
      <w:r w:rsidR="005D4F6C">
        <w:t>Ibid</w:t>
      </w:r>
    </w:p>
  </w:footnote>
  <w:footnote w:id="8">
    <w:p w:rsidR="00237A34" w:rsidRPr="00237A34" w:rsidRDefault="00237A34">
      <w:pPr>
        <w:pStyle w:val="FootnoteText"/>
      </w:pPr>
      <w:r>
        <w:rPr>
          <w:rStyle w:val="FootnoteReference"/>
        </w:rPr>
        <w:footnoteRef/>
      </w:r>
      <w:r>
        <w:t xml:space="preserve"> </w:t>
      </w:r>
      <w:r w:rsidRPr="00237A34">
        <w:t xml:space="preserve">These criteria are based upon testing of vision with the </w:t>
      </w:r>
      <w:proofErr w:type="spellStart"/>
      <w:r w:rsidRPr="00237A34">
        <w:t>Snellen</w:t>
      </w:r>
      <w:proofErr w:type="spellEnd"/>
      <w:r w:rsidRPr="00237A34">
        <w:t xml:space="preserve"> chart.</w:t>
      </w:r>
      <w:r>
        <w:t xml:space="preserve"> </w:t>
      </w:r>
      <w:r w:rsidRPr="00237A34">
        <w:t xml:space="preserve">With the standard </w:t>
      </w:r>
      <w:proofErr w:type="spellStart"/>
      <w:r w:rsidRPr="00237A34">
        <w:t>Snellen</w:t>
      </w:r>
      <w:proofErr w:type="spellEnd"/>
      <w:r w:rsidRPr="00237A34">
        <w:t xml:space="preserve"> chart, vision is tested at a distance of 6 meters or 20 feet. ‘</w:t>
      </w:r>
      <w:r>
        <w:t>N</w:t>
      </w:r>
      <w:r w:rsidRPr="00237A34">
        <w:t>ormal’ visual acuity is 6/6 or 20/20.</w:t>
      </w:r>
    </w:p>
  </w:footnote>
  <w:footnote w:id="9">
    <w:p w:rsidR="00CB6F3D" w:rsidRPr="00CB6F3D" w:rsidRDefault="00CB6F3D">
      <w:pPr>
        <w:pStyle w:val="FootnoteText"/>
        <w:rPr>
          <w:lang w:val="en-US"/>
        </w:rPr>
      </w:pPr>
      <w:r>
        <w:rPr>
          <w:rStyle w:val="FootnoteReference"/>
        </w:rPr>
        <w:footnoteRef/>
      </w:r>
      <w:r>
        <w:t xml:space="preserve"> </w:t>
      </w:r>
      <w:r>
        <w:rPr>
          <w:lang w:val="en-US"/>
        </w:rPr>
        <w:t xml:space="preserve">National Disability </w:t>
      </w:r>
      <w:r w:rsidR="00E65EFF">
        <w:rPr>
          <w:lang w:val="en-US"/>
        </w:rPr>
        <w:t xml:space="preserve">and </w:t>
      </w:r>
      <w:proofErr w:type="spellStart"/>
      <w:r w:rsidR="00E65EFF">
        <w:rPr>
          <w:lang w:val="en-US"/>
        </w:rPr>
        <w:t>Carer</w:t>
      </w:r>
      <w:proofErr w:type="spellEnd"/>
      <w:r w:rsidR="00E65EFF">
        <w:rPr>
          <w:lang w:val="en-US"/>
        </w:rPr>
        <w:t xml:space="preserve"> Alliance (2013), </w:t>
      </w:r>
      <w:r w:rsidR="00E65EFF" w:rsidRPr="00E65EFF">
        <w:rPr>
          <w:i/>
          <w:lang w:val="en-US"/>
        </w:rPr>
        <w:t>Summary Report-Key Issues Raised in the Alliance NDIS Community Engagement Project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Cover"/>
  <w:p w:rsidR="00AF7A4A" w:rsidRDefault="00AF7A4A">
    <w:pPr>
      <w:pStyle w:val="Header"/>
    </w:pPr>
    <w:r>
      <w:rPr>
        <w:noProof/>
        <w:lang w:val="en-US"/>
      </w:rPr>
      <mc:AlternateContent>
        <mc:Choice Requires="wpg">
          <w:drawing>
            <wp:anchor distT="0" distB="0" distL="114300" distR="114300" simplePos="0" relativeHeight="251658240" behindDoc="0" locked="1" layoutInCell="1" allowOverlap="1" wp14:anchorId="0654E0F4" wp14:editId="0146925D">
              <wp:simplePos x="0" y="0"/>
              <wp:positionH relativeFrom="column">
                <wp:posOffset>-237490</wp:posOffset>
              </wp:positionH>
              <wp:positionV relativeFrom="paragraph">
                <wp:posOffset>-241300</wp:posOffset>
              </wp:positionV>
              <wp:extent cx="7112000" cy="10261600"/>
              <wp:effectExtent l="0" t="0" r="0" b="6350"/>
              <wp:wrapNone/>
              <wp:docPr id="45" name="VCover_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0" cy="10261600"/>
                        <a:chOff x="335" y="340"/>
                        <a:chExt cx="11200" cy="16160"/>
                      </a:xfrm>
                    </wpg:grpSpPr>
                    <pic:pic xmlns:pic="http://schemas.openxmlformats.org/drawingml/2006/picture">
                      <pic:nvPicPr>
                        <pic:cNvPr id="46" name="Cover_Yellow" descr="Report Cover ORANGE BLEND 96dpi rgb q8"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35" y="342"/>
                          <a:ext cx="10942" cy="16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Cover_Blue" descr="Report Cover BLUE BLEND 96dpi rgb q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35" y="342"/>
                          <a:ext cx="10942" cy="16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 name="Logo_grp"/>
                      <wpg:cNvGrpSpPr>
                        <a:grpSpLocks noChangeAspect="1"/>
                      </wpg:cNvGrpSpPr>
                      <wpg:grpSpPr bwMode="auto">
                        <a:xfrm>
                          <a:off x="9577" y="674"/>
                          <a:ext cx="1752" cy="1140"/>
                          <a:chOff x="657" y="482"/>
                          <a:chExt cx="4534" cy="2950"/>
                        </a:xfrm>
                      </wpg:grpSpPr>
                      <wps:wsp>
                        <wps:cNvPr id="49" name="Freeform 285"/>
                        <wps:cNvSpPr>
                          <a:spLocks noChangeAspect="1" noEditPoints="1"/>
                        </wps:cNvSpPr>
                        <wps:spPr bwMode="auto">
                          <a:xfrm>
                            <a:off x="657" y="482"/>
                            <a:ext cx="4534" cy="2950"/>
                          </a:xfrm>
                          <a:custGeom>
                            <a:avLst/>
                            <a:gdLst>
                              <a:gd name="T0" fmla="*/ 7779 w 18075"/>
                              <a:gd name="T1" fmla="*/ 432 h 11762"/>
                              <a:gd name="T2" fmla="*/ 7422 w 18075"/>
                              <a:gd name="T3" fmla="*/ 432 h 11762"/>
                              <a:gd name="T4" fmla="*/ 13640 w 18075"/>
                              <a:gd name="T5" fmla="*/ 688 h 11762"/>
                              <a:gd name="T6" fmla="*/ 15897 w 18075"/>
                              <a:gd name="T7" fmla="*/ 56 h 11762"/>
                              <a:gd name="T8" fmla="*/ 988 w 18075"/>
                              <a:gd name="T9" fmla="*/ 8721 h 11762"/>
                              <a:gd name="T10" fmla="*/ 1855 w 18075"/>
                              <a:gd name="T11" fmla="*/ 8713 h 11762"/>
                              <a:gd name="T12" fmla="*/ 2412 w 18075"/>
                              <a:gd name="T13" fmla="*/ 9490 h 11762"/>
                              <a:gd name="T14" fmla="*/ 6357 w 18075"/>
                              <a:gd name="T15" fmla="*/ 9194 h 11762"/>
                              <a:gd name="T16" fmla="*/ 6664 w 18075"/>
                              <a:gd name="T17" fmla="*/ 9480 h 11762"/>
                              <a:gd name="T18" fmla="*/ 7753 w 18075"/>
                              <a:gd name="T19" fmla="*/ 9487 h 11762"/>
                              <a:gd name="T20" fmla="*/ 7753 w 18075"/>
                              <a:gd name="T21" fmla="*/ 9141 h 11762"/>
                              <a:gd name="T22" fmla="*/ 10609 w 18075"/>
                              <a:gd name="T23" fmla="*/ 8846 h 11762"/>
                              <a:gd name="T24" fmla="*/ 11268 w 18075"/>
                              <a:gd name="T25" fmla="*/ 8818 h 11762"/>
                              <a:gd name="T26" fmla="*/ 14017 w 18075"/>
                              <a:gd name="T27" fmla="*/ 8709 h 11762"/>
                              <a:gd name="T28" fmla="*/ 15152 w 18075"/>
                              <a:gd name="T29" fmla="*/ 9387 h 11762"/>
                              <a:gd name="T30" fmla="*/ 16263 w 18075"/>
                              <a:gd name="T31" fmla="*/ 9011 h 11762"/>
                              <a:gd name="T32" fmla="*/ 16724 w 18075"/>
                              <a:gd name="T33" fmla="*/ 8719 h 11762"/>
                              <a:gd name="T34" fmla="*/ 12897 w 18075"/>
                              <a:gd name="T35" fmla="*/ 8914 h 11762"/>
                              <a:gd name="T36" fmla="*/ 12689 w 18075"/>
                              <a:gd name="T37" fmla="*/ 9243 h 11762"/>
                              <a:gd name="T38" fmla="*/ 4096 w 18075"/>
                              <a:gd name="T39" fmla="*/ 8715 h 11762"/>
                              <a:gd name="T40" fmla="*/ 4008 w 18075"/>
                              <a:gd name="T41" fmla="*/ 3954 h 11762"/>
                              <a:gd name="T42" fmla="*/ 2558 w 18075"/>
                              <a:gd name="T43" fmla="*/ 4215 h 11762"/>
                              <a:gd name="T44" fmla="*/ 2682 w 18075"/>
                              <a:gd name="T45" fmla="*/ 3773 h 11762"/>
                              <a:gd name="T46" fmla="*/ 2535 w 18075"/>
                              <a:gd name="T47" fmla="*/ 3488 h 11762"/>
                              <a:gd name="T48" fmla="*/ 112 w 18075"/>
                              <a:gd name="T49" fmla="*/ 3958 h 11762"/>
                              <a:gd name="T50" fmla="*/ 266 w 18075"/>
                              <a:gd name="T51" fmla="*/ 3322 h 11762"/>
                              <a:gd name="T52" fmla="*/ 1660 w 18075"/>
                              <a:gd name="T53" fmla="*/ 4819 h 11762"/>
                              <a:gd name="T54" fmla="*/ 555 w 18075"/>
                              <a:gd name="T55" fmla="*/ 2876 h 11762"/>
                              <a:gd name="T56" fmla="*/ 2147 w 18075"/>
                              <a:gd name="T57" fmla="*/ 3334 h 11762"/>
                              <a:gd name="T58" fmla="*/ 1347 w 18075"/>
                              <a:gd name="T59" fmla="*/ 2388 h 11762"/>
                              <a:gd name="T60" fmla="*/ 2321 w 18075"/>
                              <a:gd name="T61" fmla="*/ 3359 h 11762"/>
                              <a:gd name="T62" fmla="*/ 1083 w 18075"/>
                              <a:gd name="T63" fmla="*/ 2489 h 11762"/>
                              <a:gd name="T64" fmla="*/ 598 w 18075"/>
                              <a:gd name="T65" fmla="*/ 2830 h 11762"/>
                              <a:gd name="T66" fmla="*/ 2184 w 18075"/>
                              <a:gd name="T67" fmla="*/ 5780 h 11762"/>
                              <a:gd name="T68" fmla="*/ 1703 w 18075"/>
                              <a:gd name="T69" fmla="*/ 7044 h 11762"/>
                              <a:gd name="T70" fmla="*/ 2430 w 18075"/>
                              <a:gd name="T71" fmla="*/ 5879 h 11762"/>
                              <a:gd name="T72" fmla="*/ 2330 w 18075"/>
                              <a:gd name="T73" fmla="*/ 4399 h 11762"/>
                              <a:gd name="T74" fmla="*/ 2830 w 18075"/>
                              <a:gd name="T75" fmla="*/ 5881 h 11762"/>
                              <a:gd name="T76" fmla="*/ 3930 w 18075"/>
                              <a:gd name="T77" fmla="*/ 4328 h 11762"/>
                              <a:gd name="T78" fmla="*/ 7391 w 18075"/>
                              <a:gd name="T79" fmla="*/ 4550 h 11762"/>
                              <a:gd name="T80" fmla="*/ 4186 w 18075"/>
                              <a:gd name="T81" fmla="*/ 5343 h 11762"/>
                              <a:gd name="T82" fmla="*/ 4213 w 18075"/>
                              <a:gd name="T83" fmla="*/ 5453 h 11762"/>
                              <a:gd name="T84" fmla="*/ 7387 w 18075"/>
                              <a:gd name="T85" fmla="*/ 4786 h 11762"/>
                              <a:gd name="T86" fmla="*/ 4103 w 18075"/>
                              <a:gd name="T87" fmla="*/ 4528 h 11762"/>
                              <a:gd name="T88" fmla="*/ 9875 w 18075"/>
                              <a:gd name="T89" fmla="*/ 5089 h 11762"/>
                              <a:gd name="T90" fmla="*/ 8875 w 18075"/>
                              <a:gd name="T91" fmla="*/ 3898 h 11762"/>
                              <a:gd name="T92" fmla="*/ 11655 w 18075"/>
                              <a:gd name="T93" fmla="*/ 6984 h 11762"/>
                              <a:gd name="T94" fmla="*/ 1518 w 18075"/>
                              <a:gd name="T95" fmla="*/ 1354 h 11762"/>
                              <a:gd name="T96" fmla="*/ 1147 w 18075"/>
                              <a:gd name="T97" fmla="*/ 10709 h 11762"/>
                              <a:gd name="T98" fmla="*/ 2975 w 18075"/>
                              <a:gd name="T99" fmla="*/ 11717 h 11762"/>
                              <a:gd name="T100" fmla="*/ 5989 w 18075"/>
                              <a:gd name="T101" fmla="*/ 11254 h 11762"/>
                              <a:gd name="T102" fmla="*/ 5257 w 18075"/>
                              <a:gd name="T103" fmla="*/ 10871 h 11762"/>
                              <a:gd name="T104" fmla="*/ 8501 w 18075"/>
                              <a:gd name="T105" fmla="*/ 10618 h 11762"/>
                              <a:gd name="T106" fmla="*/ 10668 w 18075"/>
                              <a:gd name="T107" fmla="*/ 11669 h 11762"/>
                              <a:gd name="T108" fmla="*/ 10188 w 18075"/>
                              <a:gd name="T109" fmla="*/ 10768 h 11762"/>
                              <a:gd name="T110" fmla="*/ 13017 w 18075"/>
                              <a:gd name="T111" fmla="*/ 11719 h 11762"/>
                              <a:gd name="T112" fmla="*/ 13799 w 18075"/>
                              <a:gd name="T113" fmla="*/ 10390 h 11762"/>
                              <a:gd name="T114" fmla="*/ 16590 w 18075"/>
                              <a:gd name="T115" fmla="*/ 11453 h 11762"/>
                              <a:gd name="T116" fmla="*/ 17419 w 18075"/>
                              <a:gd name="T117" fmla="*/ 8068 h 1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075" h="11762">
                                <a:moveTo>
                                  <a:pt x="17843" y="4714"/>
                                </a:moveTo>
                                <a:cubicBezTo>
                                  <a:pt x="17843" y="6099"/>
                                  <a:pt x="16723" y="7221"/>
                                  <a:pt x="15341" y="7221"/>
                                </a:cubicBezTo>
                                <a:cubicBezTo>
                                  <a:pt x="13959" y="7221"/>
                                  <a:pt x="12839" y="6099"/>
                                  <a:pt x="12839" y="4714"/>
                                </a:cubicBezTo>
                                <a:cubicBezTo>
                                  <a:pt x="12839" y="3329"/>
                                  <a:pt x="13959" y="2207"/>
                                  <a:pt x="15341" y="2207"/>
                                </a:cubicBezTo>
                                <a:cubicBezTo>
                                  <a:pt x="16723" y="2207"/>
                                  <a:pt x="17843" y="3329"/>
                                  <a:pt x="17843" y="4714"/>
                                </a:cubicBezTo>
                                <a:moveTo>
                                  <a:pt x="4355" y="34"/>
                                </a:moveTo>
                                <a:cubicBezTo>
                                  <a:pt x="3991" y="34"/>
                                  <a:pt x="3991" y="34"/>
                                  <a:pt x="3991" y="34"/>
                                </a:cubicBezTo>
                                <a:cubicBezTo>
                                  <a:pt x="3991" y="1341"/>
                                  <a:pt x="3991" y="1341"/>
                                  <a:pt x="3991" y="1341"/>
                                </a:cubicBezTo>
                                <a:cubicBezTo>
                                  <a:pt x="4355" y="1341"/>
                                  <a:pt x="4355" y="1341"/>
                                  <a:pt x="4355" y="1341"/>
                                </a:cubicBezTo>
                                <a:lnTo>
                                  <a:pt x="4355" y="34"/>
                                </a:lnTo>
                                <a:close/>
                                <a:moveTo>
                                  <a:pt x="7779" y="432"/>
                                </a:moveTo>
                                <a:cubicBezTo>
                                  <a:pt x="7750" y="64"/>
                                  <a:pt x="7428" y="0"/>
                                  <a:pt x="7157" y="0"/>
                                </a:cubicBezTo>
                                <a:cubicBezTo>
                                  <a:pt x="6725" y="0"/>
                                  <a:pt x="6597" y="246"/>
                                  <a:pt x="6597" y="437"/>
                                </a:cubicBezTo>
                                <a:cubicBezTo>
                                  <a:pt x="6597" y="926"/>
                                  <a:pt x="7456" y="761"/>
                                  <a:pt x="7456" y="980"/>
                                </a:cubicBezTo>
                                <a:cubicBezTo>
                                  <a:pt x="7456" y="1029"/>
                                  <a:pt x="7412" y="1115"/>
                                  <a:pt x="7224" y="1115"/>
                                </a:cubicBezTo>
                                <a:cubicBezTo>
                                  <a:pt x="6996" y="1115"/>
                                  <a:pt x="6922" y="1034"/>
                                  <a:pt x="6922" y="923"/>
                                </a:cubicBezTo>
                                <a:cubicBezTo>
                                  <a:pt x="6547" y="923"/>
                                  <a:pt x="6547" y="923"/>
                                  <a:pt x="6547" y="923"/>
                                </a:cubicBezTo>
                                <a:cubicBezTo>
                                  <a:pt x="6558" y="1272"/>
                                  <a:pt x="6899" y="1375"/>
                                  <a:pt x="7214" y="1375"/>
                                </a:cubicBezTo>
                                <a:cubicBezTo>
                                  <a:pt x="7430" y="1375"/>
                                  <a:pt x="7821" y="1306"/>
                                  <a:pt x="7821" y="926"/>
                                </a:cubicBezTo>
                                <a:cubicBezTo>
                                  <a:pt x="7821" y="444"/>
                                  <a:pt x="6954" y="594"/>
                                  <a:pt x="6954" y="388"/>
                                </a:cubicBezTo>
                                <a:cubicBezTo>
                                  <a:pt x="6954" y="332"/>
                                  <a:pt x="6980" y="260"/>
                                  <a:pt x="7177" y="260"/>
                                </a:cubicBezTo>
                                <a:cubicBezTo>
                                  <a:pt x="7376" y="260"/>
                                  <a:pt x="7407" y="349"/>
                                  <a:pt x="7422" y="432"/>
                                </a:cubicBezTo>
                                <a:lnTo>
                                  <a:pt x="7779" y="432"/>
                                </a:lnTo>
                                <a:close/>
                                <a:moveTo>
                                  <a:pt x="10407" y="45"/>
                                </a:moveTo>
                                <a:cubicBezTo>
                                  <a:pt x="10042" y="45"/>
                                  <a:pt x="10042" y="45"/>
                                  <a:pt x="10042" y="45"/>
                                </a:cubicBezTo>
                                <a:cubicBezTo>
                                  <a:pt x="10042" y="1351"/>
                                  <a:pt x="10042" y="1351"/>
                                  <a:pt x="10042" y="1351"/>
                                </a:cubicBezTo>
                                <a:cubicBezTo>
                                  <a:pt x="10407" y="1351"/>
                                  <a:pt x="10407" y="1351"/>
                                  <a:pt x="10407" y="1351"/>
                                </a:cubicBezTo>
                                <a:lnTo>
                                  <a:pt x="10407" y="45"/>
                                </a:lnTo>
                                <a:close/>
                                <a:moveTo>
                                  <a:pt x="13640" y="688"/>
                                </a:moveTo>
                                <a:cubicBezTo>
                                  <a:pt x="13640" y="521"/>
                                  <a:pt x="13590" y="290"/>
                                  <a:pt x="13325" y="290"/>
                                </a:cubicBezTo>
                                <a:cubicBezTo>
                                  <a:pt x="13060" y="290"/>
                                  <a:pt x="13010" y="521"/>
                                  <a:pt x="13010" y="688"/>
                                </a:cubicBezTo>
                                <a:cubicBezTo>
                                  <a:pt x="13010" y="854"/>
                                  <a:pt x="13060" y="1085"/>
                                  <a:pt x="13325" y="1085"/>
                                </a:cubicBezTo>
                                <a:cubicBezTo>
                                  <a:pt x="13590" y="1085"/>
                                  <a:pt x="13640" y="854"/>
                                  <a:pt x="13640" y="688"/>
                                </a:cubicBezTo>
                                <a:moveTo>
                                  <a:pt x="13994" y="688"/>
                                </a:moveTo>
                                <a:cubicBezTo>
                                  <a:pt x="13994" y="1159"/>
                                  <a:pt x="13677" y="1375"/>
                                  <a:pt x="13325" y="1375"/>
                                </a:cubicBezTo>
                                <a:cubicBezTo>
                                  <a:pt x="12974" y="1375"/>
                                  <a:pt x="12656" y="1159"/>
                                  <a:pt x="12656" y="688"/>
                                </a:cubicBezTo>
                                <a:cubicBezTo>
                                  <a:pt x="12656" y="216"/>
                                  <a:pt x="12974" y="0"/>
                                  <a:pt x="13325" y="0"/>
                                </a:cubicBezTo>
                                <a:cubicBezTo>
                                  <a:pt x="13677" y="0"/>
                                  <a:pt x="13994" y="216"/>
                                  <a:pt x="13994" y="688"/>
                                </a:cubicBezTo>
                                <a:moveTo>
                                  <a:pt x="17188" y="457"/>
                                </a:moveTo>
                                <a:cubicBezTo>
                                  <a:pt x="17188" y="171"/>
                                  <a:pt x="16970" y="22"/>
                                  <a:pt x="16691" y="22"/>
                                </a:cubicBezTo>
                                <a:cubicBezTo>
                                  <a:pt x="16420" y="22"/>
                                  <a:pt x="16313" y="168"/>
                                  <a:pt x="16262" y="247"/>
                                </a:cubicBezTo>
                                <a:cubicBezTo>
                                  <a:pt x="16257" y="247"/>
                                  <a:pt x="16257" y="247"/>
                                  <a:pt x="16257" y="247"/>
                                </a:cubicBezTo>
                                <a:cubicBezTo>
                                  <a:pt x="16257" y="56"/>
                                  <a:pt x="16257" y="56"/>
                                  <a:pt x="16257" y="56"/>
                                </a:cubicBezTo>
                                <a:cubicBezTo>
                                  <a:pt x="15897" y="56"/>
                                  <a:pt x="15897" y="56"/>
                                  <a:pt x="15897" y="56"/>
                                </a:cubicBezTo>
                                <a:cubicBezTo>
                                  <a:pt x="15897" y="1358"/>
                                  <a:pt x="15897" y="1358"/>
                                  <a:pt x="15897" y="1358"/>
                                </a:cubicBezTo>
                                <a:cubicBezTo>
                                  <a:pt x="16273" y="1358"/>
                                  <a:pt x="16273" y="1358"/>
                                  <a:pt x="16273" y="1358"/>
                                </a:cubicBezTo>
                                <a:cubicBezTo>
                                  <a:pt x="16273" y="611"/>
                                  <a:pt x="16273" y="611"/>
                                  <a:pt x="16273" y="611"/>
                                </a:cubicBezTo>
                                <a:cubicBezTo>
                                  <a:pt x="16273" y="413"/>
                                  <a:pt x="16402" y="310"/>
                                  <a:pt x="16568" y="310"/>
                                </a:cubicBezTo>
                                <a:cubicBezTo>
                                  <a:pt x="16807" y="310"/>
                                  <a:pt x="16812" y="472"/>
                                  <a:pt x="16812" y="568"/>
                                </a:cubicBezTo>
                                <a:cubicBezTo>
                                  <a:pt x="16812" y="1358"/>
                                  <a:pt x="16812" y="1358"/>
                                  <a:pt x="16812" y="1358"/>
                                </a:cubicBezTo>
                                <a:cubicBezTo>
                                  <a:pt x="17188" y="1358"/>
                                  <a:pt x="17188" y="1358"/>
                                  <a:pt x="17188" y="1358"/>
                                </a:cubicBezTo>
                                <a:lnTo>
                                  <a:pt x="17188" y="457"/>
                                </a:lnTo>
                                <a:close/>
                                <a:moveTo>
                                  <a:pt x="682" y="8857"/>
                                </a:moveTo>
                                <a:cubicBezTo>
                                  <a:pt x="988" y="8857"/>
                                  <a:pt x="988" y="8857"/>
                                  <a:pt x="988" y="8857"/>
                                </a:cubicBezTo>
                                <a:cubicBezTo>
                                  <a:pt x="988" y="8721"/>
                                  <a:pt x="988" y="8721"/>
                                  <a:pt x="988" y="8721"/>
                                </a:cubicBezTo>
                                <a:cubicBezTo>
                                  <a:pt x="162" y="8721"/>
                                  <a:pt x="162" y="8721"/>
                                  <a:pt x="162" y="8721"/>
                                </a:cubicBezTo>
                                <a:cubicBezTo>
                                  <a:pt x="162" y="8857"/>
                                  <a:pt x="162" y="8857"/>
                                  <a:pt x="162" y="8857"/>
                                </a:cubicBezTo>
                                <a:cubicBezTo>
                                  <a:pt x="469" y="8857"/>
                                  <a:pt x="469" y="8857"/>
                                  <a:pt x="469" y="8857"/>
                                </a:cubicBezTo>
                                <a:cubicBezTo>
                                  <a:pt x="469" y="9492"/>
                                  <a:pt x="469" y="9492"/>
                                  <a:pt x="469" y="9492"/>
                                </a:cubicBezTo>
                                <a:cubicBezTo>
                                  <a:pt x="682" y="9492"/>
                                  <a:pt x="682" y="9492"/>
                                  <a:pt x="682" y="9492"/>
                                </a:cubicBezTo>
                                <a:lnTo>
                                  <a:pt x="682" y="8857"/>
                                </a:lnTo>
                                <a:close/>
                                <a:moveTo>
                                  <a:pt x="1855" y="9138"/>
                                </a:moveTo>
                                <a:cubicBezTo>
                                  <a:pt x="1855" y="9483"/>
                                  <a:pt x="1855" y="9483"/>
                                  <a:pt x="1855" y="9483"/>
                                </a:cubicBezTo>
                                <a:cubicBezTo>
                                  <a:pt x="2077" y="9483"/>
                                  <a:pt x="2077" y="9483"/>
                                  <a:pt x="2077" y="9483"/>
                                </a:cubicBezTo>
                                <a:cubicBezTo>
                                  <a:pt x="2077" y="8713"/>
                                  <a:pt x="2077" y="8713"/>
                                  <a:pt x="2077" y="8713"/>
                                </a:cubicBezTo>
                                <a:cubicBezTo>
                                  <a:pt x="1855" y="8713"/>
                                  <a:pt x="1855" y="8713"/>
                                  <a:pt x="1855" y="8713"/>
                                </a:cubicBezTo>
                                <a:cubicBezTo>
                                  <a:pt x="1855" y="9004"/>
                                  <a:pt x="1855" y="9004"/>
                                  <a:pt x="1855" y="9004"/>
                                </a:cubicBezTo>
                                <a:cubicBezTo>
                                  <a:pt x="1440" y="9004"/>
                                  <a:pt x="1440" y="9004"/>
                                  <a:pt x="1440" y="9004"/>
                                </a:cubicBezTo>
                                <a:cubicBezTo>
                                  <a:pt x="1440" y="8713"/>
                                  <a:pt x="1440" y="8713"/>
                                  <a:pt x="1440" y="8713"/>
                                </a:cubicBezTo>
                                <a:cubicBezTo>
                                  <a:pt x="1218" y="8713"/>
                                  <a:pt x="1218" y="8713"/>
                                  <a:pt x="1218" y="8713"/>
                                </a:cubicBezTo>
                                <a:cubicBezTo>
                                  <a:pt x="1218" y="9483"/>
                                  <a:pt x="1218" y="9483"/>
                                  <a:pt x="1218" y="9483"/>
                                </a:cubicBezTo>
                                <a:cubicBezTo>
                                  <a:pt x="1440" y="9483"/>
                                  <a:pt x="1440" y="9483"/>
                                  <a:pt x="1440" y="9483"/>
                                </a:cubicBezTo>
                                <a:cubicBezTo>
                                  <a:pt x="1440" y="9138"/>
                                  <a:pt x="1440" y="9138"/>
                                  <a:pt x="1440" y="9138"/>
                                </a:cubicBezTo>
                                <a:lnTo>
                                  <a:pt x="1855" y="9138"/>
                                </a:lnTo>
                                <a:close/>
                                <a:moveTo>
                                  <a:pt x="3226" y="8719"/>
                                </a:moveTo>
                                <a:cubicBezTo>
                                  <a:pt x="2412" y="8719"/>
                                  <a:pt x="2412" y="8719"/>
                                  <a:pt x="2412" y="8719"/>
                                </a:cubicBezTo>
                                <a:cubicBezTo>
                                  <a:pt x="2412" y="9490"/>
                                  <a:pt x="2412" y="9490"/>
                                  <a:pt x="2412" y="9490"/>
                                </a:cubicBezTo>
                                <a:cubicBezTo>
                                  <a:pt x="3252" y="9490"/>
                                  <a:pt x="3252" y="9490"/>
                                  <a:pt x="3252" y="9490"/>
                                </a:cubicBezTo>
                                <a:cubicBezTo>
                                  <a:pt x="3252" y="9354"/>
                                  <a:pt x="3252" y="9354"/>
                                  <a:pt x="3252" y="9354"/>
                                </a:cubicBezTo>
                                <a:cubicBezTo>
                                  <a:pt x="2639" y="9354"/>
                                  <a:pt x="2639" y="9354"/>
                                  <a:pt x="2639" y="9354"/>
                                </a:cubicBezTo>
                                <a:cubicBezTo>
                                  <a:pt x="2639" y="9154"/>
                                  <a:pt x="2639" y="9154"/>
                                  <a:pt x="2639" y="9154"/>
                                </a:cubicBezTo>
                                <a:cubicBezTo>
                                  <a:pt x="3178" y="9154"/>
                                  <a:pt x="3178" y="9154"/>
                                  <a:pt x="3178" y="9154"/>
                                </a:cubicBezTo>
                                <a:cubicBezTo>
                                  <a:pt x="3178" y="9018"/>
                                  <a:pt x="3178" y="9018"/>
                                  <a:pt x="3178" y="9018"/>
                                </a:cubicBezTo>
                                <a:cubicBezTo>
                                  <a:pt x="2639" y="9018"/>
                                  <a:pt x="2639" y="9018"/>
                                  <a:pt x="2639" y="9018"/>
                                </a:cubicBezTo>
                                <a:cubicBezTo>
                                  <a:pt x="2639" y="8856"/>
                                  <a:pt x="2639" y="8856"/>
                                  <a:pt x="2639" y="8856"/>
                                </a:cubicBezTo>
                                <a:cubicBezTo>
                                  <a:pt x="3226" y="8856"/>
                                  <a:pt x="3226" y="8856"/>
                                  <a:pt x="3226" y="8856"/>
                                </a:cubicBezTo>
                                <a:lnTo>
                                  <a:pt x="3226" y="8719"/>
                                </a:lnTo>
                                <a:close/>
                                <a:moveTo>
                                  <a:pt x="6357" y="9194"/>
                                </a:moveTo>
                                <a:cubicBezTo>
                                  <a:pt x="6614" y="9194"/>
                                  <a:pt x="6614" y="9194"/>
                                  <a:pt x="6614" y="9194"/>
                                </a:cubicBezTo>
                                <a:cubicBezTo>
                                  <a:pt x="6566" y="9350"/>
                                  <a:pt x="6396" y="9364"/>
                                  <a:pt x="6345" y="9364"/>
                                </a:cubicBezTo>
                                <a:cubicBezTo>
                                  <a:pt x="6188" y="9364"/>
                                  <a:pt x="6024" y="9310"/>
                                  <a:pt x="6024" y="9099"/>
                                </a:cubicBezTo>
                                <a:cubicBezTo>
                                  <a:pt x="6024" y="8901"/>
                                  <a:pt x="6176" y="8822"/>
                                  <a:pt x="6341" y="8822"/>
                                </a:cubicBezTo>
                                <a:cubicBezTo>
                                  <a:pt x="6505" y="8822"/>
                                  <a:pt x="6583" y="8919"/>
                                  <a:pt x="6583" y="8949"/>
                                </a:cubicBezTo>
                                <a:cubicBezTo>
                                  <a:pt x="6814" y="8949"/>
                                  <a:pt x="6814" y="8949"/>
                                  <a:pt x="6814" y="8949"/>
                                </a:cubicBezTo>
                                <a:cubicBezTo>
                                  <a:pt x="6802" y="8842"/>
                                  <a:pt x="6668" y="8689"/>
                                  <a:pt x="6329" y="8689"/>
                                </a:cubicBezTo>
                                <a:cubicBezTo>
                                  <a:pt x="5955" y="8688"/>
                                  <a:pt x="5788" y="8886"/>
                                  <a:pt x="5788" y="9097"/>
                                </a:cubicBezTo>
                                <a:cubicBezTo>
                                  <a:pt x="5788" y="9367"/>
                                  <a:pt x="6030" y="9500"/>
                                  <a:pt x="6296" y="9500"/>
                                </a:cubicBezTo>
                                <a:cubicBezTo>
                                  <a:pt x="6498" y="9500"/>
                                  <a:pt x="6583" y="9431"/>
                                  <a:pt x="6642" y="9383"/>
                                </a:cubicBezTo>
                                <a:cubicBezTo>
                                  <a:pt x="6664" y="9480"/>
                                  <a:pt x="6664" y="9480"/>
                                  <a:pt x="6664" y="9480"/>
                                </a:cubicBezTo>
                                <a:cubicBezTo>
                                  <a:pt x="6819" y="9480"/>
                                  <a:pt x="6819" y="9480"/>
                                  <a:pt x="6819" y="9480"/>
                                </a:cubicBezTo>
                                <a:cubicBezTo>
                                  <a:pt x="6819" y="9065"/>
                                  <a:pt x="6819" y="9065"/>
                                  <a:pt x="6819" y="9065"/>
                                </a:cubicBezTo>
                                <a:cubicBezTo>
                                  <a:pt x="6357" y="9065"/>
                                  <a:pt x="6357" y="9065"/>
                                  <a:pt x="6357" y="9065"/>
                                </a:cubicBezTo>
                                <a:lnTo>
                                  <a:pt x="6357" y="9194"/>
                                </a:lnTo>
                                <a:close/>
                                <a:moveTo>
                                  <a:pt x="5493" y="8709"/>
                                </a:moveTo>
                                <a:cubicBezTo>
                                  <a:pt x="5271" y="8709"/>
                                  <a:pt x="5271" y="8709"/>
                                  <a:pt x="5271" y="8709"/>
                                </a:cubicBezTo>
                                <a:cubicBezTo>
                                  <a:pt x="5271" y="9480"/>
                                  <a:pt x="5271" y="9480"/>
                                  <a:pt x="5271" y="9480"/>
                                </a:cubicBezTo>
                                <a:cubicBezTo>
                                  <a:pt x="5493" y="9480"/>
                                  <a:pt x="5493" y="9480"/>
                                  <a:pt x="5493" y="9480"/>
                                </a:cubicBezTo>
                                <a:lnTo>
                                  <a:pt x="5493" y="8709"/>
                                </a:lnTo>
                                <a:close/>
                                <a:moveTo>
                                  <a:pt x="7753" y="9141"/>
                                </a:moveTo>
                                <a:cubicBezTo>
                                  <a:pt x="7753" y="9487"/>
                                  <a:pt x="7753" y="9487"/>
                                  <a:pt x="7753" y="9487"/>
                                </a:cubicBezTo>
                                <a:cubicBezTo>
                                  <a:pt x="7974" y="9487"/>
                                  <a:pt x="7974" y="9487"/>
                                  <a:pt x="7974" y="9487"/>
                                </a:cubicBezTo>
                                <a:cubicBezTo>
                                  <a:pt x="7974" y="8716"/>
                                  <a:pt x="7974" y="8716"/>
                                  <a:pt x="7974" y="8716"/>
                                </a:cubicBezTo>
                                <a:cubicBezTo>
                                  <a:pt x="7753" y="8716"/>
                                  <a:pt x="7753" y="8716"/>
                                  <a:pt x="7753" y="8716"/>
                                </a:cubicBezTo>
                                <a:cubicBezTo>
                                  <a:pt x="7753" y="9008"/>
                                  <a:pt x="7753" y="9008"/>
                                  <a:pt x="7753" y="9008"/>
                                </a:cubicBezTo>
                                <a:cubicBezTo>
                                  <a:pt x="7338" y="9008"/>
                                  <a:pt x="7338" y="9008"/>
                                  <a:pt x="7338" y="9008"/>
                                </a:cubicBezTo>
                                <a:cubicBezTo>
                                  <a:pt x="7338" y="8716"/>
                                  <a:pt x="7338" y="8716"/>
                                  <a:pt x="7338" y="8716"/>
                                </a:cubicBezTo>
                                <a:cubicBezTo>
                                  <a:pt x="7116" y="8716"/>
                                  <a:pt x="7116" y="8716"/>
                                  <a:pt x="7116" y="8716"/>
                                </a:cubicBezTo>
                                <a:cubicBezTo>
                                  <a:pt x="7116" y="9487"/>
                                  <a:pt x="7116" y="9487"/>
                                  <a:pt x="7116" y="9487"/>
                                </a:cubicBezTo>
                                <a:cubicBezTo>
                                  <a:pt x="7338" y="9487"/>
                                  <a:pt x="7338" y="9487"/>
                                  <a:pt x="7338" y="9487"/>
                                </a:cubicBezTo>
                                <a:cubicBezTo>
                                  <a:pt x="7338" y="9141"/>
                                  <a:pt x="7338" y="9141"/>
                                  <a:pt x="7338" y="9141"/>
                                </a:cubicBezTo>
                                <a:lnTo>
                                  <a:pt x="7753" y="9141"/>
                                </a:lnTo>
                                <a:close/>
                                <a:moveTo>
                                  <a:pt x="8733" y="8852"/>
                                </a:moveTo>
                                <a:cubicBezTo>
                                  <a:pt x="9040" y="8852"/>
                                  <a:pt x="9040" y="8852"/>
                                  <a:pt x="9040" y="8852"/>
                                </a:cubicBezTo>
                                <a:cubicBezTo>
                                  <a:pt x="9040" y="8716"/>
                                  <a:pt x="9040" y="8716"/>
                                  <a:pt x="9040" y="8716"/>
                                </a:cubicBezTo>
                                <a:cubicBezTo>
                                  <a:pt x="8214" y="8716"/>
                                  <a:pt x="8214" y="8716"/>
                                  <a:pt x="8214" y="8716"/>
                                </a:cubicBezTo>
                                <a:cubicBezTo>
                                  <a:pt x="8214" y="8852"/>
                                  <a:pt x="8214" y="8852"/>
                                  <a:pt x="8214" y="8852"/>
                                </a:cubicBezTo>
                                <a:cubicBezTo>
                                  <a:pt x="8521" y="8852"/>
                                  <a:pt x="8521" y="8852"/>
                                  <a:pt x="8521" y="8852"/>
                                </a:cubicBezTo>
                                <a:cubicBezTo>
                                  <a:pt x="8521" y="9487"/>
                                  <a:pt x="8521" y="9487"/>
                                  <a:pt x="8521" y="9487"/>
                                </a:cubicBezTo>
                                <a:cubicBezTo>
                                  <a:pt x="8733" y="9487"/>
                                  <a:pt x="8733" y="9487"/>
                                  <a:pt x="8733" y="9487"/>
                                </a:cubicBezTo>
                                <a:lnTo>
                                  <a:pt x="8733" y="8852"/>
                                </a:lnTo>
                                <a:close/>
                                <a:moveTo>
                                  <a:pt x="10302" y="8846"/>
                                </a:moveTo>
                                <a:cubicBezTo>
                                  <a:pt x="10609" y="8846"/>
                                  <a:pt x="10609" y="8846"/>
                                  <a:pt x="10609" y="8846"/>
                                </a:cubicBezTo>
                                <a:cubicBezTo>
                                  <a:pt x="10609" y="8709"/>
                                  <a:pt x="10609" y="8709"/>
                                  <a:pt x="10609" y="8709"/>
                                </a:cubicBezTo>
                                <a:cubicBezTo>
                                  <a:pt x="9783" y="8709"/>
                                  <a:pt x="9783" y="8709"/>
                                  <a:pt x="9783" y="8709"/>
                                </a:cubicBezTo>
                                <a:cubicBezTo>
                                  <a:pt x="9783" y="8846"/>
                                  <a:pt x="9783" y="8846"/>
                                  <a:pt x="9783" y="8846"/>
                                </a:cubicBezTo>
                                <a:cubicBezTo>
                                  <a:pt x="10090" y="8846"/>
                                  <a:pt x="10090" y="8846"/>
                                  <a:pt x="10090" y="8846"/>
                                </a:cubicBezTo>
                                <a:cubicBezTo>
                                  <a:pt x="10090" y="9480"/>
                                  <a:pt x="10090" y="9480"/>
                                  <a:pt x="10090" y="9480"/>
                                </a:cubicBezTo>
                                <a:cubicBezTo>
                                  <a:pt x="10302" y="9480"/>
                                  <a:pt x="10302" y="9480"/>
                                  <a:pt x="10302" y="9480"/>
                                </a:cubicBezTo>
                                <a:lnTo>
                                  <a:pt x="10302" y="8846"/>
                                </a:lnTo>
                                <a:close/>
                                <a:moveTo>
                                  <a:pt x="11000" y="9088"/>
                                </a:moveTo>
                                <a:cubicBezTo>
                                  <a:pt x="11000" y="9304"/>
                                  <a:pt x="11157" y="9357"/>
                                  <a:pt x="11268" y="9357"/>
                                </a:cubicBezTo>
                                <a:cubicBezTo>
                                  <a:pt x="11380" y="9357"/>
                                  <a:pt x="11537" y="9304"/>
                                  <a:pt x="11537" y="9088"/>
                                </a:cubicBezTo>
                                <a:cubicBezTo>
                                  <a:pt x="11537" y="8872"/>
                                  <a:pt x="11380" y="8818"/>
                                  <a:pt x="11268" y="8818"/>
                                </a:cubicBezTo>
                                <a:cubicBezTo>
                                  <a:pt x="11157" y="8818"/>
                                  <a:pt x="11000" y="8872"/>
                                  <a:pt x="11000" y="9088"/>
                                </a:cubicBezTo>
                                <a:moveTo>
                                  <a:pt x="10793" y="9088"/>
                                </a:moveTo>
                                <a:cubicBezTo>
                                  <a:pt x="10793" y="8726"/>
                                  <a:pt x="11137" y="8682"/>
                                  <a:pt x="11268" y="8682"/>
                                </a:cubicBezTo>
                                <a:cubicBezTo>
                                  <a:pt x="11399" y="8682"/>
                                  <a:pt x="11744" y="8726"/>
                                  <a:pt x="11744" y="9088"/>
                                </a:cubicBezTo>
                                <a:cubicBezTo>
                                  <a:pt x="11744" y="9449"/>
                                  <a:pt x="11399" y="9493"/>
                                  <a:pt x="11268" y="9493"/>
                                </a:cubicBezTo>
                                <a:cubicBezTo>
                                  <a:pt x="11137" y="9493"/>
                                  <a:pt x="10793" y="9449"/>
                                  <a:pt x="10793" y="9088"/>
                                </a:cubicBezTo>
                                <a:moveTo>
                                  <a:pt x="14017" y="8709"/>
                                </a:moveTo>
                                <a:cubicBezTo>
                                  <a:pt x="13795" y="8709"/>
                                  <a:pt x="13795" y="8709"/>
                                  <a:pt x="13795" y="8709"/>
                                </a:cubicBezTo>
                                <a:cubicBezTo>
                                  <a:pt x="13795" y="9480"/>
                                  <a:pt x="13795" y="9480"/>
                                  <a:pt x="13795" y="9480"/>
                                </a:cubicBezTo>
                                <a:cubicBezTo>
                                  <a:pt x="14017" y="9480"/>
                                  <a:pt x="14017" y="9480"/>
                                  <a:pt x="14017" y="9480"/>
                                </a:cubicBezTo>
                                <a:lnTo>
                                  <a:pt x="14017" y="8709"/>
                                </a:lnTo>
                                <a:close/>
                                <a:moveTo>
                                  <a:pt x="14867" y="9198"/>
                                </a:moveTo>
                                <a:cubicBezTo>
                                  <a:pt x="15124" y="9198"/>
                                  <a:pt x="15124" y="9198"/>
                                  <a:pt x="15124" y="9198"/>
                                </a:cubicBezTo>
                                <a:cubicBezTo>
                                  <a:pt x="15076" y="9354"/>
                                  <a:pt x="14907" y="9367"/>
                                  <a:pt x="14856" y="9367"/>
                                </a:cubicBezTo>
                                <a:cubicBezTo>
                                  <a:pt x="14699" y="9367"/>
                                  <a:pt x="14534" y="9313"/>
                                  <a:pt x="14534" y="9102"/>
                                </a:cubicBezTo>
                                <a:cubicBezTo>
                                  <a:pt x="14534" y="8905"/>
                                  <a:pt x="14687" y="8825"/>
                                  <a:pt x="14852" y="8825"/>
                                </a:cubicBezTo>
                                <a:cubicBezTo>
                                  <a:pt x="15015" y="8825"/>
                                  <a:pt x="15093" y="8922"/>
                                  <a:pt x="15093" y="8952"/>
                                </a:cubicBezTo>
                                <a:cubicBezTo>
                                  <a:pt x="15324" y="8952"/>
                                  <a:pt x="15324" y="8952"/>
                                  <a:pt x="15324" y="8952"/>
                                </a:cubicBezTo>
                                <a:cubicBezTo>
                                  <a:pt x="15312" y="8846"/>
                                  <a:pt x="15178" y="8692"/>
                                  <a:pt x="14839" y="8692"/>
                                </a:cubicBezTo>
                                <a:cubicBezTo>
                                  <a:pt x="14466" y="8691"/>
                                  <a:pt x="14298" y="8890"/>
                                  <a:pt x="14298" y="9100"/>
                                </a:cubicBezTo>
                                <a:cubicBezTo>
                                  <a:pt x="14298" y="9371"/>
                                  <a:pt x="14540" y="9504"/>
                                  <a:pt x="14807" y="9504"/>
                                </a:cubicBezTo>
                                <a:cubicBezTo>
                                  <a:pt x="15009" y="9504"/>
                                  <a:pt x="15093" y="9434"/>
                                  <a:pt x="15152" y="9387"/>
                                </a:cubicBezTo>
                                <a:cubicBezTo>
                                  <a:pt x="15175" y="9483"/>
                                  <a:pt x="15175" y="9483"/>
                                  <a:pt x="15175" y="9483"/>
                                </a:cubicBezTo>
                                <a:cubicBezTo>
                                  <a:pt x="15329" y="9483"/>
                                  <a:pt x="15329" y="9483"/>
                                  <a:pt x="15329" y="9483"/>
                                </a:cubicBezTo>
                                <a:cubicBezTo>
                                  <a:pt x="15329" y="9068"/>
                                  <a:pt x="15329" y="9068"/>
                                  <a:pt x="15329" y="9068"/>
                                </a:cubicBezTo>
                                <a:cubicBezTo>
                                  <a:pt x="14867" y="9068"/>
                                  <a:pt x="14867" y="9068"/>
                                  <a:pt x="14867" y="9068"/>
                                </a:cubicBezTo>
                                <a:lnTo>
                                  <a:pt x="14867" y="9198"/>
                                </a:lnTo>
                                <a:close/>
                                <a:moveTo>
                                  <a:pt x="16263" y="9144"/>
                                </a:moveTo>
                                <a:cubicBezTo>
                                  <a:pt x="16263" y="9490"/>
                                  <a:pt x="16263" y="9490"/>
                                  <a:pt x="16263" y="9490"/>
                                </a:cubicBezTo>
                                <a:cubicBezTo>
                                  <a:pt x="16485" y="9490"/>
                                  <a:pt x="16485" y="9490"/>
                                  <a:pt x="16485" y="9490"/>
                                </a:cubicBezTo>
                                <a:cubicBezTo>
                                  <a:pt x="16485" y="8719"/>
                                  <a:pt x="16485" y="8719"/>
                                  <a:pt x="16485" y="8719"/>
                                </a:cubicBezTo>
                                <a:cubicBezTo>
                                  <a:pt x="16263" y="8719"/>
                                  <a:pt x="16263" y="8719"/>
                                  <a:pt x="16263" y="8719"/>
                                </a:cubicBezTo>
                                <a:cubicBezTo>
                                  <a:pt x="16263" y="9011"/>
                                  <a:pt x="16263" y="9011"/>
                                  <a:pt x="16263" y="9011"/>
                                </a:cubicBezTo>
                                <a:cubicBezTo>
                                  <a:pt x="15849" y="9011"/>
                                  <a:pt x="15849" y="9011"/>
                                  <a:pt x="15849" y="9011"/>
                                </a:cubicBezTo>
                                <a:cubicBezTo>
                                  <a:pt x="15849" y="8719"/>
                                  <a:pt x="15849" y="8719"/>
                                  <a:pt x="15849" y="8719"/>
                                </a:cubicBezTo>
                                <a:cubicBezTo>
                                  <a:pt x="15626" y="8719"/>
                                  <a:pt x="15626" y="8719"/>
                                  <a:pt x="15626" y="8719"/>
                                </a:cubicBezTo>
                                <a:cubicBezTo>
                                  <a:pt x="15626" y="9490"/>
                                  <a:pt x="15626" y="9490"/>
                                  <a:pt x="15626" y="9490"/>
                                </a:cubicBezTo>
                                <a:cubicBezTo>
                                  <a:pt x="15849" y="9490"/>
                                  <a:pt x="15849" y="9490"/>
                                  <a:pt x="15849" y="9490"/>
                                </a:cubicBezTo>
                                <a:cubicBezTo>
                                  <a:pt x="15849" y="9144"/>
                                  <a:pt x="15849" y="9144"/>
                                  <a:pt x="15849" y="9144"/>
                                </a:cubicBezTo>
                                <a:lnTo>
                                  <a:pt x="16263" y="9144"/>
                                </a:lnTo>
                                <a:close/>
                                <a:moveTo>
                                  <a:pt x="17243" y="8856"/>
                                </a:moveTo>
                                <a:cubicBezTo>
                                  <a:pt x="17550" y="8856"/>
                                  <a:pt x="17550" y="8856"/>
                                  <a:pt x="17550" y="8856"/>
                                </a:cubicBezTo>
                                <a:cubicBezTo>
                                  <a:pt x="17550" y="8719"/>
                                  <a:pt x="17550" y="8719"/>
                                  <a:pt x="17550" y="8719"/>
                                </a:cubicBezTo>
                                <a:cubicBezTo>
                                  <a:pt x="16724" y="8719"/>
                                  <a:pt x="16724" y="8719"/>
                                  <a:pt x="16724" y="8719"/>
                                </a:cubicBezTo>
                                <a:cubicBezTo>
                                  <a:pt x="16724" y="8856"/>
                                  <a:pt x="16724" y="8856"/>
                                  <a:pt x="16724" y="8856"/>
                                </a:cubicBezTo>
                                <a:cubicBezTo>
                                  <a:pt x="17031" y="8856"/>
                                  <a:pt x="17031" y="8856"/>
                                  <a:pt x="17031" y="8856"/>
                                </a:cubicBezTo>
                                <a:cubicBezTo>
                                  <a:pt x="17031" y="9490"/>
                                  <a:pt x="17031" y="9490"/>
                                  <a:pt x="17031" y="9490"/>
                                </a:cubicBezTo>
                                <a:cubicBezTo>
                                  <a:pt x="17243" y="9490"/>
                                  <a:pt x="17243" y="9490"/>
                                  <a:pt x="17243" y="9490"/>
                                </a:cubicBezTo>
                                <a:lnTo>
                                  <a:pt x="17243" y="8856"/>
                                </a:lnTo>
                                <a:close/>
                                <a:moveTo>
                                  <a:pt x="12689" y="9243"/>
                                </a:moveTo>
                                <a:cubicBezTo>
                                  <a:pt x="12689" y="9338"/>
                                  <a:pt x="12751" y="9500"/>
                                  <a:pt x="13112" y="9500"/>
                                </a:cubicBezTo>
                                <a:cubicBezTo>
                                  <a:pt x="13199" y="9500"/>
                                  <a:pt x="13503" y="9480"/>
                                  <a:pt x="13503" y="9248"/>
                                </a:cubicBezTo>
                                <a:cubicBezTo>
                                  <a:pt x="13503" y="9109"/>
                                  <a:pt x="13379" y="9067"/>
                                  <a:pt x="13243" y="9041"/>
                                </a:cubicBezTo>
                                <a:cubicBezTo>
                                  <a:pt x="13002" y="8995"/>
                                  <a:pt x="13002" y="8995"/>
                                  <a:pt x="13002" y="8995"/>
                                </a:cubicBezTo>
                                <a:cubicBezTo>
                                  <a:pt x="12961" y="8987"/>
                                  <a:pt x="12897" y="8974"/>
                                  <a:pt x="12897" y="8914"/>
                                </a:cubicBezTo>
                                <a:cubicBezTo>
                                  <a:pt x="12897" y="8845"/>
                                  <a:pt x="12991" y="8822"/>
                                  <a:pt x="13070" y="8822"/>
                                </a:cubicBezTo>
                                <a:cubicBezTo>
                                  <a:pt x="13250" y="8822"/>
                                  <a:pt x="13267" y="8904"/>
                                  <a:pt x="13273" y="8938"/>
                                </a:cubicBezTo>
                                <a:cubicBezTo>
                                  <a:pt x="13471" y="8938"/>
                                  <a:pt x="13471" y="8938"/>
                                  <a:pt x="13471" y="8938"/>
                                </a:cubicBezTo>
                                <a:cubicBezTo>
                                  <a:pt x="13470" y="8844"/>
                                  <a:pt x="13388" y="8689"/>
                                  <a:pt x="13085" y="8689"/>
                                </a:cubicBezTo>
                                <a:cubicBezTo>
                                  <a:pt x="12763" y="8689"/>
                                  <a:pt x="12704" y="8840"/>
                                  <a:pt x="12704" y="8926"/>
                                </a:cubicBezTo>
                                <a:cubicBezTo>
                                  <a:pt x="12704" y="9096"/>
                                  <a:pt x="12859" y="9124"/>
                                  <a:pt x="13019" y="9152"/>
                                </a:cubicBezTo>
                                <a:cubicBezTo>
                                  <a:pt x="13125" y="9172"/>
                                  <a:pt x="13125" y="9172"/>
                                  <a:pt x="13125" y="9172"/>
                                </a:cubicBezTo>
                                <a:cubicBezTo>
                                  <a:pt x="13230" y="9191"/>
                                  <a:pt x="13304" y="9207"/>
                                  <a:pt x="13304" y="9268"/>
                                </a:cubicBezTo>
                                <a:cubicBezTo>
                                  <a:pt x="13304" y="9349"/>
                                  <a:pt x="13195" y="9367"/>
                                  <a:pt x="13097" y="9367"/>
                                </a:cubicBezTo>
                                <a:cubicBezTo>
                                  <a:pt x="12917" y="9367"/>
                                  <a:pt x="12889" y="9286"/>
                                  <a:pt x="12888" y="9243"/>
                                </a:cubicBezTo>
                                <a:lnTo>
                                  <a:pt x="12689" y="9243"/>
                                </a:lnTo>
                                <a:close/>
                                <a:moveTo>
                                  <a:pt x="4561" y="9052"/>
                                </a:moveTo>
                                <a:cubicBezTo>
                                  <a:pt x="4673" y="9052"/>
                                  <a:pt x="4728" y="9024"/>
                                  <a:pt x="4728" y="8948"/>
                                </a:cubicBezTo>
                                <a:cubicBezTo>
                                  <a:pt x="4728" y="8907"/>
                                  <a:pt x="4703" y="8847"/>
                                  <a:pt x="4576" y="8847"/>
                                </a:cubicBezTo>
                                <a:cubicBezTo>
                                  <a:pt x="4308" y="8847"/>
                                  <a:pt x="4308" y="8847"/>
                                  <a:pt x="4308" y="8847"/>
                                </a:cubicBezTo>
                                <a:cubicBezTo>
                                  <a:pt x="4308" y="9052"/>
                                  <a:pt x="4308" y="9052"/>
                                  <a:pt x="4308" y="9052"/>
                                </a:cubicBezTo>
                                <a:lnTo>
                                  <a:pt x="4561" y="9052"/>
                                </a:lnTo>
                                <a:close/>
                                <a:moveTo>
                                  <a:pt x="4530" y="9182"/>
                                </a:moveTo>
                                <a:cubicBezTo>
                                  <a:pt x="4308" y="9182"/>
                                  <a:pt x="4308" y="9182"/>
                                  <a:pt x="4308" y="9182"/>
                                </a:cubicBezTo>
                                <a:cubicBezTo>
                                  <a:pt x="4308" y="9482"/>
                                  <a:pt x="4308" y="9482"/>
                                  <a:pt x="4308" y="9482"/>
                                </a:cubicBezTo>
                                <a:cubicBezTo>
                                  <a:pt x="4096" y="9482"/>
                                  <a:pt x="4096" y="9482"/>
                                  <a:pt x="4096" y="9482"/>
                                </a:cubicBezTo>
                                <a:cubicBezTo>
                                  <a:pt x="4096" y="8715"/>
                                  <a:pt x="4096" y="8715"/>
                                  <a:pt x="4096" y="8715"/>
                                </a:cubicBezTo>
                                <a:cubicBezTo>
                                  <a:pt x="4619" y="8715"/>
                                  <a:pt x="4619" y="8715"/>
                                  <a:pt x="4619" y="8715"/>
                                </a:cubicBezTo>
                                <a:cubicBezTo>
                                  <a:pt x="4893" y="8715"/>
                                  <a:pt x="4941" y="8866"/>
                                  <a:pt x="4943" y="8932"/>
                                </a:cubicBezTo>
                                <a:cubicBezTo>
                                  <a:pt x="4947" y="9019"/>
                                  <a:pt x="4838" y="9130"/>
                                  <a:pt x="4747" y="9121"/>
                                </a:cubicBezTo>
                                <a:cubicBezTo>
                                  <a:pt x="4745" y="9120"/>
                                  <a:pt x="4976" y="9482"/>
                                  <a:pt x="4976" y="9482"/>
                                </a:cubicBezTo>
                                <a:cubicBezTo>
                                  <a:pt x="4722" y="9482"/>
                                  <a:pt x="4722" y="9482"/>
                                  <a:pt x="4722" y="9482"/>
                                </a:cubicBezTo>
                                <a:moveTo>
                                  <a:pt x="2600" y="4167"/>
                                </a:moveTo>
                                <a:cubicBezTo>
                                  <a:pt x="3532" y="4890"/>
                                  <a:pt x="3532" y="4890"/>
                                  <a:pt x="3532" y="4890"/>
                                </a:cubicBezTo>
                                <a:cubicBezTo>
                                  <a:pt x="3583" y="4844"/>
                                  <a:pt x="3628" y="4795"/>
                                  <a:pt x="3672" y="4746"/>
                                </a:cubicBezTo>
                                <a:cubicBezTo>
                                  <a:pt x="2615" y="4146"/>
                                  <a:pt x="2615" y="4146"/>
                                  <a:pt x="2615" y="4146"/>
                                </a:cubicBezTo>
                                <a:cubicBezTo>
                                  <a:pt x="2610" y="4153"/>
                                  <a:pt x="2605" y="4160"/>
                                  <a:pt x="2600" y="4167"/>
                                </a:cubicBezTo>
                                <a:moveTo>
                                  <a:pt x="4008" y="3954"/>
                                </a:moveTo>
                                <a:cubicBezTo>
                                  <a:pt x="3999" y="4040"/>
                                  <a:pt x="3986" y="4116"/>
                                  <a:pt x="3972" y="4177"/>
                                </a:cubicBezTo>
                                <a:cubicBezTo>
                                  <a:pt x="2687" y="3951"/>
                                  <a:pt x="2687" y="3951"/>
                                  <a:pt x="2687" y="3951"/>
                                </a:cubicBezTo>
                                <a:cubicBezTo>
                                  <a:pt x="2688" y="3939"/>
                                  <a:pt x="2689" y="3927"/>
                                  <a:pt x="2690" y="3914"/>
                                </a:cubicBezTo>
                                <a:cubicBezTo>
                                  <a:pt x="4008" y="3954"/>
                                  <a:pt x="4008" y="3954"/>
                                  <a:pt x="4008" y="3954"/>
                                </a:cubicBezTo>
                                <a:moveTo>
                                  <a:pt x="2690" y="3851"/>
                                </a:moveTo>
                                <a:cubicBezTo>
                                  <a:pt x="2690" y="3846"/>
                                  <a:pt x="2690" y="3841"/>
                                  <a:pt x="2689" y="3836"/>
                                </a:cubicBezTo>
                                <a:cubicBezTo>
                                  <a:pt x="4019" y="3629"/>
                                  <a:pt x="4019" y="3629"/>
                                  <a:pt x="4019" y="3629"/>
                                </a:cubicBezTo>
                                <a:cubicBezTo>
                                  <a:pt x="4024" y="3721"/>
                                  <a:pt x="4022" y="3810"/>
                                  <a:pt x="4015" y="3892"/>
                                </a:cubicBezTo>
                                <a:cubicBezTo>
                                  <a:pt x="2690" y="3851"/>
                                  <a:pt x="2690" y="3851"/>
                                  <a:pt x="2690" y="3851"/>
                                </a:cubicBezTo>
                                <a:moveTo>
                                  <a:pt x="2541" y="4232"/>
                                </a:moveTo>
                                <a:cubicBezTo>
                                  <a:pt x="2547" y="4226"/>
                                  <a:pt x="2552" y="4220"/>
                                  <a:pt x="2558" y="4215"/>
                                </a:cubicBezTo>
                                <a:cubicBezTo>
                                  <a:pt x="3484" y="4933"/>
                                  <a:pt x="3484" y="4933"/>
                                  <a:pt x="3484" y="4933"/>
                                </a:cubicBezTo>
                                <a:cubicBezTo>
                                  <a:pt x="3436" y="4975"/>
                                  <a:pt x="3386" y="5017"/>
                                  <a:pt x="3332" y="5058"/>
                                </a:cubicBezTo>
                                <a:cubicBezTo>
                                  <a:pt x="2541" y="4232"/>
                                  <a:pt x="2541" y="4232"/>
                                  <a:pt x="2541" y="4232"/>
                                </a:cubicBezTo>
                                <a:moveTo>
                                  <a:pt x="2629" y="3618"/>
                                </a:moveTo>
                                <a:cubicBezTo>
                                  <a:pt x="2626" y="3612"/>
                                  <a:pt x="2623" y="3607"/>
                                  <a:pt x="2620" y="3602"/>
                                </a:cubicBezTo>
                                <a:cubicBezTo>
                                  <a:pt x="3709" y="2807"/>
                                  <a:pt x="3709" y="2807"/>
                                  <a:pt x="3709" y="2807"/>
                                </a:cubicBezTo>
                                <a:cubicBezTo>
                                  <a:pt x="3757" y="2863"/>
                                  <a:pt x="3799" y="2922"/>
                                  <a:pt x="3835" y="2982"/>
                                </a:cubicBezTo>
                                <a:cubicBezTo>
                                  <a:pt x="2629" y="3618"/>
                                  <a:pt x="2629" y="3618"/>
                                  <a:pt x="2629" y="3618"/>
                                </a:cubicBezTo>
                                <a:moveTo>
                                  <a:pt x="3975" y="3328"/>
                                </a:moveTo>
                                <a:cubicBezTo>
                                  <a:pt x="3994" y="3408"/>
                                  <a:pt x="4007" y="3488"/>
                                  <a:pt x="4014" y="3565"/>
                                </a:cubicBezTo>
                                <a:cubicBezTo>
                                  <a:pt x="2682" y="3773"/>
                                  <a:pt x="2682" y="3773"/>
                                  <a:pt x="2682" y="3773"/>
                                </a:cubicBezTo>
                                <a:cubicBezTo>
                                  <a:pt x="2681" y="3764"/>
                                  <a:pt x="2678" y="3755"/>
                                  <a:pt x="2676" y="3745"/>
                                </a:cubicBezTo>
                                <a:cubicBezTo>
                                  <a:pt x="3975" y="3328"/>
                                  <a:pt x="3975" y="3328"/>
                                  <a:pt x="3975" y="3328"/>
                                </a:cubicBezTo>
                                <a:moveTo>
                                  <a:pt x="2658" y="3685"/>
                                </a:moveTo>
                                <a:cubicBezTo>
                                  <a:pt x="2657" y="3682"/>
                                  <a:pt x="2656" y="3679"/>
                                  <a:pt x="2655" y="3676"/>
                                </a:cubicBezTo>
                                <a:cubicBezTo>
                                  <a:pt x="3865" y="3037"/>
                                  <a:pt x="3865" y="3037"/>
                                  <a:pt x="3865" y="3037"/>
                                </a:cubicBezTo>
                                <a:cubicBezTo>
                                  <a:pt x="3905" y="3112"/>
                                  <a:pt x="3935" y="3190"/>
                                  <a:pt x="3958" y="3267"/>
                                </a:cubicBezTo>
                                <a:cubicBezTo>
                                  <a:pt x="2658" y="3685"/>
                                  <a:pt x="2658" y="3685"/>
                                  <a:pt x="2658" y="3685"/>
                                </a:cubicBezTo>
                                <a:moveTo>
                                  <a:pt x="3469" y="2595"/>
                                </a:moveTo>
                                <a:cubicBezTo>
                                  <a:pt x="3543" y="2646"/>
                                  <a:pt x="3608" y="2702"/>
                                  <a:pt x="3665" y="2760"/>
                                </a:cubicBezTo>
                                <a:cubicBezTo>
                                  <a:pt x="2585" y="3548"/>
                                  <a:pt x="2585" y="3548"/>
                                  <a:pt x="2585" y="3548"/>
                                </a:cubicBezTo>
                                <a:cubicBezTo>
                                  <a:pt x="2570" y="3527"/>
                                  <a:pt x="2553" y="3507"/>
                                  <a:pt x="2535" y="3488"/>
                                </a:cubicBezTo>
                                <a:cubicBezTo>
                                  <a:pt x="3469" y="2595"/>
                                  <a:pt x="3469" y="2595"/>
                                  <a:pt x="3469" y="2595"/>
                                </a:cubicBezTo>
                                <a:moveTo>
                                  <a:pt x="2415" y="3398"/>
                                </a:moveTo>
                                <a:cubicBezTo>
                                  <a:pt x="2411" y="3396"/>
                                  <a:pt x="2407" y="3394"/>
                                  <a:pt x="2403" y="3392"/>
                                </a:cubicBezTo>
                                <a:cubicBezTo>
                                  <a:pt x="2943" y="2366"/>
                                  <a:pt x="2943" y="2366"/>
                                  <a:pt x="2943" y="2366"/>
                                </a:cubicBezTo>
                                <a:cubicBezTo>
                                  <a:pt x="3016" y="2385"/>
                                  <a:pt x="3085" y="2407"/>
                                  <a:pt x="3149" y="2431"/>
                                </a:cubicBezTo>
                                <a:cubicBezTo>
                                  <a:pt x="2415" y="3398"/>
                                  <a:pt x="2415" y="3398"/>
                                  <a:pt x="2415" y="3398"/>
                                </a:cubicBezTo>
                                <a:moveTo>
                                  <a:pt x="112" y="3958"/>
                                </a:moveTo>
                                <a:cubicBezTo>
                                  <a:pt x="112" y="3958"/>
                                  <a:pt x="113" y="3855"/>
                                  <a:pt x="145" y="3701"/>
                                </a:cubicBezTo>
                                <a:cubicBezTo>
                                  <a:pt x="1434" y="3906"/>
                                  <a:pt x="1434" y="3906"/>
                                  <a:pt x="1434" y="3906"/>
                                </a:cubicBezTo>
                                <a:cubicBezTo>
                                  <a:pt x="1427" y="3934"/>
                                  <a:pt x="1423" y="3954"/>
                                  <a:pt x="1423" y="3958"/>
                                </a:cubicBezTo>
                                <a:cubicBezTo>
                                  <a:pt x="112" y="3958"/>
                                  <a:pt x="112" y="3958"/>
                                  <a:pt x="112" y="3958"/>
                                </a:cubicBezTo>
                                <a:moveTo>
                                  <a:pt x="159" y="3639"/>
                                </a:moveTo>
                                <a:cubicBezTo>
                                  <a:pt x="178" y="3561"/>
                                  <a:pt x="204" y="3473"/>
                                  <a:pt x="241" y="3380"/>
                                </a:cubicBezTo>
                                <a:cubicBezTo>
                                  <a:pt x="1466" y="3813"/>
                                  <a:pt x="1466" y="3813"/>
                                  <a:pt x="1466" y="3813"/>
                                </a:cubicBezTo>
                                <a:cubicBezTo>
                                  <a:pt x="1461" y="3824"/>
                                  <a:pt x="1457" y="3835"/>
                                  <a:pt x="1454" y="3846"/>
                                </a:cubicBezTo>
                                <a:cubicBezTo>
                                  <a:pt x="159" y="3639"/>
                                  <a:pt x="159" y="3639"/>
                                  <a:pt x="159" y="3639"/>
                                </a:cubicBezTo>
                                <a:moveTo>
                                  <a:pt x="2648" y="4092"/>
                                </a:moveTo>
                                <a:cubicBezTo>
                                  <a:pt x="2649" y="4089"/>
                                  <a:pt x="2651" y="4086"/>
                                  <a:pt x="2652" y="4083"/>
                                </a:cubicBezTo>
                                <a:cubicBezTo>
                                  <a:pt x="3850" y="4497"/>
                                  <a:pt x="3850" y="4497"/>
                                  <a:pt x="3850" y="4497"/>
                                </a:cubicBezTo>
                                <a:cubicBezTo>
                                  <a:pt x="3810" y="4567"/>
                                  <a:pt x="3765" y="4633"/>
                                  <a:pt x="3713" y="4697"/>
                                </a:cubicBezTo>
                                <a:cubicBezTo>
                                  <a:pt x="2648" y="4092"/>
                                  <a:pt x="2648" y="4092"/>
                                  <a:pt x="2648" y="4092"/>
                                </a:cubicBezTo>
                                <a:moveTo>
                                  <a:pt x="266" y="3322"/>
                                </a:moveTo>
                                <a:cubicBezTo>
                                  <a:pt x="295" y="3256"/>
                                  <a:pt x="331" y="3188"/>
                                  <a:pt x="373" y="3119"/>
                                </a:cubicBezTo>
                                <a:cubicBezTo>
                                  <a:pt x="1511" y="3720"/>
                                  <a:pt x="1511" y="3720"/>
                                  <a:pt x="1511" y="3720"/>
                                </a:cubicBezTo>
                                <a:cubicBezTo>
                                  <a:pt x="1504" y="3732"/>
                                  <a:pt x="1497" y="3744"/>
                                  <a:pt x="1492" y="3755"/>
                                </a:cubicBezTo>
                                <a:cubicBezTo>
                                  <a:pt x="266" y="3322"/>
                                  <a:pt x="266" y="3322"/>
                                  <a:pt x="266" y="3322"/>
                                </a:cubicBezTo>
                                <a:moveTo>
                                  <a:pt x="1951" y="4643"/>
                                </a:moveTo>
                                <a:cubicBezTo>
                                  <a:pt x="1969" y="4632"/>
                                  <a:pt x="1986" y="4622"/>
                                  <a:pt x="2003" y="4612"/>
                                </a:cubicBezTo>
                                <a:cubicBezTo>
                                  <a:pt x="1639" y="7044"/>
                                  <a:pt x="1639" y="7044"/>
                                  <a:pt x="1639" y="7044"/>
                                </a:cubicBezTo>
                                <a:cubicBezTo>
                                  <a:pt x="1182" y="7044"/>
                                  <a:pt x="1182" y="7044"/>
                                  <a:pt x="1182" y="7044"/>
                                </a:cubicBezTo>
                                <a:cubicBezTo>
                                  <a:pt x="1951" y="4643"/>
                                  <a:pt x="1951" y="4643"/>
                                  <a:pt x="1951" y="4643"/>
                                </a:cubicBezTo>
                                <a:moveTo>
                                  <a:pt x="1470" y="4932"/>
                                </a:moveTo>
                                <a:cubicBezTo>
                                  <a:pt x="1537" y="4893"/>
                                  <a:pt x="1600" y="4855"/>
                                  <a:pt x="1660" y="4819"/>
                                </a:cubicBezTo>
                                <a:cubicBezTo>
                                  <a:pt x="531" y="7044"/>
                                  <a:pt x="531" y="7044"/>
                                  <a:pt x="531" y="7044"/>
                                </a:cubicBezTo>
                                <a:cubicBezTo>
                                  <a:pt x="3" y="7044"/>
                                  <a:pt x="3" y="7044"/>
                                  <a:pt x="3" y="7044"/>
                                </a:cubicBezTo>
                                <a:cubicBezTo>
                                  <a:pt x="3" y="7044"/>
                                  <a:pt x="1" y="7019"/>
                                  <a:pt x="0" y="6976"/>
                                </a:cubicBezTo>
                                <a:cubicBezTo>
                                  <a:pt x="1470" y="4932"/>
                                  <a:pt x="1470" y="4932"/>
                                  <a:pt x="1470" y="4932"/>
                                </a:cubicBezTo>
                                <a:moveTo>
                                  <a:pt x="1220" y="5081"/>
                                </a:moveTo>
                                <a:cubicBezTo>
                                  <a:pt x="1260" y="5058"/>
                                  <a:pt x="1298" y="5035"/>
                                  <a:pt x="1335" y="5013"/>
                                </a:cubicBezTo>
                                <a:cubicBezTo>
                                  <a:pt x="3" y="6864"/>
                                  <a:pt x="3" y="6864"/>
                                  <a:pt x="3" y="6864"/>
                                </a:cubicBezTo>
                                <a:cubicBezTo>
                                  <a:pt x="3" y="6861"/>
                                  <a:pt x="3" y="6858"/>
                                  <a:pt x="3" y="6854"/>
                                </a:cubicBezTo>
                                <a:cubicBezTo>
                                  <a:pt x="28" y="6492"/>
                                  <a:pt x="203" y="5686"/>
                                  <a:pt x="1220" y="5081"/>
                                </a:cubicBezTo>
                                <a:moveTo>
                                  <a:pt x="407" y="3066"/>
                                </a:moveTo>
                                <a:cubicBezTo>
                                  <a:pt x="450" y="3002"/>
                                  <a:pt x="498" y="2938"/>
                                  <a:pt x="555" y="2876"/>
                                </a:cubicBezTo>
                                <a:cubicBezTo>
                                  <a:pt x="1569" y="3628"/>
                                  <a:pt x="1569" y="3628"/>
                                  <a:pt x="1569" y="3628"/>
                                </a:cubicBezTo>
                                <a:cubicBezTo>
                                  <a:pt x="1559" y="3641"/>
                                  <a:pt x="1551" y="3653"/>
                                  <a:pt x="1543" y="3665"/>
                                </a:cubicBezTo>
                                <a:cubicBezTo>
                                  <a:pt x="407" y="3066"/>
                                  <a:pt x="407" y="3066"/>
                                  <a:pt x="407" y="3066"/>
                                </a:cubicBezTo>
                                <a:moveTo>
                                  <a:pt x="1762" y="4758"/>
                                </a:moveTo>
                                <a:cubicBezTo>
                                  <a:pt x="1799" y="4736"/>
                                  <a:pt x="1834" y="4714"/>
                                  <a:pt x="1869" y="4693"/>
                                </a:cubicBezTo>
                                <a:cubicBezTo>
                                  <a:pt x="1115" y="7044"/>
                                  <a:pt x="1115" y="7044"/>
                                  <a:pt x="1115" y="7044"/>
                                </a:cubicBezTo>
                                <a:cubicBezTo>
                                  <a:pt x="601" y="7044"/>
                                  <a:pt x="601" y="7044"/>
                                  <a:pt x="601" y="7044"/>
                                </a:cubicBezTo>
                                <a:cubicBezTo>
                                  <a:pt x="1762" y="4758"/>
                                  <a:pt x="1762" y="4758"/>
                                  <a:pt x="1762" y="4758"/>
                                </a:cubicBezTo>
                                <a:moveTo>
                                  <a:pt x="2292" y="2277"/>
                                </a:moveTo>
                                <a:cubicBezTo>
                                  <a:pt x="2306" y="2278"/>
                                  <a:pt x="2319" y="2279"/>
                                  <a:pt x="2332" y="2279"/>
                                </a:cubicBezTo>
                                <a:cubicBezTo>
                                  <a:pt x="2147" y="3334"/>
                                  <a:pt x="2147" y="3334"/>
                                  <a:pt x="2147" y="3334"/>
                                </a:cubicBezTo>
                                <a:cubicBezTo>
                                  <a:pt x="2140" y="3334"/>
                                  <a:pt x="2134" y="3334"/>
                                  <a:pt x="2127" y="3334"/>
                                </a:cubicBezTo>
                                <a:cubicBezTo>
                                  <a:pt x="2129" y="2276"/>
                                  <a:pt x="2129" y="2276"/>
                                  <a:pt x="2129" y="2276"/>
                                </a:cubicBezTo>
                                <a:cubicBezTo>
                                  <a:pt x="2182" y="2276"/>
                                  <a:pt x="2236" y="2276"/>
                                  <a:pt x="2292" y="2277"/>
                                </a:cubicBezTo>
                                <a:moveTo>
                                  <a:pt x="2396" y="2283"/>
                                </a:moveTo>
                                <a:cubicBezTo>
                                  <a:pt x="2466" y="2287"/>
                                  <a:pt x="2533" y="2293"/>
                                  <a:pt x="2598" y="2301"/>
                                </a:cubicBezTo>
                                <a:cubicBezTo>
                                  <a:pt x="2260" y="3344"/>
                                  <a:pt x="2260" y="3344"/>
                                  <a:pt x="2260" y="3344"/>
                                </a:cubicBezTo>
                                <a:cubicBezTo>
                                  <a:pt x="2243" y="3341"/>
                                  <a:pt x="2227" y="3339"/>
                                  <a:pt x="2211" y="3337"/>
                                </a:cubicBezTo>
                                <a:cubicBezTo>
                                  <a:pt x="2396" y="2283"/>
                                  <a:pt x="2396" y="2283"/>
                                  <a:pt x="2396" y="2283"/>
                                </a:cubicBezTo>
                                <a:moveTo>
                                  <a:pt x="1874" y="3387"/>
                                </a:moveTo>
                                <a:cubicBezTo>
                                  <a:pt x="1866" y="3390"/>
                                  <a:pt x="1857" y="3393"/>
                                  <a:pt x="1849" y="3397"/>
                                </a:cubicBezTo>
                                <a:cubicBezTo>
                                  <a:pt x="1347" y="2388"/>
                                  <a:pt x="1347" y="2388"/>
                                  <a:pt x="1347" y="2388"/>
                                </a:cubicBezTo>
                                <a:cubicBezTo>
                                  <a:pt x="1410" y="2368"/>
                                  <a:pt x="1478" y="2351"/>
                                  <a:pt x="1548" y="2336"/>
                                </a:cubicBezTo>
                                <a:cubicBezTo>
                                  <a:pt x="1874" y="3387"/>
                                  <a:pt x="1874" y="3387"/>
                                  <a:pt x="1874" y="3387"/>
                                </a:cubicBezTo>
                                <a:moveTo>
                                  <a:pt x="2487" y="3446"/>
                                </a:moveTo>
                                <a:cubicBezTo>
                                  <a:pt x="2481" y="3441"/>
                                  <a:pt x="2475" y="3437"/>
                                  <a:pt x="2469" y="3432"/>
                                </a:cubicBezTo>
                                <a:cubicBezTo>
                                  <a:pt x="3210" y="2456"/>
                                  <a:pt x="3210" y="2456"/>
                                  <a:pt x="3210" y="2456"/>
                                </a:cubicBezTo>
                                <a:cubicBezTo>
                                  <a:pt x="3284" y="2487"/>
                                  <a:pt x="3352" y="2522"/>
                                  <a:pt x="3413" y="2560"/>
                                </a:cubicBezTo>
                                <a:cubicBezTo>
                                  <a:pt x="2487" y="3446"/>
                                  <a:pt x="2487" y="3446"/>
                                  <a:pt x="2487" y="3446"/>
                                </a:cubicBezTo>
                                <a:moveTo>
                                  <a:pt x="2661" y="2309"/>
                                </a:moveTo>
                                <a:cubicBezTo>
                                  <a:pt x="2738" y="2320"/>
                                  <a:pt x="2811" y="2334"/>
                                  <a:pt x="2880" y="2350"/>
                                </a:cubicBezTo>
                                <a:cubicBezTo>
                                  <a:pt x="2345" y="3367"/>
                                  <a:pt x="2345" y="3367"/>
                                  <a:pt x="2345" y="3367"/>
                                </a:cubicBezTo>
                                <a:cubicBezTo>
                                  <a:pt x="2337" y="3364"/>
                                  <a:pt x="2329" y="3362"/>
                                  <a:pt x="2321" y="3359"/>
                                </a:cubicBezTo>
                                <a:cubicBezTo>
                                  <a:pt x="2661" y="2309"/>
                                  <a:pt x="2661" y="2309"/>
                                  <a:pt x="2661" y="2309"/>
                                </a:cubicBezTo>
                                <a:moveTo>
                                  <a:pt x="1977" y="3354"/>
                                </a:moveTo>
                                <a:cubicBezTo>
                                  <a:pt x="1962" y="3358"/>
                                  <a:pt x="1947" y="3362"/>
                                  <a:pt x="1933" y="3366"/>
                                </a:cubicBezTo>
                                <a:cubicBezTo>
                                  <a:pt x="1610" y="2323"/>
                                  <a:pt x="1610" y="2323"/>
                                  <a:pt x="1610" y="2323"/>
                                </a:cubicBezTo>
                                <a:cubicBezTo>
                                  <a:pt x="1672" y="2312"/>
                                  <a:pt x="1737" y="2303"/>
                                  <a:pt x="1805" y="2295"/>
                                </a:cubicBezTo>
                                <a:cubicBezTo>
                                  <a:pt x="1977" y="3354"/>
                                  <a:pt x="1977" y="3354"/>
                                  <a:pt x="1977" y="3354"/>
                                </a:cubicBezTo>
                                <a:moveTo>
                                  <a:pt x="1083" y="2489"/>
                                </a:moveTo>
                                <a:cubicBezTo>
                                  <a:pt x="1146" y="2459"/>
                                  <a:pt x="1213" y="2431"/>
                                  <a:pt x="1285" y="2406"/>
                                </a:cubicBezTo>
                                <a:cubicBezTo>
                                  <a:pt x="1793" y="3426"/>
                                  <a:pt x="1793" y="3426"/>
                                  <a:pt x="1793" y="3426"/>
                                </a:cubicBezTo>
                                <a:cubicBezTo>
                                  <a:pt x="1782" y="3432"/>
                                  <a:pt x="1771" y="3437"/>
                                  <a:pt x="1761" y="3444"/>
                                </a:cubicBezTo>
                                <a:cubicBezTo>
                                  <a:pt x="1083" y="2489"/>
                                  <a:pt x="1083" y="2489"/>
                                  <a:pt x="1083" y="2489"/>
                                </a:cubicBezTo>
                                <a:moveTo>
                                  <a:pt x="824" y="2637"/>
                                </a:moveTo>
                                <a:cubicBezTo>
                                  <a:pt x="886" y="2594"/>
                                  <a:pt x="952" y="2554"/>
                                  <a:pt x="1025" y="2517"/>
                                </a:cubicBezTo>
                                <a:cubicBezTo>
                                  <a:pt x="1710" y="3481"/>
                                  <a:pt x="1710" y="3481"/>
                                  <a:pt x="1710" y="3481"/>
                                </a:cubicBezTo>
                                <a:cubicBezTo>
                                  <a:pt x="1699" y="3490"/>
                                  <a:pt x="1688" y="3498"/>
                                  <a:pt x="1678" y="3507"/>
                                </a:cubicBezTo>
                                <a:cubicBezTo>
                                  <a:pt x="824" y="2637"/>
                                  <a:pt x="824" y="2637"/>
                                  <a:pt x="824" y="2637"/>
                                </a:cubicBezTo>
                                <a:moveTo>
                                  <a:pt x="2064" y="3340"/>
                                </a:moveTo>
                                <a:cubicBezTo>
                                  <a:pt x="2055" y="3341"/>
                                  <a:pt x="2047" y="3342"/>
                                  <a:pt x="2039" y="3343"/>
                                </a:cubicBezTo>
                                <a:cubicBezTo>
                                  <a:pt x="1868" y="2289"/>
                                  <a:pt x="1868" y="2289"/>
                                  <a:pt x="1868" y="2289"/>
                                </a:cubicBezTo>
                                <a:cubicBezTo>
                                  <a:pt x="1931" y="2283"/>
                                  <a:pt x="1997" y="2279"/>
                                  <a:pt x="2066" y="2277"/>
                                </a:cubicBezTo>
                                <a:cubicBezTo>
                                  <a:pt x="2064" y="3340"/>
                                  <a:pt x="2064" y="3340"/>
                                  <a:pt x="2064" y="3340"/>
                                </a:cubicBezTo>
                                <a:moveTo>
                                  <a:pt x="598" y="2830"/>
                                </a:moveTo>
                                <a:cubicBezTo>
                                  <a:pt x="651" y="2776"/>
                                  <a:pt x="709" y="2724"/>
                                  <a:pt x="773" y="2675"/>
                                </a:cubicBezTo>
                                <a:cubicBezTo>
                                  <a:pt x="1632" y="3551"/>
                                  <a:pt x="1632" y="3551"/>
                                  <a:pt x="1632" y="3551"/>
                                </a:cubicBezTo>
                                <a:cubicBezTo>
                                  <a:pt x="1624" y="3560"/>
                                  <a:pt x="1616" y="3569"/>
                                  <a:pt x="1608" y="3578"/>
                                </a:cubicBezTo>
                                <a:cubicBezTo>
                                  <a:pt x="598" y="2830"/>
                                  <a:pt x="598" y="2830"/>
                                  <a:pt x="598" y="2830"/>
                                </a:cubicBezTo>
                                <a:moveTo>
                                  <a:pt x="2764" y="5880"/>
                                </a:moveTo>
                                <a:cubicBezTo>
                                  <a:pt x="3157" y="7044"/>
                                  <a:pt x="3157" y="7044"/>
                                  <a:pt x="3157" y="7044"/>
                                </a:cubicBezTo>
                                <a:cubicBezTo>
                                  <a:pt x="2682" y="7044"/>
                                  <a:pt x="2682" y="7044"/>
                                  <a:pt x="2682" y="7044"/>
                                </a:cubicBezTo>
                                <a:cubicBezTo>
                                  <a:pt x="2494" y="5880"/>
                                  <a:pt x="2494" y="5880"/>
                                  <a:pt x="2494" y="5880"/>
                                </a:cubicBezTo>
                                <a:lnTo>
                                  <a:pt x="2764" y="5880"/>
                                </a:lnTo>
                                <a:close/>
                                <a:moveTo>
                                  <a:pt x="2393" y="5656"/>
                                </a:moveTo>
                                <a:cubicBezTo>
                                  <a:pt x="2324" y="5696"/>
                                  <a:pt x="2254" y="5738"/>
                                  <a:pt x="2184" y="5780"/>
                                </a:cubicBezTo>
                                <a:cubicBezTo>
                                  <a:pt x="2184" y="4497"/>
                                  <a:pt x="2184" y="4497"/>
                                  <a:pt x="2184" y="4497"/>
                                </a:cubicBezTo>
                                <a:cubicBezTo>
                                  <a:pt x="2191" y="4492"/>
                                  <a:pt x="2198" y="4488"/>
                                  <a:pt x="2204" y="4484"/>
                                </a:cubicBezTo>
                                <a:cubicBezTo>
                                  <a:pt x="2393" y="5656"/>
                                  <a:pt x="2393" y="5656"/>
                                  <a:pt x="2393" y="5656"/>
                                </a:cubicBezTo>
                                <a:moveTo>
                                  <a:pt x="2639" y="5511"/>
                                </a:moveTo>
                                <a:cubicBezTo>
                                  <a:pt x="2577" y="5547"/>
                                  <a:pt x="2515" y="5584"/>
                                  <a:pt x="2452" y="5621"/>
                                </a:cubicBezTo>
                                <a:cubicBezTo>
                                  <a:pt x="2262" y="4446"/>
                                  <a:pt x="2262" y="4446"/>
                                  <a:pt x="2262" y="4446"/>
                                </a:cubicBezTo>
                                <a:cubicBezTo>
                                  <a:pt x="2266" y="4443"/>
                                  <a:pt x="2271" y="4439"/>
                                  <a:pt x="2276" y="4437"/>
                                </a:cubicBezTo>
                                <a:cubicBezTo>
                                  <a:pt x="2639" y="5511"/>
                                  <a:pt x="2639" y="5511"/>
                                  <a:pt x="2639" y="5511"/>
                                </a:cubicBezTo>
                                <a:moveTo>
                                  <a:pt x="2121" y="5878"/>
                                </a:moveTo>
                                <a:cubicBezTo>
                                  <a:pt x="2121" y="7044"/>
                                  <a:pt x="2121" y="7044"/>
                                  <a:pt x="2121" y="7044"/>
                                </a:cubicBezTo>
                                <a:cubicBezTo>
                                  <a:pt x="1703" y="7044"/>
                                  <a:pt x="1703" y="7044"/>
                                  <a:pt x="1703" y="7044"/>
                                </a:cubicBezTo>
                                <a:cubicBezTo>
                                  <a:pt x="2073" y="4568"/>
                                  <a:pt x="2073" y="4568"/>
                                  <a:pt x="2073" y="4568"/>
                                </a:cubicBezTo>
                                <a:cubicBezTo>
                                  <a:pt x="2090" y="4557"/>
                                  <a:pt x="2106" y="4547"/>
                                  <a:pt x="2121" y="4537"/>
                                </a:cubicBezTo>
                                <a:cubicBezTo>
                                  <a:pt x="2121" y="5819"/>
                                  <a:pt x="2121" y="5819"/>
                                  <a:pt x="2121" y="5819"/>
                                </a:cubicBezTo>
                                <a:cubicBezTo>
                                  <a:pt x="2089" y="5838"/>
                                  <a:pt x="2057" y="5858"/>
                                  <a:pt x="2024" y="5878"/>
                                </a:cubicBezTo>
                                <a:lnTo>
                                  <a:pt x="2121" y="5878"/>
                                </a:lnTo>
                                <a:close/>
                                <a:moveTo>
                                  <a:pt x="3281" y="5096"/>
                                </a:moveTo>
                                <a:cubicBezTo>
                                  <a:pt x="3229" y="5135"/>
                                  <a:pt x="3174" y="5174"/>
                                  <a:pt x="3117" y="5212"/>
                                </a:cubicBezTo>
                                <a:cubicBezTo>
                                  <a:pt x="2463" y="4300"/>
                                  <a:pt x="2463" y="4300"/>
                                  <a:pt x="2463" y="4300"/>
                                </a:cubicBezTo>
                                <a:cubicBezTo>
                                  <a:pt x="2474" y="4291"/>
                                  <a:pt x="2484" y="4283"/>
                                  <a:pt x="2494" y="4274"/>
                                </a:cubicBezTo>
                                <a:cubicBezTo>
                                  <a:pt x="3281" y="5096"/>
                                  <a:pt x="3281" y="5096"/>
                                  <a:pt x="3281" y="5096"/>
                                </a:cubicBezTo>
                                <a:moveTo>
                                  <a:pt x="2430" y="5879"/>
                                </a:moveTo>
                                <a:cubicBezTo>
                                  <a:pt x="2618" y="7044"/>
                                  <a:pt x="2618" y="7044"/>
                                  <a:pt x="2618" y="7044"/>
                                </a:cubicBezTo>
                                <a:cubicBezTo>
                                  <a:pt x="2184" y="7044"/>
                                  <a:pt x="2184" y="7044"/>
                                  <a:pt x="2184" y="7044"/>
                                </a:cubicBezTo>
                                <a:cubicBezTo>
                                  <a:pt x="2184" y="5879"/>
                                  <a:pt x="2184" y="5879"/>
                                  <a:pt x="2184" y="5879"/>
                                </a:cubicBezTo>
                                <a:lnTo>
                                  <a:pt x="2430" y="5879"/>
                                </a:lnTo>
                                <a:close/>
                                <a:moveTo>
                                  <a:pt x="4111" y="6597"/>
                                </a:moveTo>
                                <a:cubicBezTo>
                                  <a:pt x="3599" y="5883"/>
                                  <a:pt x="3599" y="5883"/>
                                  <a:pt x="3599" y="5883"/>
                                </a:cubicBezTo>
                                <a:cubicBezTo>
                                  <a:pt x="4111" y="5885"/>
                                  <a:pt x="4111" y="5885"/>
                                  <a:pt x="4111" y="5885"/>
                                </a:cubicBezTo>
                                <a:lnTo>
                                  <a:pt x="4111" y="6597"/>
                                </a:lnTo>
                                <a:close/>
                                <a:moveTo>
                                  <a:pt x="2862" y="5376"/>
                                </a:moveTo>
                                <a:cubicBezTo>
                                  <a:pt x="2807" y="5410"/>
                                  <a:pt x="2751" y="5444"/>
                                  <a:pt x="2694" y="5478"/>
                                </a:cubicBezTo>
                                <a:cubicBezTo>
                                  <a:pt x="2330" y="4399"/>
                                  <a:pt x="2330" y="4399"/>
                                  <a:pt x="2330" y="4399"/>
                                </a:cubicBezTo>
                                <a:cubicBezTo>
                                  <a:pt x="2337" y="4395"/>
                                  <a:pt x="2343" y="4390"/>
                                  <a:pt x="2350" y="4385"/>
                                </a:cubicBezTo>
                                <a:cubicBezTo>
                                  <a:pt x="2862" y="5376"/>
                                  <a:pt x="2862" y="5376"/>
                                  <a:pt x="2862" y="5376"/>
                                </a:cubicBezTo>
                                <a:moveTo>
                                  <a:pt x="3065" y="5247"/>
                                </a:moveTo>
                                <a:cubicBezTo>
                                  <a:pt x="3016" y="5279"/>
                                  <a:pt x="2967" y="5311"/>
                                  <a:pt x="2916" y="5343"/>
                                </a:cubicBezTo>
                                <a:cubicBezTo>
                                  <a:pt x="2402" y="4348"/>
                                  <a:pt x="2402" y="4348"/>
                                  <a:pt x="2402" y="4348"/>
                                </a:cubicBezTo>
                                <a:cubicBezTo>
                                  <a:pt x="2406" y="4345"/>
                                  <a:pt x="2410" y="4342"/>
                                  <a:pt x="2413" y="4339"/>
                                </a:cubicBezTo>
                                <a:cubicBezTo>
                                  <a:pt x="3065" y="5247"/>
                                  <a:pt x="3065" y="5247"/>
                                  <a:pt x="3065" y="5247"/>
                                </a:cubicBezTo>
                                <a:moveTo>
                                  <a:pt x="3123" y="5882"/>
                                </a:moveTo>
                                <a:cubicBezTo>
                                  <a:pt x="3723" y="7044"/>
                                  <a:pt x="3723" y="7044"/>
                                  <a:pt x="3723" y="7044"/>
                                </a:cubicBezTo>
                                <a:cubicBezTo>
                                  <a:pt x="3223" y="7044"/>
                                  <a:pt x="3223" y="7044"/>
                                  <a:pt x="3223" y="7044"/>
                                </a:cubicBezTo>
                                <a:cubicBezTo>
                                  <a:pt x="2830" y="5881"/>
                                  <a:pt x="2830" y="5881"/>
                                  <a:pt x="2830" y="5881"/>
                                </a:cubicBezTo>
                                <a:lnTo>
                                  <a:pt x="3123" y="5882"/>
                                </a:lnTo>
                                <a:close/>
                                <a:moveTo>
                                  <a:pt x="3522" y="5883"/>
                                </a:moveTo>
                                <a:cubicBezTo>
                                  <a:pt x="4111" y="6705"/>
                                  <a:pt x="4111" y="6705"/>
                                  <a:pt x="4111" y="6705"/>
                                </a:cubicBezTo>
                                <a:cubicBezTo>
                                  <a:pt x="4111" y="7044"/>
                                  <a:pt x="4111" y="7044"/>
                                  <a:pt x="4111" y="7044"/>
                                </a:cubicBezTo>
                                <a:cubicBezTo>
                                  <a:pt x="3795" y="7044"/>
                                  <a:pt x="3795" y="7044"/>
                                  <a:pt x="3795" y="7044"/>
                                </a:cubicBezTo>
                                <a:cubicBezTo>
                                  <a:pt x="3194" y="5882"/>
                                  <a:pt x="3194" y="5882"/>
                                  <a:pt x="3194" y="5882"/>
                                </a:cubicBezTo>
                                <a:lnTo>
                                  <a:pt x="3522" y="5883"/>
                                </a:lnTo>
                                <a:close/>
                                <a:moveTo>
                                  <a:pt x="2674" y="4024"/>
                                </a:moveTo>
                                <a:cubicBezTo>
                                  <a:pt x="2675" y="4020"/>
                                  <a:pt x="2676" y="4017"/>
                                  <a:pt x="2677" y="4013"/>
                                </a:cubicBezTo>
                                <a:cubicBezTo>
                                  <a:pt x="3956" y="4239"/>
                                  <a:pt x="3956" y="4239"/>
                                  <a:pt x="3956" y="4239"/>
                                </a:cubicBezTo>
                                <a:cubicBezTo>
                                  <a:pt x="3946" y="4279"/>
                                  <a:pt x="3936" y="4309"/>
                                  <a:pt x="3930" y="4328"/>
                                </a:cubicBezTo>
                                <a:cubicBezTo>
                                  <a:pt x="3915" y="4366"/>
                                  <a:pt x="3899" y="4404"/>
                                  <a:pt x="3880" y="4441"/>
                                </a:cubicBezTo>
                                <a:cubicBezTo>
                                  <a:pt x="2674" y="4024"/>
                                  <a:pt x="2674" y="4024"/>
                                  <a:pt x="2674" y="4024"/>
                                </a:cubicBezTo>
                                <a:moveTo>
                                  <a:pt x="6479" y="3398"/>
                                </a:moveTo>
                                <a:cubicBezTo>
                                  <a:pt x="6377" y="3398"/>
                                  <a:pt x="5952" y="3422"/>
                                  <a:pt x="5722" y="3885"/>
                                </a:cubicBezTo>
                                <a:cubicBezTo>
                                  <a:pt x="4211" y="3880"/>
                                  <a:pt x="4211" y="3880"/>
                                  <a:pt x="4211" y="3880"/>
                                </a:cubicBezTo>
                                <a:cubicBezTo>
                                  <a:pt x="4238" y="3778"/>
                                  <a:pt x="4270" y="3682"/>
                                  <a:pt x="4305" y="3593"/>
                                </a:cubicBezTo>
                                <a:cubicBezTo>
                                  <a:pt x="8312" y="2990"/>
                                  <a:pt x="8312" y="2990"/>
                                  <a:pt x="8312" y="2990"/>
                                </a:cubicBezTo>
                                <a:cubicBezTo>
                                  <a:pt x="8510" y="3218"/>
                                  <a:pt x="8674" y="3514"/>
                                  <a:pt x="8773" y="3896"/>
                                </a:cubicBezTo>
                                <a:cubicBezTo>
                                  <a:pt x="7228" y="3890"/>
                                  <a:pt x="7228" y="3890"/>
                                  <a:pt x="7228" y="3890"/>
                                </a:cubicBezTo>
                                <a:cubicBezTo>
                                  <a:pt x="6995" y="3473"/>
                                  <a:pt x="6583" y="3398"/>
                                  <a:pt x="6479" y="3398"/>
                                </a:cubicBezTo>
                                <a:moveTo>
                                  <a:pt x="7391" y="4550"/>
                                </a:moveTo>
                                <a:cubicBezTo>
                                  <a:pt x="7384" y="4308"/>
                                  <a:pt x="7336" y="4117"/>
                                  <a:pt x="7266" y="3965"/>
                                </a:cubicBezTo>
                                <a:cubicBezTo>
                                  <a:pt x="8792" y="3970"/>
                                  <a:pt x="8792" y="3970"/>
                                  <a:pt x="8792" y="3970"/>
                                </a:cubicBezTo>
                                <a:cubicBezTo>
                                  <a:pt x="8831" y="4141"/>
                                  <a:pt x="8859" y="4329"/>
                                  <a:pt x="8869" y="4535"/>
                                </a:cubicBezTo>
                                <a:cubicBezTo>
                                  <a:pt x="8877" y="4682"/>
                                  <a:pt x="8875" y="4819"/>
                                  <a:pt x="8865" y="4950"/>
                                </a:cubicBezTo>
                                <a:cubicBezTo>
                                  <a:pt x="7391" y="4711"/>
                                  <a:pt x="7391" y="4711"/>
                                  <a:pt x="7391" y="4711"/>
                                </a:cubicBezTo>
                                <a:cubicBezTo>
                                  <a:pt x="7393" y="4659"/>
                                  <a:pt x="7393" y="4605"/>
                                  <a:pt x="7391" y="4550"/>
                                </a:cubicBezTo>
                                <a:moveTo>
                                  <a:pt x="6421" y="2210"/>
                                </a:moveTo>
                                <a:cubicBezTo>
                                  <a:pt x="6486" y="2210"/>
                                  <a:pt x="6732" y="2209"/>
                                  <a:pt x="7046" y="2277"/>
                                </a:cubicBezTo>
                                <a:cubicBezTo>
                                  <a:pt x="4610" y="3053"/>
                                  <a:pt x="4610" y="3053"/>
                                  <a:pt x="4610" y="3053"/>
                                </a:cubicBezTo>
                                <a:cubicBezTo>
                                  <a:pt x="5262" y="2206"/>
                                  <a:pt x="6306" y="2210"/>
                                  <a:pt x="6421" y="2210"/>
                                </a:cubicBezTo>
                                <a:moveTo>
                                  <a:pt x="4186" y="5343"/>
                                </a:moveTo>
                                <a:cubicBezTo>
                                  <a:pt x="4160" y="5229"/>
                                  <a:pt x="4139" y="5108"/>
                                  <a:pt x="4125" y="4979"/>
                                </a:cubicBezTo>
                                <a:cubicBezTo>
                                  <a:pt x="7700" y="6809"/>
                                  <a:pt x="7700" y="6809"/>
                                  <a:pt x="7700" y="6809"/>
                                </a:cubicBezTo>
                                <a:cubicBezTo>
                                  <a:pt x="7272" y="7045"/>
                                  <a:pt x="6848" y="7121"/>
                                  <a:pt x="6665" y="7128"/>
                                </a:cubicBezTo>
                                <a:cubicBezTo>
                                  <a:pt x="4186" y="5343"/>
                                  <a:pt x="4186" y="5343"/>
                                  <a:pt x="4186" y="5343"/>
                                </a:cubicBezTo>
                                <a:moveTo>
                                  <a:pt x="7185" y="2311"/>
                                </a:moveTo>
                                <a:cubicBezTo>
                                  <a:pt x="7529" y="2404"/>
                                  <a:pt x="7928" y="2582"/>
                                  <a:pt x="8252" y="2924"/>
                                </a:cubicBezTo>
                                <a:cubicBezTo>
                                  <a:pt x="4340" y="3513"/>
                                  <a:pt x="4340" y="3513"/>
                                  <a:pt x="4340" y="3513"/>
                                </a:cubicBezTo>
                                <a:cubicBezTo>
                                  <a:pt x="4399" y="3380"/>
                                  <a:pt x="4464" y="3261"/>
                                  <a:pt x="4537" y="3154"/>
                                </a:cubicBezTo>
                                <a:cubicBezTo>
                                  <a:pt x="7185" y="2311"/>
                                  <a:pt x="7185" y="2311"/>
                                  <a:pt x="7185" y="2311"/>
                                </a:cubicBezTo>
                                <a:moveTo>
                                  <a:pt x="6538" y="7128"/>
                                </a:moveTo>
                                <a:cubicBezTo>
                                  <a:pt x="6056" y="7114"/>
                                  <a:pt x="4623" y="6970"/>
                                  <a:pt x="4213" y="5453"/>
                                </a:cubicBezTo>
                                <a:cubicBezTo>
                                  <a:pt x="6538" y="7128"/>
                                  <a:pt x="6538" y="7128"/>
                                  <a:pt x="6538" y="7128"/>
                                </a:cubicBezTo>
                                <a:moveTo>
                                  <a:pt x="6522" y="5948"/>
                                </a:moveTo>
                                <a:cubicBezTo>
                                  <a:pt x="6757" y="5944"/>
                                  <a:pt x="6977" y="5826"/>
                                  <a:pt x="7137" y="5599"/>
                                </a:cubicBezTo>
                                <a:cubicBezTo>
                                  <a:pt x="8520" y="6052"/>
                                  <a:pt x="8520" y="6052"/>
                                  <a:pt x="8520" y="6052"/>
                                </a:cubicBezTo>
                                <a:cubicBezTo>
                                  <a:pt x="8317" y="6372"/>
                                  <a:pt x="8049" y="6603"/>
                                  <a:pt x="7777" y="6765"/>
                                </a:cubicBezTo>
                                <a:cubicBezTo>
                                  <a:pt x="4117" y="4891"/>
                                  <a:pt x="4117" y="4891"/>
                                  <a:pt x="4117" y="4891"/>
                                </a:cubicBezTo>
                                <a:cubicBezTo>
                                  <a:pt x="4109" y="4800"/>
                                  <a:pt x="4104" y="4705"/>
                                  <a:pt x="4103" y="4606"/>
                                </a:cubicBezTo>
                                <a:cubicBezTo>
                                  <a:pt x="5615" y="5101"/>
                                  <a:pt x="5615" y="5101"/>
                                  <a:pt x="5615" y="5101"/>
                                </a:cubicBezTo>
                                <a:cubicBezTo>
                                  <a:pt x="5750" y="5741"/>
                                  <a:pt x="6176" y="5954"/>
                                  <a:pt x="6522" y="5948"/>
                                </a:cubicBezTo>
                                <a:moveTo>
                                  <a:pt x="7179" y="5534"/>
                                </a:moveTo>
                                <a:cubicBezTo>
                                  <a:pt x="7292" y="5347"/>
                                  <a:pt x="7367" y="5097"/>
                                  <a:pt x="7387" y="4786"/>
                                </a:cubicBezTo>
                                <a:cubicBezTo>
                                  <a:pt x="8858" y="5024"/>
                                  <a:pt x="8858" y="5024"/>
                                  <a:pt x="8858" y="5024"/>
                                </a:cubicBezTo>
                                <a:cubicBezTo>
                                  <a:pt x="8821" y="5409"/>
                                  <a:pt x="8712" y="5726"/>
                                  <a:pt x="8560" y="5987"/>
                                </a:cubicBezTo>
                                <a:cubicBezTo>
                                  <a:pt x="7179" y="5534"/>
                                  <a:pt x="7179" y="5534"/>
                                  <a:pt x="7179" y="5534"/>
                                </a:cubicBezTo>
                                <a:moveTo>
                                  <a:pt x="5688" y="3959"/>
                                </a:moveTo>
                                <a:cubicBezTo>
                                  <a:pt x="5637" y="4083"/>
                                  <a:pt x="5599" y="4234"/>
                                  <a:pt x="5583" y="4418"/>
                                </a:cubicBezTo>
                                <a:cubicBezTo>
                                  <a:pt x="4144" y="4185"/>
                                  <a:pt x="4144" y="4185"/>
                                  <a:pt x="4144" y="4185"/>
                                </a:cubicBezTo>
                                <a:cubicBezTo>
                                  <a:pt x="4157" y="4105"/>
                                  <a:pt x="4173" y="4028"/>
                                  <a:pt x="4191" y="3954"/>
                                </a:cubicBezTo>
                                <a:cubicBezTo>
                                  <a:pt x="5688" y="3959"/>
                                  <a:pt x="5688" y="3959"/>
                                  <a:pt x="5688" y="3959"/>
                                </a:cubicBezTo>
                                <a:moveTo>
                                  <a:pt x="5573" y="4572"/>
                                </a:moveTo>
                                <a:cubicBezTo>
                                  <a:pt x="5569" y="4738"/>
                                  <a:pt x="5578" y="4886"/>
                                  <a:pt x="5599" y="5017"/>
                                </a:cubicBezTo>
                                <a:cubicBezTo>
                                  <a:pt x="4103" y="4528"/>
                                  <a:pt x="4103" y="4528"/>
                                  <a:pt x="4103" y="4528"/>
                                </a:cubicBezTo>
                                <a:cubicBezTo>
                                  <a:pt x="4103" y="4520"/>
                                  <a:pt x="4102" y="4513"/>
                                  <a:pt x="4102" y="4507"/>
                                </a:cubicBezTo>
                                <a:cubicBezTo>
                                  <a:pt x="4110" y="4420"/>
                                  <a:pt x="4120" y="4338"/>
                                  <a:pt x="4132" y="4258"/>
                                </a:cubicBezTo>
                                <a:cubicBezTo>
                                  <a:pt x="5577" y="4493"/>
                                  <a:pt x="5577" y="4493"/>
                                  <a:pt x="5577" y="4493"/>
                                </a:cubicBezTo>
                                <a:cubicBezTo>
                                  <a:pt x="5575" y="4518"/>
                                  <a:pt x="5574" y="4545"/>
                                  <a:pt x="5573" y="4572"/>
                                </a:cubicBezTo>
                                <a:moveTo>
                                  <a:pt x="11055" y="2217"/>
                                </a:moveTo>
                                <a:cubicBezTo>
                                  <a:pt x="11372" y="2228"/>
                                  <a:pt x="11633" y="2275"/>
                                  <a:pt x="11847" y="2348"/>
                                </a:cubicBezTo>
                                <a:cubicBezTo>
                                  <a:pt x="9418" y="2713"/>
                                  <a:pt x="9418" y="2713"/>
                                  <a:pt x="9418" y="2713"/>
                                </a:cubicBezTo>
                                <a:cubicBezTo>
                                  <a:pt x="9738" y="2418"/>
                                  <a:pt x="10247" y="2190"/>
                                  <a:pt x="11055" y="2217"/>
                                </a:cubicBezTo>
                                <a:moveTo>
                                  <a:pt x="12693" y="4267"/>
                                </a:moveTo>
                                <a:cubicBezTo>
                                  <a:pt x="12519" y="4735"/>
                                  <a:pt x="12057" y="5057"/>
                                  <a:pt x="11510" y="5386"/>
                                </a:cubicBezTo>
                                <a:cubicBezTo>
                                  <a:pt x="9875" y="5089"/>
                                  <a:pt x="9875" y="5089"/>
                                  <a:pt x="9875" y="5089"/>
                                </a:cubicBezTo>
                                <a:cubicBezTo>
                                  <a:pt x="9910" y="5066"/>
                                  <a:pt x="9946" y="5043"/>
                                  <a:pt x="9983" y="5021"/>
                                </a:cubicBezTo>
                                <a:cubicBezTo>
                                  <a:pt x="11121" y="4344"/>
                                  <a:pt x="11387" y="4190"/>
                                  <a:pt x="11441" y="3946"/>
                                </a:cubicBezTo>
                                <a:cubicBezTo>
                                  <a:pt x="12764" y="3953"/>
                                  <a:pt x="12764" y="3953"/>
                                  <a:pt x="12764" y="3953"/>
                                </a:cubicBezTo>
                                <a:cubicBezTo>
                                  <a:pt x="12742" y="4107"/>
                                  <a:pt x="12709" y="4222"/>
                                  <a:pt x="12693" y="4267"/>
                                </a:cubicBezTo>
                                <a:moveTo>
                                  <a:pt x="11987" y="2402"/>
                                </a:moveTo>
                                <a:cubicBezTo>
                                  <a:pt x="12747" y="2733"/>
                                  <a:pt x="12820" y="3431"/>
                                  <a:pt x="12774" y="3879"/>
                                </a:cubicBezTo>
                                <a:cubicBezTo>
                                  <a:pt x="11451" y="3872"/>
                                  <a:pt x="11451" y="3872"/>
                                  <a:pt x="11451" y="3872"/>
                                </a:cubicBezTo>
                                <a:cubicBezTo>
                                  <a:pt x="11453" y="3850"/>
                                  <a:pt x="11454" y="3827"/>
                                  <a:pt x="11454" y="3804"/>
                                </a:cubicBezTo>
                                <a:cubicBezTo>
                                  <a:pt x="11454" y="3543"/>
                                  <a:pt x="11244" y="3246"/>
                                  <a:pt x="10860" y="3275"/>
                                </a:cubicBezTo>
                                <a:cubicBezTo>
                                  <a:pt x="10304" y="3317"/>
                                  <a:pt x="10186" y="3869"/>
                                  <a:pt x="10186" y="3898"/>
                                </a:cubicBezTo>
                                <a:cubicBezTo>
                                  <a:pt x="8875" y="3898"/>
                                  <a:pt x="8875" y="3898"/>
                                  <a:pt x="8875" y="3898"/>
                                </a:cubicBezTo>
                                <a:cubicBezTo>
                                  <a:pt x="8875" y="3898"/>
                                  <a:pt x="8880" y="3288"/>
                                  <a:pt x="9329" y="2802"/>
                                </a:cubicBezTo>
                                <a:cubicBezTo>
                                  <a:pt x="11987" y="2402"/>
                                  <a:pt x="11987" y="2402"/>
                                  <a:pt x="11987" y="2402"/>
                                </a:cubicBezTo>
                                <a:moveTo>
                                  <a:pt x="8766" y="6984"/>
                                </a:moveTo>
                                <a:cubicBezTo>
                                  <a:pt x="8766" y="6984"/>
                                  <a:pt x="8725" y="6628"/>
                                  <a:pt x="8918" y="6173"/>
                                </a:cubicBezTo>
                                <a:cubicBezTo>
                                  <a:pt x="11414" y="6984"/>
                                  <a:pt x="11414" y="6984"/>
                                  <a:pt x="11414" y="6984"/>
                                </a:cubicBezTo>
                                <a:cubicBezTo>
                                  <a:pt x="8766" y="6984"/>
                                  <a:pt x="8766" y="6984"/>
                                  <a:pt x="8766" y="6984"/>
                                </a:cubicBezTo>
                                <a:moveTo>
                                  <a:pt x="11414" y="5443"/>
                                </a:moveTo>
                                <a:cubicBezTo>
                                  <a:pt x="11211" y="5563"/>
                                  <a:pt x="10999" y="5686"/>
                                  <a:pt x="10787" y="5818"/>
                                </a:cubicBezTo>
                                <a:cubicBezTo>
                                  <a:pt x="12874" y="5825"/>
                                  <a:pt x="12874" y="5825"/>
                                  <a:pt x="12874" y="5825"/>
                                </a:cubicBezTo>
                                <a:cubicBezTo>
                                  <a:pt x="12874" y="6984"/>
                                  <a:pt x="12874" y="6984"/>
                                  <a:pt x="12874" y="6984"/>
                                </a:cubicBezTo>
                                <a:cubicBezTo>
                                  <a:pt x="11655" y="6984"/>
                                  <a:pt x="11655" y="6984"/>
                                  <a:pt x="11655" y="6984"/>
                                </a:cubicBezTo>
                                <a:cubicBezTo>
                                  <a:pt x="8949" y="6105"/>
                                  <a:pt x="8949" y="6105"/>
                                  <a:pt x="8949" y="6105"/>
                                </a:cubicBezTo>
                                <a:cubicBezTo>
                                  <a:pt x="9093" y="5799"/>
                                  <a:pt x="9345" y="5455"/>
                                  <a:pt x="9787" y="5148"/>
                                </a:cubicBezTo>
                                <a:lnTo>
                                  <a:pt x="11414" y="5443"/>
                                </a:lnTo>
                                <a:close/>
                                <a:moveTo>
                                  <a:pt x="2018" y="48"/>
                                </a:moveTo>
                                <a:cubicBezTo>
                                  <a:pt x="1630" y="48"/>
                                  <a:pt x="1630" y="48"/>
                                  <a:pt x="1630" y="48"/>
                                </a:cubicBezTo>
                                <a:cubicBezTo>
                                  <a:pt x="1335" y="1010"/>
                                  <a:pt x="1335" y="1010"/>
                                  <a:pt x="1335" y="1010"/>
                                </a:cubicBezTo>
                                <a:cubicBezTo>
                                  <a:pt x="1330" y="1010"/>
                                  <a:pt x="1330" y="1010"/>
                                  <a:pt x="1330" y="1010"/>
                                </a:cubicBezTo>
                                <a:cubicBezTo>
                                  <a:pt x="1044" y="48"/>
                                  <a:pt x="1044" y="48"/>
                                  <a:pt x="1044" y="48"/>
                                </a:cubicBezTo>
                                <a:cubicBezTo>
                                  <a:pt x="637" y="48"/>
                                  <a:pt x="637" y="48"/>
                                  <a:pt x="637" y="48"/>
                                </a:cubicBezTo>
                                <a:cubicBezTo>
                                  <a:pt x="1135" y="1354"/>
                                  <a:pt x="1135" y="1354"/>
                                  <a:pt x="1135" y="1354"/>
                                </a:cubicBezTo>
                                <a:cubicBezTo>
                                  <a:pt x="1518" y="1354"/>
                                  <a:pt x="1518" y="1354"/>
                                  <a:pt x="1518" y="1354"/>
                                </a:cubicBezTo>
                                <a:lnTo>
                                  <a:pt x="2018" y="48"/>
                                </a:lnTo>
                                <a:close/>
                                <a:moveTo>
                                  <a:pt x="1418" y="10390"/>
                                </a:moveTo>
                                <a:cubicBezTo>
                                  <a:pt x="874" y="10390"/>
                                  <a:pt x="874" y="10390"/>
                                  <a:pt x="874" y="10390"/>
                                </a:cubicBezTo>
                                <a:cubicBezTo>
                                  <a:pt x="76" y="11719"/>
                                  <a:pt x="76" y="11719"/>
                                  <a:pt x="76" y="11719"/>
                                </a:cubicBezTo>
                                <a:cubicBezTo>
                                  <a:pt x="557" y="11719"/>
                                  <a:pt x="557" y="11719"/>
                                  <a:pt x="557" y="11719"/>
                                </a:cubicBezTo>
                                <a:cubicBezTo>
                                  <a:pt x="717" y="11453"/>
                                  <a:pt x="717" y="11453"/>
                                  <a:pt x="717" y="11453"/>
                                </a:cubicBezTo>
                                <a:cubicBezTo>
                                  <a:pt x="1565" y="11453"/>
                                  <a:pt x="1565" y="11453"/>
                                  <a:pt x="1565" y="11453"/>
                                </a:cubicBezTo>
                                <a:cubicBezTo>
                                  <a:pt x="1722" y="11719"/>
                                  <a:pt x="1722" y="11719"/>
                                  <a:pt x="1722" y="11719"/>
                                </a:cubicBezTo>
                                <a:cubicBezTo>
                                  <a:pt x="2203" y="11719"/>
                                  <a:pt x="2203" y="11719"/>
                                  <a:pt x="2203" y="11719"/>
                                </a:cubicBezTo>
                                <a:lnTo>
                                  <a:pt x="1418" y="10390"/>
                                </a:lnTo>
                                <a:close/>
                                <a:moveTo>
                                  <a:pt x="1147" y="10709"/>
                                </a:moveTo>
                                <a:cubicBezTo>
                                  <a:pt x="1452" y="11225"/>
                                  <a:pt x="1452" y="11225"/>
                                  <a:pt x="1452" y="11225"/>
                                </a:cubicBezTo>
                                <a:cubicBezTo>
                                  <a:pt x="865" y="11225"/>
                                  <a:pt x="865" y="11225"/>
                                  <a:pt x="865" y="11225"/>
                                </a:cubicBezTo>
                                <a:lnTo>
                                  <a:pt x="1147" y="10709"/>
                                </a:lnTo>
                                <a:close/>
                                <a:moveTo>
                                  <a:pt x="3845" y="10390"/>
                                </a:moveTo>
                                <a:cubicBezTo>
                                  <a:pt x="3845" y="11311"/>
                                  <a:pt x="3845" y="11311"/>
                                  <a:pt x="3845" y="11311"/>
                                </a:cubicBezTo>
                                <a:cubicBezTo>
                                  <a:pt x="3845" y="11394"/>
                                  <a:pt x="3779" y="11524"/>
                                  <a:pt x="3405" y="11524"/>
                                </a:cubicBezTo>
                                <a:cubicBezTo>
                                  <a:pt x="3022" y="11524"/>
                                  <a:pt x="2978" y="11394"/>
                                  <a:pt x="2972" y="11311"/>
                                </a:cubicBezTo>
                                <a:cubicBezTo>
                                  <a:pt x="2972" y="10390"/>
                                  <a:pt x="2972" y="10390"/>
                                  <a:pt x="2972" y="10390"/>
                                </a:cubicBezTo>
                                <a:cubicBezTo>
                                  <a:pt x="2501" y="10390"/>
                                  <a:pt x="2501" y="10390"/>
                                  <a:pt x="2501" y="10390"/>
                                </a:cubicBezTo>
                                <a:cubicBezTo>
                                  <a:pt x="2501" y="11307"/>
                                  <a:pt x="2501" y="11307"/>
                                  <a:pt x="2501" y="11307"/>
                                </a:cubicBezTo>
                                <a:cubicBezTo>
                                  <a:pt x="2501" y="11438"/>
                                  <a:pt x="2595" y="11595"/>
                                  <a:pt x="2975" y="11717"/>
                                </a:cubicBezTo>
                                <a:cubicBezTo>
                                  <a:pt x="3100" y="11744"/>
                                  <a:pt x="3257" y="11761"/>
                                  <a:pt x="3418" y="11761"/>
                                </a:cubicBezTo>
                                <a:cubicBezTo>
                                  <a:pt x="3578" y="11761"/>
                                  <a:pt x="3744" y="11742"/>
                                  <a:pt x="3886" y="11706"/>
                                </a:cubicBezTo>
                                <a:cubicBezTo>
                                  <a:pt x="4265" y="11598"/>
                                  <a:pt x="4316" y="11424"/>
                                  <a:pt x="4316" y="11307"/>
                                </a:cubicBezTo>
                                <a:cubicBezTo>
                                  <a:pt x="4316" y="10390"/>
                                  <a:pt x="4316" y="10390"/>
                                  <a:pt x="4316" y="10390"/>
                                </a:cubicBezTo>
                                <a:lnTo>
                                  <a:pt x="3845" y="10390"/>
                                </a:lnTo>
                                <a:close/>
                                <a:moveTo>
                                  <a:pt x="6441" y="10795"/>
                                </a:moveTo>
                                <a:cubicBezTo>
                                  <a:pt x="6460" y="10751"/>
                                  <a:pt x="6429" y="10627"/>
                                  <a:pt x="6309" y="10538"/>
                                </a:cubicBezTo>
                                <a:cubicBezTo>
                                  <a:pt x="6086" y="10374"/>
                                  <a:pt x="5660" y="10369"/>
                                  <a:pt x="5537" y="10369"/>
                                </a:cubicBezTo>
                                <a:cubicBezTo>
                                  <a:pt x="4978" y="10369"/>
                                  <a:pt x="4714" y="10525"/>
                                  <a:pt x="4677" y="10736"/>
                                </a:cubicBezTo>
                                <a:cubicBezTo>
                                  <a:pt x="4639" y="10951"/>
                                  <a:pt x="4843" y="11055"/>
                                  <a:pt x="5091" y="11105"/>
                                </a:cubicBezTo>
                                <a:cubicBezTo>
                                  <a:pt x="5386" y="11163"/>
                                  <a:pt x="5839" y="11163"/>
                                  <a:pt x="5989" y="11254"/>
                                </a:cubicBezTo>
                                <a:cubicBezTo>
                                  <a:pt x="6102" y="11320"/>
                                  <a:pt x="6081" y="11424"/>
                                  <a:pt x="5980" y="11478"/>
                                </a:cubicBezTo>
                                <a:cubicBezTo>
                                  <a:pt x="5920" y="11511"/>
                                  <a:pt x="5773" y="11538"/>
                                  <a:pt x="5616" y="11540"/>
                                </a:cubicBezTo>
                                <a:cubicBezTo>
                                  <a:pt x="5459" y="11544"/>
                                  <a:pt x="5289" y="11524"/>
                                  <a:pt x="5186" y="11461"/>
                                </a:cubicBezTo>
                                <a:cubicBezTo>
                                  <a:pt x="5107" y="11414"/>
                                  <a:pt x="5088" y="11360"/>
                                  <a:pt x="5088" y="11325"/>
                                </a:cubicBezTo>
                                <a:cubicBezTo>
                                  <a:pt x="4630" y="11325"/>
                                  <a:pt x="4630" y="11325"/>
                                  <a:pt x="4630" y="11325"/>
                                </a:cubicBezTo>
                                <a:cubicBezTo>
                                  <a:pt x="4645" y="11451"/>
                                  <a:pt x="4746" y="11582"/>
                                  <a:pt x="4950" y="11668"/>
                                </a:cubicBezTo>
                                <a:cubicBezTo>
                                  <a:pt x="5120" y="11739"/>
                                  <a:pt x="5396" y="11762"/>
                                  <a:pt x="5512" y="11761"/>
                                </a:cubicBezTo>
                                <a:cubicBezTo>
                                  <a:pt x="5766" y="11759"/>
                                  <a:pt x="6033" y="11740"/>
                                  <a:pt x="6228" y="11668"/>
                                </a:cubicBezTo>
                                <a:cubicBezTo>
                                  <a:pt x="6514" y="11560"/>
                                  <a:pt x="6636" y="11245"/>
                                  <a:pt x="6372" y="11084"/>
                                </a:cubicBezTo>
                                <a:cubicBezTo>
                                  <a:pt x="6228" y="10999"/>
                                  <a:pt x="5958" y="10966"/>
                                  <a:pt x="5832" y="10953"/>
                                </a:cubicBezTo>
                                <a:cubicBezTo>
                                  <a:pt x="5745" y="10944"/>
                                  <a:pt x="5311" y="10904"/>
                                  <a:pt x="5257" y="10871"/>
                                </a:cubicBezTo>
                                <a:cubicBezTo>
                                  <a:pt x="5154" y="10848"/>
                                  <a:pt x="5101" y="10829"/>
                                  <a:pt x="5113" y="10738"/>
                                </a:cubicBezTo>
                                <a:cubicBezTo>
                                  <a:pt x="5129" y="10629"/>
                                  <a:pt x="5298" y="10583"/>
                                  <a:pt x="5528" y="10585"/>
                                </a:cubicBezTo>
                                <a:cubicBezTo>
                                  <a:pt x="5851" y="10589"/>
                                  <a:pt x="6005" y="10687"/>
                                  <a:pt x="5999" y="10795"/>
                                </a:cubicBezTo>
                                <a:lnTo>
                                  <a:pt x="6441" y="10795"/>
                                </a:lnTo>
                                <a:close/>
                                <a:moveTo>
                                  <a:pt x="6668" y="10390"/>
                                </a:moveTo>
                                <a:cubicBezTo>
                                  <a:pt x="6668" y="10618"/>
                                  <a:pt x="6668" y="10618"/>
                                  <a:pt x="6668" y="10618"/>
                                </a:cubicBezTo>
                                <a:cubicBezTo>
                                  <a:pt x="7361" y="10618"/>
                                  <a:pt x="7361" y="10618"/>
                                  <a:pt x="7361" y="10618"/>
                                </a:cubicBezTo>
                                <a:cubicBezTo>
                                  <a:pt x="7361" y="11719"/>
                                  <a:pt x="7361" y="11719"/>
                                  <a:pt x="7361" y="11719"/>
                                </a:cubicBezTo>
                                <a:cubicBezTo>
                                  <a:pt x="7833" y="11719"/>
                                  <a:pt x="7833" y="11719"/>
                                  <a:pt x="7833" y="11719"/>
                                </a:cubicBezTo>
                                <a:cubicBezTo>
                                  <a:pt x="7833" y="10618"/>
                                  <a:pt x="7833" y="10618"/>
                                  <a:pt x="7833" y="10618"/>
                                </a:cubicBezTo>
                                <a:cubicBezTo>
                                  <a:pt x="8501" y="10618"/>
                                  <a:pt x="8501" y="10618"/>
                                  <a:pt x="8501" y="10618"/>
                                </a:cubicBezTo>
                                <a:cubicBezTo>
                                  <a:pt x="8501" y="10390"/>
                                  <a:pt x="8501" y="10390"/>
                                  <a:pt x="8501" y="10390"/>
                                </a:cubicBezTo>
                                <a:lnTo>
                                  <a:pt x="6668" y="10390"/>
                                </a:lnTo>
                                <a:close/>
                                <a:moveTo>
                                  <a:pt x="8793" y="11719"/>
                                </a:moveTo>
                                <a:cubicBezTo>
                                  <a:pt x="9264" y="11719"/>
                                  <a:pt x="9264" y="11719"/>
                                  <a:pt x="9264" y="11719"/>
                                </a:cubicBezTo>
                                <a:cubicBezTo>
                                  <a:pt x="9264" y="11194"/>
                                  <a:pt x="9264" y="11194"/>
                                  <a:pt x="9264" y="11194"/>
                                </a:cubicBezTo>
                                <a:cubicBezTo>
                                  <a:pt x="9817" y="11194"/>
                                  <a:pt x="9817" y="11194"/>
                                  <a:pt x="9817" y="11194"/>
                                </a:cubicBezTo>
                                <a:cubicBezTo>
                                  <a:pt x="9981" y="11194"/>
                                  <a:pt x="10093" y="11238"/>
                                  <a:pt x="10100" y="11327"/>
                                </a:cubicBezTo>
                                <a:cubicBezTo>
                                  <a:pt x="10093" y="11424"/>
                                  <a:pt x="10093" y="11529"/>
                                  <a:pt x="10100" y="11595"/>
                                </a:cubicBezTo>
                                <a:cubicBezTo>
                                  <a:pt x="10106" y="11639"/>
                                  <a:pt x="10125" y="11679"/>
                                  <a:pt x="10162" y="11719"/>
                                </a:cubicBezTo>
                                <a:cubicBezTo>
                                  <a:pt x="10668" y="11719"/>
                                  <a:pt x="10668" y="11719"/>
                                  <a:pt x="10668" y="11719"/>
                                </a:cubicBezTo>
                                <a:cubicBezTo>
                                  <a:pt x="10668" y="11669"/>
                                  <a:pt x="10668" y="11669"/>
                                  <a:pt x="10668" y="11669"/>
                                </a:cubicBezTo>
                                <a:cubicBezTo>
                                  <a:pt x="10618" y="11651"/>
                                  <a:pt x="10580" y="11635"/>
                                  <a:pt x="10580" y="11560"/>
                                </a:cubicBezTo>
                                <a:cubicBezTo>
                                  <a:pt x="10577" y="11493"/>
                                  <a:pt x="10570" y="11318"/>
                                  <a:pt x="10558" y="11263"/>
                                </a:cubicBezTo>
                                <a:cubicBezTo>
                                  <a:pt x="10533" y="11143"/>
                                  <a:pt x="10382" y="11110"/>
                                  <a:pt x="10304" y="11079"/>
                                </a:cubicBezTo>
                                <a:cubicBezTo>
                                  <a:pt x="10457" y="11026"/>
                                  <a:pt x="10558" y="10984"/>
                                  <a:pt x="10615" y="10870"/>
                                </a:cubicBezTo>
                                <a:cubicBezTo>
                                  <a:pt x="10671" y="10755"/>
                                  <a:pt x="10624" y="10660"/>
                                  <a:pt x="10593" y="10601"/>
                                </a:cubicBezTo>
                                <a:cubicBezTo>
                                  <a:pt x="10526" y="10458"/>
                                  <a:pt x="10294" y="10396"/>
                                  <a:pt x="10065" y="10390"/>
                                </a:cubicBezTo>
                                <a:cubicBezTo>
                                  <a:pt x="8793" y="10390"/>
                                  <a:pt x="8793" y="10390"/>
                                  <a:pt x="8793" y="10390"/>
                                </a:cubicBezTo>
                                <a:lnTo>
                                  <a:pt x="8793" y="11719"/>
                                </a:lnTo>
                                <a:close/>
                                <a:moveTo>
                                  <a:pt x="9264" y="10618"/>
                                </a:moveTo>
                                <a:cubicBezTo>
                                  <a:pt x="9902" y="10618"/>
                                  <a:pt x="9902" y="10618"/>
                                  <a:pt x="9902" y="10618"/>
                                </a:cubicBezTo>
                                <a:cubicBezTo>
                                  <a:pt x="10112" y="10618"/>
                                  <a:pt x="10188" y="10673"/>
                                  <a:pt x="10188" y="10768"/>
                                </a:cubicBezTo>
                                <a:cubicBezTo>
                                  <a:pt x="10216" y="10898"/>
                                  <a:pt x="10018" y="10966"/>
                                  <a:pt x="9908" y="10966"/>
                                </a:cubicBezTo>
                                <a:cubicBezTo>
                                  <a:pt x="9264" y="10966"/>
                                  <a:pt x="9264" y="10966"/>
                                  <a:pt x="9264" y="10966"/>
                                </a:cubicBezTo>
                                <a:lnTo>
                                  <a:pt x="9264" y="10618"/>
                                </a:lnTo>
                                <a:close/>
                                <a:moveTo>
                                  <a:pt x="12232" y="10390"/>
                                </a:moveTo>
                                <a:cubicBezTo>
                                  <a:pt x="11689" y="10390"/>
                                  <a:pt x="11689" y="10390"/>
                                  <a:pt x="11689" y="10390"/>
                                </a:cubicBezTo>
                                <a:cubicBezTo>
                                  <a:pt x="10891" y="11719"/>
                                  <a:pt x="10891" y="11719"/>
                                  <a:pt x="10891" y="11719"/>
                                </a:cubicBezTo>
                                <a:cubicBezTo>
                                  <a:pt x="11371" y="11719"/>
                                  <a:pt x="11371" y="11719"/>
                                  <a:pt x="11371" y="11719"/>
                                </a:cubicBezTo>
                                <a:cubicBezTo>
                                  <a:pt x="11531" y="11453"/>
                                  <a:pt x="11531" y="11453"/>
                                  <a:pt x="11531" y="11453"/>
                                </a:cubicBezTo>
                                <a:cubicBezTo>
                                  <a:pt x="12379" y="11453"/>
                                  <a:pt x="12379" y="11453"/>
                                  <a:pt x="12379" y="11453"/>
                                </a:cubicBezTo>
                                <a:cubicBezTo>
                                  <a:pt x="12536" y="11719"/>
                                  <a:pt x="12536" y="11719"/>
                                  <a:pt x="12536" y="11719"/>
                                </a:cubicBezTo>
                                <a:cubicBezTo>
                                  <a:pt x="13017" y="11719"/>
                                  <a:pt x="13017" y="11719"/>
                                  <a:pt x="13017" y="11719"/>
                                </a:cubicBezTo>
                                <a:lnTo>
                                  <a:pt x="12232" y="10390"/>
                                </a:lnTo>
                                <a:close/>
                                <a:moveTo>
                                  <a:pt x="11962" y="10709"/>
                                </a:moveTo>
                                <a:cubicBezTo>
                                  <a:pt x="12266" y="11225"/>
                                  <a:pt x="12266" y="11225"/>
                                  <a:pt x="12266" y="11225"/>
                                </a:cubicBezTo>
                                <a:cubicBezTo>
                                  <a:pt x="11679" y="11225"/>
                                  <a:pt x="11679" y="11225"/>
                                  <a:pt x="11679" y="11225"/>
                                </a:cubicBezTo>
                                <a:lnTo>
                                  <a:pt x="11962" y="10709"/>
                                </a:lnTo>
                                <a:close/>
                                <a:moveTo>
                                  <a:pt x="13328" y="10390"/>
                                </a:moveTo>
                                <a:cubicBezTo>
                                  <a:pt x="13328" y="11719"/>
                                  <a:pt x="13328" y="11719"/>
                                  <a:pt x="13328" y="11719"/>
                                </a:cubicBezTo>
                                <a:cubicBezTo>
                                  <a:pt x="14894" y="11719"/>
                                  <a:pt x="14894" y="11719"/>
                                  <a:pt x="14894" y="11719"/>
                                </a:cubicBezTo>
                                <a:cubicBezTo>
                                  <a:pt x="14894" y="11491"/>
                                  <a:pt x="14894" y="11491"/>
                                  <a:pt x="14894" y="11491"/>
                                </a:cubicBezTo>
                                <a:cubicBezTo>
                                  <a:pt x="13799" y="11491"/>
                                  <a:pt x="13799" y="11491"/>
                                  <a:pt x="13799" y="11491"/>
                                </a:cubicBezTo>
                                <a:cubicBezTo>
                                  <a:pt x="13799" y="10390"/>
                                  <a:pt x="13799" y="10390"/>
                                  <a:pt x="13799" y="10390"/>
                                </a:cubicBezTo>
                                <a:lnTo>
                                  <a:pt x="13328" y="10390"/>
                                </a:lnTo>
                                <a:close/>
                                <a:moveTo>
                                  <a:pt x="15664" y="10390"/>
                                </a:moveTo>
                                <a:cubicBezTo>
                                  <a:pt x="15193" y="10390"/>
                                  <a:pt x="15193" y="10390"/>
                                  <a:pt x="15193" y="10390"/>
                                </a:cubicBezTo>
                                <a:cubicBezTo>
                                  <a:pt x="15193" y="11719"/>
                                  <a:pt x="15193" y="11719"/>
                                  <a:pt x="15193" y="11719"/>
                                </a:cubicBezTo>
                                <a:cubicBezTo>
                                  <a:pt x="15664" y="11719"/>
                                  <a:pt x="15664" y="11719"/>
                                  <a:pt x="15664" y="11719"/>
                                </a:cubicBezTo>
                                <a:lnTo>
                                  <a:pt x="15664" y="10390"/>
                                </a:lnTo>
                                <a:close/>
                                <a:moveTo>
                                  <a:pt x="17290" y="10390"/>
                                </a:moveTo>
                                <a:cubicBezTo>
                                  <a:pt x="16747" y="10390"/>
                                  <a:pt x="16747" y="10390"/>
                                  <a:pt x="16747" y="10390"/>
                                </a:cubicBezTo>
                                <a:cubicBezTo>
                                  <a:pt x="15950" y="11719"/>
                                  <a:pt x="15950" y="11719"/>
                                  <a:pt x="15950" y="11719"/>
                                </a:cubicBezTo>
                                <a:cubicBezTo>
                                  <a:pt x="16430" y="11719"/>
                                  <a:pt x="16430" y="11719"/>
                                  <a:pt x="16430" y="11719"/>
                                </a:cubicBezTo>
                                <a:cubicBezTo>
                                  <a:pt x="16590" y="11453"/>
                                  <a:pt x="16590" y="11453"/>
                                  <a:pt x="16590" y="11453"/>
                                </a:cubicBezTo>
                                <a:cubicBezTo>
                                  <a:pt x="17438" y="11453"/>
                                  <a:pt x="17438" y="11453"/>
                                  <a:pt x="17438" y="11453"/>
                                </a:cubicBezTo>
                                <a:cubicBezTo>
                                  <a:pt x="17595" y="11719"/>
                                  <a:pt x="17595" y="11719"/>
                                  <a:pt x="17595" y="11719"/>
                                </a:cubicBezTo>
                                <a:cubicBezTo>
                                  <a:pt x="18075" y="11719"/>
                                  <a:pt x="18075" y="11719"/>
                                  <a:pt x="18075" y="11719"/>
                                </a:cubicBezTo>
                                <a:lnTo>
                                  <a:pt x="17290" y="10390"/>
                                </a:lnTo>
                                <a:close/>
                                <a:moveTo>
                                  <a:pt x="17020" y="10709"/>
                                </a:moveTo>
                                <a:cubicBezTo>
                                  <a:pt x="17325" y="11225"/>
                                  <a:pt x="17325" y="11225"/>
                                  <a:pt x="17325" y="11225"/>
                                </a:cubicBezTo>
                                <a:cubicBezTo>
                                  <a:pt x="16738" y="11225"/>
                                  <a:pt x="16738" y="11225"/>
                                  <a:pt x="16738" y="11225"/>
                                </a:cubicBezTo>
                                <a:lnTo>
                                  <a:pt x="17020" y="10709"/>
                                </a:lnTo>
                                <a:close/>
                                <a:moveTo>
                                  <a:pt x="208" y="8132"/>
                                </a:moveTo>
                                <a:cubicBezTo>
                                  <a:pt x="17419" y="8132"/>
                                  <a:pt x="17419" y="8132"/>
                                  <a:pt x="17419" y="8132"/>
                                </a:cubicBezTo>
                                <a:cubicBezTo>
                                  <a:pt x="17419" y="8068"/>
                                  <a:pt x="17419" y="8068"/>
                                  <a:pt x="17419" y="8068"/>
                                </a:cubicBezTo>
                                <a:cubicBezTo>
                                  <a:pt x="208" y="8068"/>
                                  <a:pt x="208" y="8068"/>
                                  <a:pt x="208" y="8068"/>
                                </a:cubicBezTo>
                                <a:cubicBezTo>
                                  <a:pt x="208" y="8132"/>
                                  <a:pt x="208" y="8132"/>
                                  <a:pt x="208" y="8132"/>
                                </a:cubicBezTo>
                                <a:close/>
                              </a:path>
                            </a:pathLst>
                          </a:custGeom>
                          <a:solidFill>
                            <a:srgbClr val="004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 name="Group 286"/>
                        <wpg:cNvGrpSpPr>
                          <a:grpSpLocks noChangeAspect="1"/>
                        </wpg:cNvGrpSpPr>
                        <wpg:grpSpPr bwMode="auto">
                          <a:xfrm>
                            <a:off x="657" y="1026"/>
                            <a:ext cx="4485" cy="1274"/>
                            <a:chOff x="657" y="1026"/>
                            <a:chExt cx="4485" cy="1274"/>
                          </a:xfrm>
                        </wpg:grpSpPr>
                        <wps:wsp>
                          <wps:cNvPr id="51" name="Freeform 287"/>
                          <wps:cNvSpPr>
                            <a:spLocks noChangeAspect="1" noEditPoints="1"/>
                          </wps:cNvSpPr>
                          <wps:spPr bwMode="auto">
                            <a:xfrm>
                              <a:off x="3870" y="1026"/>
                              <a:ext cx="1272" cy="1274"/>
                            </a:xfrm>
                            <a:custGeom>
                              <a:avLst/>
                              <a:gdLst>
                                <a:gd name="T0" fmla="*/ 4470 w 5073"/>
                                <a:gd name="T1" fmla="*/ 2236 h 5078"/>
                                <a:gd name="T2" fmla="*/ 4490 w 5073"/>
                                <a:gd name="T3" fmla="*/ 1726 h 5078"/>
                                <a:gd name="T4" fmla="*/ 4252 w 5073"/>
                                <a:gd name="T5" fmla="*/ 1124 h 5078"/>
                                <a:gd name="T6" fmla="*/ 3843 w 5073"/>
                                <a:gd name="T7" fmla="*/ 1306 h 5078"/>
                                <a:gd name="T8" fmla="*/ 1418 w 5073"/>
                                <a:gd name="T9" fmla="*/ 3274 h 5078"/>
                                <a:gd name="T10" fmla="*/ 962 w 5073"/>
                                <a:gd name="T11" fmla="*/ 3274 h 5078"/>
                                <a:gd name="T12" fmla="*/ 840 w 5073"/>
                                <a:gd name="T13" fmla="*/ 2797 h 5078"/>
                                <a:gd name="T14" fmla="*/ 1544 w 5073"/>
                                <a:gd name="T15" fmla="*/ 3921 h 5078"/>
                                <a:gd name="T16" fmla="*/ 905 w 5073"/>
                                <a:gd name="T17" fmla="*/ 1654 h 5078"/>
                                <a:gd name="T18" fmla="*/ 1693 w 5073"/>
                                <a:gd name="T19" fmla="*/ 1156 h 5078"/>
                                <a:gd name="T20" fmla="*/ 2307 w 5073"/>
                                <a:gd name="T21" fmla="*/ 1249 h 5078"/>
                                <a:gd name="T22" fmla="*/ 1923 w 5073"/>
                                <a:gd name="T23" fmla="*/ 1055 h 5078"/>
                                <a:gd name="T24" fmla="*/ 1782 w 5073"/>
                                <a:gd name="T25" fmla="*/ 1553 h 5078"/>
                                <a:gd name="T26" fmla="*/ 1208 w 5073"/>
                                <a:gd name="T27" fmla="*/ 2062 h 5078"/>
                                <a:gd name="T28" fmla="*/ 1362 w 5073"/>
                                <a:gd name="T29" fmla="*/ 1524 h 5078"/>
                                <a:gd name="T30" fmla="*/ 1190 w 5073"/>
                                <a:gd name="T31" fmla="*/ 1492 h 5078"/>
                                <a:gd name="T32" fmla="*/ 2492 w 5073"/>
                                <a:gd name="T33" fmla="*/ 2138 h 5078"/>
                                <a:gd name="T34" fmla="*/ 2817 w 5073"/>
                                <a:gd name="T35" fmla="*/ 2005 h 5078"/>
                                <a:gd name="T36" fmla="*/ 2898 w 5073"/>
                                <a:gd name="T37" fmla="*/ 2143 h 5078"/>
                                <a:gd name="T38" fmla="*/ 3176 w 5073"/>
                                <a:gd name="T39" fmla="*/ 2438 h 5078"/>
                                <a:gd name="T40" fmla="*/ 3545 w 5073"/>
                                <a:gd name="T41" fmla="*/ 2523 h 5078"/>
                                <a:gd name="T42" fmla="*/ 2356 w 5073"/>
                                <a:gd name="T43" fmla="*/ 2668 h 5078"/>
                                <a:gd name="T44" fmla="*/ 1406 w 5073"/>
                                <a:gd name="T45" fmla="*/ 2305 h 5078"/>
                                <a:gd name="T46" fmla="*/ 1899 w 5073"/>
                                <a:gd name="T47" fmla="*/ 1826 h 5078"/>
                                <a:gd name="T48" fmla="*/ 2275 w 5073"/>
                                <a:gd name="T49" fmla="*/ 1449 h 5078"/>
                                <a:gd name="T50" fmla="*/ 1313 w 5073"/>
                                <a:gd name="T51" fmla="*/ 2353 h 5078"/>
                                <a:gd name="T52" fmla="*/ 998 w 5073"/>
                                <a:gd name="T53" fmla="*/ 2341 h 5078"/>
                                <a:gd name="T54" fmla="*/ 1333 w 5073"/>
                                <a:gd name="T55" fmla="*/ 2256 h 5078"/>
                                <a:gd name="T56" fmla="*/ 2813 w 5073"/>
                                <a:gd name="T57" fmla="*/ 2676 h 5078"/>
                                <a:gd name="T58" fmla="*/ 2861 w 5073"/>
                                <a:gd name="T59" fmla="*/ 2834 h 5078"/>
                                <a:gd name="T60" fmla="*/ 3555 w 5073"/>
                                <a:gd name="T61" fmla="*/ 2588 h 5078"/>
                                <a:gd name="T62" fmla="*/ 3184 w 5073"/>
                                <a:gd name="T63" fmla="*/ 2680 h 5078"/>
                                <a:gd name="T64" fmla="*/ 3217 w 5073"/>
                                <a:gd name="T65" fmla="*/ 3485 h 5078"/>
                                <a:gd name="T66" fmla="*/ 3415 w 5073"/>
                                <a:gd name="T67" fmla="*/ 3177 h 5078"/>
                                <a:gd name="T68" fmla="*/ 3253 w 5073"/>
                                <a:gd name="T69" fmla="*/ 3004 h 5078"/>
                                <a:gd name="T70" fmla="*/ 3649 w 5073"/>
                                <a:gd name="T71" fmla="*/ 2878 h 5078"/>
                                <a:gd name="T72" fmla="*/ 3605 w 5073"/>
                                <a:gd name="T73" fmla="*/ 2349 h 5078"/>
                                <a:gd name="T74" fmla="*/ 986 w 5073"/>
                                <a:gd name="T75" fmla="*/ 1423 h 5078"/>
                                <a:gd name="T76" fmla="*/ 2053 w 5073"/>
                                <a:gd name="T77" fmla="*/ 2588 h 5078"/>
                                <a:gd name="T78" fmla="*/ 2492 w 5073"/>
                                <a:gd name="T79" fmla="*/ 3718 h 5078"/>
                                <a:gd name="T80" fmla="*/ 2557 w 5073"/>
                                <a:gd name="T81" fmla="*/ 3376 h 5078"/>
                                <a:gd name="T82" fmla="*/ 3172 w 5073"/>
                                <a:gd name="T83" fmla="*/ 3990 h 5078"/>
                                <a:gd name="T84" fmla="*/ 3985 w 5073"/>
                                <a:gd name="T85" fmla="*/ 3080 h 5078"/>
                                <a:gd name="T86" fmla="*/ 3639 w 5073"/>
                                <a:gd name="T87" fmla="*/ 1219 h 5078"/>
                                <a:gd name="T88" fmla="*/ 3564 w 5073"/>
                                <a:gd name="T89" fmla="*/ 1605 h 5078"/>
                                <a:gd name="T90" fmla="*/ 2753 w 5073"/>
                                <a:gd name="T91" fmla="*/ 1363 h 5078"/>
                                <a:gd name="T92" fmla="*/ 2667 w 5073"/>
                                <a:gd name="T93" fmla="*/ 1233 h 5078"/>
                                <a:gd name="T94" fmla="*/ 3286 w 5073"/>
                                <a:gd name="T95" fmla="*/ 1730 h 5078"/>
                                <a:gd name="T96" fmla="*/ 2780 w 5073"/>
                                <a:gd name="T97" fmla="*/ 1734 h 5078"/>
                                <a:gd name="T98" fmla="*/ 2728 w 5073"/>
                                <a:gd name="T99" fmla="*/ 2172 h 5078"/>
                                <a:gd name="T100" fmla="*/ 2492 w 5073"/>
                                <a:gd name="T101" fmla="*/ 768 h 5078"/>
                                <a:gd name="T102" fmla="*/ 1228 w 5073"/>
                                <a:gd name="T103" fmla="*/ 1346 h 5078"/>
                                <a:gd name="T104" fmla="*/ 1111 w 5073"/>
                                <a:gd name="T105" fmla="*/ 1460 h 5078"/>
                                <a:gd name="T106" fmla="*/ 606 w 5073"/>
                                <a:gd name="T107" fmla="*/ 1314 h 5078"/>
                                <a:gd name="T108" fmla="*/ 565 w 5073"/>
                                <a:gd name="T109" fmla="*/ 2333 h 5078"/>
                                <a:gd name="T110" fmla="*/ 907 w 5073"/>
                                <a:gd name="T111" fmla="*/ 3312 h 5078"/>
                                <a:gd name="T112" fmla="*/ 1313 w 5073"/>
                                <a:gd name="T113" fmla="*/ 4127 h 5078"/>
                                <a:gd name="T114" fmla="*/ 1899 w 5073"/>
                                <a:gd name="T115" fmla="*/ 4552 h 5078"/>
                                <a:gd name="T116" fmla="*/ 66 w 5073"/>
                                <a:gd name="T117" fmla="*/ 2588 h 5078"/>
                                <a:gd name="T118" fmla="*/ 3306 w 5073"/>
                                <a:gd name="T119" fmla="*/ 4463 h 5078"/>
                                <a:gd name="T120" fmla="*/ 2557 w 5073"/>
                                <a:gd name="T121" fmla="*/ 4377 h 5078"/>
                                <a:gd name="T122" fmla="*/ 4490 w 5073"/>
                                <a:gd name="T123" fmla="*/ 2664 h 5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73" h="5078">
                                  <a:moveTo>
                                    <a:pt x="2536" y="0"/>
                                  </a:moveTo>
                                  <a:cubicBezTo>
                                    <a:pt x="1136" y="0"/>
                                    <a:pt x="0" y="1137"/>
                                    <a:pt x="0" y="2539"/>
                                  </a:cubicBezTo>
                                  <a:cubicBezTo>
                                    <a:pt x="0" y="3941"/>
                                    <a:pt x="1136" y="5078"/>
                                    <a:pt x="2536" y="5078"/>
                                  </a:cubicBezTo>
                                  <a:cubicBezTo>
                                    <a:pt x="3938" y="5078"/>
                                    <a:pt x="5073" y="3941"/>
                                    <a:pt x="5073" y="2539"/>
                                  </a:cubicBezTo>
                                  <a:cubicBezTo>
                                    <a:pt x="5073" y="1137"/>
                                    <a:pt x="3938" y="0"/>
                                    <a:pt x="2536" y="0"/>
                                  </a:cubicBezTo>
                                  <a:close/>
                                  <a:moveTo>
                                    <a:pt x="2557" y="66"/>
                                  </a:moveTo>
                                  <a:cubicBezTo>
                                    <a:pt x="3907" y="79"/>
                                    <a:pt x="4997" y="1171"/>
                                    <a:pt x="5008" y="2523"/>
                                  </a:cubicBezTo>
                                  <a:cubicBezTo>
                                    <a:pt x="4562" y="2523"/>
                                    <a:pt x="4562" y="2523"/>
                                    <a:pt x="4562" y="2523"/>
                                  </a:cubicBezTo>
                                  <a:cubicBezTo>
                                    <a:pt x="4566" y="2472"/>
                                    <a:pt x="4562" y="2409"/>
                                    <a:pt x="4543" y="2369"/>
                                  </a:cubicBezTo>
                                  <a:cubicBezTo>
                                    <a:pt x="4518" y="2321"/>
                                    <a:pt x="4527" y="2268"/>
                                    <a:pt x="4506" y="2264"/>
                                  </a:cubicBezTo>
                                  <a:cubicBezTo>
                                    <a:pt x="4486" y="2260"/>
                                    <a:pt x="4458" y="2264"/>
                                    <a:pt x="4470" y="2236"/>
                                  </a:cubicBezTo>
                                  <a:cubicBezTo>
                                    <a:pt x="4482" y="2207"/>
                                    <a:pt x="4466" y="2175"/>
                                    <a:pt x="4490" y="2175"/>
                                  </a:cubicBezTo>
                                  <a:cubicBezTo>
                                    <a:pt x="4514" y="2175"/>
                                    <a:pt x="4543" y="2171"/>
                                    <a:pt x="4551" y="2195"/>
                                  </a:cubicBezTo>
                                  <a:cubicBezTo>
                                    <a:pt x="4559" y="2219"/>
                                    <a:pt x="4551" y="2248"/>
                                    <a:pt x="4575" y="2252"/>
                                  </a:cubicBezTo>
                                  <a:cubicBezTo>
                                    <a:pt x="4599" y="2256"/>
                                    <a:pt x="4587" y="2207"/>
                                    <a:pt x="4583" y="2191"/>
                                  </a:cubicBezTo>
                                  <a:cubicBezTo>
                                    <a:pt x="4579" y="2175"/>
                                    <a:pt x="4567" y="2183"/>
                                    <a:pt x="4563" y="2155"/>
                                  </a:cubicBezTo>
                                  <a:cubicBezTo>
                                    <a:pt x="4559" y="2127"/>
                                    <a:pt x="4551" y="2070"/>
                                    <a:pt x="4555" y="2054"/>
                                  </a:cubicBezTo>
                                  <a:cubicBezTo>
                                    <a:pt x="4559" y="2038"/>
                                    <a:pt x="4563" y="2046"/>
                                    <a:pt x="4567" y="1993"/>
                                  </a:cubicBezTo>
                                  <a:cubicBezTo>
                                    <a:pt x="4571" y="1941"/>
                                    <a:pt x="4547" y="1827"/>
                                    <a:pt x="4538" y="1811"/>
                                  </a:cubicBezTo>
                                  <a:cubicBezTo>
                                    <a:pt x="4530" y="1795"/>
                                    <a:pt x="4563" y="1807"/>
                                    <a:pt x="4563" y="1807"/>
                                  </a:cubicBezTo>
                                  <a:cubicBezTo>
                                    <a:pt x="4563" y="1807"/>
                                    <a:pt x="4547" y="1763"/>
                                    <a:pt x="4530" y="1747"/>
                                  </a:cubicBezTo>
                                  <a:cubicBezTo>
                                    <a:pt x="4514" y="1730"/>
                                    <a:pt x="4498" y="1706"/>
                                    <a:pt x="4490" y="1726"/>
                                  </a:cubicBezTo>
                                  <a:cubicBezTo>
                                    <a:pt x="4482" y="1747"/>
                                    <a:pt x="4470" y="1755"/>
                                    <a:pt x="4450" y="1734"/>
                                  </a:cubicBezTo>
                                  <a:cubicBezTo>
                                    <a:pt x="4430" y="1714"/>
                                    <a:pt x="4393" y="1561"/>
                                    <a:pt x="4434" y="1532"/>
                                  </a:cubicBezTo>
                                  <a:cubicBezTo>
                                    <a:pt x="4474" y="1504"/>
                                    <a:pt x="4466" y="1496"/>
                                    <a:pt x="4470" y="1480"/>
                                  </a:cubicBezTo>
                                  <a:cubicBezTo>
                                    <a:pt x="4474" y="1464"/>
                                    <a:pt x="4442" y="1431"/>
                                    <a:pt x="4442" y="1407"/>
                                  </a:cubicBezTo>
                                  <a:cubicBezTo>
                                    <a:pt x="4442" y="1383"/>
                                    <a:pt x="4417" y="1346"/>
                                    <a:pt x="4446" y="1342"/>
                                  </a:cubicBezTo>
                                  <a:cubicBezTo>
                                    <a:pt x="4463" y="1340"/>
                                    <a:pt x="4470" y="1359"/>
                                    <a:pt x="4482" y="1375"/>
                                  </a:cubicBezTo>
                                  <a:cubicBezTo>
                                    <a:pt x="4494" y="1391"/>
                                    <a:pt x="4510" y="1403"/>
                                    <a:pt x="4502" y="1346"/>
                                  </a:cubicBezTo>
                                  <a:cubicBezTo>
                                    <a:pt x="4494" y="1290"/>
                                    <a:pt x="4377" y="1096"/>
                                    <a:pt x="4324" y="1068"/>
                                  </a:cubicBezTo>
                                  <a:cubicBezTo>
                                    <a:pt x="4272" y="1039"/>
                                    <a:pt x="4268" y="1072"/>
                                    <a:pt x="4280" y="1072"/>
                                  </a:cubicBezTo>
                                  <a:cubicBezTo>
                                    <a:pt x="4303" y="1072"/>
                                    <a:pt x="4284" y="1112"/>
                                    <a:pt x="4268" y="1112"/>
                                  </a:cubicBezTo>
                                  <a:cubicBezTo>
                                    <a:pt x="4252" y="1112"/>
                                    <a:pt x="4284" y="1124"/>
                                    <a:pt x="4252" y="1124"/>
                                  </a:cubicBezTo>
                                  <a:cubicBezTo>
                                    <a:pt x="4219" y="1124"/>
                                    <a:pt x="4240" y="1120"/>
                                    <a:pt x="4219" y="1124"/>
                                  </a:cubicBezTo>
                                  <a:cubicBezTo>
                                    <a:pt x="4199" y="1128"/>
                                    <a:pt x="4231" y="1136"/>
                                    <a:pt x="4199" y="1140"/>
                                  </a:cubicBezTo>
                                  <a:cubicBezTo>
                                    <a:pt x="4167" y="1144"/>
                                    <a:pt x="4138" y="1120"/>
                                    <a:pt x="4114" y="1128"/>
                                  </a:cubicBezTo>
                                  <a:cubicBezTo>
                                    <a:pt x="4090" y="1136"/>
                                    <a:pt x="4098" y="1169"/>
                                    <a:pt x="4106" y="1185"/>
                                  </a:cubicBezTo>
                                  <a:cubicBezTo>
                                    <a:pt x="4114" y="1201"/>
                                    <a:pt x="4086" y="1229"/>
                                    <a:pt x="4086" y="1249"/>
                                  </a:cubicBezTo>
                                  <a:cubicBezTo>
                                    <a:pt x="4086" y="1270"/>
                                    <a:pt x="4041" y="1286"/>
                                    <a:pt x="4033" y="1253"/>
                                  </a:cubicBezTo>
                                  <a:cubicBezTo>
                                    <a:pt x="4025" y="1221"/>
                                    <a:pt x="4029" y="1213"/>
                                    <a:pt x="3997" y="1213"/>
                                  </a:cubicBezTo>
                                  <a:cubicBezTo>
                                    <a:pt x="3965" y="1213"/>
                                    <a:pt x="3965" y="1205"/>
                                    <a:pt x="3952" y="1225"/>
                                  </a:cubicBezTo>
                                  <a:cubicBezTo>
                                    <a:pt x="3940" y="1245"/>
                                    <a:pt x="3960" y="1253"/>
                                    <a:pt x="3936" y="1253"/>
                                  </a:cubicBezTo>
                                  <a:cubicBezTo>
                                    <a:pt x="3912" y="1253"/>
                                    <a:pt x="3888" y="1237"/>
                                    <a:pt x="3876" y="1274"/>
                                  </a:cubicBezTo>
                                  <a:cubicBezTo>
                                    <a:pt x="3864" y="1310"/>
                                    <a:pt x="3864" y="1306"/>
                                    <a:pt x="3843" y="1306"/>
                                  </a:cubicBezTo>
                                  <a:cubicBezTo>
                                    <a:pt x="3823" y="1306"/>
                                    <a:pt x="3811" y="1274"/>
                                    <a:pt x="3811" y="1233"/>
                                  </a:cubicBezTo>
                                  <a:cubicBezTo>
                                    <a:pt x="3811" y="1193"/>
                                    <a:pt x="3823" y="1152"/>
                                    <a:pt x="3791" y="1156"/>
                                  </a:cubicBezTo>
                                  <a:cubicBezTo>
                                    <a:pt x="3759" y="1161"/>
                                    <a:pt x="3771" y="1156"/>
                                    <a:pt x="3738" y="1161"/>
                                  </a:cubicBezTo>
                                  <a:cubicBezTo>
                                    <a:pt x="3706" y="1165"/>
                                    <a:pt x="3718" y="1136"/>
                                    <a:pt x="3690" y="1152"/>
                                  </a:cubicBezTo>
                                  <a:cubicBezTo>
                                    <a:pt x="3682" y="1157"/>
                                    <a:pt x="3677" y="1160"/>
                                    <a:pt x="3673" y="1162"/>
                                  </a:cubicBezTo>
                                  <a:cubicBezTo>
                                    <a:pt x="3367" y="916"/>
                                    <a:pt x="2979" y="768"/>
                                    <a:pt x="2557" y="766"/>
                                  </a:cubicBezTo>
                                  <a:lnTo>
                                    <a:pt x="2557" y="66"/>
                                  </a:lnTo>
                                  <a:close/>
                                  <a:moveTo>
                                    <a:pt x="1628" y="3497"/>
                                  </a:moveTo>
                                  <a:cubicBezTo>
                                    <a:pt x="1588" y="3497"/>
                                    <a:pt x="1588" y="3440"/>
                                    <a:pt x="1547" y="3440"/>
                                  </a:cubicBezTo>
                                  <a:cubicBezTo>
                                    <a:pt x="1507" y="3440"/>
                                    <a:pt x="1463" y="3428"/>
                                    <a:pt x="1463" y="3428"/>
                                  </a:cubicBezTo>
                                  <a:cubicBezTo>
                                    <a:pt x="1463" y="3428"/>
                                    <a:pt x="1511" y="3299"/>
                                    <a:pt x="1418" y="3274"/>
                                  </a:cubicBezTo>
                                  <a:cubicBezTo>
                                    <a:pt x="1325" y="3250"/>
                                    <a:pt x="1354" y="3246"/>
                                    <a:pt x="1309" y="3194"/>
                                  </a:cubicBezTo>
                                  <a:cubicBezTo>
                                    <a:pt x="1265" y="3141"/>
                                    <a:pt x="1244" y="3153"/>
                                    <a:pt x="1228" y="3153"/>
                                  </a:cubicBezTo>
                                  <a:cubicBezTo>
                                    <a:pt x="1212" y="3153"/>
                                    <a:pt x="1188" y="3113"/>
                                    <a:pt x="1172" y="3105"/>
                                  </a:cubicBezTo>
                                  <a:cubicBezTo>
                                    <a:pt x="1156" y="3097"/>
                                    <a:pt x="1119" y="3089"/>
                                    <a:pt x="1119" y="3109"/>
                                  </a:cubicBezTo>
                                  <a:cubicBezTo>
                                    <a:pt x="1119" y="3129"/>
                                    <a:pt x="1099" y="3145"/>
                                    <a:pt x="1099" y="3109"/>
                                  </a:cubicBezTo>
                                  <a:cubicBezTo>
                                    <a:pt x="1099" y="3072"/>
                                    <a:pt x="1087" y="3044"/>
                                    <a:pt x="1075" y="3064"/>
                                  </a:cubicBezTo>
                                  <a:cubicBezTo>
                                    <a:pt x="1063" y="3084"/>
                                    <a:pt x="1046" y="3113"/>
                                    <a:pt x="1030" y="3113"/>
                                  </a:cubicBezTo>
                                  <a:cubicBezTo>
                                    <a:pt x="1014" y="3113"/>
                                    <a:pt x="1014" y="3105"/>
                                    <a:pt x="1014" y="3141"/>
                                  </a:cubicBezTo>
                                  <a:cubicBezTo>
                                    <a:pt x="1014" y="3177"/>
                                    <a:pt x="1030" y="3206"/>
                                    <a:pt x="1006" y="3218"/>
                                  </a:cubicBezTo>
                                  <a:cubicBezTo>
                                    <a:pt x="982" y="3230"/>
                                    <a:pt x="982" y="3266"/>
                                    <a:pt x="966" y="3274"/>
                                  </a:cubicBezTo>
                                  <a:cubicBezTo>
                                    <a:pt x="965" y="3275"/>
                                    <a:pt x="963" y="3275"/>
                                    <a:pt x="962" y="3274"/>
                                  </a:cubicBezTo>
                                  <a:cubicBezTo>
                                    <a:pt x="916" y="3169"/>
                                    <a:pt x="879" y="3059"/>
                                    <a:pt x="854" y="2945"/>
                                  </a:cubicBezTo>
                                  <a:cubicBezTo>
                                    <a:pt x="862" y="2930"/>
                                    <a:pt x="877" y="2944"/>
                                    <a:pt x="877" y="2959"/>
                                  </a:cubicBezTo>
                                  <a:cubicBezTo>
                                    <a:pt x="877" y="2983"/>
                                    <a:pt x="901" y="3044"/>
                                    <a:pt x="917" y="3052"/>
                                  </a:cubicBezTo>
                                  <a:cubicBezTo>
                                    <a:pt x="933" y="3060"/>
                                    <a:pt x="941" y="3072"/>
                                    <a:pt x="941" y="3072"/>
                                  </a:cubicBezTo>
                                  <a:cubicBezTo>
                                    <a:pt x="941" y="3072"/>
                                    <a:pt x="921" y="3028"/>
                                    <a:pt x="925" y="2983"/>
                                  </a:cubicBezTo>
                                  <a:cubicBezTo>
                                    <a:pt x="929" y="2939"/>
                                    <a:pt x="941" y="2959"/>
                                    <a:pt x="921" y="2935"/>
                                  </a:cubicBezTo>
                                  <a:cubicBezTo>
                                    <a:pt x="901" y="2911"/>
                                    <a:pt x="889" y="2894"/>
                                    <a:pt x="877" y="2894"/>
                                  </a:cubicBezTo>
                                  <a:cubicBezTo>
                                    <a:pt x="864" y="2894"/>
                                    <a:pt x="840" y="2846"/>
                                    <a:pt x="860" y="2846"/>
                                  </a:cubicBezTo>
                                  <a:cubicBezTo>
                                    <a:pt x="881" y="2846"/>
                                    <a:pt x="889" y="2838"/>
                                    <a:pt x="889" y="2814"/>
                                  </a:cubicBezTo>
                                  <a:cubicBezTo>
                                    <a:pt x="889" y="2789"/>
                                    <a:pt x="885" y="2777"/>
                                    <a:pt x="885" y="2777"/>
                                  </a:cubicBezTo>
                                  <a:cubicBezTo>
                                    <a:pt x="885" y="2777"/>
                                    <a:pt x="844" y="2777"/>
                                    <a:pt x="840" y="2797"/>
                                  </a:cubicBezTo>
                                  <a:cubicBezTo>
                                    <a:pt x="838" y="2808"/>
                                    <a:pt x="835" y="2810"/>
                                    <a:pt x="830" y="2809"/>
                                  </a:cubicBezTo>
                                  <a:cubicBezTo>
                                    <a:pt x="821" y="2743"/>
                                    <a:pt x="816" y="2675"/>
                                    <a:pt x="814" y="2607"/>
                                  </a:cubicBezTo>
                                  <a:cubicBezTo>
                                    <a:pt x="852" y="2605"/>
                                    <a:pt x="967" y="2597"/>
                                    <a:pt x="974" y="2612"/>
                                  </a:cubicBezTo>
                                  <a:cubicBezTo>
                                    <a:pt x="982" y="2628"/>
                                    <a:pt x="977" y="2721"/>
                                    <a:pt x="998" y="2729"/>
                                  </a:cubicBezTo>
                                  <a:cubicBezTo>
                                    <a:pt x="1018" y="2737"/>
                                    <a:pt x="998" y="2620"/>
                                    <a:pt x="1010" y="2608"/>
                                  </a:cubicBezTo>
                                  <a:cubicBezTo>
                                    <a:pt x="1014" y="2603"/>
                                    <a:pt x="1020" y="2596"/>
                                    <a:pt x="1026" y="2588"/>
                                  </a:cubicBezTo>
                                  <a:cubicBezTo>
                                    <a:pt x="1310" y="2588"/>
                                    <a:pt x="1310" y="2588"/>
                                    <a:pt x="1310" y="2588"/>
                                  </a:cubicBezTo>
                                  <a:cubicBezTo>
                                    <a:pt x="1320" y="3229"/>
                                    <a:pt x="1841" y="3746"/>
                                    <a:pt x="2492" y="3783"/>
                                  </a:cubicBezTo>
                                  <a:cubicBezTo>
                                    <a:pt x="2492" y="4309"/>
                                    <a:pt x="2492" y="4309"/>
                                    <a:pt x="2492" y="4309"/>
                                  </a:cubicBezTo>
                                  <a:cubicBezTo>
                                    <a:pt x="2130" y="4297"/>
                                    <a:pt x="1795" y="4174"/>
                                    <a:pt x="1522" y="3973"/>
                                  </a:cubicBezTo>
                                  <a:cubicBezTo>
                                    <a:pt x="1528" y="3959"/>
                                    <a:pt x="1535" y="3942"/>
                                    <a:pt x="1544" y="3921"/>
                                  </a:cubicBezTo>
                                  <a:cubicBezTo>
                                    <a:pt x="1588" y="3812"/>
                                    <a:pt x="1628" y="3893"/>
                                    <a:pt x="1669" y="3852"/>
                                  </a:cubicBezTo>
                                  <a:cubicBezTo>
                                    <a:pt x="1709" y="3812"/>
                                    <a:pt x="1713" y="3727"/>
                                    <a:pt x="1713" y="3691"/>
                                  </a:cubicBezTo>
                                  <a:cubicBezTo>
                                    <a:pt x="1713" y="3654"/>
                                    <a:pt x="1778" y="3654"/>
                                    <a:pt x="1786" y="3610"/>
                                  </a:cubicBezTo>
                                  <a:cubicBezTo>
                                    <a:pt x="1794" y="3565"/>
                                    <a:pt x="1669" y="3497"/>
                                    <a:pt x="1628" y="3497"/>
                                  </a:cubicBezTo>
                                  <a:close/>
                                  <a:moveTo>
                                    <a:pt x="889" y="1629"/>
                                  </a:moveTo>
                                  <a:cubicBezTo>
                                    <a:pt x="885" y="1617"/>
                                    <a:pt x="885" y="1601"/>
                                    <a:pt x="885" y="1601"/>
                                  </a:cubicBezTo>
                                  <a:cubicBezTo>
                                    <a:pt x="921" y="1589"/>
                                    <a:pt x="921" y="1589"/>
                                    <a:pt x="921" y="1589"/>
                                  </a:cubicBezTo>
                                  <a:cubicBezTo>
                                    <a:pt x="921" y="1589"/>
                                    <a:pt x="953" y="1589"/>
                                    <a:pt x="974" y="1593"/>
                                  </a:cubicBezTo>
                                  <a:cubicBezTo>
                                    <a:pt x="994" y="1597"/>
                                    <a:pt x="986" y="1613"/>
                                    <a:pt x="974" y="1629"/>
                                  </a:cubicBezTo>
                                  <a:cubicBezTo>
                                    <a:pt x="961" y="1646"/>
                                    <a:pt x="957" y="1646"/>
                                    <a:pt x="937" y="1650"/>
                                  </a:cubicBezTo>
                                  <a:cubicBezTo>
                                    <a:pt x="917" y="1654"/>
                                    <a:pt x="905" y="1654"/>
                                    <a:pt x="905" y="1654"/>
                                  </a:cubicBezTo>
                                  <a:cubicBezTo>
                                    <a:pt x="905" y="1654"/>
                                    <a:pt x="913" y="1647"/>
                                    <a:pt x="881" y="1643"/>
                                  </a:cubicBezTo>
                                  <a:cubicBezTo>
                                    <a:pt x="848" y="1639"/>
                                    <a:pt x="893" y="1641"/>
                                    <a:pt x="889" y="1629"/>
                                  </a:cubicBezTo>
                                  <a:close/>
                                  <a:moveTo>
                                    <a:pt x="1438" y="1286"/>
                                  </a:moveTo>
                                  <a:cubicBezTo>
                                    <a:pt x="1463" y="1294"/>
                                    <a:pt x="1479" y="1306"/>
                                    <a:pt x="1515" y="1306"/>
                                  </a:cubicBezTo>
                                  <a:cubicBezTo>
                                    <a:pt x="1552" y="1306"/>
                                    <a:pt x="1580" y="1294"/>
                                    <a:pt x="1547" y="1274"/>
                                  </a:cubicBezTo>
                                  <a:cubicBezTo>
                                    <a:pt x="1515" y="1253"/>
                                    <a:pt x="1475" y="1278"/>
                                    <a:pt x="1475" y="1249"/>
                                  </a:cubicBezTo>
                                  <a:cubicBezTo>
                                    <a:pt x="1475" y="1235"/>
                                    <a:pt x="1473" y="1221"/>
                                    <a:pt x="1468" y="1212"/>
                                  </a:cubicBezTo>
                                  <a:cubicBezTo>
                                    <a:pt x="1510" y="1178"/>
                                    <a:pt x="1553" y="1147"/>
                                    <a:pt x="1598" y="1117"/>
                                  </a:cubicBezTo>
                                  <a:cubicBezTo>
                                    <a:pt x="1562" y="1143"/>
                                    <a:pt x="1515" y="1186"/>
                                    <a:pt x="1555" y="1221"/>
                                  </a:cubicBezTo>
                                  <a:cubicBezTo>
                                    <a:pt x="1616" y="1274"/>
                                    <a:pt x="1612" y="1217"/>
                                    <a:pt x="1637" y="1197"/>
                                  </a:cubicBezTo>
                                  <a:cubicBezTo>
                                    <a:pt x="1661" y="1177"/>
                                    <a:pt x="1669" y="1165"/>
                                    <a:pt x="1693" y="1156"/>
                                  </a:cubicBezTo>
                                  <a:cubicBezTo>
                                    <a:pt x="1717" y="1148"/>
                                    <a:pt x="1705" y="1104"/>
                                    <a:pt x="1734" y="1104"/>
                                  </a:cubicBezTo>
                                  <a:cubicBezTo>
                                    <a:pt x="1762" y="1104"/>
                                    <a:pt x="1754" y="1104"/>
                                    <a:pt x="1782" y="1092"/>
                                  </a:cubicBezTo>
                                  <a:cubicBezTo>
                                    <a:pt x="1810" y="1080"/>
                                    <a:pt x="1802" y="1063"/>
                                    <a:pt x="1839" y="1063"/>
                                  </a:cubicBezTo>
                                  <a:cubicBezTo>
                                    <a:pt x="1875" y="1063"/>
                                    <a:pt x="1863" y="1055"/>
                                    <a:pt x="1899" y="1031"/>
                                  </a:cubicBezTo>
                                  <a:cubicBezTo>
                                    <a:pt x="1935" y="1007"/>
                                    <a:pt x="1948" y="1011"/>
                                    <a:pt x="1935" y="983"/>
                                  </a:cubicBezTo>
                                  <a:cubicBezTo>
                                    <a:pt x="1925" y="958"/>
                                    <a:pt x="1921" y="974"/>
                                    <a:pt x="1914" y="953"/>
                                  </a:cubicBezTo>
                                  <a:cubicBezTo>
                                    <a:pt x="2094" y="882"/>
                                    <a:pt x="2289" y="840"/>
                                    <a:pt x="2492" y="833"/>
                                  </a:cubicBezTo>
                                  <a:cubicBezTo>
                                    <a:pt x="2492" y="1352"/>
                                    <a:pt x="2492" y="1352"/>
                                    <a:pt x="2492" y="1352"/>
                                  </a:cubicBezTo>
                                  <a:cubicBezTo>
                                    <a:pt x="2425" y="1356"/>
                                    <a:pt x="2360" y="1365"/>
                                    <a:pt x="2297" y="1378"/>
                                  </a:cubicBezTo>
                                  <a:cubicBezTo>
                                    <a:pt x="2298" y="1368"/>
                                    <a:pt x="2299" y="1358"/>
                                    <a:pt x="2299" y="1346"/>
                                  </a:cubicBezTo>
                                  <a:cubicBezTo>
                                    <a:pt x="2299" y="1286"/>
                                    <a:pt x="2263" y="1278"/>
                                    <a:pt x="2307" y="1249"/>
                                  </a:cubicBezTo>
                                  <a:cubicBezTo>
                                    <a:pt x="2352" y="1221"/>
                                    <a:pt x="2344" y="1201"/>
                                    <a:pt x="2368" y="1169"/>
                                  </a:cubicBezTo>
                                  <a:cubicBezTo>
                                    <a:pt x="2392" y="1136"/>
                                    <a:pt x="2429" y="1112"/>
                                    <a:pt x="2380" y="1112"/>
                                  </a:cubicBezTo>
                                  <a:cubicBezTo>
                                    <a:pt x="2332" y="1112"/>
                                    <a:pt x="2307" y="1152"/>
                                    <a:pt x="2295" y="1136"/>
                                  </a:cubicBezTo>
                                  <a:cubicBezTo>
                                    <a:pt x="2283" y="1120"/>
                                    <a:pt x="2323" y="1112"/>
                                    <a:pt x="2295" y="1104"/>
                                  </a:cubicBezTo>
                                  <a:cubicBezTo>
                                    <a:pt x="2267" y="1096"/>
                                    <a:pt x="2243" y="1096"/>
                                    <a:pt x="2251" y="1068"/>
                                  </a:cubicBezTo>
                                  <a:cubicBezTo>
                                    <a:pt x="2259" y="1039"/>
                                    <a:pt x="2255" y="1050"/>
                                    <a:pt x="2295" y="1050"/>
                                  </a:cubicBezTo>
                                  <a:cubicBezTo>
                                    <a:pt x="2336" y="1050"/>
                                    <a:pt x="2323" y="1003"/>
                                    <a:pt x="2287" y="999"/>
                                  </a:cubicBezTo>
                                  <a:cubicBezTo>
                                    <a:pt x="2251" y="995"/>
                                    <a:pt x="2135" y="981"/>
                                    <a:pt x="2107" y="1010"/>
                                  </a:cubicBezTo>
                                  <a:cubicBezTo>
                                    <a:pt x="2079" y="1038"/>
                                    <a:pt x="2105" y="1043"/>
                                    <a:pt x="2065" y="1039"/>
                                  </a:cubicBezTo>
                                  <a:cubicBezTo>
                                    <a:pt x="2025" y="1035"/>
                                    <a:pt x="2045" y="1023"/>
                                    <a:pt x="1992" y="1035"/>
                                  </a:cubicBezTo>
                                  <a:cubicBezTo>
                                    <a:pt x="1940" y="1047"/>
                                    <a:pt x="1935" y="1031"/>
                                    <a:pt x="1923" y="1055"/>
                                  </a:cubicBezTo>
                                  <a:cubicBezTo>
                                    <a:pt x="1911" y="1080"/>
                                    <a:pt x="1891" y="1088"/>
                                    <a:pt x="1871" y="1088"/>
                                  </a:cubicBezTo>
                                  <a:cubicBezTo>
                                    <a:pt x="1851" y="1088"/>
                                    <a:pt x="1835" y="1092"/>
                                    <a:pt x="1835" y="1112"/>
                                  </a:cubicBezTo>
                                  <a:cubicBezTo>
                                    <a:pt x="1835" y="1132"/>
                                    <a:pt x="1843" y="1169"/>
                                    <a:pt x="1818" y="1165"/>
                                  </a:cubicBezTo>
                                  <a:cubicBezTo>
                                    <a:pt x="1818" y="1165"/>
                                    <a:pt x="1715" y="1158"/>
                                    <a:pt x="1719" y="1214"/>
                                  </a:cubicBezTo>
                                  <a:cubicBezTo>
                                    <a:pt x="1723" y="1271"/>
                                    <a:pt x="1697" y="1245"/>
                                    <a:pt x="1693" y="1274"/>
                                  </a:cubicBezTo>
                                  <a:cubicBezTo>
                                    <a:pt x="1689" y="1302"/>
                                    <a:pt x="1685" y="1306"/>
                                    <a:pt x="1737" y="1310"/>
                                  </a:cubicBezTo>
                                  <a:cubicBezTo>
                                    <a:pt x="1790" y="1314"/>
                                    <a:pt x="1786" y="1304"/>
                                    <a:pt x="1786" y="1344"/>
                                  </a:cubicBezTo>
                                  <a:cubicBezTo>
                                    <a:pt x="1786" y="1384"/>
                                    <a:pt x="1802" y="1472"/>
                                    <a:pt x="1782" y="1492"/>
                                  </a:cubicBezTo>
                                  <a:cubicBezTo>
                                    <a:pt x="1762" y="1512"/>
                                    <a:pt x="1739" y="1520"/>
                                    <a:pt x="1767" y="1532"/>
                                  </a:cubicBezTo>
                                  <a:cubicBezTo>
                                    <a:pt x="1776" y="1536"/>
                                    <a:pt x="1780" y="1536"/>
                                    <a:pt x="1782" y="1535"/>
                                  </a:cubicBezTo>
                                  <a:cubicBezTo>
                                    <a:pt x="1781" y="1538"/>
                                    <a:pt x="1781" y="1543"/>
                                    <a:pt x="1782" y="1553"/>
                                  </a:cubicBezTo>
                                  <a:cubicBezTo>
                                    <a:pt x="1786" y="1589"/>
                                    <a:pt x="1743" y="1617"/>
                                    <a:pt x="1743" y="1629"/>
                                  </a:cubicBezTo>
                                  <a:cubicBezTo>
                                    <a:pt x="1743" y="1640"/>
                                    <a:pt x="1721" y="1641"/>
                                    <a:pt x="1715" y="1672"/>
                                  </a:cubicBezTo>
                                  <a:cubicBezTo>
                                    <a:pt x="1623" y="1754"/>
                                    <a:pt x="1544" y="1849"/>
                                    <a:pt x="1480" y="1954"/>
                                  </a:cubicBezTo>
                                  <a:cubicBezTo>
                                    <a:pt x="1477" y="1942"/>
                                    <a:pt x="1471" y="1936"/>
                                    <a:pt x="1463" y="1941"/>
                                  </a:cubicBezTo>
                                  <a:cubicBezTo>
                                    <a:pt x="1438" y="1953"/>
                                    <a:pt x="1437" y="1992"/>
                                    <a:pt x="1418" y="1985"/>
                                  </a:cubicBezTo>
                                  <a:cubicBezTo>
                                    <a:pt x="1374" y="1969"/>
                                    <a:pt x="1426" y="1896"/>
                                    <a:pt x="1410" y="1876"/>
                                  </a:cubicBezTo>
                                  <a:cubicBezTo>
                                    <a:pt x="1394" y="1856"/>
                                    <a:pt x="1362" y="1767"/>
                                    <a:pt x="1333" y="1799"/>
                                  </a:cubicBezTo>
                                  <a:cubicBezTo>
                                    <a:pt x="1305" y="1831"/>
                                    <a:pt x="1289" y="1872"/>
                                    <a:pt x="1289" y="1900"/>
                                  </a:cubicBezTo>
                                  <a:cubicBezTo>
                                    <a:pt x="1289" y="1928"/>
                                    <a:pt x="1289" y="1949"/>
                                    <a:pt x="1277" y="1981"/>
                                  </a:cubicBezTo>
                                  <a:cubicBezTo>
                                    <a:pt x="1265" y="2013"/>
                                    <a:pt x="1257" y="2021"/>
                                    <a:pt x="1236" y="2025"/>
                                  </a:cubicBezTo>
                                  <a:cubicBezTo>
                                    <a:pt x="1216" y="2030"/>
                                    <a:pt x="1220" y="2025"/>
                                    <a:pt x="1208" y="2062"/>
                                  </a:cubicBezTo>
                                  <a:cubicBezTo>
                                    <a:pt x="1196" y="2098"/>
                                    <a:pt x="1192" y="2139"/>
                                    <a:pt x="1172" y="2122"/>
                                  </a:cubicBezTo>
                                  <a:cubicBezTo>
                                    <a:pt x="1151" y="2106"/>
                                    <a:pt x="1143" y="2054"/>
                                    <a:pt x="1159" y="2030"/>
                                  </a:cubicBezTo>
                                  <a:cubicBezTo>
                                    <a:pt x="1176" y="2005"/>
                                    <a:pt x="1196" y="1997"/>
                                    <a:pt x="1159" y="1981"/>
                                  </a:cubicBezTo>
                                  <a:cubicBezTo>
                                    <a:pt x="1123" y="1965"/>
                                    <a:pt x="1107" y="1989"/>
                                    <a:pt x="1115" y="1953"/>
                                  </a:cubicBezTo>
                                  <a:cubicBezTo>
                                    <a:pt x="1123" y="1916"/>
                                    <a:pt x="1131" y="1924"/>
                                    <a:pt x="1115" y="1904"/>
                                  </a:cubicBezTo>
                                  <a:cubicBezTo>
                                    <a:pt x="1099" y="1884"/>
                                    <a:pt x="1058" y="1864"/>
                                    <a:pt x="1087" y="1811"/>
                                  </a:cubicBezTo>
                                  <a:cubicBezTo>
                                    <a:pt x="1115" y="1759"/>
                                    <a:pt x="1115" y="1747"/>
                                    <a:pt x="1159" y="1714"/>
                                  </a:cubicBezTo>
                                  <a:cubicBezTo>
                                    <a:pt x="1204" y="1682"/>
                                    <a:pt x="1184" y="1702"/>
                                    <a:pt x="1236" y="1674"/>
                                  </a:cubicBezTo>
                                  <a:cubicBezTo>
                                    <a:pt x="1289" y="1646"/>
                                    <a:pt x="1289" y="1629"/>
                                    <a:pt x="1337" y="1621"/>
                                  </a:cubicBezTo>
                                  <a:cubicBezTo>
                                    <a:pt x="1386" y="1613"/>
                                    <a:pt x="1374" y="1577"/>
                                    <a:pt x="1382" y="1553"/>
                                  </a:cubicBezTo>
                                  <a:cubicBezTo>
                                    <a:pt x="1390" y="1528"/>
                                    <a:pt x="1374" y="1504"/>
                                    <a:pt x="1362" y="1524"/>
                                  </a:cubicBezTo>
                                  <a:cubicBezTo>
                                    <a:pt x="1349" y="1544"/>
                                    <a:pt x="1341" y="1569"/>
                                    <a:pt x="1321" y="1569"/>
                                  </a:cubicBezTo>
                                  <a:cubicBezTo>
                                    <a:pt x="1301" y="1569"/>
                                    <a:pt x="1297" y="1581"/>
                                    <a:pt x="1309" y="1544"/>
                                  </a:cubicBezTo>
                                  <a:cubicBezTo>
                                    <a:pt x="1321" y="1508"/>
                                    <a:pt x="1285" y="1504"/>
                                    <a:pt x="1297" y="1480"/>
                                  </a:cubicBezTo>
                                  <a:cubicBezTo>
                                    <a:pt x="1309" y="1456"/>
                                    <a:pt x="1297" y="1403"/>
                                    <a:pt x="1313" y="1391"/>
                                  </a:cubicBezTo>
                                  <a:cubicBezTo>
                                    <a:pt x="1329" y="1379"/>
                                    <a:pt x="1349" y="1363"/>
                                    <a:pt x="1366" y="1350"/>
                                  </a:cubicBezTo>
                                  <a:cubicBezTo>
                                    <a:pt x="1382" y="1338"/>
                                    <a:pt x="1398" y="1318"/>
                                    <a:pt x="1398" y="1306"/>
                                  </a:cubicBezTo>
                                  <a:cubicBezTo>
                                    <a:pt x="1398" y="1294"/>
                                    <a:pt x="1370" y="1314"/>
                                    <a:pt x="1357" y="1330"/>
                                  </a:cubicBezTo>
                                  <a:cubicBezTo>
                                    <a:pt x="1346" y="1346"/>
                                    <a:pt x="1273" y="1407"/>
                                    <a:pt x="1269" y="1435"/>
                                  </a:cubicBezTo>
                                  <a:cubicBezTo>
                                    <a:pt x="1265" y="1464"/>
                                    <a:pt x="1269" y="1484"/>
                                    <a:pt x="1240" y="1496"/>
                                  </a:cubicBezTo>
                                  <a:cubicBezTo>
                                    <a:pt x="1212" y="1508"/>
                                    <a:pt x="1244" y="1549"/>
                                    <a:pt x="1216" y="1520"/>
                                  </a:cubicBezTo>
                                  <a:cubicBezTo>
                                    <a:pt x="1201" y="1505"/>
                                    <a:pt x="1192" y="1499"/>
                                    <a:pt x="1190" y="1492"/>
                                  </a:cubicBezTo>
                                  <a:cubicBezTo>
                                    <a:pt x="1262" y="1400"/>
                                    <a:pt x="1344" y="1316"/>
                                    <a:pt x="1433" y="1240"/>
                                  </a:cubicBezTo>
                                  <a:cubicBezTo>
                                    <a:pt x="1428" y="1260"/>
                                    <a:pt x="1426" y="1282"/>
                                    <a:pt x="1438" y="1286"/>
                                  </a:cubicBezTo>
                                  <a:close/>
                                  <a:moveTo>
                                    <a:pt x="1632" y="1096"/>
                                  </a:moveTo>
                                  <a:cubicBezTo>
                                    <a:pt x="1632" y="1096"/>
                                    <a:pt x="1629" y="1098"/>
                                    <a:pt x="1623" y="1101"/>
                                  </a:cubicBezTo>
                                  <a:cubicBezTo>
                                    <a:pt x="1626" y="1099"/>
                                    <a:pt x="1629" y="1098"/>
                                    <a:pt x="1631" y="1096"/>
                                  </a:cubicBezTo>
                                  <a:cubicBezTo>
                                    <a:pt x="1632" y="1096"/>
                                    <a:pt x="1632" y="1096"/>
                                    <a:pt x="1632" y="1096"/>
                                  </a:cubicBezTo>
                                  <a:close/>
                                  <a:moveTo>
                                    <a:pt x="2473" y="2450"/>
                                  </a:moveTo>
                                  <a:cubicBezTo>
                                    <a:pt x="2488" y="2464"/>
                                    <a:pt x="2486" y="2489"/>
                                    <a:pt x="2492" y="2506"/>
                                  </a:cubicBezTo>
                                  <a:cubicBezTo>
                                    <a:pt x="2492" y="2523"/>
                                    <a:pt x="2492" y="2523"/>
                                    <a:pt x="2492" y="2523"/>
                                  </a:cubicBezTo>
                                  <a:cubicBezTo>
                                    <a:pt x="2117" y="2523"/>
                                    <a:pt x="2117" y="2523"/>
                                    <a:pt x="2117" y="2523"/>
                                  </a:cubicBezTo>
                                  <a:cubicBezTo>
                                    <a:pt x="2131" y="2324"/>
                                    <a:pt x="2289" y="2163"/>
                                    <a:pt x="2492" y="2138"/>
                                  </a:cubicBezTo>
                                  <a:cubicBezTo>
                                    <a:pt x="2492" y="2385"/>
                                    <a:pt x="2492" y="2385"/>
                                    <a:pt x="2492" y="2385"/>
                                  </a:cubicBezTo>
                                  <a:cubicBezTo>
                                    <a:pt x="2473" y="2397"/>
                                    <a:pt x="2449" y="2396"/>
                                    <a:pt x="2449" y="2422"/>
                                  </a:cubicBezTo>
                                  <a:cubicBezTo>
                                    <a:pt x="2449" y="2450"/>
                                    <a:pt x="2453" y="2430"/>
                                    <a:pt x="2473" y="2450"/>
                                  </a:cubicBezTo>
                                  <a:close/>
                                  <a:moveTo>
                                    <a:pt x="2752" y="2511"/>
                                  </a:moveTo>
                                  <a:cubicBezTo>
                                    <a:pt x="2740" y="2498"/>
                                    <a:pt x="2780" y="2494"/>
                                    <a:pt x="2780" y="2494"/>
                                  </a:cubicBezTo>
                                  <a:cubicBezTo>
                                    <a:pt x="2790" y="2498"/>
                                    <a:pt x="2806" y="2515"/>
                                    <a:pt x="2804" y="2523"/>
                                  </a:cubicBezTo>
                                  <a:cubicBezTo>
                                    <a:pt x="2771" y="2523"/>
                                    <a:pt x="2771" y="2523"/>
                                    <a:pt x="2771" y="2523"/>
                                  </a:cubicBezTo>
                                  <a:cubicBezTo>
                                    <a:pt x="2764" y="2520"/>
                                    <a:pt x="2757" y="2515"/>
                                    <a:pt x="2752" y="2511"/>
                                  </a:cubicBezTo>
                                  <a:close/>
                                  <a:moveTo>
                                    <a:pt x="2821" y="2110"/>
                                  </a:moveTo>
                                  <a:cubicBezTo>
                                    <a:pt x="2825" y="2094"/>
                                    <a:pt x="2833" y="2078"/>
                                    <a:pt x="2841" y="2062"/>
                                  </a:cubicBezTo>
                                  <a:cubicBezTo>
                                    <a:pt x="2849" y="2046"/>
                                    <a:pt x="2825" y="2034"/>
                                    <a:pt x="2817" y="2005"/>
                                  </a:cubicBezTo>
                                  <a:cubicBezTo>
                                    <a:pt x="2809" y="1977"/>
                                    <a:pt x="2821" y="1973"/>
                                    <a:pt x="2841" y="1965"/>
                                  </a:cubicBezTo>
                                  <a:cubicBezTo>
                                    <a:pt x="2861" y="1957"/>
                                    <a:pt x="2867" y="1931"/>
                                    <a:pt x="2867" y="1907"/>
                                  </a:cubicBezTo>
                                  <a:cubicBezTo>
                                    <a:pt x="2867" y="1882"/>
                                    <a:pt x="2881" y="1828"/>
                                    <a:pt x="2907" y="1848"/>
                                  </a:cubicBezTo>
                                  <a:cubicBezTo>
                                    <a:pt x="2923" y="1860"/>
                                    <a:pt x="2942" y="1852"/>
                                    <a:pt x="2938" y="1872"/>
                                  </a:cubicBezTo>
                                  <a:cubicBezTo>
                                    <a:pt x="2934" y="1892"/>
                                    <a:pt x="2930" y="1916"/>
                                    <a:pt x="2898" y="1961"/>
                                  </a:cubicBezTo>
                                  <a:cubicBezTo>
                                    <a:pt x="2865" y="2005"/>
                                    <a:pt x="2918" y="2038"/>
                                    <a:pt x="2934" y="2038"/>
                                  </a:cubicBezTo>
                                  <a:cubicBezTo>
                                    <a:pt x="2950" y="2038"/>
                                    <a:pt x="2982" y="2013"/>
                                    <a:pt x="3007" y="2013"/>
                                  </a:cubicBezTo>
                                  <a:cubicBezTo>
                                    <a:pt x="3031" y="2013"/>
                                    <a:pt x="3023" y="2042"/>
                                    <a:pt x="3003" y="2054"/>
                                  </a:cubicBezTo>
                                  <a:cubicBezTo>
                                    <a:pt x="2982" y="2066"/>
                                    <a:pt x="2974" y="2078"/>
                                    <a:pt x="2950" y="2078"/>
                                  </a:cubicBezTo>
                                  <a:cubicBezTo>
                                    <a:pt x="2926" y="2078"/>
                                    <a:pt x="2958" y="2159"/>
                                    <a:pt x="2942" y="2143"/>
                                  </a:cubicBezTo>
                                  <a:cubicBezTo>
                                    <a:pt x="2926" y="2127"/>
                                    <a:pt x="2898" y="2143"/>
                                    <a:pt x="2898" y="2143"/>
                                  </a:cubicBezTo>
                                  <a:cubicBezTo>
                                    <a:pt x="2898" y="2143"/>
                                    <a:pt x="2898" y="2190"/>
                                    <a:pt x="2890" y="2203"/>
                                  </a:cubicBezTo>
                                  <a:cubicBezTo>
                                    <a:pt x="2871" y="2186"/>
                                    <a:pt x="2851" y="2169"/>
                                    <a:pt x="2829" y="2155"/>
                                  </a:cubicBezTo>
                                  <a:cubicBezTo>
                                    <a:pt x="2822" y="2140"/>
                                    <a:pt x="2818" y="2120"/>
                                    <a:pt x="2821" y="2110"/>
                                  </a:cubicBezTo>
                                  <a:close/>
                                  <a:moveTo>
                                    <a:pt x="3245" y="2462"/>
                                  </a:moveTo>
                                  <a:cubicBezTo>
                                    <a:pt x="3245" y="2482"/>
                                    <a:pt x="3269" y="2482"/>
                                    <a:pt x="3310" y="2506"/>
                                  </a:cubicBezTo>
                                  <a:cubicBezTo>
                                    <a:pt x="3321" y="2513"/>
                                    <a:pt x="3327" y="2518"/>
                                    <a:pt x="3330" y="2523"/>
                                  </a:cubicBezTo>
                                  <a:cubicBezTo>
                                    <a:pt x="3043" y="2523"/>
                                    <a:pt x="3043" y="2523"/>
                                    <a:pt x="3043" y="2523"/>
                                  </a:cubicBezTo>
                                  <a:cubicBezTo>
                                    <a:pt x="3044" y="2514"/>
                                    <a:pt x="3046" y="2505"/>
                                    <a:pt x="3047" y="2498"/>
                                  </a:cubicBezTo>
                                  <a:cubicBezTo>
                                    <a:pt x="3051" y="2474"/>
                                    <a:pt x="3071" y="2450"/>
                                    <a:pt x="3096" y="2426"/>
                                  </a:cubicBezTo>
                                  <a:cubicBezTo>
                                    <a:pt x="3120" y="2401"/>
                                    <a:pt x="3156" y="2454"/>
                                    <a:pt x="3156" y="2454"/>
                                  </a:cubicBezTo>
                                  <a:cubicBezTo>
                                    <a:pt x="3176" y="2438"/>
                                    <a:pt x="3176" y="2438"/>
                                    <a:pt x="3176" y="2438"/>
                                  </a:cubicBezTo>
                                  <a:cubicBezTo>
                                    <a:pt x="3197" y="2422"/>
                                    <a:pt x="3197" y="2405"/>
                                    <a:pt x="3217" y="2393"/>
                                  </a:cubicBezTo>
                                  <a:cubicBezTo>
                                    <a:pt x="3237" y="2381"/>
                                    <a:pt x="3257" y="2389"/>
                                    <a:pt x="3249" y="2405"/>
                                  </a:cubicBezTo>
                                  <a:cubicBezTo>
                                    <a:pt x="3241" y="2422"/>
                                    <a:pt x="3245" y="2442"/>
                                    <a:pt x="3245" y="2462"/>
                                  </a:cubicBezTo>
                                  <a:close/>
                                  <a:moveTo>
                                    <a:pt x="3391" y="2450"/>
                                  </a:moveTo>
                                  <a:cubicBezTo>
                                    <a:pt x="3387" y="2434"/>
                                    <a:pt x="3419" y="2409"/>
                                    <a:pt x="3419" y="2385"/>
                                  </a:cubicBezTo>
                                  <a:cubicBezTo>
                                    <a:pt x="3419" y="2361"/>
                                    <a:pt x="3464" y="2347"/>
                                    <a:pt x="3479" y="2349"/>
                                  </a:cubicBezTo>
                                  <a:cubicBezTo>
                                    <a:pt x="3544" y="2357"/>
                                    <a:pt x="3520" y="2418"/>
                                    <a:pt x="3520" y="2418"/>
                                  </a:cubicBezTo>
                                  <a:cubicBezTo>
                                    <a:pt x="3520" y="2418"/>
                                    <a:pt x="3500" y="2430"/>
                                    <a:pt x="3484" y="2442"/>
                                  </a:cubicBezTo>
                                  <a:cubicBezTo>
                                    <a:pt x="3468" y="2454"/>
                                    <a:pt x="3540" y="2478"/>
                                    <a:pt x="3556" y="2490"/>
                                  </a:cubicBezTo>
                                  <a:cubicBezTo>
                                    <a:pt x="3572" y="2502"/>
                                    <a:pt x="3552" y="2515"/>
                                    <a:pt x="3552" y="2515"/>
                                  </a:cubicBezTo>
                                  <a:cubicBezTo>
                                    <a:pt x="3552" y="2515"/>
                                    <a:pt x="3548" y="2517"/>
                                    <a:pt x="3545" y="2523"/>
                                  </a:cubicBezTo>
                                  <a:cubicBezTo>
                                    <a:pt x="3440" y="2523"/>
                                    <a:pt x="3440" y="2523"/>
                                    <a:pt x="3440" y="2523"/>
                                  </a:cubicBezTo>
                                  <a:cubicBezTo>
                                    <a:pt x="3425" y="2500"/>
                                    <a:pt x="3394" y="2462"/>
                                    <a:pt x="3391" y="2450"/>
                                  </a:cubicBezTo>
                                  <a:close/>
                                  <a:moveTo>
                                    <a:pt x="3249" y="3719"/>
                                  </a:moveTo>
                                  <a:cubicBezTo>
                                    <a:pt x="3245" y="3731"/>
                                    <a:pt x="3233" y="3739"/>
                                    <a:pt x="3233" y="3739"/>
                                  </a:cubicBezTo>
                                  <a:cubicBezTo>
                                    <a:pt x="3233" y="3739"/>
                                    <a:pt x="3217" y="3719"/>
                                    <a:pt x="3209" y="3707"/>
                                  </a:cubicBezTo>
                                  <a:cubicBezTo>
                                    <a:pt x="3201" y="3695"/>
                                    <a:pt x="3209" y="3642"/>
                                    <a:pt x="3209" y="3642"/>
                                  </a:cubicBezTo>
                                  <a:cubicBezTo>
                                    <a:pt x="3245" y="3650"/>
                                    <a:pt x="3253" y="3707"/>
                                    <a:pt x="3249" y="3719"/>
                                  </a:cubicBezTo>
                                  <a:close/>
                                  <a:moveTo>
                                    <a:pt x="2118" y="2588"/>
                                  </a:moveTo>
                                  <a:cubicBezTo>
                                    <a:pt x="2357" y="2588"/>
                                    <a:pt x="2357" y="2588"/>
                                    <a:pt x="2357" y="2588"/>
                                  </a:cubicBezTo>
                                  <a:cubicBezTo>
                                    <a:pt x="2353" y="2594"/>
                                    <a:pt x="2352" y="2602"/>
                                    <a:pt x="2352" y="2612"/>
                                  </a:cubicBezTo>
                                  <a:cubicBezTo>
                                    <a:pt x="2352" y="2636"/>
                                    <a:pt x="2323" y="2636"/>
                                    <a:pt x="2356" y="2668"/>
                                  </a:cubicBezTo>
                                  <a:cubicBezTo>
                                    <a:pt x="2388" y="2700"/>
                                    <a:pt x="2320" y="2688"/>
                                    <a:pt x="2368" y="2709"/>
                                  </a:cubicBezTo>
                                  <a:cubicBezTo>
                                    <a:pt x="2417" y="2729"/>
                                    <a:pt x="2433" y="2717"/>
                                    <a:pt x="2461" y="2721"/>
                                  </a:cubicBezTo>
                                  <a:cubicBezTo>
                                    <a:pt x="2489" y="2725"/>
                                    <a:pt x="2489" y="2769"/>
                                    <a:pt x="2469" y="2769"/>
                                  </a:cubicBezTo>
                                  <a:cubicBezTo>
                                    <a:pt x="2469" y="2769"/>
                                    <a:pt x="2417" y="2749"/>
                                    <a:pt x="2384" y="2785"/>
                                  </a:cubicBezTo>
                                  <a:cubicBezTo>
                                    <a:pt x="2352" y="2822"/>
                                    <a:pt x="2340" y="2834"/>
                                    <a:pt x="2323" y="2846"/>
                                  </a:cubicBezTo>
                                  <a:cubicBezTo>
                                    <a:pt x="2308" y="2857"/>
                                    <a:pt x="2332" y="2872"/>
                                    <a:pt x="2312" y="2897"/>
                                  </a:cubicBezTo>
                                  <a:cubicBezTo>
                                    <a:pt x="2205" y="2830"/>
                                    <a:pt x="2131" y="2717"/>
                                    <a:pt x="2118" y="2588"/>
                                  </a:cubicBezTo>
                                  <a:close/>
                                  <a:moveTo>
                                    <a:pt x="1376" y="2523"/>
                                  </a:moveTo>
                                  <a:cubicBezTo>
                                    <a:pt x="1378" y="2472"/>
                                    <a:pt x="1383" y="2423"/>
                                    <a:pt x="1392" y="2374"/>
                                  </a:cubicBezTo>
                                  <a:cubicBezTo>
                                    <a:pt x="1406" y="2382"/>
                                    <a:pt x="1411" y="2381"/>
                                    <a:pt x="1406" y="2357"/>
                                  </a:cubicBezTo>
                                  <a:cubicBezTo>
                                    <a:pt x="1398" y="2321"/>
                                    <a:pt x="1410" y="2333"/>
                                    <a:pt x="1406" y="2305"/>
                                  </a:cubicBezTo>
                                  <a:cubicBezTo>
                                    <a:pt x="1414" y="2274"/>
                                    <a:pt x="1422" y="2244"/>
                                    <a:pt x="1432" y="2214"/>
                                  </a:cubicBezTo>
                                  <a:cubicBezTo>
                                    <a:pt x="1465" y="2208"/>
                                    <a:pt x="1484" y="2215"/>
                                    <a:pt x="1503" y="2203"/>
                                  </a:cubicBezTo>
                                  <a:cubicBezTo>
                                    <a:pt x="1523" y="2191"/>
                                    <a:pt x="1511" y="2215"/>
                                    <a:pt x="1527" y="2191"/>
                                  </a:cubicBezTo>
                                  <a:cubicBezTo>
                                    <a:pt x="1544" y="2167"/>
                                    <a:pt x="1547" y="2127"/>
                                    <a:pt x="1515" y="2098"/>
                                  </a:cubicBezTo>
                                  <a:cubicBezTo>
                                    <a:pt x="1502" y="2087"/>
                                    <a:pt x="1494" y="2081"/>
                                    <a:pt x="1488" y="2076"/>
                                  </a:cubicBezTo>
                                  <a:cubicBezTo>
                                    <a:pt x="1547" y="1956"/>
                                    <a:pt x="1626" y="1847"/>
                                    <a:pt x="1722" y="1754"/>
                                  </a:cubicBezTo>
                                  <a:cubicBezTo>
                                    <a:pt x="1725" y="1769"/>
                                    <a:pt x="1727" y="1786"/>
                                    <a:pt x="1725" y="1811"/>
                                  </a:cubicBezTo>
                                  <a:cubicBezTo>
                                    <a:pt x="1721" y="1868"/>
                                    <a:pt x="1721" y="1912"/>
                                    <a:pt x="1734" y="1933"/>
                                  </a:cubicBezTo>
                                  <a:cubicBezTo>
                                    <a:pt x="1745" y="1953"/>
                                    <a:pt x="1798" y="2017"/>
                                    <a:pt x="1802" y="1989"/>
                                  </a:cubicBezTo>
                                  <a:cubicBezTo>
                                    <a:pt x="1806" y="1961"/>
                                    <a:pt x="1831" y="1949"/>
                                    <a:pt x="1847" y="1908"/>
                                  </a:cubicBezTo>
                                  <a:cubicBezTo>
                                    <a:pt x="1863" y="1868"/>
                                    <a:pt x="1859" y="1850"/>
                                    <a:pt x="1899" y="1826"/>
                                  </a:cubicBezTo>
                                  <a:cubicBezTo>
                                    <a:pt x="1940" y="1802"/>
                                    <a:pt x="1948" y="1814"/>
                                    <a:pt x="1972" y="1810"/>
                                  </a:cubicBezTo>
                                  <a:cubicBezTo>
                                    <a:pt x="1996" y="1806"/>
                                    <a:pt x="2014" y="1734"/>
                                    <a:pt x="2042" y="1734"/>
                                  </a:cubicBezTo>
                                  <a:cubicBezTo>
                                    <a:pt x="2071" y="1734"/>
                                    <a:pt x="2092" y="1728"/>
                                    <a:pt x="2120" y="1716"/>
                                  </a:cubicBezTo>
                                  <a:cubicBezTo>
                                    <a:pt x="2149" y="1703"/>
                                    <a:pt x="2200" y="1672"/>
                                    <a:pt x="2180" y="1665"/>
                                  </a:cubicBezTo>
                                  <a:cubicBezTo>
                                    <a:pt x="2159" y="1656"/>
                                    <a:pt x="2138" y="1694"/>
                                    <a:pt x="2154" y="1658"/>
                                  </a:cubicBezTo>
                                  <a:cubicBezTo>
                                    <a:pt x="2170" y="1621"/>
                                    <a:pt x="2178" y="1601"/>
                                    <a:pt x="2186" y="1621"/>
                                  </a:cubicBezTo>
                                  <a:cubicBezTo>
                                    <a:pt x="2194" y="1641"/>
                                    <a:pt x="2215" y="1682"/>
                                    <a:pt x="2210" y="1633"/>
                                  </a:cubicBezTo>
                                  <a:cubicBezTo>
                                    <a:pt x="2206" y="1585"/>
                                    <a:pt x="2186" y="1573"/>
                                    <a:pt x="2206" y="1569"/>
                                  </a:cubicBezTo>
                                  <a:cubicBezTo>
                                    <a:pt x="2227" y="1565"/>
                                    <a:pt x="2198" y="1553"/>
                                    <a:pt x="2231" y="1524"/>
                                  </a:cubicBezTo>
                                  <a:cubicBezTo>
                                    <a:pt x="2263" y="1496"/>
                                    <a:pt x="2263" y="1500"/>
                                    <a:pt x="2267" y="1476"/>
                                  </a:cubicBezTo>
                                  <a:cubicBezTo>
                                    <a:pt x="2268" y="1469"/>
                                    <a:pt x="2272" y="1459"/>
                                    <a:pt x="2275" y="1449"/>
                                  </a:cubicBezTo>
                                  <a:cubicBezTo>
                                    <a:pt x="2345" y="1432"/>
                                    <a:pt x="2418" y="1421"/>
                                    <a:pt x="2492" y="1417"/>
                                  </a:cubicBezTo>
                                  <a:cubicBezTo>
                                    <a:pt x="2492" y="2073"/>
                                    <a:pt x="2492" y="2073"/>
                                    <a:pt x="2492" y="2073"/>
                                  </a:cubicBezTo>
                                  <a:cubicBezTo>
                                    <a:pt x="2254" y="2099"/>
                                    <a:pt x="2066" y="2287"/>
                                    <a:pt x="2052" y="2523"/>
                                  </a:cubicBezTo>
                                  <a:lnTo>
                                    <a:pt x="1376" y="2523"/>
                                  </a:lnTo>
                                  <a:close/>
                                  <a:moveTo>
                                    <a:pt x="1098" y="2523"/>
                                  </a:moveTo>
                                  <a:cubicBezTo>
                                    <a:pt x="1107" y="2502"/>
                                    <a:pt x="1101" y="2475"/>
                                    <a:pt x="1115" y="2466"/>
                                  </a:cubicBezTo>
                                  <a:cubicBezTo>
                                    <a:pt x="1135" y="2454"/>
                                    <a:pt x="1147" y="2478"/>
                                    <a:pt x="1164" y="2462"/>
                                  </a:cubicBezTo>
                                  <a:cubicBezTo>
                                    <a:pt x="1180" y="2446"/>
                                    <a:pt x="1172" y="2418"/>
                                    <a:pt x="1192" y="2413"/>
                                  </a:cubicBezTo>
                                  <a:cubicBezTo>
                                    <a:pt x="1212" y="2409"/>
                                    <a:pt x="1212" y="2434"/>
                                    <a:pt x="1236" y="2413"/>
                                  </a:cubicBezTo>
                                  <a:cubicBezTo>
                                    <a:pt x="1261" y="2393"/>
                                    <a:pt x="1212" y="2361"/>
                                    <a:pt x="1244" y="2361"/>
                                  </a:cubicBezTo>
                                  <a:cubicBezTo>
                                    <a:pt x="1277" y="2361"/>
                                    <a:pt x="1293" y="2369"/>
                                    <a:pt x="1313" y="2353"/>
                                  </a:cubicBezTo>
                                  <a:cubicBezTo>
                                    <a:pt x="1323" y="2345"/>
                                    <a:pt x="1326" y="2341"/>
                                    <a:pt x="1331" y="2341"/>
                                  </a:cubicBezTo>
                                  <a:cubicBezTo>
                                    <a:pt x="1320" y="2400"/>
                                    <a:pt x="1313" y="2461"/>
                                    <a:pt x="1311" y="2523"/>
                                  </a:cubicBezTo>
                                  <a:lnTo>
                                    <a:pt x="1098" y="2523"/>
                                  </a:lnTo>
                                  <a:close/>
                                  <a:moveTo>
                                    <a:pt x="1156" y="2300"/>
                                  </a:moveTo>
                                  <a:cubicBezTo>
                                    <a:pt x="1188" y="2300"/>
                                    <a:pt x="1192" y="2325"/>
                                    <a:pt x="1180" y="2349"/>
                                  </a:cubicBezTo>
                                  <a:cubicBezTo>
                                    <a:pt x="1167" y="2373"/>
                                    <a:pt x="1147" y="2361"/>
                                    <a:pt x="1127" y="2361"/>
                                  </a:cubicBezTo>
                                  <a:cubicBezTo>
                                    <a:pt x="1107" y="2361"/>
                                    <a:pt x="1091" y="2381"/>
                                    <a:pt x="1075" y="2381"/>
                                  </a:cubicBezTo>
                                  <a:cubicBezTo>
                                    <a:pt x="1058" y="2381"/>
                                    <a:pt x="1038" y="2377"/>
                                    <a:pt x="1038" y="2361"/>
                                  </a:cubicBezTo>
                                  <a:cubicBezTo>
                                    <a:pt x="1038" y="2345"/>
                                    <a:pt x="1063" y="2296"/>
                                    <a:pt x="1063" y="2256"/>
                                  </a:cubicBezTo>
                                  <a:cubicBezTo>
                                    <a:pt x="1063" y="2215"/>
                                    <a:pt x="1038" y="2264"/>
                                    <a:pt x="1030" y="2280"/>
                                  </a:cubicBezTo>
                                  <a:cubicBezTo>
                                    <a:pt x="1022" y="2296"/>
                                    <a:pt x="1018" y="2337"/>
                                    <a:pt x="998" y="2341"/>
                                  </a:cubicBezTo>
                                  <a:cubicBezTo>
                                    <a:pt x="977" y="2345"/>
                                    <a:pt x="969" y="2325"/>
                                    <a:pt x="961" y="2300"/>
                                  </a:cubicBezTo>
                                  <a:cubicBezTo>
                                    <a:pt x="953" y="2276"/>
                                    <a:pt x="986" y="2260"/>
                                    <a:pt x="1002" y="2244"/>
                                  </a:cubicBezTo>
                                  <a:cubicBezTo>
                                    <a:pt x="1018" y="2228"/>
                                    <a:pt x="1014" y="2207"/>
                                    <a:pt x="1014" y="2191"/>
                                  </a:cubicBezTo>
                                  <a:cubicBezTo>
                                    <a:pt x="1014" y="2175"/>
                                    <a:pt x="969" y="2187"/>
                                    <a:pt x="945" y="2163"/>
                                  </a:cubicBezTo>
                                  <a:cubicBezTo>
                                    <a:pt x="921" y="2139"/>
                                    <a:pt x="1018" y="2131"/>
                                    <a:pt x="1018" y="2131"/>
                                  </a:cubicBezTo>
                                  <a:cubicBezTo>
                                    <a:pt x="1030" y="2118"/>
                                    <a:pt x="1071" y="2127"/>
                                    <a:pt x="1075" y="2155"/>
                                  </a:cubicBezTo>
                                  <a:cubicBezTo>
                                    <a:pt x="1079" y="2183"/>
                                    <a:pt x="1071" y="2215"/>
                                    <a:pt x="1087" y="2224"/>
                                  </a:cubicBezTo>
                                  <a:cubicBezTo>
                                    <a:pt x="1103" y="2232"/>
                                    <a:pt x="1139" y="2228"/>
                                    <a:pt x="1131" y="2256"/>
                                  </a:cubicBezTo>
                                  <a:cubicBezTo>
                                    <a:pt x="1123" y="2284"/>
                                    <a:pt x="1123" y="2300"/>
                                    <a:pt x="1156" y="2300"/>
                                  </a:cubicBezTo>
                                  <a:close/>
                                  <a:moveTo>
                                    <a:pt x="1353" y="2247"/>
                                  </a:moveTo>
                                  <a:cubicBezTo>
                                    <a:pt x="1345" y="2249"/>
                                    <a:pt x="1336" y="2249"/>
                                    <a:pt x="1333" y="2256"/>
                                  </a:cubicBezTo>
                                  <a:cubicBezTo>
                                    <a:pt x="1329" y="2268"/>
                                    <a:pt x="1281" y="2288"/>
                                    <a:pt x="1281" y="2260"/>
                                  </a:cubicBezTo>
                                  <a:cubicBezTo>
                                    <a:pt x="1281" y="2232"/>
                                    <a:pt x="1346" y="2219"/>
                                    <a:pt x="1346" y="2219"/>
                                  </a:cubicBezTo>
                                  <a:cubicBezTo>
                                    <a:pt x="1352" y="2218"/>
                                    <a:pt x="1357" y="2219"/>
                                    <a:pt x="1362" y="2219"/>
                                  </a:cubicBezTo>
                                  <a:cubicBezTo>
                                    <a:pt x="1359" y="2229"/>
                                    <a:pt x="1356" y="2238"/>
                                    <a:pt x="1353" y="2247"/>
                                  </a:cubicBezTo>
                                  <a:close/>
                                  <a:moveTo>
                                    <a:pt x="2557" y="2588"/>
                                  </a:moveTo>
                                  <a:cubicBezTo>
                                    <a:pt x="2576" y="2588"/>
                                    <a:pt x="2576" y="2588"/>
                                    <a:pt x="2576" y="2588"/>
                                  </a:cubicBezTo>
                                  <a:cubicBezTo>
                                    <a:pt x="2610" y="2617"/>
                                    <a:pt x="2604" y="2618"/>
                                    <a:pt x="2651" y="2612"/>
                                  </a:cubicBezTo>
                                  <a:cubicBezTo>
                                    <a:pt x="2708" y="2603"/>
                                    <a:pt x="2696" y="2595"/>
                                    <a:pt x="2732" y="2599"/>
                                  </a:cubicBezTo>
                                  <a:cubicBezTo>
                                    <a:pt x="2768" y="2603"/>
                                    <a:pt x="2768" y="2583"/>
                                    <a:pt x="2784" y="2608"/>
                                  </a:cubicBezTo>
                                  <a:cubicBezTo>
                                    <a:pt x="2801" y="2632"/>
                                    <a:pt x="2793" y="2599"/>
                                    <a:pt x="2801" y="2632"/>
                                  </a:cubicBezTo>
                                  <a:cubicBezTo>
                                    <a:pt x="2809" y="2664"/>
                                    <a:pt x="2841" y="2648"/>
                                    <a:pt x="2813" y="2676"/>
                                  </a:cubicBezTo>
                                  <a:cubicBezTo>
                                    <a:pt x="2784" y="2705"/>
                                    <a:pt x="2760" y="2696"/>
                                    <a:pt x="2784" y="2705"/>
                                  </a:cubicBezTo>
                                  <a:cubicBezTo>
                                    <a:pt x="2809" y="2713"/>
                                    <a:pt x="2780" y="2721"/>
                                    <a:pt x="2809" y="2713"/>
                                  </a:cubicBezTo>
                                  <a:cubicBezTo>
                                    <a:pt x="2837" y="2705"/>
                                    <a:pt x="2833" y="2725"/>
                                    <a:pt x="2841" y="2692"/>
                                  </a:cubicBezTo>
                                  <a:cubicBezTo>
                                    <a:pt x="2849" y="2660"/>
                                    <a:pt x="2805" y="2624"/>
                                    <a:pt x="2853" y="2616"/>
                                  </a:cubicBezTo>
                                  <a:cubicBezTo>
                                    <a:pt x="2901" y="2608"/>
                                    <a:pt x="2906" y="2595"/>
                                    <a:pt x="2914" y="2632"/>
                                  </a:cubicBezTo>
                                  <a:cubicBezTo>
                                    <a:pt x="2922" y="2668"/>
                                    <a:pt x="2926" y="2656"/>
                                    <a:pt x="2934" y="2676"/>
                                  </a:cubicBezTo>
                                  <a:cubicBezTo>
                                    <a:pt x="2938" y="2687"/>
                                    <a:pt x="2947" y="2690"/>
                                    <a:pt x="2949" y="2696"/>
                                  </a:cubicBezTo>
                                  <a:cubicBezTo>
                                    <a:pt x="2947" y="2703"/>
                                    <a:pt x="2944" y="2709"/>
                                    <a:pt x="2941" y="2716"/>
                                  </a:cubicBezTo>
                                  <a:cubicBezTo>
                                    <a:pt x="2938" y="2719"/>
                                    <a:pt x="2935" y="2724"/>
                                    <a:pt x="2930" y="2729"/>
                                  </a:cubicBezTo>
                                  <a:cubicBezTo>
                                    <a:pt x="2894" y="2769"/>
                                    <a:pt x="2885" y="2753"/>
                                    <a:pt x="2869" y="2806"/>
                                  </a:cubicBezTo>
                                  <a:cubicBezTo>
                                    <a:pt x="2866" y="2816"/>
                                    <a:pt x="2863" y="2826"/>
                                    <a:pt x="2861" y="2834"/>
                                  </a:cubicBezTo>
                                  <a:cubicBezTo>
                                    <a:pt x="2853" y="2841"/>
                                    <a:pt x="2845" y="2849"/>
                                    <a:pt x="2837" y="2856"/>
                                  </a:cubicBezTo>
                                  <a:cubicBezTo>
                                    <a:pt x="2835" y="2853"/>
                                    <a:pt x="2832" y="2848"/>
                                    <a:pt x="2829" y="2842"/>
                                  </a:cubicBezTo>
                                  <a:cubicBezTo>
                                    <a:pt x="2809" y="2802"/>
                                    <a:pt x="2801" y="2818"/>
                                    <a:pt x="2772" y="2818"/>
                                  </a:cubicBezTo>
                                  <a:cubicBezTo>
                                    <a:pt x="2744" y="2818"/>
                                    <a:pt x="2708" y="2834"/>
                                    <a:pt x="2728" y="2785"/>
                                  </a:cubicBezTo>
                                  <a:cubicBezTo>
                                    <a:pt x="2748" y="2737"/>
                                    <a:pt x="2772" y="2725"/>
                                    <a:pt x="2703" y="2725"/>
                                  </a:cubicBezTo>
                                  <a:cubicBezTo>
                                    <a:pt x="2635" y="2725"/>
                                    <a:pt x="2635" y="2745"/>
                                    <a:pt x="2603" y="2733"/>
                                  </a:cubicBezTo>
                                  <a:cubicBezTo>
                                    <a:pt x="2570" y="2721"/>
                                    <a:pt x="2554" y="2741"/>
                                    <a:pt x="2558" y="2696"/>
                                  </a:cubicBezTo>
                                  <a:cubicBezTo>
                                    <a:pt x="2562" y="2652"/>
                                    <a:pt x="2574" y="2644"/>
                                    <a:pt x="2566" y="2624"/>
                                  </a:cubicBezTo>
                                  <a:cubicBezTo>
                                    <a:pt x="2563" y="2616"/>
                                    <a:pt x="2561" y="2607"/>
                                    <a:pt x="2557" y="2599"/>
                                  </a:cubicBezTo>
                                  <a:lnTo>
                                    <a:pt x="2557" y="2588"/>
                                  </a:lnTo>
                                  <a:close/>
                                  <a:moveTo>
                                    <a:pt x="3555" y="2588"/>
                                  </a:moveTo>
                                  <a:cubicBezTo>
                                    <a:pt x="3562" y="2605"/>
                                    <a:pt x="3569" y="2621"/>
                                    <a:pt x="3569" y="2628"/>
                                  </a:cubicBezTo>
                                  <a:cubicBezTo>
                                    <a:pt x="3569" y="2640"/>
                                    <a:pt x="3516" y="2644"/>
                                    <a:pt x="3496" y="2648"/>
                                  </a:cubicBezTo>
                                  <a:cubicBezTo>
                                    <a:pt x="3476" y="2652"/>
                                    <a:pt x="3455" y="2636"/>
                                    <a:pt x="3455" y="2624"/>
                                  </a:cubicBezTo>
                                  <a:cubicBezTo>
                                    <a:pt x="3455" y="2618"/>
                                    <a:pt x="3454" y="2603"/>
                                    <a:pt x="3452" y="2588"/>
                                  </a:cubicBezTo>
                                  <a:lnTo>
                                    <a:pt x="3555" y="2588"/>
                                  </a:lnTo>
                                  <a:close/>
                                  <a:moveTo>
                                    <a:pt x="3002" y="2739"/>
                                  </a:moveTo>
                                  <a:cubicBezTo>
                                    <a:pt x="3004" y="2737"/>
                                    <a:pt x="3005" y="2736"/>
                                    <a:pt x="3007" y="2733"/>
                                  </a:cubicBezTo>
                                  <a:cubicBezTo>
                                    <a:pt x="3009" y="2729"/>
                                    <a:pt x="3011" y="2721"/>
                                    <a:pt x="3013" y="2711"/>
                                  </a:cubicBezTo>
                                  <a:cubicBezTo>
                                    <a:pt x="3022" y="2687"/>
                                    <a:pt x="3028" y="2663"/>
                                    <a:pt x="3033" y="2638"/>
                                  </a:cubicBezTo>
                                  <a:cubicBezTo>
                                    <a:pt x="3051" y="2670"/>
                                    <a:pt x="3094" y="2690"/>
                                    <a:pt x="3112" y="2700"/>
                                  </a:cubicBezTo>
                                  <a:cubicBezTo>
                                    <a:pt x="3132" y="2713"/>
                                    <a:pt x="3156" y="2696"/>
                                    <a:pt x="3184" y="2680"/>
                                  </a:cubicBezTo>
                                  <a:cubicBezTo>
                                    <a:pt x="3213" y="2664"/>
                                    <a:pt x="3213" y="2680"/>
                                    <a:pt x="3213" y="2696"/>
                                  </a:cubicBezTo>
                                  <a:cubicBezTo>
                                    <a:pt x="3213" y="2713"/>
                                    <a:pt x="3225" y="2721"/>
                                    <a:pt x="3225" y="2745"/>
                                  </a:cubicBezTo>
                                  <a:cubicBezTo>
                                    <a:pt x="3225" y="2769"/>
                                    <a:pt x="3181" y="2789"/>
                                    <a:pt x="3181" y="2814"/>
                                  </a:cubicBezTo>
                                  <a:cubicBezTo>
                                    <a:pt x="3181" y="2838"/>
                                    <a:pt x="3152" y="2834"/>
                                    <a:pt x="3132" y="2834"/>
                                  </a:cubicBezTo>
                                  <a:cubicBezTo>
                                    <a:pt x="3112" y="2834"/>
                                    <a:pt x="3086" y="2821"/>
                                    <a:pt x="3063" y="2826"/>
                                  </a:cubicBezTo>
                                  <a:cubicBezTo>
                                    <a:pt x="3047" y="2830"/>
                                    <a:pt x="3015" y="2822"/>
                                    <a:pt x="2991" y="2814"/>
                                  </a:cubicBezTo>
                                  <a:cubicBezTo>
                                    <a:pt x="2981" y="2810"/>
                                    <a:pt x="2974" y="2806"/>
                                    <a:pt x="2969" y="2800"/>
                                  </a:cubicBezTo>
                                  <a:cubicBezTo>
                                    <a:pt x="2981" y="2781"/>
                                    <a:pt x="2992" y="2760"/>
                                    <a:pt x="3002" y="2739"/>
                                  </a:cubicBezTo>
                                  <a:close/>
                                  <a:moveTo>
                                    <a:pt x="3160" y="3493"/>
                                  </a:moveTo>
                                  <a:cubicBezTo>
                                    <a:pt x="3160" y="3472"/>
                                    <a:pt x="3193" y="3460"/>
                                    <a:pt x="3193" y="3460"/>
                                  </a:cubicBezTo>
                                  <a:cubicBezTo>
                                    <a:pt x="3205" y="3464"/>
                                    <a:pt x="3217" y="3464"/>
                                    <a:pt x="3217" y="3485"/>
                                  </a:cubicBezTo>
                                  <a:cubicBezTo>
                                    <a:pt x="3217" y="3505"/>
                                    <a:pt x="3213" y="3505"/>
                                    <a:pt x="3209" y="3521"/>
                                  </a:cubicBezTo>
                                  <a:cubicBezTo>
                                    <a:pt x="3205" y="3537"/>
                                    <a:pt x="3176" y="3525"/>
                                    <a:pt x="3164" y="3525"/>
                                  </a:cubicBezTo>
                                  <a:cubicBezTo>
                                    <a:pt x="3152" y="3525"/>
                                    <a:pt x="3160" y="3513"/>
                                    <a:pt x="3160" y="3493"/>
                                  </a:cubicBezTo>
                                  <a:close/>
                                  <a:moveTo>
                                    <a:pt x="3176" y="2886"/>
                                  </a:moveTo>
                                  <a:cubicBezTo>
                                    <a:pt x="3189" y="2890"/>
                                    <a:pt x="3217" y="2899"/>
                                    <a:pt x="3229" y="2915"/>
                                  </a:cubicBezTo>
                                  <a:cubicBezTo>
                                    <a:pt x="3241" y="2931"/>
                                    <a:pt x="3261" y="2939"/>
                                    <a:pt x="3282" y="2955"/>
                                  </a:cubicBezTo>
                                  <a:cubicBezTo>
                                    <a:pt x="3302" y="2971"/>
                                    <a:pt x="3294" y="2959"/>
                                    <a:pt x="3306" y="2987"/>
                                  </a:cubicBezTo>
                                  <a:cubicBezTo>
                                    <a:pt x="3318" y="3016"/>
                                    <a:pt x="3318" y="3036"/>
                                    <a:pt x="3322" y="3048"/>
                                  </a:cubicBezTo>
                                  <a:cubicBezTo>
                                    <a:pt x="3326" y="3060"/>
                                    <a:pt x="3362" y="3080"/>
                                    <a:pt x="3362" y="3080"/>
                                  </a:cubicBezTo>
                                  <a:cubicBezTo>
                                    <a:pt x="3362" y="3080"/>
                                    <a:pt x="3374" y="3089"/>
                                    <a:pt x="3387" y="3101"/>
                                  </a:cubicBezTo>
                                  <a:cubicBezTo>
                                    <a:pt x="3399" y="3113"/>
                                    <a:pt x="3407" y="3165"/>
                                    <a:pt x="3415" y="3177"/>
                                  </a:cubicBezTo>
                                  <a:cubicBezTo>
                                    <a:pt x="3423" y="3190"/>
                                    <a:pt x="3451" y="3177"/>
                                    <a:pt x="3451" y="3177"/>
                                  </a:cubicBezTo>
                                  <a:cubicBezTo>
                                    <a:pt x="3451" y="3177"/>
                                    <a:pt x="3484" y="3165"/>
                                    <a:pt x="3500" y="3149"/>
                                  </a:cubicBezTo>
                                  <a:cubicBezTo>
                                    <a:pt x="3516" y="3133"/>
                                    <a:pt x="3528" y="3141"/>
                                    <a:pt x="3532" y="3153"/>
                                  </a:cubicBezTo>
                                  <a:cubicBezTo>
                                    <a:pt x="3536" y="3165"/>
                                    <a:pt x="3508" y="3186"/>
                                    <a:pt x="3500" y="3198"/>
                                  </a:cubicBezTo>
                                  <a:cubicBezTo>
                                    <a:pt x="3492" y="3210"/>
                                    <a:pt x="3472" y="3230"/>
                                    <a:pt x="3447" y="3234"/>
                                  </a:cubicBezTo>
                                  <a:cubicBezTo>
                                    <a:pt x="3423" y="3238"/>
                                    <a:pt x="3419" y="3234"/>
                                    <a:pt x="3395" y="3214"/>
                                  </a:cubicBezTo>
                                  <a:cubicBezTo>
                                    <a:pt x="3371" y="3194"/>
                                    <a:pt x="3371" y="3194"/>
                                    <a:pt x="3362" y="3177"/>
                                  </a:cubicBezTo>
                                  <a:cubicBezTo>
                                    <a:pt x="3354" y="3161"/>
                                    <a:pt x="3330" y="3161"/>
                                    <a:pt x="3330" y="3145"/>
                                  </a:cubicBezTo>
                                  <a:cubicBezTo>
                                    <a:pt x="3330" y="3129"/>
                                    <a:pt x="3294" y="3105"/>
                                    <a:pt x="3294" y="3105"/>
                                  </a:cubicBezTo>
                                  <a:cubicBezTo>
                                    <a:pt x="3294" y="3105"/>
                                    <a:pt x="3278" y="3076"/>
                                    <a:pt x="3278" y="3048"/>
                                  </a:cubicBezTo>
                                  <a:cubicBezTo>
                                    <a:pt x="3278" y="3020"/>
                                    <a:pt x="3253" y="3004"/>
                                    <a:pt x="3253" y="3004"/>
                                  </a:cubicBezTo>
                                  <a:lnTo>
                                    <a:pt x="3176" y="2886"/>
                                  </a:lnTo>
                                  <a:close/>
                                  <a:moveTo>
                                    <a:pt x="3609" y="2890"/>
                                  </a:moveTo>
                                  <a:cubicBezTo>
                                    <a:pt x="3577" y="2890"/>
                                    <a:pt x="3597" y="2915"/>
                                    <a:pt x="3581" y="2927"/>
                                  </a:cubicBezTo>
                                  <a:cubicBezTo>
                                    <a:pt x="3564" y="2939"/>
                                    <a:pt x="3552" y="2927"/>
                                    <a:pt x="3540" y="2915"/>
                                  </a:cubicBezTo>
                                  <a:cubicBezTo>
                                    <a:pt x="3528" y="2903"/>
                                    <a:pt x="3520" y="2899"/>
                                    <a:pt x="3516" y="2882"/>
                                  </a:cubicBezTo>
                                  <a:cubicBezTo>
                                    <a:pt x="3512" y="2866"/>
                                    <a:pt x="3476" y="2858"/>
                                    <a:pt x="3484" y="2822"/>
                                  </a:cubicBezTo>
                                  <a:cubicBezTo>
                                    <a:pt x="3492" y="2785"/>
                                    <a:pt x="3524" y="2814"/>
                                    <a:pt x="3524" y="2814"/>
                                  </a:cubicBezTo>
                                  <a:cubicBezTo>
                                    <a:pt x="3524" y="2814"/>
                                    <a:pt x="3544" y="2810"/>
                                    <a:pt x="3544" y="2834"/>
                                  </a:cubicBezTo>
                                  <a:cubicBezTo>
                                    <a:pt x="3544" y="2858"/>
                                    <a:pt x="3560" y="2846"/>
                                    <a:pt x="3581" y="2846"/>
                                  </a:cubicBezTo>
                                  <a:cubicBezTo>
                                    <a:pt x="3601" y="2846"/>
                                    <a:pt x="3601" y="2842"/>
                                    <a:pt x="3625" y="2842"/>
                                  </a:cubicBezTo>
                                  <a:cubicBezTo>
                                    <a:pt x="3649" y="2842"/>
                                    <a:pt x="3645" y="2858"/>
                                    <a:pt x="3649" y="2878"/>
                                  </a:cubicBezTo>
                                  <a:cubicBezTo>
                                    <a:pt x="3653" y="2899"/>
                                    <a:pt x="3641" y="2890"/>
                                    <a:pt x="3609" y="2890"/>
                                  </a:cubicBezTo>
                                  <a:close/>
                                  <a:moveTo>
                                    <a:pt x="3076" y="2588"/>
                                  </a:moveTo>
                                  <a:cubicBezTo>
                                    <a:pt x="3117" y="2588"/>
                                    <a:pt x="3117" y="2588"/>
                                    <a:pt x="3117" y="2588"/>
                                  </a:cubicBezTo>
                                  <a:cubicBezTo>
                                    <a:pt x="3104" y="2592"/>
                                    <a:pt x="3090" y="2591"/>
                                    <a:pt x="3076" y="2588"/>
                                  </a:cubicBezTo>
                                  <a:close/>
                                  <a:moveTo>
                                    <a:pt x="2784" y="3202"/>
                                  </a:moveTo>
                                  <a:cubicBezTo>
                                    <a:pt x="2788" y="3186"/>
                                    <a:pt x="2821" y="3210"/>
                                    <a:pt x="2821" y="3210"/>
                                  </a:cubicBezTo>
                                  <a:cubicBezTo>
                                    <a:pt x="2845" y="3226"/>
                                    <a:pt x="2837" y="3246"/>
                                    <a:pt x="2833" y="3258"/>
                                  </a:cubicBezTo>
                                  <a:cubicBezTo>
                                    <a:pt x="2829" y="3270"/>
                                    <a:pt x="2809" y="3262"/>
                                    <a:pt x="2796" y="3258"/>
                                  </a:cubicBezTo>
                                  <a:cubicBezTo>
                                    <a:pt x="2784" y="3254"/>
                                    <a:pt x="2793" y="3242"/>
                                    <a:pt x="2784" y="3230"/>
                                  </a:cubicBezTo>
                                  <a:cubicBezTo>
                                    <a:pt x="2776" y="3218"/>
                                    <a:pt x="2780" y="3218"/>
                                    <a:pt x="2784" y="3202"/>
                                  </a:cubicBezTo>
                                  <a:close/>
                                  <a:moveTo>
                                    <a:pt x="3605" y="2349"/>
                                  </a:moveTo>
                                  <a:cubicBezTo>
                                    <a:pt x="3605" y="2337"/>
                                    <a:pt x="3637" y="2337"/>
                                    <a:pt x="3637" y="2353"/>
                                  </a:cubicBezTo>
                                  <a:cubicBezTo>
                                    <a:pt x="3637" y="2369"/>
                                    <a:pt x="3657" y="2393"/>
                                    <a:pt x="3657" y="2418"/>
                                  </a:cubicBezTo>
                                  <a:cubicBezTo>
                                    <a:pt x="3657" y="2442"/>
                                    <a:pt x="3637" y="2462"/>
                                    <a:pt x="3621" y="2462"/>
                                  </a:cubicBezTo>
                                  <a:cubicBezTo>
                                    <a:pt x="3605" y="2462"/>
                                    <a:pt x="3597" y="2450"/>
                                    <a:pt x="3593" y="2426"/>
                                  </a:cubicBezTo>
                                  <a:cubicBezTo>
                                    <a:pt x="3589" y="2401"/>
                                    <a:pt x="3605" y="2349"/>
                                    <a:pt x="3605" y="2349"/>
                                  </a:cubicBezTo>
                                  <a:close/>
                                  <a:moveTo>
                                    <a:pt x="982" y="1452"/>
                                  </a:moveTo>
                                  <a:cubicBezTo>
                                    <a:pt x="990" y="1476"/>
                                    <a:pt x="974" y="1480"/>
                                    <a:pt x="974" y="1480"/>
                                  </a:cubicBezTo>
                                  <a:cubicBezTo>
                                    <a:pt x="974" y="1480"/>
                                    <a:pt x="925" y="1484"/>
                                    <a:pt x="905" y="1468"/>
                                  </a:cubicBezTo>
                                  <a:cubicBezTo>
                                    <a:pt x="885" y="1452"/>
                                    <a:pt x="908" y="1406"/>
                                    <a:pt x="908" y="1406"/>
                                  </a:cubicBezTo>
                                  <a:cubicBezTo>
                                    <a:pt x="908" y="1406"/>
                                    <a:pt x="941" y="1403"/>
                                    <a:pt x="957" y="1399"/>
                                  </a:cubicBezTo>
                                  <a:cubicBezTo>
                                    <a:pt x="974" y="1395"/>
                                    <a:pt x="998" y="1411"/>
                                    <a:pt x="986" y="1423"/>
                                  </a:cubicBezTo>
                                  <a:cubicBezTo>
                                    <a:pt x="974" y="1435"/>
                                    <a:pt x="974" y="1427"/>
                                    <a:pt x="982" y="1452"/>
                                  </a:cubicBezTo>
                                  <a:close/>
                                  <a:moveTo>
                                    <a:pt x="905" y="1759"/>
                                  </a:moveTo>
                                  <a:cubicBezTo>
                                    <a:pt x="873" y="1747"/>
                                    <a:pt x="885" y="1730"/>
                                    <a:pt x="885" y="1730"/>
                                  </a:cubicBezTo>
                                  <a:cubicBezTo>
                                    <a:pt x="913" y="1702"/>
                                    <a:pt x="913" y="1702"/>
                                    <a:pt x="913" y="1702"/>
                                  </a:cubicBezTo>
                                  <a:cubicBezTo>
                                    <a:pt x="933" y="1710"/>
                                    <a:pt x="933" y="1710"/>
                                    <a:pt x="933" y="1710"/>
                                  </a:cubicBezTo>
                                  <a:cubicBezTo>
                                    <a:pt x="953" y="1718"/>
                                    <a:pt x="933" y="1710"/>
                                    <a:pt x="949" y="1714"/>
                                  </a:cubicBezTo>
                                  <a:cubicBezTo>
                                    <a:pt x="957" y="1716"/>
                                    <a:pt x="959" y="1719"/>
                                    <a:pt x="959" y="1724"/>
                                  </a:cubicBezTo>
                                  <a:cubicBezTo>
                                    <a:pt x="952" y="1738"/>
                                    <a:pt x="945" y="1752"/>
                                    <a:pt x="938" y="1765"/>
                                  </a:cubicBezTo>
                                  <a:cubicBezTo>
                                    <a:pt x="930" y="1766"/>
                                    <a:pt x="918" y="1764"/>
                                    <a:pt x="905" y="1759"/>
                                  </a:cubicBezTo>
                                  <a:close/>
                                  <a:moveTo>
                                    <a:pt x="1375" y="2588"/>
                                  </a:moveTo>
                                  <a:cubicBezTo>
                                    <a:pt x="2053" y="2588"/>
                                    <a:pt x="2053" y="2588"/>
                                    <a:pt x="2053" y="2588"/>
                                  </a:cubicBezTo>
                                  <a:cubicBezTo>
                                    <a:pt x="2065" y="2733"/>
                                    <a:pt x="2143" y="2859"/>
                                    <a:pt x="2258" y="2939"/>
                                  </a:cubicBezTo>
                                  <a:cubicBezTo>
                                    <a:pt x="2257" y="2940"/>
                                    <a:pt x="2256" y="2941"/>
                                    <a:pt x="2255" y="2943"/>
                                  </a:cubicBezTo>
                                  <a:cubicBezTo>
                                    <a:pt x="2235" y="2967"/>
                                    <a:pt x="2174" y="3028"/>
                                    <a:pt x="2178" y="3072"/>
                                  </a:cubicBezTo>
                                  <a:cubicBezTo>
                                    <a:pt x="2182" y="3117"/>
                                    <a:pt x="2202" y="3177"/>
                                    <a:pt x="2186" y="3186"/>
                                  </a:cubicBezTo>
                                  <a:cubicBezTo>
                                    <a:pt x="2170" y="3194"/>
                                    <a:pt x="2158" y="3210"/>
                                    <a:pt x="2158" y="3238"/>
                                  </a:cubicBezTo>
                                  <a:cubicBezTo>
                                    <a:pt x="2158" y="3266"/>
                                    <a:pt x="2231" y="3323"/>
                                    <a:pt x="2251" y="3343"/>
                                  </a:cubicBezTo>
                                  <a:cubicBezTo>
                                    <a:pt x="2271" y="3363"/>
                                    <a:pt x="2320" y="3408"/>
                                    <a:pt x="2348" y="3416"/>
                                  </a:cubicBezTo>
                                  <a:cubicBezTo>
                                    <a:pt x="2376" y="3424"/>
                                    <a:pt x="2360" y="3432"/>
                                    <a:pt x="2388" y="3416"/>
                                  </a:cubicBezTo>
                                  <a:cubicBezTo>
                                    <a:pt x="2417" y="3400"/>
                                    <a:pt x="2461" y="3396"/>
                                    <a:pt x="2469" y="3408"/>
                                  </a:cubicBezTo>
                                  <a:cubicBezTo>
                                    <a:pt x="2472" y="3412"/>
                                    <a:pt x="2481" y="3410"/>
                                    <a:pt x="2492" y="3404"/>
                                  </a:cubicBezTo>
                                  <a:cubicBezTo>
                                    <a:pt x="2492" y="3718"/>
                                    <a:pt x="2492" y="3718"/>
                                    <a:pt x="2492" y="3718"/>
                                  </a:cubicBezTo>
                                  <a:cubicBezTo>
                                    <a:pt x="1875" y="3682"/>
                                    <a:pt x="1386" y="3192"/>
                                    <a:pt x="1375" y="2588"/>
                                  </a:cubicBezTo>
                                  <a:close/>
                                  <a:moveTo>
                                    <a:pt x="2558" y="3375"/>
                                  </a:moveTo>
                                  <a:cubicBezTo>
                                    <a:pt x="2590" y="3371"/>
                                    <a:pt x="2619" y="3384"/>
                                    <a:pt x="2623" y="3404"/>
                                  </a:cubicBezTo>
                                  <a:cubicBezTo>
                                    <a:pt x="2627" y="3424"/>
                                    <a:pt x="2659" y="3432"/>
                                    <a:pt x="2696" y="3432"/>
                                  </a:cubicBezTo>
                                  <a:cubicBezTo>
                                    <a:pt x="2732" y="3432"/>
                                    <a:pt x="2724" y="3456"/>
                                    <a:pt x="2711" y="3485"/>
                                  </a:cubicBezTo>
                                  <a:cubicBezTo>
                                    <a:pt x="2700" y="3513"/>
                                    <a:pt x="2696" y="3549"/>
                                    <a:pt x="2696" y="3549"/>
                                  </a:cubicBezTo>
                                  <a:cubicBezTo>
                                    <a:pt x="2696" y="3549"/>
                                    <a:pt x="2768" y="3594"/>
                                    <a:pt x="2780" y="3650"/>
                                  </a:cubicBezTo>
                                  <a:cubicBezTo>
                                    <a:pt x="2784" y="3670"/>
                                    <a:pt x="2788" y="3687"/>
                                    <a:pt x="2789" y="3701"/>
                                  </a:cubicBezTo>
                                  <a:cubicBezTo>
                                    <a:pt x="2716" y="3714"/>
                                    <a:pt x="2641" y="3722"/>
                                    <a:pt x="2564" y="3722"/>
                                  </a:cubicBezTo>
                                  <a:cubicBezTo>
                                    <a:pt x="2561" y="3722"/>
                                    <a:pt x="2559" y="3721"/>
                                    <a:pt x="2557" y="3721"/>
                                  </a:cubicBezTo>
                                  <a:cubicBezTo>
                                    <a:pt x="2557" y="3376"/>
                                    <a:pt x="2557" y="3376"/>
                                    <a:pt x="2557" y="3376"/>
                                  </a:cubicBezTo>
                                  <a:cubicBezTo>
                                    <a:pt x="2557" y="3376"/>
                                    <a:pt x="2558" y="3376"/>
                                    <a:pt x="2558" y="3375"/>
                                  </a:cubicBezTo>
                                  <a:close/>
                                  <a:moveTo>
                                    <a:pt x="2557" y="3786"/>
                                  </a:moveTo>
                                  <a:cubicBezTo>
                                    <a:pt x="2559" y="3786"/>
                                    <a:pt x="2561" y="3786"/>
                                    <a:pt x="2564" y="3786"/>
                                  </a:cubicBezTo>
                                  <a:cubicBezTo>
                                    <a:pt x="2630" y="3786"/>
                                    <a:pt x="2695" y="3781"/>
                                    <a:pt x="2759" y="3771"/>
                                  </a:cubicBezTo>
                                  <a:cubicBezTo>
                                    <a:pt x="2752" y="3776"/>
                                    <a:pt x="2750" y="3789"/>
                                    <a:pt x="2756" y="3836"/>
                                  </a:cubicBezTo>
                                  <a:cubicBezTo>
                                    <a:pt x="2768" y="3925"/>
                                    <a:pt x="2817" y="3909"/>
                                    <a:pt x="2817" y="3925"/>
                                  </a:cubicBezTo>
                                  <a:cubicBezTo>
                                    <a:pt x="2817" y="3941"/>
                                    <a:pt x="2801" y="3966"/>
                                    <a:pt x="2813" y="3998"/>
                                  </a:cubicBezTo>
                                  <a:cubicBezTo>
                                    <a:pt x="2825" y="4030"/>
                                    <a:pt x="2865" y="4026"/>
                                    <a:pt x="2869" y="4071"/>
                                  </a:cubicBezTo>
                                  <a:cubicBezTo>
                                    <a:pt x="2873" y="4115"/>
                                    <a:pt x="2861" y="4119"/>
                                    <a:pt x="2898" y="4123"/>
                                  </a:cubicBezTo>
                                  <a:cubicBezTo>
                                    <a:pt x="2934" y="4127"/>
                                    <a:pt x="3023" y="4148"/>
                                    <a:pt x="3043" y="4107"/>
                                  </a:cubicBezTo>
                                  <a:cubicBezTo>
                                    <a:pt x="3063" y="4067"/>
                                    <a:pt x="3172" y="4038"/>
                                    <a:pt x="3172" y="3990"/>
                                  </a:cubicBezTo>
                                  <a:cubicBezTo>
                                    <a:pt x="3172" y="3941"/>
                                    <a:pt x="3209" y="3937"/>
                                    <a:pt x="3229" y="3937"/>
                                  </a:cubicBezTo>
                                  <a:cubicBezTo>
                                    <a:pt x="3249" y="3937"/>
                                    <a:pt x="3209" y="3877"/>
                                    <a:pt x="3225" y="3852"/>
                                  </a:cubicBezTo>
                                  <a:cubicBezTo>
                                    <a:pt x="3241" y="3828"/>
                                    <a:pt x="3330" y="3792"/>
                                    <a:pt x="3342" y="3751"/>
                                  </a:cubicBezTo>
                                  <a:cubicBezTo>
                                    <a:pt x="3354" y="3711"/>
                                    <a:pt x="3314" y="3610"/>
                                    <a:pt x="3318" y="3561"/>
                                  </a:cubicBezTo>
                                  <a:cubicBezTo>
                                    <a:pt x="3319" y="3550"/>
                                    <a:pt x="3326" y="3539"/>
                                    <a:pt x="3336" y="3527"/>
                                  </a:cubicBezTo>
                                  <a:cubicBezTo>
                                    <a:pt x="3554" y="3361"/>
                                    <a:pt x="3715" y="3127"/>
                                    <a:pt x="3782" y="2857"/>
                                  </a:cubicBezTo>
                                  <a:cubicBezTo>
                                    <a:pt x="3812" y="2859"/>
                                    <a:pt x="3842" y="2867"/>
                                    <a:pt x="3847" y="2870"/>
                                  </a:cubicBezTo>
                                  <a:cubicBezTo>
                                    <a:pt x="3860" y="2878"/>
                                    <a:pt x="3872" y="2935"/>
                                    <a:pt x="3888" y="2935"/>
                                  </a:cubicBezTo>
                                  <a:cubicBezTo>
                                    <a:pt x="3904" y="2935"/>
                                    <a:pt x="3900" y="2882"/>
                                    <a:pt x="3912" y="2894"/>
                                  </a:cubicBezTo>
                                  <a:cubicBezTo>
                                    <a:pt x="3924" y="2907"/>
                                    <a:pt x="3940" y="2927"/>
                                    <a:pt x="3948" y="2967"/>
                                  </a:cubicBezTo>
                                  <a:cubicBezTo>
                                    <a:pt x="3957" y="3008"/>
                                    <a:pt x="3969" y="3052"/>
                                    <a:pt x="3985" y="3080"/>
                                  </a:cubicBezTo>
                                  <a:cubicBezTo>
                                    <a:pt x="4001" y="3109"/>
                                    <a:pt x="4025" y="3121"/>
                                    <a:pt x="4025" y="3121"/>
                                  </a:cubicBezTo>
                                  <a:cubicBezTo>
                                    <a:pt x="4025" y="3121"/>
                                    <a:pt x="4058" y="3101"/>
                                    <a:pt x="4066" y="3048"/>
                                  </a:cubicBezTo>
                                  <a:cubicBezTo>
                                    <a:pt x="4074" y="2996"/>
                                    <a:pt x="4054" y="2996"/>
                                    <a:pt x="4078" y="2971"/>
                                  </a:cubicBezTo>
                                  <a:cubicBezTo>
                                    <a:pt x="4102" y="2947"/>
                                    <a:pt x="4125" y="2923"/>
                                    <a:pt x="4138" y="2882"/>
                                  </a:cubicBezTo>
                                  <a:cubicBezTo>
                                    <a:pt x="4159" y="2822"/>
                                    <a:pt x="4211" y="2781"/>
                                    <a:pt x="4211" y="2781"/>
                                  </a:cubicBezTo>
                                  <a:cubicBezTo>
                                    <a:pt x="4211" y="2781"/>
                                    <a:pt x="4223" y="2797"/>
                                    <a:pt x="4256" y="2834"/>
                                  </a:cubicBezTo>
                                  <a:cubicBezTo>
                                    <a:pt x="4258" y="2836"/>
                                    <a:pt x="4260" y="2839"/>
                                    <a:pt x="4262" y="2841"/>
                                  </a:cubicBezTo>
                                  <a:cubicBezTo>
                                    <a:pt x="4133" y="3671"/>
                                    <a:pt x="3420" y="4306"/>
                                    <a:pt x="2557" y="4312"/>
                                  </a:cubicBezTo>
                                  <a:lnTo>
                                    <a:pt x="2557" y="3786"/>
                                  </a:lnTo>
                                  <a:close/>
                                  <a:moveTo>
                                    <a:pt x="2557" y="831"/>
                                  </a:moveTo>
                                  <a:cubicBezTo>
                                    <a:pt x="2967" y="833"/>
                                    <a:pt x="3344" y="978"/>
                                    <a:pt x="3639" y="1219"/>
                                  </a:cubicBezTo>
                                  <a:cubicBezTo>
                                    <a:pt x="3631" y="1236"/>
                                    <a:pt x="3625" y="1251"/>
                                    <a:pt x="3617" y="1270"/>
                                  </a:cubicBezTo>
                                  <a:cubicBezTo>
                                    <a:pt x="3599" y="1311"/>
                                    <a:pt x="3649" y="1338"/>
                                    <a:pt x="3629" y="1363"/>
                                  </a:cubicBezTo>
                                  <a:cubicBezTo>
                                    <a:pt x="3609" y="1387"/>
                                    <a:pt x="3589" y="1379"/>
                                    <a:pt x="3601" y="1419"/>
                                  </a:cubicBezTo>
                                  <a:cubicBezTo>
                                    <a:pt x="3613" y="1460"/>
                                    <a:pt x="3662" y="1456"/>
                                    <a:pt x="3649" y="1472"/>
                                  </a:cubicBezTo>
                                  <a:cubicBezTo>
                                    <a:pt x="3637" y="1488"/>
                                    <a:pt x="3589" y="1452"/>
                                    <a:pt x="3581" y="1472"/>
                                  </a:cubicBezTo>
                                  <a:cubicBezTo>
                                    <a:pt x="3572" y="1492"/>
                                    <a:pt x="3621" y="1508"/>
                                    <a:pt x="3593" y="1516"/>
                                  </a:cubicBezTo>
                                  <a:cubicBezTo>
                                    <a:pt x="3564" y="1524"/>
                                    <a:pt x="3540" y="1492"/>
                                    <a:pt x="3564" y="1540"/>
                                  </a:cubicBezTo>
                                  <a:cubicBezTo>
                                    <a:pt x="3589" y="1589"/>
                                    <a:pt x="3621" y="1601"/>
                                    <a:pt x="3621" y="1625"/>
                                  </a:cubicBezTo>
                                  <a:cubicBezTo>
                                    <a:pt x="3621" y="1650"/>
                                    <a:pt x="3662" y="1682"/>
                                    <a:pt x="3625" y="1702"/>
                                  </a:cubicBezTo>
                                  <a:cubicBezTo>
                                    <a:pt x="3589" y="1722"/>
                                    <a:pt x="3589" y="1743"/>
                                    <a:pt x="3585" y="1694"/>
                                  </a:cubicBezTo>
                                  <a:cubicBezTo>
                                    <a:pt x="3581" y="1646"/>
                                    <a:pt x="3585" y="1640"/>
                                    <a:pt x="3564" y="1605"/>
                                  </a:cubicBezTo>
                                  <a:cubicBezTo>
                                    <a:pt x="3548" y="1577"/>
                                    <a:pt x="3520" y="1589"/>
                                    <a:pt x="3524" y="1536"/>
                                  </a:cubicBezTo>
                                  <a:cubicBezTo>
                                    <a:pt x="3528" y="1484"/>
                                    <a:pt x="3504" y="1464"/>
                                    <a:pt x="3484" y="1452"/>
                                  </a:cubicBezTo>
                                  <a:cubicBezTo>
                                    <a:pt x="3463" y="1439"/>
                                    <a:pt x="3459" y="1532"/>
                                    <a:pt x="3479" y="1569"/>
                                  </a:cubicBezTo>
                                  <a:cubicBezTo>
                                    <a:pt x="3500" y="1605"/>
                                    <a:pt x="3500" y="1585"/>
                                    <a:pt x="3504" y="1613"/>
                                  </a:cubicBezTo>
                                  <a:cubicBezTo>
                                    <a:pt x="3508" y="1641"/>
                                    <a:pt x="3532" y="1658"/>
                                    <a:pt x="3508" y="1654"/>
                                  </a:cubicBezTo>
                                  <a:cubicBezTo>
                                    <a:pt x="3484" y="1650"/>
                                    <a:pt x="3500" y="1617"/>
                                    <a:pt x="3463" y="1617"/>
                                  </a:cubicBezTo>
                                  <a:cubicBezTo>
                                    <a:pt x="3427" y="1617"/>
                                    <a:pt x="3403" y="1605"/>
                                    <a:pt x="3403" y="1621"/>
                                  </a:cubicBezTo>
                                  <a:cubicBezTo>
                                    <a:pt x="3403" y="1637"/>
                                    <a:pt x="3439" y="1637"/>
                                    <a:pt x="3423" y="1654"/>
                                  </a:cubicBezTo>
                                  <a:cubicBezTo>
                                    <a:pt x="3412" y="1665"/>
                                    <a:pt x="3426" y="1672"/>
                                    <a:pt x="3421" y="1678"/>
                                  </a:cubicBezTo>
                                  <a:cubicBezTo>
                                    <a:pt x="3240" y="1514"/>
                                    <a:pt x="3010" y="1401"/>
                                    <a:pt x="2753" y="1363"/>
                                  </a:cubicBezTo>
                                  <a:cubicBezTo>
                                    <a:pt x="2753" y="1363"/>
                                    <a:pt x="2753" y="1363"/>
                                    <a:pt x="2753" y="1363"/>
                                  </a:cubicBezTo>
                                  <a:cubicBezTo>
                                    <a:pt x="2756" y="1336"/>
                                    <a:pt x="2743" y="1295"/>
                                    <a:pt x="2759" y="1295"/>
                                  </a:cubicBezTo>
                                  <a:cubicBezTo>
                                    <a:pt x="2775" y="1295"/>
                                    <a:pt x="2799" y="1301"/>
                                    <a:pt x="2796" y="1320"/>
                                  </a:cubicBezTo>
                                  <a:cubicBezTo>
                                    <a:pt x="2794" y="1338"/>
                                    <a:pt x="2815" y="1365"/>
                                    <a:pt x="2823" y="1352"/>
                                  </a:cubicBezTo>
                                  <a:cubicBezTo>
                                    <a:pt x="2832" y="1338"/>
                                    <a:pt x="2832" y="1338"/>
                                    <a:pt x="2821" y="1317"/>
                                  </a:cubicBezTo>
                                  <a:cubicBezTo>
                                    <a:pt x="2810" y="1295"/>
                                    <a:pt x="2770" y="1282"/>
                                    <a:pt x="2767" y="1263"/>
                                  </a:cubicBezTo>
                                  <a:cubicBezTo>
                                    <a:pt x="2764" y="1244"/>
                                    <a:pt x="2756" y="1239"/>
                                    <a:pt x="2772" y="1233"/>
                                  </a:cubicBezTo>
                                  <a:cubicBezTo>
                                    <a:pt x="2772" y="1233"/>
                                    <a:pt x="2794" y="1244"/>
                                    <a:pt x="2815" y="1241"/>
                                  </a:cubicBezTo>
                                  <a:cubicBezTo>
                                    <a:pt x="2837" y="1239"/>
                                    <a:pt x="2869" y="1225"/>
                                    <a:pt x="2835" y="1204"/>
                                  </a:cubicBezTo>
                                  <a:cubicBezTo>
                                    <a:pt x="2799" y="1182"/>
                                    <a:pt x="2756" y="1169"/>
                                    <a:pt x="2748" y="1185"/>
                                  </a:cubicBezTo>
                                  <a:cubicBezTo>
                                    <a:pt x="2740" y="1201"/>
                                    <a:pt x="2748" y="1220"/>
                                    <a:pt x="2729" y="1220"/>
                                  </a:cubicBezTo>
                                  <a:cubicBezTo>
                                    <a:pt x="2710" y="1220"/>
                                    <a:pt x="2670" y="1217"/>
                                    <a:pt x="2667" y="1233"/>
                                  </a:cubicBezTo>
                                  <a:cubicBezTo>
                                    <a:pt x="2665" y="1249"/>
                                    <a:pt x="2649" y="1258"/>
                                    <a:pt x="2673" y="1271"/>
                                  </a:cubicBezTo>
                                  <a:cubicBezTo>
                                    <a:pt x="2697" y="1284"/>
                                    <a:pt x="2705" y="1292"/>
                                    <a:pt x="2702" y="1306"/>
                                  </a:cubicBezTo>
                                  <a:cubicBezTo>
                                    <a:pt x="2700" y="1320"/>
                                    <a:pt x="2686" y="1347"/>
                                    <a:pt x="2713" y="1352"/>
                                  </a:cubicBezTo>
                                  <a:cubicBezTo>
                                    <a:pt x="2720" y="1353"/>
                                    <a:pt x="2726" y="1356"/>
                                    <a:pt x="2731" y="1360"/>
                                  </a:cubicBezTo>
                                  <a:cubicBezTo>
                                    <a:pt x="2676" y="1352"/>
                                    <a:pt x="2620" y="1349"/>
                                    <a:pt x="2564" y="1349"/>
                                  </a:cubicBezTo>
                                  <a:cubicBezTo>
                                    <a:pt x="2561" y="1349"/>
                                    <a:pt x="2559" y="1349"/>
                                    <a:pt x="2557" y="1349"/>
                                  </a:cubicBezTo>
                                  <a:lnTo>
                                    <a:pt x="2557" y="831"/>
                                  </a:lnTo>
                                  <a:close/>
                                  <a:moveTo>
                                    <a:pt x="2557" y="1414"/>
                                  </a:moveTo>
                                  <a:cubicBezTo>
                                    <a:pt x="2559" y="1414"/>
                                    <a:pt x="2561" y="1413"/>
                                    <a:pt x="2564" y="1413"/>
                                  </a:cubicBezTo>
                                  <a:cubicBezTo>
                                    <a:pt x="2861" y="1413"/>
                                    <a:pt x="3133" y="1519"/>
                                    <a:pt x="3341" y="1695"/>
                                  </a:cubicBezTo>
                                  <a:cubicBezTo>
                                    <a:pt x="3319" y="1699"/>
                                    <a:pt x="3299" y="1708"/>
                                    <a:pt x="3286" y="1730"/>
                                  </a:cubicBezTo>
                                  <a:cubicBezTo>
                                    <a:pt x="3261" y="1771"/>
                                    <a:pt x="3265" y="1811"/>
                                    <a:pt x="3209" y="1811"/>
                                  </a:cubicBezTo>
                                  <a:cubicBezTo>
                                    <a:pt x="3152" y="1811"/>
                                    <a:pt x="3205" y="1840"/>
                                    <a:pt x="3164" y="1868"/>
                                  </a:cubicBezTo>
                                  <a:cubicBezTo>
                                    <a:pt x="3124" y="1896"/>
                                    <a:pt x="3128" y="1920"/>
                                    <a:pt x="3104" y="1896"/>
                                  </a:cubicBezTo>
                                  <a:cubicBezTo>
                                    <a:pt x="3079" y="1872"/>
                                    <a:pt x="3011" y="1799"/>
                                    <a:pt x="3055" y="1795"/>
                                  </a:cubicBezTo>
                                  <a:cubicBezTo>
                                    <a:pt x="3100" y="1791"/>
                                    <a:pt x="3140" y="1831"/>
                                    <a:pt x="3156" y="1791"/>
                                  </a:cubicBezTo>
                                  <a:cubicBezTo>
                                    <a:pt x="3172" y="1751"/>
                                    <a:pt x="3148" y="1734"/>
                                    <a:pt x="3120" y="1734"/>
                                  </a:cubicBezTo>
                                  <a:cubicBezTo>
                                    <a:pt x="3091" y="1734"/>
                                    <a:pt x="3067" y="1702"/>
                                    <a:pt x="3039" y="1702"/>
                                  </a:cubicBezTo>
                                  <a:cubicBezTo>
                                    <a:pt x="3011" y="1702"/>
                                    <a:pt x="2978" y="1694"/>
                                    <a:pt x="2974" y="1666"/>
                                  </a:cubicBezTo>
                                  <a:cubicBezTo>
                                    <a:pt x="2970" y="1637"/>
                                    <a:pt x="2930" y="1654"/>
                                    <a:pt x="2894" y="1658"/>
                                  </a:cubicBezTo>
                                  <a:cubicBezTo>
                                    <a:pt x="2857" y="1662"/>
                                    <a:pt x="2853" y="1674"/>
                                    <a:pt x="2825" y="1694"/>
                                  </a:cubicBezTo>
                                  <a:cubicBezTo>
                                    <a:pt x="2796" y="1714"/>
                                    <a:pt x="2809" y="1718"/>
                                    <a:pt x="2780" y="1734"/>
                                  </a:cubicBezTo>
                                  <a:cubicBezTo>
                                    <a:pt x="2752" y="1751"/>
                                    <a:pt x="2724" y="1747"/>
                                    <a:pt x="2748" y="1767"/>
                                  </a:cubicBezTo>
                                  <a:cubicBezTo>
                                    <a:pt x="2772" y="1787"/>
                                    <a:pt x="2805" y="1771"/>
                                    <a:pt x="2768" y="1811"/>
                                  </a:cubicBezTo>
                                  <a:cubicBezTo>
                                    <a:pt x="2732" y="1852"/>
                                    <a:pt x="2744" y="1803"/>
                                    <a:pt x="2728" y="1868"/>
                                  </a:cubicBezTo>
                                  <a:cubicBezTo>
                                    <a:pt x="2711" y="1933"/>
                                    <a:pt x="2720" y="1941"/>
                                    <a:pt x="2675" y="1957"/>
                                  </a:cubicBezTo>
                                  <a:cubicBezTo>
                                    <a:pt x="2631" y="1973"/>
                                    <a:pt x="2619" y="1993"/>
                                    <a:pt x="2619" y="2021"/>
                                  </a:cubicBezTo>
                                  <a:cubicBezTo>
                                    <a:pt x="2619" y="2038"/>
                                    <a:pt x="2613" y="2057"/>
                                    <a:pt x="2613" y="2073"/>
                                  </a:cubicBezTo>
                                  <a:cubicBezTo>
                                    <a:pt x="2594" y="2071"/>
                                    <a:pt x="2576" y="2069"/>
                                    <a:pt x="2557" y="2069"/>
                                  </a:cubicBezTo>
                                  <a:lnTo>
                                    <a:pt x="2557" y="1414"/>
                                  </a:lnTo>
                                  <a:close/>
                                  <a:moveTo>
                                    <a:pt x="2671" y="2151"/>
                                  </a:moveTo>
                                  <a:cubicBezTo>
                                    <a:pt x="2682" y="2160"/>
                                    <a:pt x="2694" y="2167"/>
                                    <a:pt x="2708" y="2171"/>
                                  </a:cubicBezTo>
                                  <a:cubicBezTo>
                                    <a:pt x="2716" y="2173"/>
                                    <a:pt x="2722" y="2173"/>
                                    <a:pt x="2728" y="2172"/>
                                  </a:cubicBezTo>
                                  <a:cubicBezTo>
                                    <a:pt x="2745" y="2180"/>
                                    <a:pt x="2762" y="2189"/>
                                    <a:pt x="2779" y="2199"/>
                                  </a:cubicBezTo>
                                  <a:cubicBezTo>
                                    <a:pt x="2787" y="2217"/>
                                    <a:pt x="2792" y="2220"/>
                                    <a:pt x="2801" y="2232"/>
                                  </a:cubicBezTo>
                                  <a:cubicBezTo>
                                    <a:pt x="2813" y="2248"/>
                                    <a:pt x="2796" y="2256"/>
                                    <a:pt x="2776" y="2256"/>
                                  </a:cubicBezTo>
                                  <a:cubicBezTo>
                                    <a:pt x="2756" y="2256"/>
                                    <a:pt x="2752" y="2260"/>
                                    <a:pt x="2724" y="2260"/>
                                  </a:cubicBezTo>
                                  <a:cubicBezTo>
                                    <a:pt x="2696" y="2260"/>
                                    <a:pt x="2691" y="2252"/>
                                    <a:pt x="2659" y="2276"/>
                                  </a:cubicBezTo>
                                  <a:cubicBezTo>
                                    <a:pt x="2627" y="2300"/>
                                    <a:pt x="2627" y="2312"/>
                                    <a:pt x="2598" y="2333"/>
                                  </a:cubicBezTo>
                                  <a:cubicBezTo>
                                    <a:pt x="2587" y="2341"/>
                                    <a:pt x="2572" y="2347"/>
                                    <a:pt x="2557" y="2354"/>
                                  </a:cubicBezTo>
                                  <a:cubicBezTo>
                                    <a:pt x="2557" y="2134"/>
                                    <a:pt x="2557" y="2134"/>
                                    <a:pt x="2557" y="2134"/>
                                  </a:cubicBezTo>
                                  <a:cubicBezTo>
                                    <a:pt x="2596" y="2135"/>
                                    <a:pt x="2635" y="2141"/>
                                    <a:pt x="2671" y="2151"/>
                                  </a:cubicBezTo>
                                  <a:close/>
                                  <a:moveTo>
                                    <a:pt x="2492" y="67"/>
                                  </a:moveTo>
                                  <a:cubicBezTo>
                                    <a:pt x="2492" y="768"/>
                                    <a:pt x="2492" y="768"/>
                                    <a:pt x="2492" y="768"/>
                                  </a:cubicBezTo>
                                  <a:cubicBezTo>
                                    <a:pt x="2274" y="775"/>
                                    <a:pt x="2067" y="820"/>
                                    <a:pt x="1875" y="898"/>
                                  </a:cubicBezTo>
                                  <a:cubicBezTo>
                                    <a:pt x="1875" y="898"/>
                                    <a:pt x="1875" y="898"/>
                                    <a:pt x="1875" y="898"/>
                                  </a:cubicBezTo>
                                  <a:cubicBezTo>
                                    <a:pt x="1831" y="898"/>
                                    <a:pt x="1802" y="922"/>
                                    <a:pt x="1778" y="938"/>
                                  </a:cubicBezTo>
                                  <a:cubicBezTo>
                                    <a:pt x="1754" y="954"/>
                                    <a:pt x="1737" y="954"/>
                                    <a:pt x="1725" y="954"/>
                                  </a:cubicBezTo>
                                  <a:cubicBezTo>
                                    <a:pt x="1713" y="954"/>
                                    <a:pt x="1701" y="918"/>
                                    <a:pt x="1673" y="958"/>
                                  </a:cubicBezTo>
                                  <a:cubicBezTo>
                                    <a:pt x="1661" y="975"/>
                                    <a:pt x="1658" y="993"/>
                                    <a:pt x="1655" y="1005"/>
                                  </a:cubicBezTo>
                                  <a:cubicBezTo>
                                    <a:pt x="1648" y="1009"/>
                                    <a:pt x="1642" y="1013"/>
                                    <a:pt x="1635" y="1017"/>
                                  </a:cubicBezTo>
                                  <a:cubicBezTo>
                                    <a:pt x="1634" y="1016"/>
                                    <a:pt x="1633" y="1016"/>
                                    <a:pt x="1632" y="1015"/>
                                  </a:cubicBezTo>
                                  <a:cubicBezTo>
                                    <a:pt x="1600" y="991"/>
                                    <a:pt x="1580" y="1003"/>
                                    <a:pt x="1580" y="1035"/>
                                  </a:cubicBezTo>
                                  <a:cubicBezTo>
                                    <a:pt x="1580" y="1040"/>
                                    <a:pt x="1580" y="1045"/>
                                    <a:pt x="1581" y="1050"/>
                                  </a:cubicBezTo>
                                  <a:cubicBezTo>
                                    <a:pt x="1451" y="1133"/>
                                    <a:pt x="1333" y="1233"/>
                                    <a:pt x="1228" y="1346"/>
                                  </a:cubicBezTo>
                                  <a:cubicBezTo>
                                    <a:pt x="1228" y="1294"/>
                                    <a:pt x="1228" y="1294"/>
                                    <a:pt x="1228" y="1294"/>
                                  </a:cubicBezTo>
                                  <a:cubicBezTo>
                                    <a:pt x="1228" y="1294"/>
                                    <a:pt x="1261" y="1290"/>
                                    <a:pt x="1265" y="1278"/>
                                  </a:cubicBezTo>
                                  <a:cubicBezTo>
                                    <a:pt x="1269" y="1266"/>
                                    <a:pt x="1253" y="1262"/>
                                    <a:pt x="1236" y="1282"/>
                                  </a:cubicBezTo>
                                  <a:cubicBezTo>
                                    <a:pt x="1220" y="1302"/>
                                    <a:pt x="1204" y="1298"/>
                                    <a:pt x="1192" y="1270"/>
                                  </a:cubicBezTo>
                                  <a:cubicBezTo>
                                    <a:pt x="1180" y="1241"/>
                                    <a:pt x="1164" y="1225"/>
                                    <a:pt x="1151" y="1241"/>
                                  </a:cubicBezTo>
                                  <a:cubicBezTo>
                                    <a:pt x="1139" y="1258"/>
                                    <a:pt x="1147" y="1266"/>
                                    <a:pt x="1131" y="1274"/>
                                  </a:cubicBezTo>
                                  <a:cubicBezTo>
                                    <a:pt x="1115" y="1282"/>
                                    <a:pt x="1087" y="1302"/>
                                    <a:pt x="1103" y="1322"/>
                                  </a:cubicBezTo>
                                  <a:cubicBezTo>
                                    <a:pt x="1119" y="1342"/>
                                    <a:pt x="1123" y="1346"/>
                                    <a:pt x="1103" y="1346"/>
                                  </a:cubicBezTo>
                                  <a:cubicBezTo>
                                    <a:pt x="1083" y="1346"/>
                                    <a:pt x="1054" y="1363"/>
                                    <a:pt x="1083" y="1387"/>
                                  </a:cubicBezTo>
                                  <a:cubicBezTo>
                                    <a:pt x="1111" y="1411"/>
                                    <a:pt x="1143" y="1395"/>
                                    <a:pt x="1135" y="1419"/>
                                  </a:cubicBezTo>
                                  <a:cubicBezTo>
                                    <a:pt x="1127" y="1443"/>
                                    <a:pt x="1151" y="1460"/>
                                    <a:pt x="1111" y="1460"/>
                                  </a:cubicBezTo>
                                  <a:cubicBezTo>
                                    <a:pt x="1071" y="1460"/>
                                    <a:pt x="1030" y="1480"/>
                                    <a:pt x="1038" y="1427"/>
                                  </a:cubicBezTo>
                                  <a:cubicBezTo>
                                    <a:pt x="1046" y="1375"/>
                                    <a:pt x="1038" y="1342"/>
                                    <a:pt x="1018" y="1326"/>
                                  </a:cubicBezTo>
                                  <a:cubicBezTo>
                                    <a:pt x="998" y="1310"/>
                                    <a:pt x="998" y="1286"/>
                                    <a:pt x="990" y="1270"/>
                                  </a:cubicBezTo>
                                  <a:cubicBezTo>
                                    <a:pt x="982" y="1253"/>
                                    <a:pt x="1006" y="1266"/>
                                    <a:pt x="949" y="1266"/>
                                  </a:cubicBezTo>
                                  <a:cubicBezTo>
                                    <a:pt x="893" y="1266"/>
                                    <a:pt x="893" y="1173"/>
                                    <a:pt x="893" y="1120"/>
                                  </a:cubicBezTo>
                                  <a:cubicBezTo>
                                    <a:pt x="893" y="1068"/>
                                    <a:pt x="889" y="1059"/>
                                    <a:pt x="856" y="1084"/>
                                  </a:cubicBezTo>
                                  <a:cubicBezTo>
                                    <a:pt x="824" y="1108"/>
                                    <a:pt x="816" y="1080"/>
                                    <a:pt x="784" y="1112"/>
                                  </a:cubicBezTo>
                                  <a:cubicBezTo>
                                    <a:pt x="751" y="1144"/>
                                    <a:pt x="787" y="1177"/>
                                    <a:pt x="751" y="1177"/>
                                  </a:cubicBezTo>
                                  <a:cubicBezTo>
                                    <a:pt x="715" y="1177"/>
                                    <a:pt x="711" y="1144"/>
                                    <a:pt x="703" y="1197"/>
                                  </a:cubicBezTo>
                                  <a:cubicBezTo>
                                    <a:pt x="695" y="1249"/>
                                    <a:pt x="707" y="1258"/>
                                    <a:pt x="662" y="1270"/>
                                  </a:cubicBezTo>
                                  <a:cubicBezTo>
                                    <a:pt x="618" y="1282"/>
                                    <a:pt x="630" y="1294"/>
                                    <a:pt x="606" y="1314"/>
                                  </a:cubicBezTo>
                                  <a:cubicBezTo>
                                    <a:pt x="581" y="1334"/>
                                    <a:pt x="569" y="1294"/>
                                    <a:pt x="578" y="1367"/>
                                  </a:cubicBezTo>
                                  <a:cubicBezTo>
                                    <a:pt x="586" y="1439"/>
                                    <a:pt x="611" y="1430"/>
                                    <a:pt x="563" y="1438"/>
                                  </a:cubicBezTo>
                                  <a:cubicBezTo>
                                    <a:pt x="514" y="1446"/>
                                    <a:pt x="493" y="1488"/>
                                    <a:pt x="533" y="1484"/>
                                  </a:cubicBezTo>
                                  <a:cubicBezTo>
                                    <a:pt x="573" y="1480"/>
                                    <a:pt x="601" y="1442"/>
                                    <a:pt x="617" y="1422"/>
                                  </a:cubicBezTo>
                                  <a:cubicBezTo>
                                    <a:pt x="633" y="1401"/>
                                    <a:pt x="662" y="1359"/>
                                    <a:pt x="666" y="1427"/>
                                  </a:cubicBezTo>
                                  <a:cubicBezTo>
                                    <a:pt x="670" y="1496"/>
                                    <a:pt x="683" y="1520"/>
                                    <a:pt x="670" y="1577"/>
                                  </a:cubicBezTo>
                                  <a:cubicBezTo>
                                    <a:pt x="658" y="1633"/>
                                    <a:pt x="662" y="1641"/>
                                    <a:pt x="650" y="1706"/>
                                  </a:cubicBezTo>
                                  <a:cubicBezTo>
                                    <a:pt x="638" y="1771"/>
                                    <a:pt x="638" y="1860"/>
                                    <a:pt x="654" y="1892"/>
                                  </a:cubicBezTo>
                                  <a:cubicBezTo>
                                    <a:pt x="670" y="1924"/>
                                    <a:pt x="666" y="1924"/>
                                    <a:pt x="622" y="1977"/>
                                  </a:cubicBezTo>
                                  <a:cubicBezTo>
                                    <a:pt x="578" y="2030"/>
                                    <a:pt x="557" y="2070"/>
                                    <a:pt x="549" y="2155"/>
                                  </a:cubicBezTo>
                                  <a:cubicBezTo>
                                    <a:pt x="541" y="2240"/>
                                    <a:pt x="549" y="2288"/>
                                    <a:pt x="565" y="2333"/>
                                  </a:cubicBezTo>
                                  <a:cubicBezTo>
                                    <a:pt x="581" y="2377"/>
                                    <a:pt x="622" y="2422"/>
                                    <a:pt x="614" y="2458"/>
                                  </a:cubicBezTo>
                                  <a:cubicBezTo>
                                    <a:pt x="611" y="2472"/>
                                    <a:pt x="612" y="2496"/>
                                    <a:pt x="614" y="2523"/>
                                  </a:cubicBezTo>
                                  <a:cubicBezTo>
                                    <a:pt x="65" y="2523"/>
                                    <a:pt x="65" y="2523"/>
                                    <a:pt x="65" y="2523"/>
                                  </a:cubicBezTo>
                                  <a:cubicBezTo>
                                    <a:pt x="76" y="1179"/>
                                    <a:pt x="1153" y="94"/>
                                    <a:pt x="2492" y="67"/>
                                  </a:cubicBezTo>
                                  <a:close/>
                                  <a:moveTo>
                                    <a:pt x="66" y="2588"/>
                                  </a:moveTo>
                                  <a:cubicBezTo>
                                    <a:pt x="623" y="2588"/>
                                    <a:pt x="623" y="2588"/>
                                    <a:pt x="623" y="2588"/>
                                  </a:cubicBezTo>
                                  <a:cubicBezTo>
                                    <a:pt x="626" y="2605"/>
                                    <a:pt x="629" y="2619"/>
                                    <a:pt x="630" y="2624"/>
                                  </a:cubicBezTo>
                                  <a:cubicBezTo>
                                    <a:pt x="634" y="2640"/>
                                    <a:pt x="638" y="2696"/>
                                    <a:pt x="662" y="2733"/>
                                  </a:cubicBezTo>
                                  <a:cubicBezTo>
                                    <a:pt x="687" y="2769"/>
                                    <a:pt x="771" y="2834"/>
                                    <a:pt x="767" y="2866"/>
                                  </a:cubicBezTo>
                                  <a:cubicBezTo>
                                    <a:pt x="767" y="2866"/>
                                    <a:pt x="782" y="2948"/>
                                    <a:pt x="818" y="3069"/>
                                  </a:cubicBezTo>
                                  <a:cubicBezTo>
                                    <a:pt x="842" y="3153"/>
                                    <a:pt x="872" y="3234"/>
                                    <a:pt x="907" y="3312"/>
                                  </a:cubicBezTo>
                                  <a:cubicBezTo>
                                    <a:pt x="964" y="3443"/>
                                    <a:pt x="1041" y="3585"/>
                                    <a:pt x="1143" y="3711"/>
                                  </a:cubicBezTo>
                                  <a:cubicBezTo>
                                    <a:pt x="1187" y="3764"/>
                                    <a:pt x="1151" y="3901"/>
                                    <a:pt x="1167" y="3913"/>
                                  </a:cubicBezTo>
                                  <a:cubicBezTo>
                                    <a:pt x="1184" y="3925"/>
                                    <a:pt x="1147" y="3986"/>
                                    <a:pt x="1164" y="4026"/>
                                  </a:cubicBezTo>
                                  <a:cubicBezTo>
                                    <a:pt x="1180" y="4067"/>
                                    <a:pt x="1200" y="4071"/>
                                    <a:pt x="1200" y="4091"/>
                                  </a:cubicBezTo>
                                  <a:cubicBezTo>
                                    <a:pt x="1200" y="4111"/>
                                    <a:pt x="1176" y="4152"/>
                                    <a:pt x="1188" y="4184"/>
                                  </a:cubicBezTo>
                                  <a:cubicBezTo>
                                    <a:pt x="1200" y="4216"/>
                                    <a:pt x="1273" y="4321"/>
                                    <a:pt x="1301" y="4333"/>
                                  </a:cubicBezTo>
                                  <a:cubicBezTo>
                                    <a:pt x="1329" y="4346"/>
                                    <a:pt x="1354" y="4362"/>
                                    <a:pt x="1370" y="4358"/>
                                  </a:cubicBezTo>
                                  <a:cubicBezTo>
                                    <a:pt x="1386" y="4354"/>
                                    <a:pt x="1301" y="4305"/>
                                    <a:pt x="1309" y="4273"/>
                                  </a:cubicBezTo>
                                  <a:cubicBezTo>
                                    <a:pt x="1317" y="4240"/>
                                    <a:pt x="1341" y="4232"/>
                                    <a:pt x="1321" y="4220"/>
                                  </a:cubicBezTo>
                                  <a:cubicBezTo>
                                    <a:pt x="1301" y="4208"/>
                                    <a:pt x="1281" y="4172"/>
                                    <a:pt x="1297" y="4168"/>
                                  </a:cubicBezTo>
                                  <a:cubicBezTo>
                                    <a:pt x="1313" y="4164"/>
                                    <a:pt x="1329" y="4176"/>
                                    <a:pt x="1313" y="4127"/>
                                  </a:cubicBezTo>
                                  <a:cubicBezTo>
                                    <a:pt x="1297" y="4079"/>
                                    <a:pt x="1317" y="4091"/>
                                    <a:pt x="1341" y="4091"/>
                                  </a:cubicBezTo>
                                  <a:cubicBezTo>
                                    <a:pt x="1366" y="4091"/>
                                    <a:pt x="1378" y="4067"/>
                                    <a:pt x="1402" y="4071"/>
                                  </a:cubicBezTo>
                                  <a:cubicBezTo>
                                    <a:pt x="1426" y="4075"/>
                                    <a:pt x="1390" y="4018"/>
                                    <a:pt x="1414" y="4014"/>
                                  </a:cubicBezTo>
                                  <a:cubicBezTo>
                                    <a:pt x="1438" y="4010"/>
                                    <a:pt x="1458" y="4022"/>
                                    <a:pt x="1478" y="4022"/>
                                  </a:cubicBezTo>
                                  <a:cubicBezTo>
                                    <a:pt x="1763" y="4234"/>
                                    <a:pt x="2113" y="4363"/>
                                    <a:pt x="2492" y="4375"/>
                                  </a:cubicBezTo>
                                  <a:cubicBezTo>
                                    <a:pt x="2492" y="4588"/>
                                    <a:pt x="2492" y="4588"/>
                                    <a:pt x="2492" y="4588"/>
                                  </a:cubicBezTo>
                                  <a:cubicBezTo>
                                    <a:pt x="2484" y="4588"/>
                                    <a:pt x="2476" y="4588"/>
                                    <a:pt x="2469" y="4588"/>
                                  </a:cubicBezTo>
                                  <a:cubicBezTo>
                                    <a:pt x="2425" y="4588"/>
                                    <a:pt x="2400" y="4604"/>
                                    <a:pt x="2356" y="4608"/>
                                  </a:cubicBezTo>
                                  <a:cubicBezTo>
                                    <a:pt x="2312" y="4612"/>
                                    <a:pt x="2307" y="4645"/>
                                    <a:pt x="2251" y="4645"/>
                                  </a:cubicBezTo>
                                  <a:cubicBezTo>
                                    <a:pt x="2194" y="4645"/>
                                    <a:pt x="2130" y="4649"/>
                                    <a:pt x="2085" y="4633"/>
                                  </a:cubicBezTo>
                                  <a:cubicBezTo>
                                    <a:pt x="2041" y="4616"/>
                                    <a:pt x="1923" y="4584"/>
                                    <a:pt x="1899" y="4552"/>
                                  </a:cubicBezTo>
                                  <a:cubicBezTo>
                                    <a:pt x="1875" y="4519"/>
                                    <a:pt x="1863" y="4487"/>
                                    <a:pt x="1839" y="4487"/>
                                  </a:cubicBezTo>
                                  <a:cubicBezTo>
                                    <a:pt x="1814" y="4487"/>
                                    <a:pt x="1762" y="4430"/>
                                    <a:pt x="1766" y="4402"/>
                                  </a:cubicBezTo>
                                  <a:cubicBezTo>
                                    <a:pt x="1770" y="4374"/>
                                    <a:pt x="1742" y="4402"/>
                                    <a:pt x="1750" y="4422"/>
                                  </a:cubicBezTo>
                                  <a:cubicBezTo>
                                    <a:pt x="1758" y="4443"/>
                                    <a:pt x="1786" y="4475"/>
                                    <a:pt x="1802" y="4491"/>
                                  </a:cubicBezTo>
                                  <a:cubicBezTo>
                                    <a:pt x="1818" y="4507"/>
                                    <a:pt x="1810" y="4527"/>
                                    <a:pt x="1790" y="4515"/>
                                  </a:cubicBezTo>
                                  <a:cubicBezTo>
                                    <a:pt x="1770" y="4503"/>
                                    <a:pt x="1754" y="4499"/>
                                    <a:pt x="1737" y="4483"/>
                                  </a:cubicBezTo>
                                  <a:cubicBezTo>
                                    <a:pt x="1721" y="4467"/>
                                    <a:pt x="1729" y="4475"/>
                                    <a:pt x="1693" y="4467"/>
                                  </a:cubicBezTo>
                                  <a:cubicBezTo>
                                    <a:pt x="1657" y="4459"/>
                                    <a:pt x="1531" y="4382"/>
                                    <a:pt x="1515" y="4378"/>
                                  </a:cubicBezTo>
                                  <a:cubicBezTo>
                                    <a:pt x="1515" y="4378"/>
                                    <a:pt x="1831" y="4679"/>
                                    <a:pt x="2492" y="4704"/>
                                  </a:cubicBezTo>
                                  <a:cubicBezTo>
                                    <a:pt x="2492" y="5011"/>
                                    <a:pt x="2492" y="5011"/>
                                    <a:pt x="2492" y="5011"/>
                                  </a:cubicBezTo>
                                  <a:cubicBezTo>
                                    <a:pt x="1164" y="4985"/>
                                    <a:pt x="93" y="3916"/>
                                    <a:pt x="66" y="2588"/>
                                  </a:cubicBezTo>
                                  <a:close/>
                                  <a:moveTo>
                                    <a:pt x="2557" y="5012"/>
                                  </a:moveTo>
                                  <a:cubicBezTo>
                                    <a:pt x="2557" y="4706"/>
                                    <a:pt x="2557" y="4706"/>
                                    <a:pt x="2557" y="4706"/>
                                  </a:cubicBezTo>
                                  <a:cubicBezTo>
                                    <a:pt x="2581" y="4706"/>
                                    <a:pt x="2606" y="4706"/>
                                    <a:pt x="2631" y="4705"/>
                                  </a:cubicBezTo>
                                  <a:cubicBezTo>
                                    <a:pt x="3387" y="4689"/>
                                    <a:pt x="3779" y="4261"/>
                                    <a:pt x="3779" y="4261"/>
                                  </a:cubicBezTo>
                                  <a:cubicBezTo>
                                    <a:pt x="3779" y="4261"/>
                                    <a:pt x="3718" y="4285"/>
                                    <a:pt x="3702" y="4309"/>
                                  </a:cubicBezTo>
                                  <a:cubicBezTo>
                                    <a:pt x="3686" y="4333"/>
                                    <a:pt x="3637" y="4342"/>
                                    <a:pt x="3617" y="4342"/>
                                  </a:cubicBezTo>
                                  <a:cubicBezTo>
                                    <a:pt x="3597" y="4342"/>
                                    <a:pt x="3556" y="4350"/>
                                    <a:pt x="3536" y="4370"/>
                                  </a:cubicBezTo>
                                  <a:cubicBezTo>
                                    <a:pt x="3516" y="4390"/>
                                    <a:pt x="3479" y="4394"/>
                                    <a:pt x="3463" y="4410"/>
                                  </a:cubicBezTo>
                                  <a:cubicBezTo>
                                    <a:pt x="3447" y="4426"/>
                                    <a:pt x="3443" y="4447"/>
                                    <a:pt x="3407" y="4451"/>
                                  </a:cubicBezTo>
                                  <a:cubicBezTo>
                                    <a:pt x="3371" y="4455"/>
                                    <a:pt x="3379" y="4475"/>
                                    <a:pt x="3346" y="4487"/>
                                  </a:cubicBezTo>
                                  <a:cubicBezTo>
                                    <a:pt x="3314" y="4499"/>
                                    <a:pt x="3334" y="4467"/>
                                    <a:pt x="3306" y="4463"/>
                                  </a:cubicBezTo>
                                  <a:cubicBezTo>
                                    <a:pt x="3278" y="4459"/>
                                    <a:pt x="3274" y="4471"/>
                                    <a:pt x="3229" y="4475"/>
                                  </a:cubicBezTo>
                                  <a:cubicBezTo>
                                    <a:pt x="3184" y="4479"/>
                                    <a:pt x="3181" y="4455"/>
                                    <a:pt x="3148" y="4487"/>
                                  </a:cubicBezTo>
                                  <a:cubicBezTo>
                                    <a:pt x="3116" y="4519"/>
                                    <a:pt x="3128" y="4511"/>
                                    <a:pt x="3091" y="4511"/>
                                  </a:cubicBezTo>
                                  <a:cubicBezTo>
                                    <a:pt x="3055" y="4511"/>
                                    <a:pt x="3067" y="4491"/>
                                    <a:pt x="3031" y="4519"/>
                                  </a:cubicBezTo>
                                  <a:cubicBezTo>
                                    <a:pt x="2995" y="4548"/>
                                    <a:pt x="2991" y="4548"/>
                                    <a:pt x="2966" y="4548"/>
                                  </a:cubicBezTo>
                                  <a:cubicBezTo>
                                    <a:pt x="2942" y="4548"/>
                                    <a:pt x="2930" y="4527"/>
                                    <a:pt x="2906" y="4548"/>
                                  </a:cubicBezTo>
                                  <a:cubicBezTo>
                                    <a:pt x="2881" y="4568"/>
                                    <a:pt x="2890" y="4576"/>
                                    <a:pt x="2853" y="4576"/>
                                  </a:cubicBezTo>
                                  <a:cubicBezTo>
                                    <a:pt x="2817" y="4576"/>
                                    <a:pt x="2833" y="4568"/>
                                    <a:pt x="2772" y="4568"/>
                                  </a:cubicBezTo>
                                  <a:cubicBezTo>
                                    <a:pt x="2711" y="4568"/>
                                    <a:pt x="2623" y="4576"/>
                                    <a:pt x="2603" y="4580"/>
                                  </a:cubicBezTo>
                                  <a:cubicBezTo>
                                    <a:pt x="2594" y="4582"/>
                                    <a:pt x="2577" y="4583"/>
                                    <a:pt x="2557" y="4585"/>
                                  </a:cubicBezTo>
                                  <a:cubicBezTo>
                                    <a:pt x="2557" y="4377"/>
                                    <a:pt x="2557" y="4377"/>
                                    <a:pt x="2557" y="4377"/>
                                  </a:cubicBezTo>
                                  <a:cubicBezTo>
                                    <a:pt x="3446" y="4373"/>
                                    <a:pt x="4182" y="3722"/>
                                    <a:pt x="4323" y="2870"/>
                                  </a:cubicBezTo>
                                  <a:cubicBezTo>
                                    <a:pt x="4324" y="2870"/>
                                    <a:pt x="4324" y="2870"/>
                                    <a:pt x="4324" y="2870"/>
                                  </a:cubicBezTo>
                                  <a:cubicBezTo>
                                    <a:pt x="4345" y="2874"/>
                                    <a:pt x="4340" y="2874"/>
                                    <a:pt x="4357" y="2899"/>
                                  </a:cubicBezTo>
                                  <a:cubicBezTo>
                                    <a:pt x="4373" y="2923"/>
                                    <a:pt x="4409" y="2899"/>
                                    <a:pt x="4413" y="2923"/>
                                  </a:cubicBezTo>
                                  <a:cubicBezTo>
                                    <a:pt x="4417" y="2947"/>
                                    <a:pt x="4393" y="2931"/>
                                    <a:pt x="4417" y="2947"/>
                                  </a:cubicBezTo>
                                  <a:cubicBezTo>
                                    <a:pt x="4442" y="2963"/>
                                    <a:pt x="4466" y="2931"/>
                                    <a:pt x="4478" y="2886"/>
                                  </a:cubicBezTo>
                                  <a:cubicBezTo>
                                    <a:pt x="4490" y="2842"/>
                                    <a:pt x="4458" y="2834"/>
                                    <a:pt x="4450" y="2814"/>
                                  </a:cubicBezTo>
                                  <a:cubicBezTo>
                                    <a:pt x="4442" y="2793"/>
                                    <a:pt x="4409" y="2773"/>
                                    <a:pt x="4413" y="2741"/>
                                  </a:cubicBezTo>
                                  <a:cubicBezTo>
                                    <a:pt x="4417" y="2709"/>
                                    <a:pt x="4425" y="2684"/>
                                    <a:pt x="4446" y="2684"/>
                                  </a:cubicBezTo>
                                  <a:cubicBezTo>
                                    <a:pt x="4466" y="2684"/>
                                    <a:pt x="4470" y="2709"/>
                                    <a:pt x="4474" y="2721"/>
                                  </a:cubicBezTo>
                                  <a:cubicBezTo>
                                    <a:pt x="4478" y="2733"/>
                                    <a:pt x="4478" y="2696"/>
                                    <a:pt x="4490" y="2664"/>
                                  </a:cubicBezTo>
                                  <a:cubicBezTo>
                                    <a:pt x="4499" y="2639"/>
                                    <a:pt x="4530" y="2619"/>
                                    <a:pt x="4548" y="2588"/>
                                  </a:cubicBezTo>
                                  <a:cubicBezTo>
                                    <a:pt x="5008" y="2588"/>
                                    <a:pt x="5008" y="2588"/>
                                    <a:pt x="5008" y="2588"/>
                                  </a:cubicBezTo>
                                  <a:cubicBezTo>
                                    <a:pt x="4980" y="3924"/>
                                    <a:pt x="3897" y="4999"/>
                                    <a:pt x="2557" y="5012"/>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88"/>
                          <wps:cNvSpPr>
                            <a:spLocks noChangeAspect="1"/>
                          </wps:cNvSpPr>
                          <wps:spPr bwMode="auto">
                            <a:xfrm>
                              <a:off x="4719" y="1948"/>
                              <a:ext cx="39" cy="66"/>
                            </a:xfrm>
                            <a:custGeom>
                              <a:avLst/>
                              <a:gdLst>
                                <a:gd name="T0" fmla="*/ 117 w 153"/>
                                <a:gd name="T1" fmla="*/ 0 h 266"/>
                                <a:gd name="T2" fmla="*/ 76 w 153"/>
                                <a:gd name="T3" fmla="*/ 40 h 266"/>
                                <a:gd name="T4" fmla="*/ 44 w 153"/>
                                <a:gd name="T5" fmla="*/ 64 h 266"/>
                                <a:gd name="T6" fmla="*/ 28 w 153"/>
                                <a:gd name="T7" fmla="*/ 97 h 266"/>
                                <a:gd name="T8" fmla="*/ 24 w 153"/>
                                <a:gd name="T9" fmla="*/ 153 h 266"/>
                                <a:gd name="T10" fmla="*/ 4 w 153"/>
                                <a:gd name="T11" fmla="*/ 186 h 266"/>
                                <a:gd name="T12" fmla="*/ 24 w 153"/>
                                <a:gd name="T13" fmla="*/ 250 h 266"/>
                                <a:gd name="T14" fmla="*/ 72 w 153"/>
                                <a:gd name="T15" fmla="*/ 238 h 266"/>
                                <a:gd name="T16" fmla="*/ 92 w 153"/>
                                <a:gd name="T17" fmla="*/ 177 h 266"/>
                                <a:gd name="T18" fmla="*/ 113 w 153"/>
                                <a:gd name="T19" fmla="*/ 105 h 266"/>
                                <a:gd name="T20" fmla="*/ 133 w 153"/>
                                <a:gd name="T21" fmla="*/ 56 h 266"/>
                                <a:gd name="T22" fmla="*/ 117 w 153"/>
                                <a:gd name="T23"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3" h="266">
                                  <a:moveTo>
                                    <a:pt x="117" y="0"/>
                                  </a:moveTo>
                                  <a:cubicBezTo>
                                    <a:pt x="76" y="40"/>
                                    <a:pt x="76" y="40"/>
                                    <a:pt x="76" y="40"/>
                                  </a:cubicBezTo>
                                  <a:cubicBezTo>
                                    <a:pt x="76" y="40"/>
                                    <a:pt x="56" y="60"/>
                                    <a:pt x="44" y="64"/>
                                  </a:cubicBezTo>
                                  <a:cubicBezTo>
                                    <a:pt x="32" y="68"/>
                                    <a:pt x="28" y="76"/>
                                    <a:pt x="28" y="97"/>
                                  </a:cubicBezTo>
                                  <a:cubicBezTo>
                                    <a:pt x="28" y="117"/>
                                    <a:pt x="44" y="149"/>
                                    <a:pt x="24" y="153"/>
                                  </a:cubicBezTo>
                                  <a:cubicBezTo>
                                    <a:pt x="4" y="157"/>
                                    <a:pt x="0" y="157"/>
                                    <a:pt x="4" y="186"/>
                                  </a:cubicBezTo>
                                  <a:cubicBezTo>
                                    <a:pt x="8" y="214"/>
                                    <a:pt x="8" y="250"/>
                                    <a:pt x="24" y="250"/>
                                  </a:cubicBezTo>
                                  <a:cubicBezTo>
                                    <a:pt x="40" y="250"/>
                                    <a:pt x="68" y="266"/>
                                    <a:pt x="72" y="238"/>
                                  </a:cubicBezTo>
                                  <a:cubicBezTo>
                                    <a:pt x="76" y="210"/>
                                    <a:pt x="85" y="206"/>
                                    <a:pt x="92" y="177"/>
                                  </a:cubicBezTo>
                                  <a:cubicBezTo>
                                    <a:pt x="101" y="149"/>
                                    <a:pt x="101" y="125"/>
                                    <a:pt x="113" y="105"/>
                                  </a:cubicBezTo>
                                  <a:cubicBezTo>
                                    <a:pt x="125" y="84"/>
                                    <a:pt x="133" y="97"/>
                                    <a:pt x="133" y="56"/>
                                  </a:cubicBezTo>
                                  <a:cubicBezTo>
                                    <a:pt x="133" y="16"/>
                                    <a:pt x="153" y="16"/>
                                    <a:pt x="117" y="0"/>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89"/>
                          <wps:cNvSpPr>
                            <a:spLocks noChangeAspect="1"/>
                          </wps:cNvSpPr>
                          <wps:spPr bwMode="auto">
                            <a:xfrm>
                              <a:off x="4890" y="1807"/>
                              <a:ext cx="7" cy="10"/>
                            </a:xfrm>
                            <a:custGeom>
                              <a:avLst/>
                              <a:gdLst>
                                <a:gd name="T0" fmla="*/ 28 w 28"/>
                                <a:gd name="T1" fmla="*/ 12 h 40"/>
                                <a:gd name="T2" fmla="*/ 12 w 28"/>
                                <a:gd name="T3" fmla="*/ 0 h 40"/>
                                <a:gd name="T4" fmla="*/ 0 w 28"/>
                                <a:gd name="T5" fmla="*/ 36 h 40"/>
                                <a:gd name="T6" fmla="*/ 20 w 28"/>
                                <a:gd name="T7" fmla="*/ 40 h 40"/>
                                <a:gd name="T8" fmla="*/ 28 w 28"/>
                                <a:gd name="T9" fmla="*/ 12 h 40"/>
                              </a:gdLst>
                              <a:ahLst/>
                              <a:cxnLst>
                                <a:cxn ang="0">
                                  <a:pos x="T0" y="T1"/>
                                </a:cxn>
                                <a:cxn ang="0">
                                  <a:pos x="T2" y="T3"/>
                                </a:cxn>
                                <a:cxn ang="0">
                                  <a:pos x="T4" y="T5"/>
                                </a:cxn>
                                <a:cxn ang="0">
                                  <a:pos x="T6" y="T7"/>
                                </a:cxn>
                                <a:cxn ang="0">
                                  <a:pos x="T8" y="T9"/>
                                </a:cxn>
                              </a:cxnLst>
                              <a:rect l="0" t="0" r="r" b="b"/>
                              <a:pathLst>
                                <a:path w="28" h="40">
                                  <a:moveTo>
                                    <a:pt x="28" y="12"/>
                                  </a:moveTo>
                                  <a:cubicBezTo>
                                    <a:pt x="28" y="12"/>
                                    <a:pt x="24" y="0"/>
                                    <a:pt x="12" y="0"/>
                                  </a:cubicBezTo>
                                  <a:cubicBezTo>
                                    <a:pt x="0" y="36"/>
                                    <a:pt x="0" y="36"/>
                                    <a:pt x="0" y="36"/>
                                  </a:cubicBezTo>
                                  <a:cubicBezTo>
                                    <a:pt x="20" y="40"/>
                                    <a:pt x="20" y="40"/>
                                    <a:pt x="20" y="40"/>
                                  </a:cubicBezTo>
                                  <a:lnTo>
                                    <a:pt x="28" y="12"/>
                                  </a:ln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90"/>
                          <wps:cNvSpPr>
                            <a:spLocks noChangeAspect="1"/>
                          </wps:cNvSpPr>
                          <wps:spPr bwMode="auto">
                            <a:xfrm>
                              <a:off x="4120" y="1725"/>
                              <a:ext cx="20" cy="27"/>
                            </a:xfrm>
                            <a:custGeom>
                              <a:avLst/>
                              <a:gdLst>
                                <a:gd name="T0" fmla="*/ 0 w 77"/>
                                <a:gd name="T1" fmla="*/ 0 h 105"/>
                                <a:gd name="T2" fmla="*/ 56 w 77"/>
                                <a:gd name="T3" fmla="*/ 101 h 105"/>
                                <a:gd name="T4" fmla="*/ 73 w 77"/>
                                <a:gd name="T5" fmla="*/ 77 h 105"/>
                                <a:gd name="T6" fmla="*/ 0 w 77"/>
                                <a:gd name="T7" fmla="*/ 0 h 105"/>
                              </a:gdLst>
                              <a:ahLst/>
                              <a:cxnLst>
                                <a:cxn ang="0">
                                  <a:pos x="T0" y="T1"/>
                                </a:cxn>
                                <a:cxn ang="0">
                                  <a:pos x="T2" y="T3"/>
                                </a:cxn>
                                <a:cxn ang="0">
                                  <a:pos x="T4" y="T5"/>
                                </a:cxn>
                                <a:cxn ang="0">
                                  <a:pos x="T6" y="T7"/>
                                </a:cxn>
                              </a:cxnLst>
                              <a:rect l="0" t="0" r="r" b="b"/>
                              <a:pathLst>
                                <a:path w="77" h="105">
                                  <a:moveTo>
                                    <a:pt x="0" y="0"/>
                                  </a:moveTo>
                                  <a:cubicBezTo>
                                    <a:pt x="0" y="0"/>
                                    <a:pt x="36" y="97"/>
                                    <a:pt x="56" y="101"/>
                                  </a:cubicBezTo>
                                  <a:cubicBezTo>
                                    <a:pt x="77" y="105"/>
                                    <a:pt x="77" y="93"/>
                                    <a:pt x="73" y="77"/>
                                  </a:cubicBezTo>
                                  <a:cubicBezTo>
                                    <a:pt x="69" y="61"/>
                                    <a:pt x="20" y="4"/>
                                    <a:pt x="0" y="0"/>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91"/>
                          <wps:cNvSpPr>
                            <a:spLocks noChangeAspect="1"/>
                          </wps:cNvSpPr>
                          <wps:spPr bwMode="auto">
                            <a:xfrm>
                              <a:off x="4148" y="1754"/>
                              <a:ext cx="18" cy="10"/>
                            </a:xfrm>
                            <a:custGeom>
                              <a:avLst/>
                              <a:gdLst>
                                <a:gd name="T0" fmla="*/ 16 w 73"/>
                                <a:gd name="T1" fmla="*/ 32 h 40"/>
                                <a:gd name="T2" fmla="*/ 73 w 73"/>
                                <a:gd name="T3" fmla="*/ 40 h 40"/>
                                <a:gd name="T4" fmla="*/ 16 w 73"/>
                                <a:gd name="T5" fmla="*/ 0 h 40"/>
                                <a:gd name="T6" fmla="*/ 16 w 73"/>
                                <a:gd name="T7" fmla="*/ 32 h 40"/>
                              </a:gdLst>
                              <a:ahLst/>
                              <a:cxnLst>
                                <a:cxn ang="0">
                                  <a:pos x="T0" y="T1"/>
                                </a:cxn>
                                <a:cxn ang="0">
                                  <a:pos x="T2" y="T3"/>
                                </a:cxn>
                                <a:cxn ang="0">
                                  <a:pos x="T4" y="T5"/>
                                </a:cxn>
                                <a:cxn ang="0">
                                  <a:pos x="T6" y="T7"/>
                                </a:cxn>
                              </a:cxnLst>
                              <a:rect l="0" t="0" r="r" b="b"/>
                              <a:pathLst>
                                <a:path w="73" h="40">
                                  <a:moveTo>
                                    <a:pt x="16" y="32"/>
                                  </a:moveTo>
                                  <a:cubicBezTo>
                                    <a:pt x="32" y="36"/>
                                    <a:pt x="73" y="40"/>
                                    <a:pt x="73" y="40"/>
                                  </a:cubicBezTo>
                                  <a:cubicBezTo>
                                    <a:pt x="16" y="0"/>
                                    <a:pt x="16" y="0"/>
                                    <a:pt x="16" y="0"/>
                                  </a:cubicBezTo>
                                  <a:cubicBezTo>
                                    <a:pt x="16" y="0"/>
                                    <a:pt x="0" y="28"/>
                                    <a:pt x="16" y="32"/>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92"/>
                          <wps:cNvSpPr>
                            <a:spLocks noChangeAspect="1"/>
                          </wps:cNvSpPr>
                          <wps:spPr bwMode="auto">
                            <a:xfrm>
                              <a:off x="4949" y="1799"/>
                              <a:ext cx="81" cy="45"/>
                            </a:xfrm>
                            <a:custGeom>
                              <a:avLst/>
                              <a:gdLst>
                                <a:gd name="T0" fmla="*/ 320 w 320"/>
                                <a:gd name="T1" fmla="*/ 93 h 178"/>
                                <a:gd name="T2" fmla="*/ 263 w 320"/>
                                <a:gd name="T3" fmla="*/ 110 h 178"/>
                                <a:gd name="T4" fmla="*/ 202 w 320"/>
                                <a:gd name="T5" fmla="*/ 138 h 178"/>
                                <a:gd name="T6" fmla="*/ 158 w 320"/>
                                <a:gd name="T7" fmla="*/ 146 h 178"/>
                                <a:gd name="T8" fmla="*/ 138 w 320"/>
                                <a:gd name="T9" fmla="*/ 110 h 178"/>
                                <a:gd name="T10" fmla="*/ 93 w 320"/>
                                <a:gd name="T11" fmla="*/ 45 h 178"/>
                                <a:gd name="T12" fmla="*/ 0 w 320"/>
                                <a:gd name="T13" fmla="*/ 13 h 178"/>
                                <a:gd name="T14" fmla="*/ 117 w 320"/>
                                <a:gd name="T15" fmla="*/ 166 h 178"/>
                                <a:gd name="T16" fmla="*/ 198 w 320"/>
                                <a:gd name="T17" fmla="*/ 170 h 178"/>
                                <a:gd name="T18" fmla="*/ 320 w 320"/>
                                <a:gd name="T19" fmla="*/ 93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0" h="178">
                                  <a:moveTo>
                                    <a:pt x="320" y="93"/>
                                  </a:moveTo>
                                  <a:cubicBezTo>
                                    <a:pt x="320" y="69"/>
                                    <a:pt x="275" y="89"/>
                                    <a:pt x="263" y="110"/>
                                  </a:cubicBezTo>
                                  <a:cubicBezTo>
                                    <a:pt x="251" y="130"/>
                                    <a:pt x="231" y="134"/>
                                    <a:pt x="202" y="138"/>
                                  </a:cubicBezTo>
                                  <a:cubicBezTo>
                                    <a:pt x="174" y="142"/>
                                    <a:pt x="178" y="162"/>
                                    <a:pt x="158" y="146"/>
                                  </a:cubicBezTo>
                                  <a:cubicBezTo>
                                    <a:pt x="138" y="130"/>
                                    <a:pt x="138" y="138"/>
                                    <a:pt x="138" y="110"/>
                                  </a:cubicBezTo>
                                  <a:cubicBezTo>
                                    <a:pt x="138" y="81"/>
                                    <a:pt x="109" y="49"/>
                                    <a:pt x="93" y="45"/>
                                  </a:cubicBezTo>
                                  <a:cubicBezTo>
                                    <a:pt x="77" y="41"/>
                                    <a:pt x="12" y="0"/>
                                    <a:pt x="0" y="13"/>
                                  </a:cubicBezTo>
                                  <a:cubicBezTo>
                                    <a:pt x="0" y="13"/>
                                    <a:pt x="101" y="154"/>
                                    <a:pt x="117" y="166"/>
                                  </a:cubicBezTo>
                                  <a:cubicBezTo>
                                    <a:pt x="134" y="178"/>
                                    <a:pt x="186" y="178"/>
                                    <a:pt x="198" y="170"/>
                                  </a:cubicBezTo>
                                  <a:cubicBezTo>
                                    <a:pt x="210" y="162"/>
                                    <a:pt x="320" y="118"/>
                                    <a:pt x="320" y="93"/>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93"/>
                          <wps:cNvSpPr>
                            <a:spLocks noChangeAspect="1"/>
                          </wps:cNvSpPr>
                          <wps:spPr bwMode="auto">
                            <a:xfrm>
                              <a:off x="4963" y="1778"/>
                              <a:ext cx="19" cy="25"/>
                            </a:xfrm>
                            <a:custGeom>
                              <a:avLst/>
                              <a:gdLst>
                                <a:gd name="T0" fmla="*/ 48 w 77"/>
                                <a:gd name="T1" fmla="*/ 89 h 97"/>
                                <a:gd name="T2" fmla="*/ 52 w 77"/>
                                <a:gd name="T3" fmla="*/ 40 h 97"/>
                                <a:gd name="T4" fmla="*/ 0 w 77"/>
                                <a:gd name="T5" fmla="*/ 8 h 97"/>
                                <a:gd name="T6" fmla="*/ 48 w 77"/>
                                <a:gd name="T7" fmla="*/ 89 h 97"/>
                              </a:gdLst>
                              <a:ahLst/>
                              <a:cxnLst>
                                <a:cxn ang="0">
                                  <a:pos x="T0" y="T1"/>
                                </a:cxn>
                                <a:cxn ang="0">
                                  <a:pos x="T2" y="T3"/>
                                </a:cxn>
                                <a:cxn ang="0">
                                  <a:pos x="T4" y="T5"/>
                                </a:cxn>
                                <a:cxn ang="0">
                                  <a:pos x="T6" y="T7"/>
                                </a:cxn>
                              </a:cxnLst>
                              <a:rect l="0" t="0" r="r" b="b"/>
                              <a:pathLst>
                                <a:path w="77" h="97">
                                  <a:moveTo>
                                    <a:pt x="48" y="89"/>
                                  </a:moveTo>
                                  <a:cubicBezTo>
                                    <a:pt x="77" y="97"/>
                                    <a:pt x="52" y="40"/>
                                    <a:pt x="52" y="40"/>
                                  </a:cubicBezTo>
                                  <a:cubicBezTo>
                                    <a:pt x="52" y="40"/>
                                    <a:pt x="28" y="0"/>
                                    <a:pt x="0" y="8"/>
                                  </a:cubicBezTo>
                                  <a:cubicBezTo>
                                    <a:pt x="0" y="8"/>
                                    <a:pt x="20" y="80"/>
                                    <a:pt x="48" y="89"/>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94"/>
                          <wps:cNvSpPr>
                            <a:spLocks noChangeAspect="1"/>
                          </wps:cNvSpPr>
                          <wps:spPr bwMode="auto">
                            <a:xfrm>
                              <a:off x="4993" y="1761"/>
                              <a:ext cx="32" cy="54"/>
                            </a:xfrm>
                            <a:custGeom>
                              <a:avLst/>
                              <a:gdLst>
                                <a:gd name="T0" fmla="*/ 20 w 129"/>
                                <a:gd name="T1" fmla="*/ 206 h 214"/>
                                <a:gd name="T2" fmla="*/ 93 w 129"/>
                                <a:gd name="T3" fmla="*/ 194 h 214"/>
                                <a:gd name="T4" fmla="*/ 113 w 129"/>
                                <a:gd name="T5" fmla="*/ 109 h 214"/>
                                <a:gd name="T6" fmla="*/ 89 w 129"/>
                                <a:gd name="T7" fmla="*/ 0 h 214"/>
                                <a:gd name="T8" fmla="*/ 44 w 129"/>
                                <a:gd name="T9" fmla="*/ 85 h 214"/>
                                <a:gd name="T10" fmla="*/ 12 w 129"/>
                                <a:gd name="T11" fmla="*/ 141 h 214"/>
                                <a:gd name="T12" fmla="*/ 20 w 129"/>
                                <a:gd name="T13" fmla="*/ 206 h 214"/>
                              </a:gdLst>
                              <a:ahLst/>
                              <a:cxnLst>
                                <a:cxn ang="0">
                                  <a:pos x="T0" y="T1"/>
                                </a:cxn>
                                <a:cxn ang="0">
                                  <a:pos x="T2" y="T3"/>
                                </a:cxn>
                                <a:cxn ang="0">
                                  <a:pos x="T4" y="T5"/>
                                </a:cxn>
                                <a:cxn ang="0">
                                  <a:pos x="T6" y="T7"/>
                                </a:cxn>
                                <a:cxn ang="0">
                                  <a:pos x="T8" y="T9"/>
                                </a:cxn>
                                <a:cxn ang="0">
                                  <a:pos x="T10" y="T11"/>
                                </a:cxn>
                                <a:cxn ang="0">
                                  <a:pos x="T12" y="T13"/>
                                </a:cxn>
                              </a:cxnLst>
                              <a:rect l="0" t="0" r="r" b="b"/>
                              <a:pathLst>
                                <a:path w="129" h="214">
                                  <a:moveTo>
                                    <a:pt x="20" y="206"/>
                                  </a:moveTo>
                                  <a:cubicBezTo>
                                    <a:pt x="40" y="206"/>
                                    <a:pt x="93" y="214"/>
                                    <a:pt x="93" y="194"/>
                                  </a:cubicBezTo>
                                  <a:cubicBezTo>
                                    <a:pt x="93" y="174"/>
                                    <a:pt x="113" y="129"/>
                                    <a:pt x="113" y="109"/>
                                  </a:cubicBezTo>
                                  <a:cubicBezTo>
                                    <a:pt x="113" y="89"/>
                                    <a:pt x="129" y="0"/>
                                    <a:pt x="89" y="0"/>
                                  </a:cubicBezTo>
                                  <a:cubicBezTo>
                                    <a:pt x="89" y="0"/>
                                    <a:pt x="60" y="65"/>
                                    <a:pt x="44" y="85"/>
                                  </a:cubicBezTo>
                                  <a:cubicBezTo>
                                    <a:pt x="28" y="105"/>
                                    <a:pt x="12" y="121"/>
                                    <a:pt x="12" y="141"/>
                                  </a:cubicBezTo>
                                  <a:cubicBezTo>
                                    <a:pt x="12" y="162"/>
                                    <a:pt x="0" y="206"/>
                                    <a:pt x="20" y="206"/>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95"/>
                          <wps:cNvSpPr>
                            <a:spLocks noChangeAspect="1"/>
                          </wps:cNvSpPr>
                          <wps:spPr bwMode="auto">
                            <a:xfrm>
                              <a:off x="5015" y="1690"/>
                              <a:ext cx="12" cy="31"/>
                            </a:xfrm>
                            <a:custGeom>
                              <a:avLst/>
                              <a:gdLst>
                                <a:gd name="T0" fmla="*/ 48 w 48"/>
                                <a:gd name="T1" fmla="*/ 101 h 121"/>
                                <a:gd name="T2" fmla="*/ 28 w 48"/>
                                <a:gd name="T3" fmla="*/ 0 h 121"/>
                                <a:gd name="T4" fmla="*/ 16 w 48"/>
                                <a:gd name="T5" fmla="*/ 93 h 121"/>
                                <a:gd name="T6" fmla="*/ 48 w 48"/>
                                <a:gd name="T7" fmla="*/ 101 h 121"/>
                              </a:gdLst>
                              <a:ahLst/>
                              <a:cxnLst>
                                <a:cxn ang="0">
                                  <a:pos x="T0" y="T1"/>
                                </a:cxn>
                                <a:cxn ang="0">
                                  <a:pos x="T2" y="T3"/>
                                </a:cxn>
                                <a:cxn ang="0">
                                  <a:pos x="T4" y="T5"/>
                                </a:cxn>
                                <a:cxn ang="0">
                                  <a:pos x="T6" y="T7"/>
                                </a:cxn>
                              </a:cxnLst>
                              <a:rect l="0" t="0" r="r" b="b"/>
                              <a:pathLst>
                                <a:path w="48" h="121">
                                  <a:moveTo>
                                    <a:pt x="48" y="101"/>
                                  </a:moveTo>
                                  <a:cubicBezTo>
                                    <a:pt x="48" y="81"/>
                                    <a:pt x="44" y="4"/>
                                    <a:pt x="28" y="0"/>
                                  </a:cubicBezTo>
                                  <a:cubicBezTo>
                                    <a:pt x="28" y="0"/>
                                    <a:pt x="0" y="65"/>
                                    <a:pt x="16" y="93"/>
                                  </a:cubicBezTo>
                                  <a:cubicBezTo>
                                    <a:pt x="32" y="121"/>
                                    <a:pt x="48" y="121"/>
                                    <a:pt x="48" y="101"/>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96"/>
                          <wps:cNvSpPr>
                            <a:spLocks noChangeAspect="1"/>
                          </wps:cNvSpPr>
                          <wps:spPr bwMode="auto">
                            <a:xfrm>
                              <a:off x="5025" y="1732"/>
                              <a:ext cx="22" cy="17"/>
                            </a:xfrm>
                            <a:custGeom>
                              <a:avLst/>
                              <a:gdLst>
                                <a:gd name="T0" fmla="*/ 25 w 85"/>
                                <a:gd name="T1" fmla="*/ 48 h 68"/>
                                <a:gd name="T2" fmla="*/ 77 w 85"/>
                                <a:gd name="T3" fmla="*/ 44 h 68"/>
                                <a:gd name="T4" fmla="*/ 25 w 85"/>
                                <a:gd name="T5" fmla="*/ 0 h 68"/>
                                <a:gd name="T6" fmla="*/ 25 w 85"/>
                                <a:gd name="T7" fmla="*/ 48 h 68"/>
                              </a:gdLst>
                              <a:ahLst/>
                              <a:cxnLst>
                                <a:cxn ang="0">
                                  <a:pos x="T0" y="T1"/>
                                </a:cxn>
                                <a:cxn ang="0">
                                  <a:pos x="T2" y="T3"/>
                                </a:cxn>
                                <a:cxn ang="0">
                                  <a:pos x="T4" y="T5"/>
                                </a:cxn>
                                <a:cxn ang="0">
                                  <a:pos x="T6" y="T7"/>
                                </a:cxn>
                              </a:cxnLst>
                              <a:rect l="0" t="0" r="r" b="b"/>
                              <a:pathLst>
                                <a:path w="85" h="68">
                                  <a:moveTo>
                                    <a:pt x="25" y="48"/>
                                  </a:moveTo>
                                  <a:cubicBezTo>
                                    <a:pt x="49" y="52"/>
                                    <a:pt x="85" y="68"/>
                                    <a:pt x="77" y="44"/>
                                  </a:cubicBezTo>
                                  <a:cubicBezTo>
                                    <a:pt x="69" y="20"/>
                                    <a:pt x="37" y="0"/>
                                    <a:pt x="25" y="0"/>
                                  </a:cubicBezTo>
                                  <a:cubicBezTo>
                                    <a:pt x="25" y="0"/>
                                    <a:pt x="0" y="44"/>
                                    <a:pt x="25" y="48"/>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97"/>
                          <wps:cNvSpPr>
                            <a:spLocks noChangeAspect="1"/>
                          </wps:cNvSpPr>
                          <wps:spPr bwMode="auto">
                            <a:xfrm>
                              <a:off x="4991" y="1807"/>
                              <a:ext cx="83" cy="150"/>
                            </a:xfrm>
                            <a:custGeom>
                              <a:avLst/>
                              <a:gdLst>
                                <a:gd name="T0" fmla="*/ 307 w 331"/>
                                <a:gd name="T1" fmla="*/ 44 h 598"/>
                                <a:gd name="T2" fmla="*/ 287 w 331"/>
                                <a:gd name="T3" fmla="*/ 97 h 598"/>
                                <a:gd name="T4" fmla="*/ 258 w 331"/>
                                <a:gd name="T5" fmla="*/ 56 h 598"/>
                                <a:gd name="T6" fmla="*/ 246 w 331"/>
                                <a:gd name="T7" fmla="*/ 40 h 598"/>
                                <a:gd name="T8" fmla="*/ 210 w 331"/>
                                <a:gd name="T9" fmla="*/ 109 h 598"/>
                                <a:gd name="T10" fmla="*/ 170 w 331"/>
                                <a:gd name="T11" fmla="*/ 145 h 598"/>
                                <a:gd name="T12" fmla="*/ 154 w 331"/>
                                <a:gd name="T13" fmla="*/ 206 h 598"/>
                                <a:gd name="T14" fmla="*/ 85 w 331"/>
                                <a:gd name="T15" fmla="*/ 287 h 598"/>
                                <a:gd name="T16" fmla="*/ 52 w 331"/>
                                <a:gd name="T17" fmla="*/ 355 h 598"/>
                                <a:gd name="T18" fmla="*/ 16 w 331"/>
                                <a:gd name="T19" fmla="*/ 400 h 598"/>
                                <a:gd name="T20" fmla="*/ 12 w 331"/>
                                <a:gd name="T21" fmla="*/ 493 h 598"/>
                                <a:gd name="T22" fmla="*/ 4 w 331"/>
                                <a:gd name="T23" fmla="*/ 582 h 598"/>
                                <a:gd name="T24" fmla="*/ 89 w 331"/>
                                <a:gd name="T25" fmla="*/ 501 h 598"/>
                                <a:gd name="T26" fmla="*/ 158 w 331"/>
                                <a:gd name="T27" fmla="*/ 436 h 598"/>
                                <a:gd name="T28" fmla="*/ 174 w 331"/>
                                <a:gd name="T29" fmla="*/ 477 h 598"/>
                                <a:gd name="T30" fmla="*/ 230 w 331"/>
                                <a:gd name="T31" fmla="*/ 432 h 598"/>
                                <a:gd name="T32" fmla="*/ 266 w 331"/>
                                <a:gd name="T33" fmla="*/ 323 h 598"/>
                                <a:gd name="T34" fmla="*/ 307 w 331"/>
                                <a:gd name="T35" fmla="*/ 230 h 598"/>
                                <a:gd name="T36" fmla="*/ 327 w 331"/>
                                <a:gd name="T37" fmla="*/ 178 h 598"/>
                                <a:gd name="T38" fmla="*/ 331 w 331"/>
                                <a:gd name="T39" fmla="*/ 60 h 598"/>
                                <a:gd name="T40" fmla="*/ 307 w 331"/>
                                <a:gd name="T41" fmla="*/ 44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1" h="598">
                                  <a:moveTo>
                                    <a:pt x="307" y="44"/>
                                  </a:moveTo>
                                  <a:cubicBezTo>
                                    <a:pt x="303" y="89"/>
                                    <a:pt x="303" y="97"/>
                                    <a:pt x="287" y="97"/>
                                  </a:cubicBezTo>
                                  <a:cubicBezTo>
                                    <a:pt x="271" y="97"/>
                                    <a:pt x="258" y="56"/>
                                    <a:pt x="258" y="56"/>
                                  </a:cubicBezTo>
                                  <a:cubicBezTo>
                                    <a:pt x="258" y="56"/>
                                    <a:pt x="283" y="20"/>
                                    <a:pt x="246" y="40"/>
                                  </a:cubicBezTo>
                                  <a:cubicBezTo>
                                    <a:pt x="246" y="40"/>
                                    <a:pt x="210" y="93"/>
                                    <a:pt x="210" y="109"/>
                                  </a:cubicBezTo>
                                  <a:cubicBezTo>
                                    <a:pt x="210" y="125"/>
                                    <a:pt x="182" y="141"/>
                                    <a:pt x="170" y="145"/>
                                  </a:cubicBezTo>
                                  <a:cubicBezTo>
                                    <a:pt x="158" y="149"/>
                                    <a:pt x="186" y="149"/>
                                    <a:pt x="154" y="206"/>
                                  </a:cubicBezTo>
                                  <a:cubicBezTo>
                                    <a:pt x="121" y="262"/>
                                    <a:pt x="105" y="279"/>
                                    <a:pt x="85" y="287"/>
                                  </a:cubicBezTo>
                                  <a:cubicBezTo>
                                    <a:pt x="65" y="295"/>
                                    <a:pt x="77" y="331"/>
                                    <a:pt x="52" y="355"/>
                                  </a:cubicBezTo>
                                  <a:cubicBezTo>
                                    <a:pt x="28" y="380"/>
                                    <a:pt x="12" y="355"/>
                                    <a:pt x="16" y="400"/>
                                  </a:cubicBezTo>
                                  <a:cubicBezTo>
                                    <a:pt x="20" y="444"/>
                                    <a:pt x="12" y="452"/>
                                    <a:pt x="12" y="493"/>
                                  </a:cubicBezTo>
                                  <a:cubicBezTo>
                                    <a:pt x="12" y="533"/>
                                    <a:pt x="0" y="566"/>
                                    <a:pt x="4" y="582"/>
                                  </a:cubicBezTo>
                                  <a:cubicBezTo>
                                    <a:pt x="8" y="598"/>
                                    <a:pt x="68" y="513"/>
                                    <a:pt x="89" y="501"/>
                                  </a:cubicBezTo>
                                  <a:cubicBezTo>
                                    <a:pt x="109" y="489"/>
                                    <a:pt x="149" y="424"/>
                                    <a:pt x="158" y="436"/>
                                  </a:cubicBezTo>
                                  <a:cubicBezTo>
                                    <a:pt x="166" y="448"/>
                                    <a:pt x="149" y="469"/>
                                    <a:pt x="174" y="477"/>
                                  </a:cubicBezTo>
                                  <a:cubicBezTo>
                                    <a:pt x="198" y="485"/>
                                    <a:pt x="218" y="469"/>
                                    <a:pt x="230" y="432"/>
                                  </a:cubicBezTo>
                                  <a:cubicBezTo>
                                    <a:pt x="242" y="396"/>
                                    <a:pt x="255" y="339"/>
                                    <a:pt x="266" y="323"/>
                                  </a:cubicBezTo>
                                  <a:cubicBezTo>
                                    <a:pt x="279" y="307"/>
                                    <a:pt x="299" y="246"/>
                                    <a:pt x="307" y="230"/>
                                  </a:cubicBezTo>
                                  <a:cubicBezTo>
                                    <a:pt x="315" y="214"/>
                                    <a:pt x="327" y="218"/>
                                    <a:pt x="327" y="178"/>
                                  </a:cubicBezTo>
                                  <a:cubicBezTo>
                                    <a:pt x="327" y="137"/>
                                    <a:pt x="331" y="89"/>
                                    <a:pt x="331" y="60"/>
                                  </a:cubicBezTo>
                                  <a:cubicBezTo>
                                    <a:pt x="331" y="32"/>
                                    <a:pt x="311" y="0"/>
                                    <a:pt x="307" y="44"/>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98"/>
                          <wps:cNvSpPr>
                            <a:spLocks noChangeAspect="1"/>
                          </wps:cNvSpPr>
                          <wps:spPr bwMode="auto">
                            <a:xfrm>
                              <a:off x="5023" y="1790"/>
                              <a:ext cx="13" cy="15"/>
                            </a:xfrm>
                            <a:custGeom>
                              <a:avLst/>
                              <a:gdLst>
                                <a:gd name="T0" fmla="*/ 12 w 49"/>
                                <a:gd name="T1" fmla="*/ 49 h 57"/>
                                <a:gd name="T2" fmla="*/ 41 w 49"/>
                                <a:gd name="T3" fmla="*/ 41 h 57"/>
                                <a:gd name="T4" fmla="*/ 20 w 49"/>
                                <a:gd name="T5" fmla="*/ 0 h 57"/>
                                <a:gd name="T6" fmla="*/ 12 w 49"/>
                                <a:gd name="T7" fmla="*/ 49 h 57"/>
                              </a:gdLst>
                              <a:ahLst/>
                              <a:cxnLst>
                                <a:cxn ang="0">
                                  <a:pos x="T0" y="T1"/>
                                </a:cxn>
                                <a:cxn ang="0">
                                  <a:pos x="T2" y="T3"/>
                                </a:cxn>
                                <a:cxn ang="0">
                                  <a:pos x="T4" y="T5"/>
                                </a:cxn>
                                <a:cxn ang="0">
                                  <a:pos x="T6" y="T7"/>
                                </a:cxn>
                              </a:cxnLst>
                              <a:rect l="0" t="0" r="r" b="b"/>
                              <a:pathLst>
                                <a:path w="49" h="57">
                                  <a:moveTo>
                                    <a:pt x="12" y="49"/>
                                  </a:moveTo>
                                  <a:cubicBezTo>
                                    <a:pt x="25" y="57"/>
                                    <a:pt x="41" y="41"/>
                                    <a:pt x="41" y="41"/>
                                  </a:cubicBezTo>
                                  <a:cubicBezTo>
                                    <a:pt x="41" y="41"/>
                                    <a:pt x="49" y="8"/>
                                    <a:pt x="20" y="0"/>
                                  </a:cubicBezTo>
                                  <a:cubicBezTo>
                                    <a:pt x="20" y="0"/>
                                    <a:pt x="0" y="41"/>
                                    <a:pt x="12" y="49"/>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99"/>
                          <wps:cNvSpPr>
                            <a:spLocks noChangeAspect="1"/>
                          </wps:cNvSpPr>
                          <wps:spPr bwMode="auto">
                            <a:xfrm>
                              <a:off x="5048" y="1751"/>
                              <a:ext cx="40" cy="36"/>
                            </a:xfrm>
                            <a:custGeom>
                              <a:avLst/>
                              <a:gdLst>
                                <a:gd name="T0" fmla="*/ 130 w 162"/>
                                <a:gd name="T1" fmla="*/ 49 h 146"/>
                                <a:gd name="T2" fmla="*/ 57 w 162"/>
                                <a:gd name="T3" fmla="*/ 65 h 146"/>
                                <a:gd name="T4" fmla="*/ 20 w 162"/>
                                <a:gd name="T5" fmla="*/ 49 h 146"/>
                                <a:gd name="T6" fmla="*/ 32 w 162"/>
                                <a:gd name="T7" fmla="*/ 93 h 146"/>
                                <a:gd name="T8" fmla="*/ 77 w 162"/>
                                <a:gd name="T9" fmla="*/ 130 h 146"/>
                                <a:gd name="T10" fmla="*/ 97 w 162"/>
                                <a:gd name="T11" fmla="*/ 138 h 146"/>
                                <a:gd name="T12" fmla="*/ 105 w 162"/>
                                <a:gd name="T13" fmla="*/ 106 h 146"/>
                                <a:gd name="T14" fmla="*/ 138 w 162"/>
                                <a:gd name="T15" fmla="*/ 106 h 146"/>
                                <a:gd name="T16" fmla="*/ 130 w 162"/>
                                <a:gd name="T17" fmla="*/ 4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2" h="146">
                                  <a:moveTo>
                                    <a:pt x="130" y="49"/>
                                  </a:moveTo>
                                  <a:cubicBezTo>
                                    <a:pt x="97" y="0"/>
                                    <a:pt x="57" y="65"/>
                                    <a:pt x="57" y="65"/>
                                  </a:cubicBezTo>
                                  <a:cubicBezTo>
                                    <a:pt x="57" y="65"/>
                                    <a:pt x="40" y="61"/>
                                    <a:pt x="20" y="49"/>
                                  </a:cubicBezTo>
                                  <a:cubicBezTo>
                                    <a:pt x="0" y="37"/>
                                    <a:pt x="32" y="93"/>
                                    <a:pt x="32" y="93"/>
                                  </a:cubicBezTo>
                                  <a:cubicBezTo>
                                    <a:pt x="32" y="93"/>
                                    <a:pt x="69" y="114"/>
                                    <a:pt x="77" y="130"/>
                                  </a:cubicBezTo>
                                  <a:cubicBezTo>
                                    <a:pt x="85" y="146"/>
                                    <a:pt x="81" y="146"/>
                                    <a:pt x="97" y="138"/>
                                  </a:cubicBezTo>
                                  <a:cubicBezTo>
                                    <a:pt x="113" y="130"/>
                                    <a:pt x="101" y="122"/>
                                    <a:pt x="105" y="106"/>
                                  </a:cubicBezTo>
                                  <a:cubicBezTo>
                                    <a:pt x="109" y="89"/>
                                    <a:pt x="117" y="106"/>
                                    <a:pt x="138" y="106"/>
                                  </a:cubicBezTo>
                                  <a:cubicBezTo>
                                    <a:pt x="158" y="106"/>
                                    <a:pt x="162" y="97"/>
                                    <a:pt x="130" y="49"/>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00"/>
                          <wps:cNvSpPr>
                            <a:spLocks noChangeAspect="1"/>
                          </wps:cNvSpPr>
                          <wps:spPr bwMode="auto">
                            <a:xfrm>
                              <a:off x="4453" y="1581"/>
                              <a:ext cx="21" cy="24"/>
                            </a:xfrm>
                            <a:custGeom>
                              <a:avLst/>
                              <a:gdLst>
                                <a:gd name="T0" fmla="*/ 65 w 85"/>
                                <a:gd name="T1" fmla="*/ 0 h 97"/>
                                <a:gd name="T2" fmla="*/ 17 w 85"/>
                                <a:gd name="T3" fmla="*/ 69 h 97"/>
                                <a:gd name="T4" fmla="*/ 53 w 85"/>
                                <a:gd name="T5" fmla="*/ 89 h 97"/>
                                <a:gd name="T6" fmla="*/ 81 w 85"/>
                                <a:gd name="T7" fmla="*/ 65 h 97"/>
                                <a:gd name="T8" fmla="*/ 85 w 85"/>
                                <a:gd name="T9" fmla="*/ 13 h 97"/>
                                <a:gd name="T10" fmla="*/ 65 w 85"/>
                                <a:gd name="T11" fmla="*/ 0 h 97"/>
                              </a:gdLst>
                              <a:ahLst/>
                              <a:cxnLst>
                                <a:cxn ang="0">
                                  <a:pos x="T0" y="T1"/>
                                </a:cxn>
                                <a:cxn ang="0">
                                  <a:pos x="T2" y="T3"/>
                                </a:cxn>
                                <a:cxn ang="0">
                                  <a:pos x="T4" y="T5"/>
                                </a:cxn>
                                <a:cxn ang="0">
                                  <a:pos x="T6" y="T7"/>
                                </a:cxn>
                                <a:cxn ang="0">
                                  <a:pos x="T8" y="T9"/>
                                </a:cxn>
                                <a:cxn ang="0">
                                  <a:pos x="T10" y="T11"/>
                                </a:cxn>
                              </a:cxnLst>
                              <a:rect l="0" t="0" r="r" b="b"/>
                              <a:pathLst>
                                <a:path w="85" h="97">
                                  <a:moveTo>
                                    <a:pt x="65" y="0"/>
                                  </a:moveTo>
                                  <a:cubicBezTo>
                                    <a:pt x="65" y="0"/>
                                    <a:pt x="0" y="49"/>
                                    <a:pt x="17" y="69"/>
                                  </a:cubicBezTo>
                                  <a:cubicBezTo>
                                    <a:pt x="33" y="89"/>
                                    <a:pt x="37" y="97"/>
                                    <a:pt x="53" y="89"/>
                                  </a:cubicBezTo>
                                  <a:cubicBezTo>
                                    <a:pt x="69" y="81"/>
                                    <a:pt x="81" y="85"/>
                                    <a:pt x="81" y="65"/>
                                  </a:cubicBezTo>
                                  <a:cubicBezTo>
                                    <a:pt x="81" y="45"/>
                                    <a:pt x="85" y="13"/>
                                    <a:pt x="85" y="13"/>
                                  </a:cubicBezTo>
                                  <a:cubicBezTo>
                                    <a:pt x="85" y="13"/>
                                    <a:pt x="77" y="0"/>
                                    <a:pt x="65" y="0"/>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01"/>
                          <wps:cNvSpPr>
                            <a:spLocks noChangeAspect="1"/>
                          </wps:cNvSpPr>
                          <wps:spPr bwMode="auto">
                            <a:xfrm>
                              <a:off x="4411" y="1476"/>
                              <a:ext cx="36" cy="33"/>
                            </a:xfrm>
                            <a:custGeom>
                              <a:avLst/>
                              <a:gdLst>
                                <a:gd name="T0" fmla="*/ 93 w 141"/>
                                <a:gd name="T1" fmla="*/ 117 h 129"/>
                                <a:gd name="T2" fmla="*/ 133 w 141"/>
                                <a:gd name="T3" fmla="*/ 73 h 129"/>
                                <a:gd name="T4" fmla="*/ 109 w 141"/>
                                <a:gd name="T5" fmla="*/ 20 h 129"/>
                                <a:gd name="T6" fmla="*/ 65 w 141"/>
                                <a:gd name="T7" fmla="*/ 49 h 129"/>
                                <a:gd name="T8" fmla="*/ 24 w 141"/>
                                <a:gd name="T9" fmla="*/ 36 h 129"/>
                                <a:gd name="T10" fmla="*/ 12 w 141"/>
                                <a:gd name="T11" fmla="*/ 16 h 129"/>
                                <a:gd name="T12" fmla="*/ 0 w 141"/>
                                <a:gd name="T13" fmla="*/ 20 h 129"/>
                                <a:gd name="T14" fmla="*/ 20 w 141"/>
                                <a:gd name="T15" fmla="*/ 69 h 129"/>
                                <a:gd name="T16" fmla="*/ 28 w 141"/>
                                <a:gd name="T17" fmla="*/ 109 h 129"/>
                                <a:gd name="T18" fmla="*/ 93 w 141"/>
                                <a:gd name="T19" fmla="*/ 11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29">
                                  <a:moveTo>
                                    <a:pt x="93" y="117"/>
                                  </a:moveTo>
                                  <a:cubicBezTo>
                                    <a:pt x="109" y="105"/>
                                    <a:pt x="125" y="101"/>
                                    <a:pt x="133" y="73"/>
                                  </a:cubicBezTo>
                                  <a:cubicBezTo>
                                    <a:pt x="141" y="45"/>
                                    <a:pt x="125" y="0"/>
                                    <a:pt x="109" y="20"/>
                                  </a:cubicBezTo>
                                  <a:cubicBezTo>
                                    <a:pt x="93" y="41"/>
                                    <a:pt x="85" y="49"/>
                                    <a:pt x="65" y="49"/>
                                  </a:cubicBezTo>
                                  <a:cubicBezTo>
                                    <a:pt x="44" y="49"/>
                                    <a:pt x="24" y="53"/>
                                    <a:pt x="24" y="36"/>
                                  </a:cubicBezTo>
                                  <a:cubicBezTo>
                                    <a:pt x="24" y="20"/>
                                    <a:pt x="12" y="16"/>
                                    <a:pt x="12" y="16"/>
                                  </a:cubicBezTo>
                                  <a:cubicBezTo>
                                    <a:pt x="0" y="20"/>
                                    <a:pt x="0" y="20"/>
                                    <a:pt x="0" y="20"/>
                                  </a:cubicBezTo>
                                  <a:cubicBezTo>
                                    <a:pt x="0" y="20"/>
                                    <a:pt x="20" y="49"/>
                                    <a:pt x="20" y="69"/>
                                  </a:cubicBezTo>
                                  <a:cubicBezTo>
                                    <a:pt x="20" y="89"/>
                                    <a:pt x="12" y="101"/>
                                    <a:pt x="28" y="109"/>
                                  </a:cubicBezTo>
                                  <a:cubicBezTo>
                                    <a:pt x="44" y="117"/>
                                    <a:pt x="77" y="129"/>
                                    <a:pt x="93" y="117"/>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02"/>
                          <wps:cNvSpPr>
                            <a:spLocks noChangeAspect="1"/>
                          </wps:cNvSpPr>
                          <wps:spPr bwMode="auto">
                            <a:xfrm>
                              <a:off x="5025" y="1503"/>
                              <a:ext cx="20" cy="81"/>
                            </a:xfrm>
                            <a:custGeom>
                              <a:avLst/>
                              <a:gdLst>
                                <a:gd name="T0" fmla="*/ 4 w 77"/>
                                <a:gd name="T1" fmla="*/ 24 h 324"/>
                                <a:gd name="T2" fmla="*/ 0 w 77"/>
                                <a:gd name="T3" fmla="*/ 85 h 324"/>
                                <a:gd name="T4" fmla="*/ 29 w 77"/>
                                <a:gd name="T5" fmla="*/ 134 h 324"/>
                                <a:gd name="T6" fmla="*/ 37 w 77"/>
                                <a:gd name="T7" fmla="*/ 194 h 324"/>
                                <a:gd name="T8" fmla="*/ 37 w 77"/>
                                <a:gd name="T9" fmla="*/ 271 h 324"/>
                                <a:gd name="T10" fmla="*/ 45 w 77"/>
                                <a:gd name="T11" fmla="*/ 319 h 324"/>
                                <a:gd name="T12" fmla="*/ 69 w 77"/>
                                <a:gd name="T13" fmla="*/ 279 h 324"/>
                                <a:gd name="T14" fmla="*/ 73 w 77"/>
                                <a:gd name="T15" fmla="*/ 198 h 324"/>
                                <a:gd name="T16" fmla="*/ 33 w 77"/>
                                <a:gd name="T17" fmla="*/ 93 h 324"/>
                                <a:gd name="T18" fmla="*/ 45 w 77"/>
                                <a:gd name="T19" fmla="*/ 57 h 324"/>
                                <a:gd name="T20" fmla="*/ 4 w 77"/>
                                <a:gd name="T21" fmla="*/ 24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324">
                                  <a:moveTo>
                                    <a:pt x="4" y="24"/>
                                  </a:moveTo>
                                  <a:cubicBezTo>
                                    <a:pt x="0" y="85"/>
                                    <a:pt x="0" y="85"/>
                                    <a:pt x="0" y="85"/>
                                  </a:cubicBezTo>
                                  <a:cubicBezTo>
                                    <a:pt x="29" y="134"/>
                                    <a:pt x="29" y="134"/>
                                    <a:pt x="29" y="134"/>
                                  </a:cubicBezTo>
                                  <a:cubicBezTo>
                                    <a:pt x="29" y="134"/>
                                    <a:pt x="37" y="162"/>
                                    <a:pt x="37" y="194"/>
                                  </a:cubicBezTo>
                                  <a:cubicBezTo>
                                    <a:pt x="37" y="227"/>
                                    <a:pt x="49" y="263"/>
                                    <a:pt x="37" y="271"/>
                                  </a:cubicBezTo>
                                  <a:cubicBezTo>
                                    <a:pt x="25" y="279"/>
                                    <a:pt x="33" y="324"/>
                                    <a:pt x="45" y="319"/>
                                  </a:cubicBezTo>
                                  <a:cubicBezTo>
                                    <a:pt x="57" y="315"/>
                                    <a:pt x="69" y="319"/>
                                    <a:pt x="69" y="279"/>
                                  </a:cubicBezTo>
                                  <a:cubicBezTo>
                                    <a:pt x="69" y="239"/>
                                    <a:pt x="77" y="227"/>
                                    <a:pt x="73" y="198"/>
                                  </a:cubicBezTo>
                                  <a:cubicBezTo>
                                    <a:pt x="69" y="170"/>
                                    <a:pt x="49" y="113"/>
                                    <a:pt x="33" y="93"/>
                                  </a:cubicBezTo>
                                  <a:cubicBezTo>
                                    <a:pt x="17" y="73"/>
                                    <a:pt x="33" y="77"/>
                                    <a:pt x="45" y="57"/>
                                  </a:cubicBezTo>
                                  <a:cubicBezTo>
                                    <a:pt x="57" y="37"/>
                                    <a:pt x="25" y="0"/>
                                    <a:pt x="4" y="24"/>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03"/>
                          <wps:cNvSpPr>
                            <a:spLocks noChangeAspect="1"/>
                          </wps:cNvSpPr>
                          <wps:spPr bwMode="auto">
                            <a:xfrm>
                              <a:off x="5002" y="1390"/>
                              <a:ext cx="33" cy="57"/>
                            </a:xfrm>
                            <a:custGeom>
                              <a:avLst/>
                              <a:gdLst>
                                <a:gd name="T0" fmla="*/ 77 w 130"/>
                                <a:gd name="T1" fmla="*/ 185 h 226"/>
                                <a:gd name="T2" fmla="*/ 85 w 130"/>
                                <a:gd name="T3" fmla="*/ 133 h 226"/>
                                <a:gd name="T4" fmla="*/ 0 w 130"/>
                                <a:gd name="T5" fmla="*/ 0 h 226"/>
                                <a:gd name="T6" fmla="*/ 77 w 130"/>
                                <a:gd name="T7" fmla="*/ 185 h 226"/>
                              </a:gdLst>
                              <a:ahLst/>
                              <a:cxnLst>
                                <a:cxn ang="0">
                                  <a:pos x="T0" y="T1"/>
                                </a:cxn>
                                <a:cxn ang="0">
                                  <a:pos x="T2" y="T3"/>
                                </a:cxn>
                                <a:cxn ang="0">
                                  <a:pos x="T4" y="T5"/>
                                </a:cxn>
                                <a:cxn ang="0">
                                  <a:pos x="T6" y="T7"/>
                                </a:cxn>
                              </a:cxnLst>
                              <a:rect l="0" t="0" r="r" b="b"/>
                              <a:pathLst>
                                <a:path w="130" h="226">
                                  <a:moveTo>
                                    <a:pt x="77" y="185"/>
                                  </a:moveTo>
                                  <a:cubicBezTo>
                                    <a:pt x="130" y="226"/>
                                    <a:pt x="89" y="161"/>
                                    <a:pt x="85" y="133"/>
                                  </a:cubicBezTo>
                                  <a:cubicBezTo>
                                    <a:pt x="81" y="105"/>
                                    <a:pt x="45" y="4"/>
                                    <a:pt x="0" y="0"/>
                                  </a:cubicBezTo>
                                  <a:cubicBezTo>
                                    <a:pt x="0" y="0"/>
                                    <a:pt x="24" y="145"/>
                                    <a:pt x="77" y="185"/>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04"/>
                          <wps:cNvSpPr>
                            <a:spLocks noChangeAspect="1"/>
                          </wps:cNvSpPr>
                          <wps:spPr bwMode="auto">
                            <a:xfrm>
                              <a:off x="4241" y="1582"/>
                              <a:ext cx="24" cy="35"/>
                            </a:xfrm>
                            <a:custGeom>
                              <a:avLst/>
                              <a:gdLst>
                                <a:gd name="T0" fmla="*/ 52 w 95"/>
                                <a:gd name="T1" fmla="*/ 43 h 138"/>
                                <a:gd name="T2" fmla="*/ 36 w 95"/>
                                <a:gd name="T3" fmla="*/ 0 h 138"/>
                                <a:gd name="T4" fmla="*/ 6 w 95"/>
                                <a:gd name="T5" fmla="*/ 72 h 138"/>
                                <a:gd name="T6" fmla="*/ 36 w 95"/>
                                <a:gd name="T7" fmla="*/ 91 h 138"/>
                                <a:gd name="T8" fmla="*/ 72 w 95"/>
                                <a:gd name="T9" fmla="*/ 130 h 138"/>
                                <a:gd name="T10" fmla="*/ 85 w 95"/>
                                <a:gd name="T11" fmla="*/ 83 h 138"/>
                                <a:gd name="T12" fmla="*/ 52 w 95"/>
                                <a:gd name="T13" fmla="*/ 43 h 138"/>
                              </a:gdLst>
                              <a:ahLst/>
                              <a:cxnLst>
                                <a:cxn ang="0">
                                  <a:pos x="T0" y="T1"/>
                                </a:cxn>
                                <a:cxn ang="0">
                                  <a:pos x="T2" y="T3"/>
                                </a:cxn>
                                <a:cxn ang="0">
                                  <a:pos x="T4" y="T5"/>
                                </a:cxn>
                                <a:cxn ang="0">
                                  <a:pos x="T6" y="T7"/>
                                </a:cxn>
                                <a:cxn ang="0">
                                  <a:pos x="T8" y="T9"/>
                                </a:cxn>
                                <a:cxn ang="0">
                                  <a:pos x="T10" y="T11"/>
                                </a:cxn>
                                <a:cxn ang="0">
                                  <a:pos x="T12" y="T13"/>
                                </a:cxn>
                              </a:cxnLst>
                              <a:rect l="0" t="0" r="r" b="b"/>
                              <a:pathLst>
                                <a:path w="95" h="138">
                                  <a:moveTo>
                                    <a:pt x="52" y="43"/>
                                  </a:moveTo>
                                  <a:cubicBezTo>
                                    <a:pt x="49" y="18"/>
                                    <a:pt x="52" y="0"/>
                                    <a:pt x="36" y="0"/>
                                  </a:cubicBezTo>
                                  <a:cubicBezTo>
                                    <a:pt x="36" y="0"/>
                                    <a:pt x="0" y="58"/>
                                    <a:pt x="6" y="72"/>
                                  </a:cubicBezTo>
                                  <a:cubicBezTo>
                                    <a:pt x="13" y="87"/>
                                    <a:pt x="29" y="72"/>
                                    <a:pt x="36" y="91"/>
                                  </a:cubicBezTo>
                                  <a:cubicBezTo>
                                    <a:pt x="43" y="109"/>
                                    <a:pt x="58" y="138"/>
                                    <a:pt x="72" y="130"/>
                                  </a:cubicBezTo>
                                  <a:cubicBezTo>
                                    <a:pt x="85" y="123"/>
                                    <a:pt x="95" y="98"/>
                                    <a:pt x="85" y="83"/>
                                  </a:cubicBezTo>
                                  <a:cubicBezTo>
                                    <a:pt x="75" y="69"/>
                                    <a:pt x="55" y="69"/>
                                    <a:pt x="52" y="43"/>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05"/>
                          <wps:cNvSpPr>
                            <a:spLocks noChangeAspect="1"/>
                          </wps:cNvSpPr>
                          <wps:spPr bwMode="auto">
                            <a:xfrm>
                              <a:off x="4035" y="1276"/>
                              <a:ext cx="35" cy="50"/>
                            </a:xfrm>
                            <a:custGeom>
                              <a:avLst/>
                              <a:gdLst>
                                <a:gd name="T0" fmla="*/ 49 w 138"/>
                                <a:gd name="T1" fmla="*/ 129 h 202"/>
                                <a:gd name="T2" fmla="*/ 81 w 138"/>
                                <a:gd name="T3" fmla="*/ 97 h 202"/>
                                <a:gd name="T4" fmla="*/ 126 w 138"/>
                                <a:gd name="T5" fmla="*/ 0 h 202"/>
                                <a:gd name="T6" fmla="*/ 88 w 138"/>
                                <a:gd name="T7" fmla="*/ 30 h 202"/>
                                <a:gd name="T8" fmla="*/ 17 w 138"/>
                                <a:gd name="T9" fmla="*/ 133 h 202"/>
                                <a:gd name="T10" fmla="*/ 49 w 138"/>
                                <a:gd name="T11" fmla="*/ 129 h 202"/>
                              </a:gdLst>
                              <a:ahLst/>
                              <a:cxnLst>
                                <a:cxn ang="0">
                                  <a:pos x="T0" y="T1"/>
                                </a:cxn>
                                <a:cxn ang="0">
                                  <a:pos x="T2" y="T3"/>
                                </a:cxn>
                                <a:cxn ang="0">
                                  <a:pos x="T4" y="T5"/>
                                </a:cxn>
                                <a:cxn ang="0">
                                  <a:pos x="T6" y="T7"/>
                                </a:cxn>
                                <a:cxn ang="0">
                                  <a:pos x="T8" y="T9"/>
                                </a:cxn>
                                <a:cxn ang="0">
                                  <a:pos x="T10" y="T11"/>
                                </a:cxn>
                              </a:cxnLst>
                              <a:rect l="0" t="0" r="r" b="b"/>
                              <a:pathLst>
                                <a:path w="138" h="202">
                                  <a:moveTo>
                                    <a:pt x="49" y="129"/>
                                  </a:moveTo>
                                  <a:cubicBezTo>
                                    <a:pt x="61" y="121"/>
                                    <a:pt x="81" y="121"/>
                                    <a:pt x="81" y="97"/>
                                  </a:cubicBezTo>
                                  <a:cubicBezTo>
                                    <a:pt x="81" y="73"/>
                                    <a:pt x="138" y="52"/>
                                    <a:pt x="126" y="0"/>
                                  </a:cubicBezTo>
                                  <a:cubicBezTo>
                                    <a:pt x="126" y="0"/>
                                    <a:pt x="109" y="11"/>
                                    <a:pt x="88" y="30"/>
                                  </a:cubicBezTo>
                                  <a:cubicBezTo>
                                    <a:pt x="60" y="56"/>
                                    <a:pt x="26" y="94"/>
                                    <a:pt x="17" y="133"/>
                                  </a:cubicBezTo>
                                  <a:cubicBezTo>
                                    <a:pt x="0" y="202"/>
                                    <a:pt x="37" y="137"/>
                                    <a:pt x="49" y="129"/>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06"/>
                          <wps:cNvSpPr>
                            <a:spLocks noChangeAspect="1"/>
                          </wps:cNvSpPr>
                          <wps:spPr bwMode="auto">
                            <a:xfrm>
                              <a:off x="4131" y="1314"/>
                              <a:ext cx="43" cy="27"/>
                            </a:xfrm>
                            <a:custGeom>
                              <a:avLst/>
                              <a:gdLst>
                                <a:gd name="T0" fmla="*/ 93 w 170"/>
                                <a:gd name="T1" fmla="*/ 61 h 110"/>
                                <a:gd name="T2" fmla="*/ 138 w 170"/>
                                <a:gd name="T3" fmla="*/ 53 h 110"/>
                                <a:gd name="T4" fmla="*/ 154 w 170"/>
                                <a:gd name="T5" fmla="*/ 13 h 110"/>
                                <a:gd name="T6" fmla="*/ 109 w 170"/>
                                <a:gd name="T7" fmla="*/ 0 h 110"/>
                                <a:gd name="T8" fmla="*/ 21 w 170"/>
                                <a:gd name="T9" fmla="*/ 93 h 110"/>
                                <a:gd name="T10" fmla="*/ 93 w 170"/>
                                <a:gd name="T11" fmla="*/ 61 h 110"/>
                              </a:gdLst>
                              <a:ahLst/>
                              <a:cxnLst>
                                <a:cxn ang="0">
                                  <a:pos x="T0" y="T1"/>
                                </a:cxn>
                                <a:cxn ang="0">
                                  <a:pos x="T2" y="T3"/>
                                </a:cxn>
                                <a:cxn ang="0">
                                  <a:pos x="T4" y="T5"/>
                                </a:cxn>
                                <a:cxn ang="0">
                                  <a:pos x="T6" y="T7"/>
                                </a:cxn>
                                <a:cxn ang="0">
                                  <a:pos x="T8" y="T9"/>
                                </a:cxn>
                                <a:cxn ang="0">
                                  <a:pos x="T10" y="T11"/>
                                </a:cxn>
                              </a:cxnLst>
                              <a:rect l="0" t="0" r="r" b="b"/>
                              <a:pathLst>
                                <a:path w="170" h="110">
                                  <a:moveTo>
                                    <a:pt x="93" y="61"/>
                                  </a:moveTo>
                                  <a:cubicBezTo>
                                    <a:pt x="109" y="53"/>
                                    <a:pt x="105" y="53"/>
                                    <a:pt x="138" y="53"/>
                                  </a:cubicBezTo>
                                  <a:cubicBezTo>
                                    <a:pt x="170" y="53"/>
                                    <a:pt x="166" y="21"/>
                                    <a:pt x="154" y="13"/>
                                  </a:cubicBezTo>
                                  <a:cubicBezTo>
                                    <a:pt x="142" y="4"/>
                                    <a:pt x="138" y="0"/>
                                    <a:pt x="109" y="0"/>
                                  </a:cubicBezTo>
                                  <a:cubicBezTo>
                                    <a:pt x="109" y="0"/>
                                    <a:pt x="0" y="77"/>
                                    <a:pt x="21" y="93"/>
                                  </a:cubicBezTo>
                                  <a:cubicBezTo>
                                    <a:pt x="41" y="110"/>
                                    <a:pt x="77" y="69"/>
                                    <a:pt x="93" y="61"/>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07"/>
                          <wps:cNvSpPr>
                            <a:spLocks noChangeAspect="1"/>
                          </wps:cNvSpPr>
                          <wps:spPr bwMode="auto">
                            <a:xfrm>
                              <a:off x="4174" y="1289"/>
                              <a:ext cx="31" cy="16"/>
                            </a:xfrm>
                            <a:custGeom>
                              <a:avLst/>
                              <a:gdLst>
                                <a:gd name="T0" fmla="*/ 36 w 125"/>
                                <a:gd name="T1" fmla="*/ 33 h 65"/>
                                <a:gd name="T2" fmla="*/ 85 w 125"/>
                                <a:gd name="T3" fmla="*/ 25 h 65"/>
                                <a:gd name="T4" fmla="*/ 101 w 125"/>
                                <a:gd name="T5" fmla="*/ 8 h 65"/>
                                <a:gd name="T6" fmla="*/ 4 w 125"/>
                                <a:gd name="T7" fmla="*/ 33 h 65"/>
                                <a:gd name="T8" fmla="*/ 36 w 125"/>
                                <a:gd name="T9" fmla="*/ 33 h 65"/>
                              </a:gdLst>
                              <a:ahLst/>
                              <a:cxnLst>
                                <a:cxn ang="0">
                                  <a:pos x="T0" y="T1"/>
                                </a:cxn>
                                <a:cxn ang="0">
                                  <a:pos x="T2" y="T3"/>
                                </a:cxn>
                                <a:cxn ang="0">
                                  <a:pos x="T4" y="T5"/>
                                </a:cxn>
                                <a:cxn ang="0">
                                  <a:pos x="T6" y="T7"/>
                                </a:cxn>
                                <a:cxn ang="0">
                                  <a:pos x="T8" y="T9"/>
                                </a:cxn>
                              </a:cxnLst>
                              <a:rect l="0" t="0" r="r" b="b"/>
                              <a:pathLst>
                                <a:path w="125" h="65">
                                  <a:moveTo>
                                    <a:pt x="36" y="33"/>
                                  </a:moveTo>
                                  <a:cubicBezTo>
                                    <a:pt x="57" y="25"/>
                                    <a:pt x="85" y="25"/>
                                    <a:pt x="85" y="25"/>
                                  </a:cubicBezTo>
                                  <a:cubicBezTo>
                                    <a:pt x="85" y="25"/>
                                    <a:pt x="125" y="33"/>
                                    <a:pt x="101" y="8"/>
                                  </a:cubicBezTo>
                                  <a:cubicBezTo>
                                    <a:pt x="101" y="8"/>
                                    <a:pt x="0" y="0"/>
                                    <a:pt x="4" y="33"/>
                                  </a:cubicBezTo>
                                  <a:cubicBezTo>
                                    <a:pt x="8" y="65"/>
                                    <a:pt x="16" y="41"/>
                                    <a:pt x="36" y="33"/>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08"/>
                          <wps:cNvSpPr>
                            <a:spLocks noChangeAspect="1"/>
                          </wps:cNvSpPr>
                          <wps:spPr bwMode="auto">
                            <a:xfrm>
                              <a:off x="4183" y="1306"/>
                              <a:ext cx="22" cy="24"/>
                            </a:xfrm>
                            <a:custGeom>
                              <a:avLst/>
                              <a:gdLst>
                                <a:gd name="T0" fmla="*/ 41 w 89"/>
                                <a:gd name="T1" fmla="*/ 40 h 97"/>
                                <a:gd name="T2" fmla="*/ 41 w 89"/>
                                <a:gd name="T3" fmla="*/ 16 h 97"/>
                                <a:gd name="T4" fmla="*/ 0 w 89"/>
                                <a:gd name="T5" fmla="*/ 40 h 97"/>
                                <a:gd name="T6" fmla="*/ 41 w 89"/>
                                <a:gd name="T7" fmla="*/ 65 h 97"/>
                                <a:gd name="T8" fmla="*/ 53 w 89"/>
                                <a:gd name="T9" fmla="*/ 85 h 97"/>
                                <a:gd name="T10" fmla="*/ 85 w 89"/>
                                <a:gd name="T11" fmla="*/ 77 h 97"/>
                                <a:gd name="T12" fmla="*/ 73 w 89"/>
                                <a:gd name="T13" fmla="*/ 20 h 97"/>
                                <a:gd name="T14" fmla="*/ 41 w 89"/>
                                <a:gd name="T15" fmla="*/ 40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9" h="97">
                                  <a:moveTo>
                                    <a:pt x="41" y="40"/>
                                  </a:moveTo>
                                  <a:cubicBezTo>
                                    <a:pt x="41" y="16"/>
                                    <a:pt x="41" y="16"/>
                                    <a:pt x="41" y="16"/>
                                  </a:cubicBezTo>
                                  <a:cubicBezTo>
                                    <a:pt x="41" y="16"/>
                                    <a:pt x="0" y="4"/>
                                    <a:pt x="0" y="40"/>
                                  </a:cubicBezTo>
                                  <a:cubicBezTo>
                                    <a:pt x="0" y="77"/>
                                    <a:pt x="25" y="65"/>
                                    <a:pt x="41" y="65"/>
                                  </a:cubicBezTo>
                                  <a:cubicBezTo>
                                    <a:pt x="57" y="65"/>
                                    <a:pt x="37" y="73"/>
                                    <a:pt x="53" y="85"/>
                                  </a:cubicBezTo>
                                  <a:cubicBezTo>
                                    <a:pt x="69" y="97"/>
                                    <a:pt x="85" y="97"/>
                                    <a:pt x="85" y="77"/>
                                  </a:cubicBezTo>
                                  <a:cubicBezTo>
                                    <a:pt x="85" y="57"/>
                                    <a:pt x="89" y="0"/>
                                    <a:pt x="73" y="20"/>
                                  </a:cubicBezTo>
                                  <a:cubicBezTo>
                                    <a:pt x="57" y="40"/>
                                    <a:pt x="41" y="40"/>
                                    <a:pt x="41" y="40"/>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09"/>
                          <wps:cNvSpPr>
                            <a:spLocks noChangeAspect="1"/>
                          </wps:cNvSpPr>
                          <wps:spPr bwMode="auto">
                            <a:xfrm>
                              <a:off x="4182" y="1443"/>
                              <a:ext cx="18" cy="16"/>
                            </a:xfrm>
                            <a:custGeom>
                              <a:avLst/>
                              <a:gdLst>
                                <a:gd name="T0" fmla="*/ 41 w 73"/>
                                <a:gd name="T1" fmla="*/ 0 h 64"/>
                                <a:gd name="T2" fmla="*/ 0 w 73"/>
                                <a:gd name="T3" fmla="*/ 40 h 64"/>
                                <a:gd name="T4" fmla="*/ 29 w 73"/>
                                <a:gd name="T5" fmla="*/ 56 h 64"/>
                                <a:gd name="T6" fmla="*/ 61 w 73"/>
                                <a:gd name="T7" fmla="*/ 40 h 64"/>
                                <a:gd name="T8" fmla="*/ 41 w 73"/>
                                <a:gd name="T9" fmla="*/ 0 h 64"/>
                              </a:gdLst>
                              <a:ahLst/>
                              <a:cxnLst>
                                <a:cxn ang="0">
                                  <a:pos x="T0" y="T1"/>
                                </a:cxn>
                                <a:cxn ang="0">
                                  <a:pos x="T2" y="T3"/>
                                </a:cxn>
                                <a:cxn ang="0">
                                  <a:pos x="T4" y="T5"/>
                                </a:cxn>
                                <a:cxn ang="0">
                                  <a:pos x="T6" y="T7"/>
                                </a:cxn>
                                <a:cxn ang="0">
                                  <a:pos x="T8" y="T9"/>
                                </a:cxn>
                              </a:cxnLst>
                              <a:rect l="0" t="0" r="r" b="b"/>
                              <a:pathLst>
                                <a:path w="73" h="64">
                                  <a:moveTo>
                                    <a:pt x="41" y="0"/>
                                  </a:moveTo>
                                  <a:cubicBezTo>
                                    <a:pt x="0" y="40"/>
                                    <a:pt x="0" y="40"/>
                                    <a:pt x="0" y="40"/>
                                  </a:cubicBezTo>
                                  <a:cubicBezTo>
                                    <a:pt x="29" y="56"/>
                                    <a:pt x="29" y="56"/>
                                    <a:pt x="29" y="56"/>
                                  </a:cubicBezTo>
                                  <a:cubicBezTo>
                                    <a:pt x="29" y="56"/>
                                    <a:pt x="61" y="16"/>
                                    <a:pt x="61" y="40"/>
                                  </a:cubicBezTo>
                                  <a:cubicBezTo>
                                    <a:pt x="61" y="64"/>
                                    <a:pt x="73" y="4"/>
                                    <a:pt x="41" y="0"/>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10"/>
                          <wps:cNvSpPr>
                            <a:spLocks noChangeAspect="1" noEditPoints="1"/>
                          </wps:cNvSpPr>
                          <wps:spPr bwMode="auto">
                            <a:xfrm>
                              <a:off x="4208" y="1364"/>
                              <a:ext cx="65" cy="122"/>
                            </a:xfrm>
                            <a:custGeom>
                              <a:avLst/>
                              <a:gdLst>
                                <a:gd name="T0" fmla="*/ 8 w 259"/>
                                <a:gd name="T1" fmla="*/ 85 h 490"/>
                                <a:gd name="T2" fmla="*/ 69 w 259"/>
                                <a:gd name="T3" fmla="*/ 150 h 490"/>
                                <a:gd name="T4" fmla="*/ 126 w 259"/>
                                <a:gd name="T5" fmla="*/ 215 h 490"/>
                                <a:gd name="T6" fmla="*/ 122 w 259"/>
                                <a:gd name="T7" fmla="*/ 300 h 490"/>
                                <a:gd name="T8" fmla="*/ 73 w 259"/>
                                <a:gd name="T9" fmla="*/ 352 h 490"/>
                                <a:gd name="T10" fmla="*/ 8 w 259"/>
                                <a:gd name="T11" fmla="*/ 364 h 490"/>
                                <a:gd name="T12" fmla="*/ 57 w 259"/>
                                <a:gd name="T13" fmla="*/ 397 h 490"/>
                                <a:gd name="T14" fmla="*/ 77 w 259"/>
                                <a:gd name="T15" fmla="*/ 449 h 490"/>
                                <a:gd name="T16" fmla="*/ 114 w 259"/>
                                <a:gd name="T17" fmla="*/ 490 h 490"/>
                                <a:gd name="T18" fmla="*/ 114 w 259"/>
                                <a:gd name="T19" fmla="*/ 441 h 490"/>
                                <a:gd name="T20" fmla="*/ 134 w 259"/>
                                <a:gd name="T21" fmla="*/ 445 h 490"/>
                                <a:gd name="T22" fmla="*/ 158 w 259"/>
                                <a:gd name="T23" fmla="*/ 473 h 490"/>
                                <a:gd name="T24" fmla="*/ 170 w 259"/>
                                <a:gd name="T25" fmla="*/ 352 h 490"/>
                                <a:gd name="T26" fmla="*/ 215 w 259"/>
                                <a:gd name="T27" fmla="*/ 393 h 490"/>
                                <a:gd name="T28" fmla="*/ 247 w 259"/>
                                <a:gd name="T29" fmla="*/ 316 h 490"/>
                                <a:gd name="T30" fmla="*/ 198 w 259"/>
                                <a:gd name="T31" fmla="*/ 263 h 490"/>
                                <a:gd name="T32" fmla="*/ 215 w 259"/>
                                <a:gd name="T33" fmla="*/ 235 h 490"/>
                                <a:gd name="T34" fmla="*/ 203 w 259"/>
                                <a:gd name="T35" fmla="*/ 130 h 490"/>
                                <a:gd name="T36" fmla="*/ 174 w 259"/>
                                <a:gd name="T37" fmla="*/ 69 h 490"/>
                                <a:gd name="T38" fmla="*/ 114 w 259"/>
                                <a:gd name="T39" fmla="*/ 57 h 490"/>
                                <a:gd name="T40" fmla="*/ 138 w 259"/>
                                <a:gd name="T41" fmla="*/ 45 h 490"/>
                                <a:gd name="T42" fmla="*/ 186 w 259"/>
                                <a:gd name="T43" fmla="*/ 33 h 490"/>
                                <a:gd name="T44" fmla="*/ 158 w 259"/>
                                <a:gd name="T45" fmla="*/ 13 h 490"/>
                                <a:gd name="T46" fmla="*/ 112 w 259"/>
                                <a:gd name="T47" fmla="*/ 20 h 490"/>
                                <a:gd name="T48" fmla="*/ 85 w 259"/>
                                <a:gd name="T49" fmla="*/ 0 h 490"/>
                                <a:gd name="T50" fmla="*/ 8 w 259"/>
                                <a:gd name="T51" fmla="*/ 85 h 490"/>
                                <a:gd name="T52" fmla="*/ 85 w 259"/>
                                <a:gd name="T53" fmla="*/ 42 h 490"/>
                                <a:gd name="T54" fmla="*/ 65 w 259"/>
                                <a:gd name="T55" fmla="*/ 57 h 490"/>
                                <a:gd name="T56" fmla="*/ 85 w 259"/>
                                <a:gd name="T57" fmla="*/ 4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9" h="490">
                                  <a:moveTo>
                                    <a:pt x="8" y="85"/>
                                  </a:moveTo>
                                  <a:cubicBezTo>
                                    <a:pt x="17" y="138"/>
                                    <a:pt x="57" y="146"/>
                                    <a:pt x="69" y="150"/>
                                  </a:cubicBezTo>
                                  <a:cubicBezTo>
                                    <a:pt x="81" y="154"/>
                                    <a:pt x="130" y="198"/>
                                    <a:pt x="126" y="215"/>
                                  </a:cubicBezTo>
                                  <a:cubicBezTo>
                                    <a:pt x="122" y="231"/>
                                    <a:pt x="154" y="259"/>
                                    <a:pt x="122" y="300"/>
                                  </a:cubicBezTo>
                                  <a:cubicBezTo>
                                    <a:pt x="89" y="340"/>
                                    <a:pt x="94" y="352"/>
                                    <a:pt x="73" y="352"/>
                                  </a:cubicBezTo>
                                  <a:cubicBezTo>
                                    <a:pt x="53" y="352"/>
                                    <a:pt x="8" y="352"/>
                                    <a:pt x="8" y="364"/>
                                  </a:cubicBezTo>
                                  <a:cubicBezTo>
                                    <a:pt x="8" y="376"/>
                                    <a:pt x="45" y="384"/>
                                    <a:pt x="57" y="397"/>
                                  </a:cubicBezTo>
                                  <a:cubicBezTo>
                                    <a:pt x="69" y="409"/>
                                    <a:pt x="73" y="433"/>
                                    <a:pt x="77" y="449"/>
                                  </a:cubicBezTo>
                                  <a:cubicBezTo>
                                    <a:pt x="81" y="465"/>
                                    <a:pt x="102" y="490"/>
                                    <a:pt x="114" y="490"/>
                                  </a:cubicBezTo>
                                  <a:cubicBezTo>
                                    <a:pt x="126" y="490"/>
                                    <a:pt x="106" y="461"/>
                                    <a:pt x="114" y="441"/>
                                  </a:cubicBezTo>
                                  <a:cubicBezTo>
                                    <a:pt x="122" y="421"/>
                                    <a:pt x="126" y="425"/>
                                    <a:pt x="134" y="445"/>
                                  </a:cubicBezTo>
                                  <a:cubicBezTo>
                                    <a:pt x="142" y="465"/>
                                    <a:pt x="146" y="490"/>
                                    <a:pt x="158" y="473"/>
                                  </a:cubicBezTo>
                                  <a:cubicBezTo>
                                    <a:pt x="170" y="457"/>
                                    <a:pt x="158" y="368"/>
                                    <a:pt x="170" y="352"/>
                                  </a:cubicBezTo>
                                  <a:cubicBezTo>
                                    <a:pt x="182" y="336"/>
                                    <a:pt x="215" y="393"/>
                                    <a:pt x="215" y="393"/>
                                  </a:cubicBezTo>
                                  <a:cubicBezTo>
                                    <a:pt x="215" y="393"/>
                                    <a:pt x="259" y="368"/>
                                    <a:pt x="247" y="316"/>
                                  </a:cubicBezTo>
                                  <a:cubicBezTo>
                                    <a:pt x="235" y="263"/>
                                    <a:pt x="198" y="275"/>
                                    <a:pt x="198" y="263"/>
                                  </a:cubicBezTo>
                                  <a:cubicBezTo>
                                    <a:pt x="198" y="251"/>
                                    <a:pt x="206" y="255"/>
                                    <a:pt x="215" y="235"/>
                                  </a:cubicBezTo>
                                  <a:cubicBezTo>
                                    <a:pt x="223" y="215"/>
                                    <a:pt x="206" y="150"/>
                                    <a:pt x="203" y="130"/>
                                  </a:cubicBezTo>
                                  <a:cubicBezTo>
                                    <a:pt x="198" y="110"/>
                                    <a:pt x="203" y="69"/>
                                    <a:pt x="174" y="69"/>
                                  </a:cubicBezTo>
                                  <a:cubicBezTo>
                                    <a:pt x="146" y="69"/>
                                    <a:pt x="114" y="69"/>
                                    <a:pt x="114" y="57"/>
                                  </a:cubicBezTo>
                                  <a:cubicBezTo>
                                    <a:pt x="114" y="45"/>
                                    <a:pt x="122" y="45"/>
                                    <a:pt x="138" y="45"/>
                                  </a:cubicBezTo>
                                  <a:cubicBezTo>
                                    <a:pt x="154" y="45"/>
                                    <a:pt x="190" y="53"/>
                                    <a:pt x="186" y="33"/>
                                  </a:cubicBezTo>
                                  <a:cubicBezTo>
                                    <a:pt x="182" y="13"/>
                                    <a:pt x="178" y="4"/>
                                    <a:pt x="158" y="13"/>
                                  </a:cubicBezTo>
                                  <a:cubicBezTo>
                                    <a:pt x="145" y="18"/>
                                    <a:pt x="126" y="18"/>
                                    <a:pt x="112" y="20"/>
                                  </a:cubicBezTo>
                                  <a:cubicBezTo>
                                    <a:pt x="115" y="13"/>
                                    <a:pt x="110" y="6"/>
                                    <a:pt x="85" y="0"/>
                                  </a:cubicBezTo>
                                  <a:cubicBezTo>
                                    <a:pt x="85" y="0"/>
                                    <a:pt x="0" y="33"/>
                                    <a:pt x="8" y="85"/>
                                  </a:cubicBezTo>
                                  <a:close/>
                                  <a:moveTo>
                                    <a:pt x="85" y="42"/>
                                  </a:moveTo>
                                  <a:cubicBezTo>
                                    <a:pt x="79" y="52"/>
                                    <a:pt x="73" y="60"/>
                                    <a:pt x="65" y="57"/>
                                  </a:cubicBezTo>
                                  <a:cubicBezTo>
                                    <a:pt x="61" y="56"/>
                                    <a:pt x="72" y="50"/>
                                    <a:pt x="85" y="42"/>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11"/>
                          <wps:cNvSpPr>
                            <a:spLocks noChangeAspect="1"/>
                          </wps:cNvSpPr>
                          <wps:spPr bwMode="auto">
                            <a:xfrm>
                              <a:off x="4229" y="1279"/>
                              <a:ext cx="14" cy="22"/>
                            </a:xfrm>
                            <a:custGeom>
                              <a:avLst/>
                              <a:gdLst>
                                <a:gd name="T0" fmla="*/ 49 w 57"/>
                                <a:gd name="T1" fmla="*/ 73 h 89"/>
                                <a:gd name="T2" fmla="*/ 37 w 57"/>
                                <a:gd name="T3" fmla="*/ 0 h 89"/>
                                <a:gd name="T4" fmla="*/ 13 w 57"/>
                                <a:gd name="T5" fmla="*/ 56 h 89"/>
                                <a:gd name="T6" fmla="*/ 49 w 57"/>
                                <a:gd name="T7" fmla="*/ 73 h 89"/>
                              </a:gdLst>
                              <a:ahLst/>
                              <a:cxnLst>
                                <a:cxn ang="0">
                                  <a:pos x="T0" y="T1"/>
                                </a:cxn>
                                <a:cxn ang="0">
                                  <a:pos x="T2" y="T3"/>
                                </a:cxn>
                                <a:cxn ang="0">
                                  <a:pos x="T4" y="T5"/>
                                </a:cxn>
                                <a:cxn ang="0">
                                  <a:pos x="T6" y="T7"/>
                                </a:cxn>
                              </a:cxnLst>
                              <a:rect l="0" t="0" r="r" b="b"/>
                              <a:pathLst>
                                <a:path w="57" h="89">
                                  <a:moveTo>
                                    <a:pt x="49" y="73"/>
                                  </a:moveTo>
                                  <a:cubicBezTo>
                                    <a:pt x="53" y="56"/>
                                    <a:pt x="57" y="4"/>
                                    <a:pt x="37" y="0"/>
                                  </a:cubicBezTo>
                                  <a:cubicBezTo>
                                    <a:pt x="37" y="0"/>
                                    <a:pt x="0" y="36"/>
                                    <a:pt x="13" y="56"/>
                                  </a:cubicBezTo>
                                  <a:cubicBezTo>
                                    <a:pt x="25" y="77"/>
                                    <a:pt x="45" y="89"/>
                                    <a:pt x="49" y="73"/>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12"/>
                          <wps:cNvSpPr>
                            <a:spLocks noChangeAspect="1"/>
                          </wps:cNvSpPr>
                          <wps:spPr bwMode="auto">
                            <a:xfrm>
                              <a:off x="4855" y="1277"/>
                              <a:ext cx="23" cy="22"/>
                            </a:xfrm>
                            <a:custGeom>
                              <a:avLst/>
                              <a:gdLst>
                                <a:gd name="T0" fmla="*/ 75 w 91"/>
                                <a:gd name="T1" fmla="*/ 78 h 86"/>
                                <a:gd name="T2" fmla="*/ 75 w 91"/>
                                <a:gd name="T3" fmla="*/ 16 h 86"/>
                                <a:gd name="T4" fmla="*/ 40 w 91"/>
                                <a:gd name="T5" fmla="*/ 0 h 86"/>
                                <a:gd name="T6" fmla="*/ 18 w 91"/>
                                <a:gd name="T7" fmla="*/ 43 h 86"/>
                                <a:gd name="T8" fmla="*/ 75 w 91"/>
                                <a:gd name="T9" fmla="*/ 78 h 86"/>
                              </a:gdLst>
                              <a:ahLst/>
                              <a:cxnLst>
                                <a:cxn ang="0">
                                  <a:pos x="T0" y="T1"/>
                                </a:cxn>
                                <a:cxn ang="0">
                                  <a:pos x="T2" y="T3"/>
                                </a:cxn>
                                <a:cxn ang="0">
                                  <a:pos x="T4" y="T5"/>
                                </a:cxn>
                                <a:cxn ang="0">
                                  <a:pos x="T6" y="T7"/>
                                </a:cxn>
                                <a:cxn ang="0">
                                  <a:pos x="T8" y="T9"/>
                                </a:cxn>
                              </a:cxnLst>
                              <a:rect l="0" t="0" r="r" b="b"/>
                              <a:pathLst>
                                <a:path w="91" h="86">
                                  <a:moveTo>
                                    <a:pt x="75" y="78"/>
                                  </a:moveTo>
                                  <a:cubicBezTo>
                                    <a:pt x="83" y="70"/>
                                    <a:pt x="91" y="21"/>
                                    <a:pt x="75" y="16"/>
                                  </a:cubicBezTo>
                                  <a:cubicBezTo>
                                    <a:pt x="59" y="10"/>
                                    <a:pt x="59" y="5"/>
                                    <a:pt x="40" y="0"/>
                                  </a:cubicBezTo>
                                  <a:cubicBezTo>
                                    <a:pt x="40" y="0"/>
                                    <a:pt x="0" y="26"/>
                                    <a:pt x="18" y="43"/>
                                  </a:cubicBezTo>
                                  <a:cubicBezTo>
                                    <a:pt x="37" y="59"/>
                                    <a:pt x="67" y="86"/>
                                    <a:pt x="75" y="78"/>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13"/>
                          <wps:cNvSpPr>
                            <a:spLocks noChangeAspect="1"/>
                          </wps:cNvSpPr>
                          <wps:spPr bwMode="auto">
                            <a:xfrm>
                              <a:off x="4686" y="1343"/>
                              <a:ext cx="33" cy="84"/>
                            </a:xfrm>
                            <a:custGeom>
                              <a:avLst/>
                              <a:gdLst>
                                <a:gd name="T0" fmla="*/ 48 w 132"/>
                                <a:gd name="T1" fmla="*/ 312 h 333"/>
                                <a:gd name="T2" fmla="*/ 83 w 132"/>
                                <a:gd name="T3" fmla="*/ 307 h 333"/>
                                <a:gd name="T4" fmla="*/ 51 w 132"/>
                                <a:gd name="T5" fmla="*/ 247 h 333"/>
                                <a:gd name="T6" fmla="*/ 65 w 132"/>
                                <a:gd name="T7" fmla="*/ 145 h 333"/>
                                <a:gd name="T8" fmla="*/ 94 w 132"/>
                                <a:gd name="T9" fmla="*/ 86 h 333"/>
                                <a:gd name="T10" fmla="*/ 121 w 132"/>
                                <a:gd name="T11" fmla="*/ 13 h 333"/>
                                <a:gd name="T12" fmla="*/ 91 w 132"/>
                                <a:gd name="T13" fmla="*/ 13 h 333"/>
                                <a:gd name="T14" fmla="*/ 78 w 132"/>
                                <a:gd name="T15" fmla="*/ 43 h 333"/>
                                <a:gd name="T16" fmla="*/ 27 w 132"/>
                                <a:gd name="T17" fmla="*/ 89 h 333"/>
                                <a:gd name="T18" fmla="*/ 5 w 132"/>
                                <a:gd name="T19" fmla="*/ 150 h 333"/>
                                <a:gd name="T20" fmla="*/ 2 w 132"/>
                                <a:gd name="T21" fmla="*/ 237 h 333"/>
                                <a:gd name="T22" fmla="*/ 48 w 132"/>
                                <a:gd name="T23" fmla="*/ 312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2" h="333">
                                  <a:moveTo>
                                    <a:pt x="48" y="312"/>
                                  </a:moveTo>
                                  <a:cubicBezTo>
                                    <a:pt x="65" y="312"/>
                                    <a:pt x="91" y="333"/>
                                    <a:pt x="83" y="307"/>
                                  </a:cubicBezTo>
                                  <a:cubicBezTo>
                                    <a:pt x="75" y="280"/>
                                    <a:pt x="43" y="310"/>
                                    <a:pt x="51" y="247"/>
                                  </a:cubicBezTo>
                                  <a:cubicBezTo>
                                    <a:pt x="59" y="186"/>
                                    <a:pt x="43" y="175"/>
                                    <a:pt x="65" y="145"/>
                                  </a:cubicBezTo>
                                  <a:cubicBezTo>
                                    <a:pt x="86" y="116"/>
                                    <a:pt x="70" y="124"/>
                                    <a:pt x="94" y="86"/>
                                  </a:cubicBezTo>
                                  <a:cubicBezTo>
                                    <a:pt x="118" y="48"/>
                                    <a:pt x="132" y="13"/>
                                    <a:pt x="121" y="13"/>
                                  </a:cubicBezTo>
                                  <a:cubicBezTo>
                                    <a:pt x="110" y="13"/>
                                    <a:pt x="94" y="0"/>
                                    <a:pt x="91" y="13"/>
                                  </a:cubicBezTo>
                                  <a:cubicBezTo>
                                    <a:pt x="91" y="13"/>
                                    <a:pt x="102" y="21"/>
                                    <a:pt x="78" y="43"/>
                                  </a:cubicBezTo>
                                  <a:cubicBezTo>
                                    <a:pt x="54" y="64"/>
                                    <a:pt x="34" y="67"/>
                                    <a:pt x="27" y="89"/>
                                  </a:cubicBezTo>
                                  <a:cubicBezTo>
                                    <a:pt x="19" y="110"/>
                                    <a:pt x="5" y="121"/>
                                    <a:pt x="5" y="150"/>
                                  </a:cubicBezTo>
                                  <a:cubicBezTo>
                                    <a:pt x="5" y="180"/>
                                    <a:pt x="0" y="204"/>
                                    <a:pt x="2" y="237"/>
                                  </a:cubicBezTo>
                                  <a:cubicBezTo>
                                    <a:pt x="5" y="269"/>
                                    <a:pt x="32" y="312"/>
                                    <a:pt x="48" y="312"/>
                                  </a:cubicBezTo>
                                  <a:close/>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4"/>
                          <wps:cNvSpPr>
                            <a:spLocks noChangeAspect="1" noEditPoints="1"/>
                          </wps:cNvSpPr>
                          <wps:spPr bwMode="auto">
                            <a:xfrm>
                              <a:off x="657" y="1053"/>
                              <a:ext cx="3204" cy="1217"/>
                            </a:xfrm>
                            <a:custGeom>
                              <a:avLst/>
                              <a:gdLst>
                                <a:gd name="T0" fmla="*/ 1336 w 12775"/>
                                <a:gd name="T1" fmla="*/ 2737 h 4853"/>
                                <a:gd name="T2" fmla="*/ 1661 w 12775"/>
                                <a:gd name="T3" fmla="*/ 2543 h 4853"/>
                                <a:gd name="T4" fmla="*/ 1870 w 12775"/>
                                <a:gd name="T5" fmla="*/ 2417 h 4853"/>
                                <a:gd name="T6" fmla="*/ 2004 w 12775"/>
                                <a:gd name="T7" fmla="*/ 2336 h 4853"/>
                                <a:gd name="T8" fmla="*/ 2122 w 12775"/>
                                <a:gd name="T9" fmla="*/ 3602 h 4853"/>
                                <a:gd name="T10" fmla="*/ 2185 w 12775"/>
                                <a:gd name="T11" fmla="*/ 3504 h 4853"/>
                                <a:gd name="T12" fmla="*/ 2453 w 12775"/>
                                <a:gd name="T13" fmla="*/ 3345 h 4853"/>
                                <a:gd name="T14" fmla="*/ 2431 w 12775"/>
                                <a:gd name="T15" fmla="*/ 3603 h 4853"/>
                                <a:gd name="T16" fmla="*/ 2765 w 12775"/>
                                <a:gd name="T17" fmla="*/ 3604 h 4853"/>
                                <a:gd name="T18" fmla="*/ 2695 w 12775"/>
                                <a:gd name="T19" fmla="*/ 3202 h 4853"/>
                                <a:gd name="T20" fmla="*/ 3124 w 12775"/>
                                <a:gd name="T21" fmla="*/ 3606 h 4853"/>
                                <a:gd name="T22" fmla="*/ 2917 w 12775"/>
                                <a:gd name="T23" fmla="*/ 3067 h 4853"/>
                                <a:gd name="T24" fmla="*/ 3118 w 12775"/>
                                <a:gd name="T25" fmla="*/ 2936 h 4853"/>
                                <a:gd name="T26" fmla="*/ 3600 w 12775"/>
                                <a:gd name="T27" fmla="*/ 3607 h 4853"/>
                                <a:gd name="T28" fmla="*/ 3333 w 12775"/>
                                <a:gd name="T29" fmla="*/ 2782 h 4853"/>
                                <a:gd name="T30" fmla="*/ 2559 w 12775"/>
                                <a:gd name="T31" fmla="*/ 1939 h 4853"/>
                                <a:gd name="T32" fmla="*/ 2616 w 12775"/>
                                <a:gd name="T33" fmla="*/ 1870 h 4853"/>
                                <a:gd name="T34" fmla="*/ 2653 w 12775"/>
                                <a:gd name="T35" fmla="*/ 1807 h 4853"/>
                                <a:gd name="T36" fmla="*/ 3957 w 12775"/>
                                <a:gd name="T37" fmla="*/ 1963 h 4853"/>
                                <a:gd name="T38" fmla="*/ 4009 w 12775"/>
                                <a:gd name="T39" fmla="*/ 1678 h 4853"/>
                                <a:gd name="T40" fmla="*/ 2690 w 12775"/>
                                <a:gd name="T41" fmla="*/ 1560 h 4853"/>
                                <a:gd name="T42" fmla="*/ 3976 w 12775"/>
                                <a:gd name="T43" fmla="*/ 1052 h 4853"/>
                                <a:gd name="T44" fmla="*/ 2630 w 12775"/>
                                <a:gd name="T45" fmla="*/ 1342 h 4853"/>
                                <a:gd name="T46" fmla="*/ 2621 w 12775"/>
                                <a:gd name="T47" fmla="*/ 1326 h 4853"/>
                                <a:gd name="T48" fmla="*/ 3470 w 12775"/>
                                <a:gd name="T49" fmla="*/ 319 h 4853"/>
                                <a:gd name="T50" fmla="*/ 2416 w 12775"/>
                                <a:gd name="T51" fmla="*/ 1122 h 4853"/>
                                <a:gd name="T52" fmla="*/ 2404 w 12775"/>
                                <a:gd name="T53" fmla="*/ 1116 h 4853"/>
                                <a:gd name="T54" fmla="*/ 2662 w 12775"/>
                                <a:gd name="T55" fmla="*/ 33 h 4853"/>
                                <a:gd name="T56" fmla="*/ 2397 w 12775"/>
                                <a:gd name="T57" fmla="*/ 7 h 4853"/>
                                <a:gd name="T58" fmla="*/ 2128 w 12775"/>
                                <a:gd name="T59" fmla="*/ 1058 h 4853"/>
                                <a:gd name="T60" fmla="*/ 1806 w 12775"/>
                                <a:gd name="T61" fmla="*/ 19 h 4853"/>
                                <a:gd name="T62" fmla="*/ 1549 w 12775"/>
                                <a:gd name="T63" fmla="*/ 60 h 4853"/>
                                <a:gd name="T64" fmla="*/ 1794 w 12775"/>
                                <a:gd name="T65" fmla="*/ 1150 h 4853"/>
                                <a:gd name="T66" fmla="*/ 1762 w 12775"/>
                                <a:gd name="T67" fmla="*/ 1168 h 4853"/>
                                <a:gd name="T68" fmla="*/ 1679 w 12775"/>
                                <a:gd name="T69" fmla="*/ 1231 h 4853"/>
                                <a:gd name="T70" fmla="*/ 1609 w 12775"/>
                                <a:gd name="T71" fmla="*/ 1302 h 4853"/>
                                <a:gd name="T72" fmla="*/ 1544 w 12775"/>
                                <a:gd name="T73" fmla="*/ 1389 h 4853"/>
                                <a:gd name="T74" fmla="*/ 1493 w 12775"/>
                                <a:gd name="T75" fmla="*/ 1479 h 4853"/>
                                <a:gd name="T76" fmla="*/ 1455 w 12775"/>
                                <a:gd name="T77" fmla="*/ 1570 h 4853"/>
                                <a:gd name="T78" fmla="*/ 6639 w 12775"/>
                                <a:gd name="T79" fmla="*/ 4853 h 4853"/>
                                <a:gd name="T80" fmla="*/ 7701 w 12775"/>
                                <a:gd name="T81" fmla="*/ 4533 h 4853"/>
                                <a:gd name="T82" fmla="*/ 4104 w 12775"/>
                                <a:gd name="T83" fmla="*/ 2252 h 4853"/>
                                <a:gd name="T84" fmla="*/ 8521 w 12775"/>
                                <a:gd name="T85" fmla="*/ 3776 h 4853"/>
                                <a:gd name="T86" fmla="*/ 7388 w 12775"/>
                                <a:gd name="T87" fmla="*/ 2510 h 4853"/>
                                <a:gd name="T88" fmla="*/ 4145 w 12775"/>
                                <a:gd name="T89" fmla="*/ 1909 h 4853"/>
                                <a:gd name="T90" fmla="*/ 4212 w 12775"/>
                                <a:gd name="T91" fmla="*/ 1604 h 4853"/>
                                <a:gd name="T92" fmla="*/ 8793 w 12775"/>
                                <a:gd name="T93" fmla="*/ 1694 h 4853"/>
                                <a:gd name="T94" fmla="*/ 4341 w 12775"/>
                                <a:gd name="T95" fmla="*/ 1237 h 4853"/>
                                <a:gd name="T96" fmla="*/ 4611 w 12775"/>
                                <a:gd name="T97" fmla="*/ 777 h 4853"/>
                                <a:gd name="T98" fmla="*/ 9419 w 12775"/>
                                <a:gd name="T99" fmla="*/ 437 h 4853"/>
                                <a:gd name="T100" fmla="*/ 11415 w 12775"/>
                                <a:gd name="T101" fmla="*/ 4708 h 4853"/>
                                <a:gd name="T102" fmla="*/ 9876 w 12775"/>
                                <a:gd name="T103" fmla="*/ 2813 h 4853"/>
                                <a:gd name="T104" fmla="*/ 11452 w 12775"/>
                                <a:gd name="T105" fmla="*/ 1596 h 4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775" h="4853">
                                  <a:moveTo>
                                    <a:pt x="1336" y="2737"/>
                                  </a:moveTo>
                                  <a:cubicBezTo>
                                    <a:pt x="1382" y="2709"/>
                                    <a:pt x="1428" y="2682"/>
                                    <a:pt x="1471" y="2656"/>
                                  </a:cubicBezTo>
                                  <a:cubicBezTo>
                                    <a:pt x="1" y="4700"/>
                                    <a:pt x="1" y="4700"/>
                                    <a:pt x="1" y="4700"/>
                                  </a:cubicBezTo>
                                  <a:cubicBezTo>
                                    <a:pt x="0" y="4671"/>
                                    <a:pt x="1" y="4633"/>
                                    <a:pt x="4" y="4588"/>
                                  </a:cubicBezTo>
                                  <a:cubicBezTo>
                                    <a:pt x="1336" y="2737"/>
                                    <a:pt x="1336" y="2737"/>
                                    <a:pt x="1336" y="2737"/>
                                  </a:cubicBezTo>
                                  <a:moveTo>
                                    <a:pt x="1661" y="2543"/>
                                  </a:moveTo>
                                  <a:cubicBezTo>
                                    <a:pt x="532" y="4768"/>
                                    <a:pt x="532" y="4768"/>
                                    <a:pt x="532" y="4768"/>
                                  </a:cubicBezTo>
                                  <a:cubicBezTo>
                                    <a:pt x="602" y="4768"/>
                                    <a:pt x="602" y="4768"/>
                                    <a:pt x="602" y="4768"/>
                                  </a:cubicBezTo>
                                  <a:cubicBezTo>
                                    <a:pt x="1763" y="2482"/>
                                    <a:pt x="1763" y="2482"/>
                                    <a:pt x="1763" y="2482"/>
                                  </a:cubicBezTo>
                                  <a:cubicBezTo>
                                    <a:pt x="1730" y="2502"/>
                                    <a:pt x="1696" y="2522"/>
                                    <a:pt x="1661" y="2543"/>
                                  </a:cubicBezTo>
                                  <a:moveTo>
                                    <a:pt x="1870" y="2417"/>
                                  </a:moveTo>
                                  <a:cubicBezTo>
                                    <a:pt x="1116" y="4768"/>
                                    <a:pt x="1116" y="4768"/>
                                    <a:pt x="1116" y="4768"/>
                                  </a:cubicBezTo>
                                  <a:cubicBezTo>
                                    <a:pt x="1183" y="4768"/>
                                    <a:pt x="1183" y="4768"/>
                                    <a:pt x="1183" y="4768"/>
                                  </a:cubicBezTo>
                                  <a:cubicBezTo>
                                    <a:pt x="1952" y="2367"/>
                                    <a:pt x="1952" y="2367"/>
                                    <a:pt x="1952" y="2367"/>
                                  </a:cubicBezTo>
                                  <a:cubicBezTo>
                                    <a:pt x="1926" y="2383"/>
                                    <a:pt x="1898" y="2400"/>
                                    <a:pt x="1870" y="2417"/>
                                  </a:cubicBezTo>
                                  <a:moveTo>
                                    <a:pt x="2004" y="2336"/>
                                  </a:moveTo>
                                  <a:cubicBezTo>
                                    <a:pt x="1640" y="4768"/>
                                    <a:pt x="1640" y="4768"/>
                                    <a:pt x="1640" y="4768"/>
                                  </a:cubicBezTo>
                                  <a:cubicBezTo>
                                    <a:pt x="1704" y="4768"/>
                                    <a:pt x="1704" y="4768"/>
                                    <a:pt x="1704" y="4768"/>
                                  </a:cubicBezTo>
                                  <a:cubicBezTo>
                                    <a:pt x="2074" y="2292"/>
                                    <a:pt x="2074" y="2292"/>
                                    <a:pt x="2074" y="2292"/>
                                  </a:cubicBezTo>
                                  <a:cubicBezTo>
                                    <a:pt x="2051" y="2306"/>
                                    <a:pt x="2028" y="2320"/>
                                    <a:pt x="2004" y="2336"/>
                                  </a:cubicBezTo>
                                  <a:moveTo>
                                    <a:pt x="2122" y="3602"/>
                                  </a:moveTo>
                                  <a:cubicBezTo>
                                    <a:pt x="2122" y="4768"/>
                                    <a:pt x="2122" y="4768"/>
                                    <a:pt x="2122" y="4768"/>
                                  </a:cubicBezTo>
                                  <a:cubicBezTo>
                                    <a:pt x="2185" y="4768"/>
                                    <a:pt x="2185" y="4768"/>
                                    <a:pt x="2185" y="4768"/>
                                  </a:cubicBezTo>
                                  <a:cubicBezTo>
                                    <a:pt x="2185" y="3603"/>
                                    <a:pt x="2185" y="3603"/>
                                    <a:pt x="2185" y="3603"/>
                                  </a:cubicBezTo>
                                  <a:lnTo>
                                    <a:pt x="2122" y="3602"/>
                                  </a:lnTo>
                                  <a:close/>
                                  <a:moveTo>
                                    <a:pt x="2185" y="3504"/>
                                  </a:moveTo>
                                  <a:cubicBezTo>
                                    <a:pt x="2185" y="2221"/>
                                    <a:pt x="2185" y="2221"/>
                                    <a:pt x="2185" y="2221"/>
                                  </a:cubicBezTo>
                                  <a:cubicBezTo>
                                    <a:pt x="2165" y="2234"/>
                                    <a:pt x="2144" y="2247"/>
                                    <a:pt x="2122" y="2261"/>
                                  </a:cubicBezTo>
                                  <a:cubicBezTo>
                                    <a:pt x="2122" y="3543"/>
                                    <a:pt x="2122" y="3543"/>
                                    <a:pt x="2122" y="3543"/>
                                  </a:cubicBezTo>
                                  <a:lnTo>
                                    <a:pt x="2185" y="3504"/>
                                  </a:lnTo>
                                  <a:close/>
                                  <a:moveTo>
                                    <a:pt x="2453" y="3345"/>
                                  </a:moveTo>
                                  <a:cubicBezTo>
                                    <a:pt x="2263" y="2170"/>
                                    <a:pt x="2263" y="2170"/>
                                    <a:pt x="2263" y="2170"/>
                                  </a:cubicBezTo>
                                  <a:cubicBezTo>
                                    <a:pt x="2244" y="2182"/>
                                    <a:pt x="2225" y="2195"/>
                                    <a:pt x="2205" y="2208"/>
                                  </a:cubicBezTo>
                                  <a:cubicBezTo>
                                    <a:pt x="2394" y="3380"/>
                                    <a:pt x="2394" y="3380"/>
                                    <a:pt x="2394" y="3380"/>
                                  </a:cubicBezTo>
                                  <a:lnTo>
                                    <a:pt x="2453" y="3345"/>
                                  </a:lnTo>
                                  <a:close/>
                                  <a:moveTo>
                                    <a:pt x="2431" y="3603"/>
                                  </a:moveTo>
                                  <a:cubicBezTo>
                                    <a:pt x="2619" y="4768"/>
                                    <a:pt x="2619" y="4768"/>
                                    <a:pt x="2619" y="4768"/>
                                  </a:cubicBezTo>
                                  <a:cubicBezTo>
                                    <a:pt x="2683" y="4768"/>
                                    <a:pt x="2683" y="4768"/>
                                    <a:pt x="2683" y="4768"/>
                                  </a:cubicBezTo>
                                  <a:cubicBezTo>
                                    <a:pt x="2495" y="3604"/>
                                    <a:pt x="2495" y="3604"/>
                                    <a:pt x="2495" y="3604"/>
                                  </a:cubicBezTo>
                                  <a:lnTo>
                                    <a:pt x="2431" y="3603"/>
                                  </a:lnTo>
                                  <a:close/>
                                  <a:moveTo>
                                    <a:pt x="2765" y="3604"/>
                                  </a:moveTo>
                                  <a:cubicBezTo>
                                    <a:pt x="3158" y="4768"/>
                                    <a:pt x="3158" y="4768"/>
                                    <a:pt x="3158" y="4768"/>
                                  </a:cubicBezTo>
                                  <a:cubicBezTo>
                                    <a:pt x="3224" y="4768"/>
                                    <a:pt x="3224" y="4768"/>
                                    <a:pt x="3224" y="4768"/>
                                  </a:cubicBezTo>
                                  <a:cubicBezTo>
                                    <a:pt x="2831" y="3605"/>
                                    <a:pt x="2831" y="3605"/>
                                    <a:pt x="2831" y="3605"/>
                                  </a:cubicBezTo>
                                  <a:lnTo>
                                    <a:pt x="2765" y="3604"/>
                                  </a:lnTo>
                                  <a:close/>
                                  <a:moveTo>
                                    <a:pt x="2695" y="3202"/>
                                  </a:moveTo>
                                  <a:cubicBezTo>
                                    <a:pt x="2331" y="2123"/>
                                    <a:pt x="2331" y="2123"/>
                                    <a:pt x="2331" y="2123"/>
                                  </a:cubicBezTo>
                                  <a:cubicBezTo>
                                    <a:pt x="2314" y="2136"/>
                                    <a:pt x="2296" y="2148"/>
                                    <a:pt x="2277" y="2161"/>
                                  </a:cubicBezTo>
                                  <a:cubicBezTo>
                                    <a:pt x="2640" y="3235"/>
                                    <a:pt x="2640" y="3235"/>
                                    <a:pt x="2640" y="3235"/>
                                  </a:cubicBezTo>
                                  <a:cubicBezTo>
                                    <a:pt x="2658" y="3224"/>
                                    <a:pt x="2677" y="3213"/>
                                    <a:pt x="2695" y="3202"/>
                                  </a:cubicBezTo>
                                  <a:moveTo>
                                    <a:pt x="3124" y="3606"/>
                                  </a:moveTo>
                                  <a:cubicBezTo>
                                    <a:pt x="3724" y="4768"/>
                                    <a:pt x="3724" y="4768"/>
                                    <a:pt x="3724" y="4768"/>
                                  </a:cubicBezTo>
                                  <a:cubicBezTo>
                                    <a:pt x="3796" y="4768"/>
                                    <a:pt x="3796" y="4768"/>
                                    <a:pt x="3796" y="4768"/>
                                  </a:cubicBezTo>
                                  <a:cubicBezTo>
                                    <a:pt x="3195" y="3606"/>
                                    <a:pt x="3195" y="3606"/>
                                    <a:pt x="3195" y="3606"/>
                                  </a:cubicBezTo>
                                  <a:lnTo>
                                    <a:pt x="3124" y="3606"/>
                                  </a:lnTo>
                                  <a:close/>
                                  <a:moveTo>
                                    <a:pt x="2917" y="3067"/>
                                  </a:moveTo>
                                  <a:cubicBezTo>
                                    <a:pt x="2403" y="2072"/>
                                    <a:pt x="2403" y="2072"/>
                                    <a:pt x="2403" y="2072"/>
                                  </a:cubicBezTo>
                                  <a:cubicBezTo>
                                    <a:pt x="2386" y="2084"/>
                                    <a:pt x="2369" y="2096"/>
                                    <a:pt x="2351" y="2109"/>
                                  </a:cubicBezTo>
                                  <a:cubicBezTo>
                                    <a:pt x="2863" y="3100"/>
                                    <a:pt x="2863" y="3100"/>
                                    <a:pt x="2863" y="3100"/>
                                  </a:cubicBezTo>
                                  <a:cubicBezTo>
                                    <a:pt x="2881" y="3089"/>
                                    <a:pt x="2899" y="3078"/>
                                    <a:pt x="2917" y="3067"/>
                                  </a:cubicBezTo>
                                  <a:moveTo>
                                    <a:pt x="3118" y="2936"/>
                                  </a:moveTo>
                                  <a:cubicBezTo>
                                    <a:pt x="2464" y="2024"/>
                                    <a:pt x="2464" y="2024"/>
                                    <a:pt x="2464" y="2024"/>
                                  </a:cubicBezTo>
                                  <a:cubicBezTo>
                                    <a:pt x="2448" y="2037"/>
                                    <a:pt x="2432" y="2049"/>
                                    <a:pt x="2414" y="2063"/>
                                  </a:cubicBezTo>
                                  <a:cubicBezTo>
                                    <a:pt x="3066" y="2971"/>
                                    <a:pt x="3066" y="2971"/>
                                    <a:pt x="3066" y="2971"/>
                                  </a:cubicBezTo>
                                  <a:cubicBezTo>
                                    <a:pt x="3084" y="2960"/>
                                    <a:pt x="3101" y="2948"/>
                                    <a:pt x="3118" y="2936"/>
                                  </a:cubicBezTo>
                                  <a:moveTo>
                                    <a:pt x="3600" y="3607"/>
                                  </a:moveTo>
                                  <a:cubicBezTo>
                                    <a:pt x="3523" y="3607"/>
                                    <a:pt x="3523" y="3607"/>
                                    <a:pt x="3523" y="3607"/>
                                  </a:cubicBezTo>
                                  <a:cubicBezTo>
                                    <a:pt x="4112" y="4429"/>
                                    <a:pt x="4112" y="4429"/>
                                    <a:pt x="4112" y="4429"/>
                                  </a:cubicBezTo>
                                  <a:cubicBezTo>
                                    <a:pt x="4112" y="4321"/>
                                    <a:pt x="4112" y="4321"/>
                                    <a:pt x="4112" y="4321"/>
                                  </a:cubicBezTo>
                                  <a:lnTo>
                                    <a:pt x="3600" y="3607"/>
                                  </a:lnTo>
                                  <a:close/>
                                  <a:moveTo>
                                    <a:pt x="3333" y="2782"/>
                                  </a:moveTo>
                                  <a:cubicBezTo>
                                    <a:pt x="2542" y="1956"/>
                                    <a:pt x="2542" y="1956"/>
                                    <a:pt x="2542" y="1956"/>
                                  </a:cubicBezTo>
                                  <a:cubicBezTo>
                                    <a:pt x="2527" y="1969"/>
                                    <a:pt x="2512" y="1984"/>
                                    <a:pt x="2495" y="1998"/>
                                  </a:cubicBezTo>
                                  <a:cubicBezTo>
                                    <a:pt x="3282" y="2820"/>
                                    <a:pt x="3282" y="2820"/>
                                    <a:pt x="3282" y="2820"/>
                                  </a:cubicBezTo>
                                  <a:cubicBezTo>
                                    <a:pt x="3299" y="2808"/>
                                    <a:pt x="3317" y="2795"/>
                                    <a:pt x="3333" y="2782"/>
                                  </a:cubicBezTo>
                                  <a:moveTo>
                                    <a:pt x="2559" y="1939"/>
                                  </a:moveTo>
                                  <a:cubicBezTo>
                                    <a:pt x="3485" y="2657"/>
                                    <a:pt x="3485" y="2657"/>
                                    <a:pt x="3485" y="2657"/>
                                  </a:cubicBezTo>
                                  <a:cubicBezTo>
                                    <a:pt x="3502" y="2643"/>
                                    <a:pt x="3517" y="2629"/>
                                    <a:pt x="3533" y="2614"/>
                                  </a:cubicBezTo>
                                  <a:cubicBezTo>
                                    <a:pt x="2601" y="1891"/>
                                    <a:pt x="2601" y="1891"/>
                                    <a:pt x="2601" y="1891"/>
                                  </a:cubicBezTo>
                                  <a:cubicBezTo>
                                    <a:pt x="2588" y="1906"/>
                                    <a:pt x="2574" y="1923"/>
                                    <a:pt x="2559" y="1939"/>
                                  </a:cubicBezTo>
                                  <a:moveTo>
                                    <a:pt x="2616" y="1870"/>
                                  </a:moveTo>
                                  <a:cubicBezTo>
                                    <a:pt x="3673" y="2470"/>
                                    <a:pt x="3673" y="2470"/>
                                    <a:pt x="3673" y="2470"/>
                                  </a:cubicBezTo>
                                  <a:cubicBezTo>
                                    <a:pt x="3687" y="2454"/>
                                    <a:pt x="3701" y="2438"/>
                                    <a:pt x="3714" y="2421"/>
                                  </a:cubicBezTo>
                                  <a:cubicBezTo>
                                    <a:pt x="2649" y="1816"/>
                                    <a:pt x="2649" y="1816"/>
                                    <a:pt x="2649" y="1816"/>
                                  </a:cubicBezTo>
                                  <a:cubicBezTo>
                                    <a:pt x="2640" y="1834"/>
                                    <a:pt x="2629" y="1852"/>
                                    <a:pt x="2616" y="1870"/>
                                  </a:cubicBezTo>
                                  <a:moveTo>
                                    <a:pt x="2653" y="1807"/>
                                  </a:moveTo>
                                  <a:cubicBezTo>
                                    <a:pt x="3851" y="2221"/>
                                    <a:pt x="3851" y="2221"/>
                                    <a:pt x="3851" y="2221"/>
                                  </a:cubicBezTo>
                                  <a:cubicBezTo>
                                    <a:pt x="3861" y="2202"/>
                                    <a:pt x="3872" y="2184"/>
                                    <a:pt x="3881" y="2165"/>
                                  </a:cubicBezTo>
                                  <a:cubicBezTo>
                                    <a:pt x="2675" y="1748"/>
                                    <a:pt x="2675" y="1748"/>
                                    <a:pt x="2675" y="1748"/>
                                  </a:cubicBezTo>
                                  <a:cubicBezTo>
                                    <a:pt x="2669" y="1768"/>
                                    <a:pt x="2662" y="1788"/>
                                    <a:pt x="2653" y="1807"/>
                                  </a:cubicBezTo>
                                  <a:moveTo>
                                    <a:pt x="3957" y="1963"/>
                                  </a:moveTo>
                                  <a:cubicBezTo>
                                    <a:pt x="3963" y="1944"/>
                                    <a:pt x="3968" y="1924"/>
                                    <a:pt x="3973" y="1901"/>
                                  </a:cubicBezTo>
                                  <a:cubicBezTo>
                                    <a:pt x="2688" y="1675"/>
                                    <a:pt x="2688" y="1675"/>
                                    <a:pt x="2688" y="1675"/>
                                  </a:cubicBezTo>
                                  <a:cubicBezTo>
                                    <a:pt x="2686" y="1696"/>
                                    <a:pt x="2682" y="1716"/>
                                    <a:pt x="2678" y="1737"/>
                                  </a:cubicBezTo>
                                  <a:lnTo>
                                    <a:pt x="3957" y="1963"/>
                                  </a:lnTo>
                                  <a:close/>
                                  <a:moveTo>
                                    <a:pt x="4016" y="1616"/>
                                  </a:moveTo>
                                  <a:cubicBezTo>
                                    <a:pt x="2691" y="1575"/>
                                    <a:pt x="2691" y="1575"/>
                                    <a:pt x="2691" y="1575"/>
                                  </a:cubicBezTo>
                                  <a:cubicBezTo>
                                    <a:pt x="2692" y="1580"/>
                                    <a:pt x="2692" y="1584"/>
                                    <a:pt x="2692" y="1588"/>
                                  </a:cubicBezTo>
                                  <a:cubicBezTo>
                                    <a:pt x="2692" y="1605"/>
                                    <a:pt x="2692" y="1622"/>
                                    <a:pt x="2691" y="1638"/>
                                  </a:cubicBezTo>
                                  <a:cubicBezTo>
                                    <a:pt x="4009" y="1678"/>
                                    <a:pt x="4009" y="1678"/>
                                    <a:pt x="4009" y="1678"/>
                                  </a:cubicBezTo>
                                  <a:cubicBezTo>
                                    <a:pt x="4012" y="1658"/>
                                    <a:pt x="4014" y="1637"/>
                                    <a:pt x="4016" y="1616"/>
                                  </a:cubicBezTo>
                                  <a:moveTo>
                                    <a:pt x="4020" y="1353"/>
                                  </a:moveTo>
                                  <a:cubicBezTo>
                                    <a:pt x="4018" y="1332"/>
                                    <a:pt x="4017" y="1311"/>
                                    <a:pt x="4015" y="1289"/>
                                  </a:cubicBezTo>
                                  <a:cubicBezTo>
                                    <a:pt x="2683" y="1497"/>
                                    <a:pt x="2683" y="1497"/>
                                    <a:pt x="2683" y="1497"/>
                                  </a:cubicBezTo>
                                  <a:cubicBezTo>
                                    <a:pt x="2687" y="1518"/>
                                    <a:pt x="2689" y="1539"/>
                                    <a:pt x="2690" y="1560"/>
                                  </a:cubicBezTo>
                                  <a:lnTo>
                                    <a:pt x="4020" y="1353"/>
                                  </a:lnTo>
                                  <a:close/>
                                  <a:moveTo>
                                    <a:pt x="3959" y="991"/>
                                  </a:moveTo>
                                  <a:cubicBezTo>
                                    <a:pt x="2659" y="1409"/>
                                    <a:pt x="2659" y="1409"/>
                                    <a:pt x="2659" y="1409"/>
                                  </a:cubicBezTo>
                                  <a:cubicBezTo>
                                    <a:pt x="2666" y="1429"/>
                                    <a:pt x="2672" y="1449"/>
                                    <a:pt x="2677" y="1469"/>
                                  </a:cubicBezTo>
                                  <a:cubicBezTo>
                                    <a:pt x="3976" y="1052"/>
                                    <a:pt x="3976" y="1052"/>
                                    <a:pt x="3976" y="1052"/>
                                  </a:cubicBezTo>
                                  <a:cubicBezTo>
                                    <a:pt x="3971" y="1032"/>
                                    <a:pt x="3965" y="1012"/>
                                    <a:pt x="3959" y="991"/>
                                  </a:cubicBezTo>
                                  <a:moveTo>
                                    <a:pt x="2656" y="1400"/>
                                  </a:moveTo>
                                  <a:cubicBezTo>
                                    <a:pt x="3866" y="761"/>
                                    <a:pt x="3866" y="761"/>
                                    <a:pt x="3866" y="761"/>
                                  </a:cubicBezTo>
                                  <a:cubicBezTo>
                                    <a:pt x="3856" y="742"/>
                                    <a:pt x="3846" y="724"/>
                                    <a:pt x="3836" y="706"/>
                                  </a:cubicBezTo>
                                  <a:cubicBezTo>
                                    <a:pt x="2630" y="1342"/>
                                    <a:pt x="2630" y="1342"/>
                                    <a:pt x="2630" y="1342"/>
                                  </a:cubicBezTo>
                                  <a:cubicBezTo>
                                    <a:pt x="2640" y="1361"/>
                                    <a:pt x="2649" y="1380"/>
                                    <a:pt x="2656" y="1400"/>
                                  </a:cubicBezTo>
                                  <a:moveTo>
                                    <a:pt x="3710" y="531"/>
                                  </a:moveTo>
                                  <a:cubicBezTo>
                                    <a:pt x="3696" y="516"/>
                                    <a:pt x="3681" y="500"/>
                                    <a:pt x="3666" y="484"/>
                                  </a:cubicBezTo>
                                  <a:cubicBezTo>
                                    <a:pt x="2586" y="1272"/>
                                    <a:pt x="2586" y="1272"/>
                                    <a:pt x="2586" y="1272"/>
                                  </a:cubicBezTo>
                                  <a:cubicBezTo>
                                    <a:pt x="2599" y="1289"/>
                                    <a:pt x="2610" y="1307"/>
                                    <a:pt x="2621" y="1326"/>
                                  </a:cubicBezTo>
                                  <a:lnTo>
                                    <a:pt x="3710" y="531"/>
                                  </a:lnTo>
                                  <a:close/>
                                  <a:moveTo>
                                    <a:pt x="3414" y="284"/>
                                  </a:moveTo>
                                  <a:cubicBezTo>
                                    <a:pt x="2488" y="1170"/>
                                    <a:pt x="2488" y="1170"/>
                                    <a:pt x="2488" y="1170"/>
                                  </a:cubicBezTo>
                                  <a:cubicBezTo>
                                    <a:pt x="2505" y="1183"/>
                                    <a:pt x="2521" y="1197"/>
                                    <a:pt x="2536" y="1212"/>
                                  </a:cubicBezTo>
                                  <a:cubicBezTo>
                                    <a:pt x="3470" y="319"/>
                                    <a:pt x="3470" y="319"/>
                                    <a:pt x="3470" y="319"/>
                                  </a:cubicBezTo>
                                  <a:cubicBezTo>
                                    <a:pt x="3452" y="307"/>
                                    <a:pt x="3434" y="296"/>
                                    <a:pt x="3414" y="284"/>
                                  </a:cubicBezTo>
                                  <a:moveTo>
                                    <a:pt x="2470" y="1156"/>
                                  </a:moveTo>
                                  <a:cubicBezTo>
                                    <a:pt x="3211" y="180"/>
                                    <a:pt x="3211" y="180"/>
                                    <a:pt x="3211" y="180"/>
                                  </a:cubicBezTo>
                                  <a:cubicBezTo>
                                    <a:pt x="3191" y="172"/>
                                    <a:pt x="3171" y="163"/>
                                    <a:pt x="3150" y="155"/>
                                  </a:cubicBezTo>
                                  <a:cubicBezTo>
                                    <a:pt x="2416" y="1122"/>
                                    <a:pt x="2416" y="1122"/>
                                    <a:pt x="2416" y="1122"/>
                                  </a:cubicBezTo>
                                  <a:cubicBezTo>
                                    <a:pt x="2435" y="1133"/>
                                    <a:pt x="2453" y="1144"/>
                                    <a:pt x="2470" y="1156"/>
                                  </a:cubicBezTo>
                                  <a:moveTo>
                                    <a:pt x="2944" y="90"/>
                                  </a:moveTo>
                                  <a:cubicBezTo>
                                    <a:pt x="2923" y="84"/>
                                    <a:pt x="2902" y="79"/>
                                    <a:pt x="2881" y="74"/>
                                  </a:cubicBezTo>
                                  <a:cubicBezTo>
                                    <a:pt x="2346" y="1091"/>
                                    <a:pt x="2346" y="1091"/>
                                    <a:pt x="2346" y="1091"/>
                                  </a:cubicBezTo>
                                  <a:cubicBezTo>
                                    <a:pt x="2366" y="1098"/>
                                    <a:pt x="2386" y="1106"/>
                                    <a:pt x="2404" y="1116"/>
                                  </a:cubicBezTo>
                                  <a:lnTo>
                                    <a:pt x="2944" y="90"/>
                                  </a:lnTo>
                                  <a:close/>
                                  <a:moveTo>
                                    <a:pt x="2599" y="25"/>
                                  </a:moveTo>
                                  <a:cubicBezTo>
                                    <a:pt x="2261" y="1068"/>
                                    <a:pt x="2261" y="1068"/>
                                    <a:pt x="2261" y="1068"/>
                                  </a:cubicBezTo>
                                  <a:cubicBezTo>
                                    <a:pt x="2282" y="1072"/>
                                    <a:pt x="2302" y="1077"/>
                                    <a:pt x="2322" y="1083"/>
                                  </a:cubicBezTo>
                                  <a:cubicBezTo>
                                    <a:pt x="2662" y="33"/>
                                    <a:pt x="2662" y="33"/>
                                    <a:pt x="2662" y="33"/>
                                  </a:cubicBezTo>
                                  <a:cubicBezTo>
                                    <a:pt x="2641" y="30"/>
                                    <a:pt x="2620" y="27"/>
                                    <a:pt x="2599" y="25"/>
                                  </a:cubicBezTo>
                                  <a:moveTo>
                                    <a:pt x="2333" y="3"/>
                                  </a:moveTo>
                                  <a:cubicBezTo>
                                    <a:pt x="2148" y="1058"/>
                                    <a:pt x="2148" y="1058"/>
                                    <a:pt x="2148" y="1058"/>
                                  </a:cubicBezTo>
                                  <a:cubicBezTo>
                                    <a:pt x="2170" y="1058"/>
                                    <a:pt x="2191" y="1059"/>
                                    <a:pt x="2212" y="1061"/>
                                  </a:cubicBezTo>
                                  <a:cubicBezTo>
                                    <a:pt x="2397" y="7"/>
                                    <a:pt x="2397" y="7"/>
                                    <a:pt x="2397" y="7"/>
                                  </a:cubicBezTo>
                                  <a:cubicBezTo>
                                    <a:pt x="2376" y="5"/>
                                    <a:pt x="2354" y="4"/>
                                    <a:pt x="2333" y="3"/>
                                  </a:cubicBezTo>
                                  <a:moveTo>
                                    <a:pt x="2067" y="1"/>
                                  </a:moveTo>
                                  <a:cubicBezTo>
                                    <a:pt x="2065" y="1064"/>
                                    <a:pt x="2065" y="1064"/>
                                    <a:pt x="2065" y="1064"/>
                                  </a:cubicBezTo>
                                  <a:cubicBezTo>
                                    <a:pt x="2076" y="1062"/>
                                    <a:pt x="2086" y="1060"/>
                                    <a:pt x="2098" y="1059"/>
                                  </a:cubicBezTo>
                                  <a:cubicBezTo>
                                    <a:pt x="2108" y="1058"/>
                                    <a:pt x="2118" y="1059"/>
                                    <a:pt x="2128" y="1058"/>
                                  </a:cubicBezTo>
                                  <a:cubicBezTo>
                                    <a:pt x="2130" y="0"/>
                                    <a:pt x="2130" y="0"/>
                                    <a:pt x="2130" y="0"/>
                                  </a:cubicBezTo>
                                  <a:cubicBezTo>
                                    <a:pt x="2109" y="1"/>
                                    <a:pt x="2088" y="1"/>
                                    <a:pt x="2067" y="1"/>
                                  </a:cubicBezTo>
                                  <a:moveTo>
                                    <a:pt x="2040" y="1067"/>
                                  </a:moveTo>
                                  <a:cubicBezTo>
                                    <a:pt x="1869" y="13"/>
                                    <a:pt x="1869" y="13"/>
                                    <a:pt x="1869" y="13"/>
                                  </a:cubicBezTo>
                                  <a:cubicBezTo>
                                    <a:pt x="1848" y="15"/>
                                    <a:pt x="1827" y="17"/>
                                    <a:pt x="1806" y="19"/>
                                  </a:cubicBezTo>
                                  <a:cubicBezTo>
                                    <a:pt x="1978" y="1078"/>
                                    <a:pt x="1978" y="1078"/>
                                    <a:pt x="1978" y="1078"/>
                                  </a:cubicBezTo>
                                  <a:cubicBezTo>
                                    <a:pt x="1998" y="1074"/>
                                    <a:pt x="2019" y="1070"/>
                                    <a:pt x="2040" y="1067"/>
                                  </a:cubicBezTo>
                                  <a:moveTo>
                                    <a:pt x="1934" y="1090"/>
                                  </a:moveTo>
                                  <a:cubicBezTo>
                                    <a:pt x="1611" y="47"/>
                                    <a:pt x="1611" y="47"/>
                                    <a:pt x="1611" y="47"/>
                                  </a:cubicBezTo>
                                  <a:cubicBezTo>
                                    <a:pt x="1590" y="51"/>
                                    <a:pt x="1569" y="55"/>
                                    <a:pt x="1549" y="60"/>
                                  </a:cubicBezTo>
                                  <a:cubicBezTo>
                                    <a:pt x="1875" y="1111"/>
                                    <a:pt x="1875" y="1111"/>
                                    <a:pt x="1875" y="1111"/>
                                  </a:cubicBezTo>
                                  <a:cubicBezTo>
                                    <a:pt x="1894" y="1103"/>
                                    <a:pt x="1914" y="1096"/>
                                    <a:pt x="1934" y="1090"/>
                                  </a:cubicBezTo>
                                  <a:moveTo>
                                    <a:pt x="1348" y="112"/>
                                  </a:moveTo>
                                  <a:cubicBezTo>
                                    <a:pt x="1327" y="118"/>
                                    <a:pt x="1306" y="124"/>
                                    <a:pt x="1286" y="130"/>
                                  </a:cubicBezTo>
                                  <a:cubicBezTo>
                                    <a:pt x="1794" y="1150"/>
                                    <a:pt x="1794" y="1150"/>
                                    <a:pt x="1794" y="1150"/>
                                  </a:cubicBezTo>
                                  <a:cubicBezTo>
                                    <a:pt x="1812" y="1139"/>
                                    <a:pt x="1831" y="1130"/>
                                    <a:pt x="1850" y="1121"/>
                                  </a:cubicBezTo>
                                  <a:lnTo>
                                    <a:pt x="1348" y="112"/>
                                  </a:lnTo>
                                  <a:close/>
                                  <a:moveTo>
                                    <a:pt x="1026" y="241"/>
                                  </a:moveTo>
                                  <a:cubicBezTo>
                                    <a:pt x="1711" y="1205"/>
                                    <a:pt x="1711" y="1205"/>
                                    <a:pt x="1711" y="1205"/>
                                  </a:cubicBezTo>
                                  <a:cubicBezTo>
                                    <a:pt x="1727" y="1192"/>
                                    <a:pt x="1744" y="1180"/>
                                    <a:pt x="1762" y="1168"/>
                                  </a:cubicBezTo>
                                  <a:cubicBezTo>
                                    <a:pt x="1084" y="213"/>
                                    <a:pt x="1084" y="213"/>
                                    <a:pt x="1084" y="213"/>
                                  </a:cubicBezTo>
                                  <a:cubicBezTo>
                                    <a:pt x="1064" y="222"/>
                                    <a:pt x="1045" y="231"/>
                                    <a:pt x="1026" y="241"/>
                                  </a:cubicBezTo>
                                  <a:moveTo>
                                    <a:pt x="774" y="399"/>
                                  </a:moveTo>
                                  <a:cubicBezTo>
                                    <a:pt x="1633" y="1275"/>
                                    <a:pt x="1633" y="1275"/>
                                    <a:pt x="1633" y="1275"/>
                                  </a:cubicBezTo>
                                  <a:cubicBezTo>
                                    <a:pt x="1647" y="1260"/>
                                    <a:pt x="1663" y="1245"/>
                                    <a:pt x="1679" y="1231"/>
                                  </a:cubicBezTo>
                                  <a:cubicBezTo>
                                    <a:pt x="825" y="361"/>
                                    <a:pt x="825" y="361"/>
                                    <a:pt x="825" y="361"/>
                                  </a:cubicBezTo>
                                  <a:cubicBezTo>
                                    <a:pt x="808" y="374"/>
                                    <a:pt x="791" y="387"/>
                                    <a:pt x="774" y="399"/>
                                  </a:cubicBezTo>
                                  <a:moveTo>
                                    <a:pt x="556" y="600"/>
                                  </a:moveTo>
                                  <a:cubicBezTo>
                                    <a:pt x="1570" y="1352"/>
                                    <a:pt x="1570" y="1352"/>
                                    <a:pt x="1570" y="1352"/>
                                  </a:cubicBezTo>
                                  <a:cubicBezTo>
                                    <a:pt x="1582" y="1335"/>
                                    <a:pt x="1595" y="1319"/>
                                    <a:pt x="1609" y="1302"/>
                                  </a:cubicBezTo>
                                  <a:cubicBezTo>
                                    <a:pt x="599" y="554"/>
                                    <a:pt x="599" y="554"/>
                                    <a:pt x="599" y="554"/>
                                  </a:cubicBezTo>
                                  <a:cubicBezTo>
                                    <a:pt x="584" y="569"/>
                                    <a:pt x="569" y="585"/>
                                    <a:pt x="556" y="600"/>
                                  </a:cubicBezTo>
                                  <a:moveTo>
                                    <a:pt x="374" y="843"/>
                                  </a:moveTo>
                                  <a:cubicBezTo>
                                    <a:pt x="1512" y="1444"/>
                                    <a:pt x="1512" y="1444"/>
                                    <a:pt x="1512" y="1444"/>
                                  </a:cubicBezTo>
                                  <a:cubicBezTo>
                                    <a:pt x="1521" y="1426"/>
                                    <a:pt x="1532" y="1408"/>
                                    <a:pt x="1544" y="1389"/>
                                  </a:cubicBezTo>
                                  <a:cubicBezTo>
                                    <a:pt x="408" y="790"/>
                                    <a:pt x="408" y="790"/>
                                    <a:pt x="408" y="790"/>
                                  </a:cubicBezTo>
                                  <a:cubicBezTo>
                                    <a:pt x="396" y="808"/>
                                    <a:pt x="385" y="826"/>
                                    <a:pt x="374" y="843"/>
                                  </a:cubicBezTo>
                                  <a:moveTo>
                                    <a:pt x="242" y="1104"/>
                                  </a:moveTo>
                                  <a:cubicBezTo>
                                    <a:pt x="1467" y="1537"/>
                                    <a:pt x="1467" y="1537"/>
                                    <a:pt x="1467" y="1537"/>
                                  </a:cubicBezTo>
                                  <a:cubicBezTo>
                                    <a:pt x="1474" y="1518"/>
                                    <a:pt x="1483" y="1499"/>
                                    <a:pt x="1493" y="1479"/>
                                  </a:cubicBezTo>
                                  <a:cubicBezTo>
                                    <a:pt x="267" y="1046"/>
                                    <a:pt x="267" y="1046"/>
                                    <a:pt x="267" y="1046"/>
                                  </a:cubicBezTo>
                                  <a:cubicBezTo>
                                    <a:pt x="258" y="1066"/>
                                    <a:pt x="251" y="1085"/>
                                    <a:pt x="242" y="1104"/>
                                  </a:cubicBezTo>
                                  <a:moveTo>
                                    <a:pt x="146" y="1425"/>
                                  </a:moveTo>
                                  <a:cubicBezTo>
                                    <a:pt x="1435" y="1630"/>
                                    <a:pt x="1435" y="1630"/>
                                    <a:pt x="1435" y="1630"/>
                                  </a:cubicBezTo>
                                  <a:cubicBezTo>
                                    <a:pt x="1440" y="1613"/>
                                    <a:pt x="1446" y="1593"/>
                                    <a:pt x="1455" y="1570"/>
                                  </a:cubicBezTo>
                                  <a:cubicBezTo>
                                    <a:pt x="160" y="1363"/>
                                    <a:pt x="160" y="1363"/>
                                    <a:pt x="160" y="1363"/>
                                  </a:cubicBezTo>
                                  <a:cubicBezTo>
                                    <a:pt x="155" y="1384"/>
                                    <a:pt x="150" y="1405"/>
                                    <a:pt x="146" y="1425"/>
                                  </a:cubicBezTo>
                                  <a:moveTo>
                                    <a:pt x="4214" y="3177"/>
                                  </a:moveTo>
                                  <a:cubicBezTo>
                                    <a:pt x="6539" y="4852"/>
                                    <a:pt x="6539" y="4852"/>
                                    <a:pt x="6539" y="4852"/>
                                  </a:cubicBezTo>
                                  <a:cubicBezTo>
                                    <a:pt x="6579" y="4853"/>
                                    <a:pt x="6613" y="4853"/>
                                    <a:pt x="6639" y="4853"/>
                                  </a:cubicBezTo>
                                  <a:cubicBezTo>
                                    <a:pt x="6647" y="4853"/>
                                    <a:pt x="6657" y="4853"/>
                                    <a:pt x="6666" y="4852"/>
                                  </a:cubicBezTo>
                                  <a:cubicBezTo>
                                    <a:pt x="4187" y="3067"/>
                                    <a:pt x="4187" y="3067"/>
                                    <a:pt x="4187" y="3067"/>
                                  </a:cubicBezTo>
                                  <a:cubicBezTo>
                                    <a:pt x="4195" y="3104"/>
                                    <a:pt x="4204" y="3141"/>
                                    <a:pt x="4214" y="3177"/>
                                  </a:cubicBezTo>
                                  <a:moveTo>
                                    <a:pt x="4126" y="2703"/>
                                  </a:moveTo>
                                  <a:cubicBezTo>
                                    <a:pt x="7701" y="4533"/>
                                    <a:pt x="7701" y="4533"/>
                                    <a:pt x="7701" y="4533"/>
                                  </a:cubicBezTo>
                                  <a:cubicBezTo>
                                    <a:pt x="7727" y="4519"/>
                                    <a:pt x="7752" y="4505"/>
                                    <a:pt x="7778" y="4489"/>
                                  </a:cubicBezTo>
                                  <a:cubicBezTo>
                                    <a:pt x="4118" y="2615"/>
                                    <a:pt x="4118" y="2615"/>
                                    <a:pt x="4118" y="2615"/>
                                  </a:cubicBezTo>
                                  <a:cubicBezTo>
                                    <a:pt x="4120" y="2645"/>
                                    <a:pt x="4123" y="2674"/>
                                    <a:pt x="4126" y="2703"/>
                                  </a:cubicBezTo>
                                  <a:moveTo>
                                    <a:pt x="5600" y="2741"/>
                                  </a:moveTo>
                                  <a:cubicBezTo>
                                    <a:pt x="4104" y="2252"/>
                                    <a:pt x="4104" y="2252"/>
                                    <a:pt x="4104" y="2252"/>
                                  </a:cubicBezTo>
                                  <a:cubicBezTo>
                                    <a:pt x="4103" y="2278"/>
                                    <a:pt x="4104" y="2304"/>
                                    <a:pt x="4104" y="2330"/>
                                  </a:cubicBezTo>
                                  <a:cubicBezTo>
                                    <a:pt x="5616" y="2825"/>
                                    <a:pt x="5616" y="2825"/>
                                    <a:pt x="5616" y="2825"/>
                                  </a:cubicBezTo>
                                  <a:cubicBezTo>
                                    <a:pt x="5611" y="2798"/>
                                    <a:pt x="5605" y="2770"/>
                                    <a:pt x="5600" y="2741"/>
                                  </a:cubicBezTo>
                                  <a:moveTo>
                                    <a:pt x="7138" y="3323"/>
                                  </a:moveTo>
                                  <a:cubicBezTo>
                                    <a:pt x="8521" y="3776"/>
                                    <a:pt x="8521" y="3776"/>
                                    <a:pt x="8521" y="3776"/>
                                  </a:cubicBezTo>
                                  <a:cubicBezTo>
                                    <a:pt x="8535" y="3754"/>
                                    <a:pt x="8548" y="3733"/>
                                    <a:pt x="8561" y="3711"/>
                                  </a:cubicBezTo>
                                  <a:cubicBezTo>
                                    <a:pt x="7180" y="3258"/>
                                    <a:pt x="7180" y="3258"/>
                                    <a:pt x="7180" y="3258"/>
                                  </a:cubicBezTo>
                                  <a:cubicBezTo>
                                    <a:pt x="7166" y="3281"/>
                                    <a:pt x="7153" y="3302"/>
                                    <a:pt x="7138" y="3323"/>
                                  </a:cubicBezTo>
                                  <a:moveTo>
                                    <a:pt x="7392" y="2435"/>
                                  </a:moveTo>
                                  <a:cubicBezTo>
                                    <a:pt x="7391" y="2461"/>
                                    <a:pt x="7389" y="2485"/>
                                    <a:pt x="7388" y="2510"/>
                                  </a:cubicBezTo>
                                  <a:cubicBezTo>
                                    <a:pt x="8859" y="2748"/>
                                    <a:pt x="8859" y="2748"/>
                                    <a:pt x="8859" y="2748"/>
                                  </a:cubicBezTo>
                                  <a:cubicBezTo>
                                    <a:pt x="8862" y="2724"/>
                                    <a:pt x="8864" y="2699"/>
                                    <a:pt x="8866" y="2674"/>
                                  </a:cubicBezTo>
                                  <a:lnTo>
                                    <a:pt x="7392" y="2435"/>
                                  </a:lnTo>
                                  <a:close/>
                                  <a:moveTo>
                                    <a:pt x="5584" y="2142"/>
                                  </a:moveTo>
                                  <a:cubicBezTo>
                                    <a:pt x="4145" y="1909"/>
                                    <a:pt x="4145" y="1909"/>
                                    <a:pt x="4145" y="1909"/>
                                  </a:cubicBezTo>
                                  <a:cubicBezTo>
                                    <a:pt x="4141" y="1934"/>
                                    <a:pt x="4137" y="1958"/>
                                    <a:pt x="4133" y="1982"/>
                                  </a:cubicBezTo>
                                  <a:cubicBezTo>
                                    <a:pt x="5578" y="2217"/>
                                    <a:pt x="5578" y="2217"/>
                                    <a:pt x="5578" y="2217"/>
                                  </a:cubicBezTo>
                                  <a:cubicBezTo>
                                    <a:pt x="5579" y="2191"/>
                                    <a:pt x="5582" y="2167"/>
                                    <a:pt x="5584" y="2142"/>
                                  </a:cubicBezTo>
                                  <a:moveTo>
                                    <a:pt x="5723" y="1609"/>
                                  </a:moveTo>
                                  <a:cubicBezTo>
                                    <a:pt x="4212" y="1604"/>
                                    <a:pt x="4212" y="1604"/>
                                    <a:pt x="4212" y="1604"/>
                                  </a:cubicBezTo>
                                  <a:cubicBezTo>
                                    <a:pt x="4205" y="1628"/>
                                    <a:pt x="4198" y="1653"/>
                                    <a:pt x="4192" y="1678"/>
                                  </a:cubicBezTo>
                                  <a:cubicBezTo>
                                    <a:pt x="5689" y="1683"/>
                                    <a:pt x="5689" y="1683"/>
                                    <a:pt x="5689" y="1683"/>
                                  </a:cubicBezTo>
                                  <a:cubicBezTo>
                                    <a:pt x="5699" y="1657"/>
                                    <a:pt x="5711" y="1633"/>
                                    <a:pt x="5723" y="1609"/>
                                  </a:cubicBezTo>
                                  <a:moveTo>
                                    <a:pt x="7267" y="1689"/>
                                  </a:moveTo>
                                  <a:cubicBezTo>
                                    <a:pt x="8793" y="1694"/>
                                    <a:pt x="8793" y="1694"/>
                                    <a:pt x="8793" y="1694"/>
                                  </a:cubicBezTo>
                                  <a:cubicBezTo>
                                    <a:pt x="8787" y="1669"/>
                                    <a:pt x="8781" y="1644"/>
                                    <a:pt x="8774" y="1620"/>
                                  </a:cubicBezTo>
                                  <a:cubicBezTo>
                                    <a:pt x="7229" y="1614"/>
                                    <a:pt x="7229" y="1614"/>
                                    <a:pt x="7229" y="1614"/>
                                  </a:cubicBezTo>
                                  <a:cubicBezTo>
                                    <a:pt x="7242" y="1638"/>
                                    <a:pt x="7255" y="1663"/>
                                    <a:pt x="7267" y="1689"/>
                                  </a:cubicBezTo>
                                  <a:moveTo>
                                    <a:pt x="8253" y="648"/>
                                  </a:moveTo>
                                  <a:cubicBezTo>
                                    <a:pt x="4341" y="1237"/>
                                    <a:pt x="4341" y="1237"/>
                                    <a:pt x="4341" y="1237"/>
                                  </a:cubicBezTo>
                                  <a:cubicBezTo>
                                    <a:pt x="4329" y="1263"/>
                                    <a:pt x="4317" y="1289"/>
                                    <a:pt x="4306" y="1317"/>
                                  </a:cubicBezTo>
                                  <a:cubicBezTo>
                                    <a:pt x="8313" y="714"/>
                                    <a:pt x="8313" y="714"/>
                                    <a:pt x="8313" y="714"/>
                                  </a:cubicBezTo>
                                  <a:cubicBezTo>
                                    <a:pt x="8293" y="691"/>
                                    <a:pt x="8273" y="669"/>
                                    <a:pt x="8253" y="648"/>
                                  </a:cubicBezTo>
                                  <a:moveTo>
                                    <a:pt x="7047" y="1"/>
                                  </a:moveTo>
                                  <a:cubicBezTo>
                                    <a:pt x="4611" y="777"/>
                                    <a:pt x="4611" y="777"/>
                                    <a:pt x="4611" y="777"/>
                                  </a:cubicBezTo>
                                  <a:cubicBezTo>
                                    <a:pt x="4586" y="809"/>
                                    <a:pt x="4562" y="843"/>
                                    <a:pt x="4538" y="878"/>
                                  </a:cubicBezTo>
                                  <a:cubicBezTo>
                                    <a:pt x="7186" y="35"/>
                                    <a:pt x="7186" y="35"/>
                                    <a:pt x="7186" y="35"/>
                                  </a:cubicBezTo>
                                  <a:cubicBezTo>
                                    <a:pt x="7138" y="22"/>
                                    <a:pt x="7092" y="11"/>
                                    <a:pt x="7047" y="1"/>
                                  </a:cubicBezTo>
                                  <a:moveTo>
                                    <a:pt x="11848" y="72"/>
                                  </a:moveTo>
                                  <a:cubicBezTo>
                                    <a:pt x="9419" y="437"/>
                                    <a:pt x="9419" y="437"/>
                                    <a:pt x="9419" y="437"/>
                                  </a:cubicBezTo>
                                  <a:cubicBezTo>
                                    <a:pt x="9387" y="466"/>
                                    <a:pt x="9358" y="496"/>
                                    <a:pt x="9330" y="526"/>
                                  </a:cubicBezTo>
                                  <a:cubicBezTo>
                                    <a:pt x="11988" y="126"/>
                                    <a:pt x="11988" y="126"/>
                                    <a:pt x="11988" y="126"/>
                                  </a:cubicBezTo>
                                  <a:cubicBezTo>
                                    <a:pt x="11944" y="106"/>
                                    <a:pt x="11897" y="88"/>
                                    <a:pt x="11848" y="72"/>
                                  </a:cubicBezTo>
                                  <a:moveTo>
                                    <a:pt x="8919" y="3897"/>
                                  </a:moveTo>
                                  <a:cubicBezTo>
                                    <a:pt x="11415" y="4708"/>
                                    <a:pt x="11415" y="4708"/>
                                    <a:pt x="11415" y="4708"/>
                                  </a:cubicBezTo>
                                  <a:cubicBezTo>
                                    <a:pt x="11656" y="4708"/>
                                    <a:pt x="11656" y="4708"/>
                                    <a:pt x="11656" y="4708"/>
                                  </a:cubicBezTo>
                                  <a:cubicBezTo>
                                    <a:pt x="8950" y="3829"/>
                                    <a:pt x="8950" y="3829"/>
                                    <a:pt x="8950" y="3829"/>
                                  </a:cubicBezTo>
                                  <a:cubicBezTo>
                                    <a:pt x="8939" y="3852"/>
                                    <a:pt x="8929" y="3875"/>
                                    <a:pt x="8919" y="3897"/>
                                  </a:cubicBezTo>
                                  <a:moveTo>
                                    <a:pt x="11511" y="3110"/>
                                  </a:moveTo>
                                  <a:cubicBezTo>
                                    <a:pt x="9876" y="2813"/>
                                    <a:pt x="9876" y="2813"/>
                                    <a:pt x="9876" y="2813"/>
                                  </a:cubicBezTo>
                                  <a:cubicBezTo>
                                    <a:pt x="9845" y="2832"/>
                                    <a:pt x="9816" y="2852"/>
                                    <a:pt x="9788" y="2872"/>
                                  </a:cubicBezTo>
                                  <a:cubicBezTo>
                                    <a:pt x="11415" y="3167"/>
                                    <a:pt x="11415" y="3167"/>
                                    <a:pt x="11415" y="3167"/>
                                  </a:cubicBezTo>
                                  <a:cubicBezTo>
                                    <a:pt x="11447" y="3148"/>
                                    <a:pt x="11480" y="3129"/>
                                    <a:pt x="11511" y="3110"/>
                                  </a:cubicBezTo>
                                  <a:moveTo>
                                    <a:pt x="12775" y="1603"/>
                                  </a:moveTo>
                                  <a:cubicBezTo>
                                    <a:pt x="11452" y="1596"/>
                                    <a:pt x="11452" y="1596"/>
                                    <a:pt x="11452" y="1596"/>
                                  </a:cubicBezTo>
                                  <a:cubicBezTo>
                                    <a:pt x="11451" y="1622"/>
                                    <a:pt x="11447" y="1646"/>
                                    <a:pt x="11442" y="1670"/>
                                  </a:cubicBezTo>
                                  <a:cubicBezTo>
                                    <a:pt x="12765" y="1677"/>
                                    <a:pt x="12765" y="1677"/>
                                    <a:pt x="12765" y="1677"/>
                                  </a:cubicBezTo>
                                  <a:cubicBezTo>
                                    <a:pt x="12768" y="1653"/>
                                    <a:pt x="12772" y="1629"/>
                                    <a:pt x="12775" y="1603"/>
                                  </a:cubicBezTo>
                                </a:path>
                              </a:pathLst>
                            </a:custGeom>
                            <a:solidFill>
                              <a:srgbClr val="F8D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79" name="Curve"/>
                      <wps:cNvSpPr>
                        <a:spLocks noChangeAspect="1"/>
                      </wps:cNvSpPr>
                      <wps:spPr bwMode="auto">
                        <a:xfrm>
                          <a:off x="7753" y="340"/>
                          <a:ext cx="3782" cy="16159"/>
                        </a:xfrm>
                        <a:custGeom>
                          <a:avLst/>
                          <a:gdLst>
                            <a:gd name="T0" fmla="*/ 3284 w 3873"/>
                            <a:gd name="T1" fmla="*/ 7753 h 16553"/>
                            <a:gd name="T2" fmla="*/ 157 w 3873"/>
                            <a:gd name="T3" fmla="*/ 0 h 16553"/>
                            <a:gd name="T4" fmla="*/ 0 w 3873"/>
                            <a:gd name="T5" fmla="*/ 0 h 16553"/>
                            <a:gd name="T6" fmla="*/ 3038 w 3873"/>
                            <a:gd name="T7" fmla="*/ 9684 h 16553"/>
                            <a:gd name="T8" fmla="*/ 2235 w 3873"/>
                            <a:gd name="T9" fmla="*/ 16553 h 16553"/>
                            <a:gd name="T10" fmla="*/ 2975 w 3873"/>
                            <a:gd name="T11" fmla="*/ 16553 h 16553"/>
                            <a:gd name="T12" fmla="*/ 3284 w 3873"/>
                            <a:gd name="T13" fmla="*/ 7753 h 16553"/>
                          </a:gdLst>
                          <a:ahLst/>
                          <a:cxnLst>
                            <a:cxn ang="0">
                              <a:pos x="T0" y="T1"/>
                            </a:cxn>
                            <a:cxn ang="0">
                              <a:pos x="T2" y="T3"/>
                            </a:cxn>
                            <a:cxn ang="0">
                              <a:pos x="T4" y="T5"/>
                            </a:cxn>
                            <a:cxn ang="0">
                              <a:pos x="T6" y="T7"/>
                            </a:cxn>
                            <a:cxn ang="0">
                              <a:pos x="T8" y="T9"/>
                            </a:cxn>
                            <a:cxn ang="0">
                              <a:pos x="T10" y="T11"/>
                            </a:cxn>
                            <a:cxn ang="0">
                              <a:pos x="T12" y="T13"/>
                            </a:cxn>
                          </a:cxnLst>
                          <a:rect l="0" t="0" r="r" b="b"/>
                          <a:pathLst>
                            <a:path w="3873" h="16553">
                              <a:moveTo>
                                <a:pt x="3284" y="7753"/>
                              </a:moveTo>
                              <a:cubicBezTo>
                                <a:pt x="2729" y="4713"/>
                                <a:pt x="1599" y="2029"/>
                                <a:pt x="157" y="0"/>
                              </a:cubicBezTo>
                              <a:cubicBezTo>
                                <a:pt x="0" y="0"/>
                                <a:pt x="0" y="0"/>
                                <a:pt x="0" y="0"/>
                              </a:cubicBezTo>
                              <a:cubicBezTo>
                                <a:pt x="1698" y="2349"/>
                                <a:pt x="2857" y="5798"/>
                                <a:pt x="3038" y="9684"/>
                              </a:cubicBezTo>
                              <a:cubicBezTo>
                                <a:pt x="3155" y="12177"/>
                                <a:pt x="2854" y="14528"/>
                                <a:pt x="2235" y="16553"/>
                              </a:cubicBezTo>
                              <a:cubicBezTo>
                                <a:pt x="2975" y="16553"/>
                                <a:pt x="2975" y="16553"/>
                                <a:pt x="2975" y="16553"/>
                              </a:cubicBezTo>
                              <a:cubicBezTo>
                                <a:pt x="3715" y="14064"/>
                                <a:pt x="3873" y="10982"/>
                                <a:pt x="3284" y="7753"/>
                              </a:cubicBezTo>
                              <a:close/>
                            </a:path>
                          </a:pathLst>
                        </a:custGeom>
                        <a:solidFill>
                          <a:srgbClr val="004B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Slogan_3" hidden="1"/>
                      <wps:cNvSpPr>
                        <a:spLocks noChangeAspect="1" noEditPoints="1"/>
                      </wps:cNvSpPr>
                      <wps:spPr bwMode="auto">
                        <a:xfrm>
                          <a:off x="1253" y="15882"/>
                          <a:ext cx="8303" cy="203"/>
                        </a:xfrm>
                        <a:custGeom>
                          <a:avLst/>
                          <a:gdLst>
                            <a:gd name="T0" fmla="*/ 366 w 20863"/>
                            <a:gd name="T1" fmla="*/ 172 h 513"/>
                            <a:gd name="T2" fmla="*/ 745 w 20863"/>
                            <a:gd name="T3" fmla="*/ 397 h 513"/>
                            <a:gd name="T4" fmla="*/ 1117 w 20863"/>
                            <a:gd name="T5" fmla="*/ 362 h 513"/>
                            <a:gd name="T6" fmla="*/ 1372 w 20863"/>
                            <a:gd name="T7" fmla="*/ 129 h 513"/>
                            <a:gd name="T8" fmla="*/ 1597 w 20863"/>
                            <a:gd name="T9" fmla="*/ 150 h 513"/>
                            <a:gd name="T10" fmla="*/ 2034 w 20863"/>
                            <a:gd name="T11" fmla="*/ 0 h 513"/>
                            <a:gd name="T12" fmla="*/ 2212 w 20863"/>
                            <a:gd name="T13" fmla="*/ 339 h 513"/>
                            <a:gd name="T14" fmla="*/ 2354 w 20863"/>
                            <a:gd name="T15" fmla="*/ 219 h 513"/>
                            <a:gd name="T16" fmla="*/ 2767 w 20863"/>
                            <a:gd name="T17" fmla="*/ 161 h 513"/>
                            <a:gd name="T18" fmla="*/ 3305 w 20863"/>
                            <a:gd name="T19" fmla="*/ 128 h 513"/>
                            <a:gd name="T20" fmla="*/ 3910 w 20863"/>
                            <a:gd name="T21" fmla="*/ 219 h 513"/>
                            <a:gd name="T22" fmla="*/ 4226 w 20863"/>
                            <a:gd name="T23" fmla="*/ 239 h 513"/>
                            <a:gd name="T24" fmla="*/ 4754 w 20863"/>
                            <a:gd name="T25" fmla="*/ 399 h 513"/>
                            <a:gd name="T26" fmla="*/ 4967 w 20863"/>
                            <a:gd name="T27" fmla="*/ 121 h 513"/>
                            <a:gd name="T28" fmla="*/ 5314 w 20863"/>
                            <a:gd name="T29" fmla="*/ 128 h 513"/>
                            <a:gd name="T30" fmla="*/ 6042 w 20863"/>
                            <a:gd name="T31" fmla="*/ 132 h 513"/>
                            <a:gd name="T32" fmla="*/ 6264 w 20863"/>
                            <a:gd name="T33" fmla="*/ 402 h 513"/>
                            <a:gd name="T34" fmla="*/ 6186 w 20863"/>
                            <a:gd name="T35" fmla="*/ 327 h 513"/>
                            <a:gd name="T36" fmla="*/ 6668 w 20863"/>
                            <a:gd name="T37" fmla="*/ 156 h 513"/>
                            <a:gd name="T38" fmla="*/ 7001 w 20863"/>
                            <a:gd name="T39" fmla="*/ 225 h 513"/>
                            <a:gd name="T40" fmla="*/ 7232 w 20863"/>
                            <a:gd name="T41" fmla="*/ 370 h 513"/>
                            <a:gd name="T42" fmla="*/ 7384 w 20863"/>
                            <a:gd name="T43" fmla="*/ 399 h 513"/>
                            <a:gd name="T44" fmla="*/ 7611 w 20863"/>
                            <a:gd name="T45" fmla="*/ 401 h 513"/>
                            <a:gd name="T46" fmla="*/ 8062 w 20863"/>
                            <a:gd name="T47" fmla="*/ 128 h 513"/>
                            <a:gd name="T48" fmla="*/ 8195 w 20863"/>
                            <a:gd name="T49" fmla="*/ 338 h 513"/>
                            <a:gd name="T50" fmla="*/ 8929 w 20863"/>
                            <a:gd name="T51" fmla="*/ 133 h 513"/>
                            <a:gd name="T52" fmla="*/ 9264 w 20863"/>
                            <a:gd name="T53" fmla="*/ 144 h 513"/>
                            <a:gd name="T54" fmla="*/ 9505 w 20863"/>
                            <a:gd name="T55" fmla="*/ 169 h 513"/>
                            <a:gd name="T56" fmla="*/ 9849 w 20863"/>
                            <a:gd name="T57" fmla="*/ 161 h 513"/>
                            <a:gd name="T58" fmla="*/ 10277 w 20863"/>
                            <a:gd name="T59" fmla="*/ 405 h 513"/>
                            <a:gd name="T60" fmla="*/ 10439 w 20863"/>
                            <a:gd name="T61" fmla="*/ 160 h 513"/>
                            <a:gd name="T62" fmla="*/ 10783 w 20863"/>
                            <a:gd name="T63" fmla="*/ 398 h 513"/>
                            <a:gd name="T64" fmla="*/ 11070 w 20863"/>
                            <a:gd name="T65" fmla="*/ 140 h 513"/>
                            <a:gd name="T66" fmla="*/ 11419 w 20863"/>
                            <a:gd name="T67" fmla="*/ 399 h 513"/>
                            <a:gd name="T68" fmla="*/ 11889 w 20863"/>
                            <a:gd name="T69" fmla="*/ 55 h 513"/>
                            <a:gd name="T70" fmla="*/ 12075 w 20863"/>
                            <a:gd name="T71" fmla="*/ 376 h 513"/>
                            <a:gd name="T72" fmla="*/ 12280 w 20863"/>
                            <a:gd name="T73" fmla="*/ 172 h 513"/>
                            <a:gd name="T74" fmla="*/ 12650 w 20863"/>
                            <a:gd name="T75" fmla="*/ 121 h 513"/>
                            <a:gd name="T76" fmla="*/ 12830 w 20863"/>
                            <a:gd name="T77" fmla="*/ 399 h 513"/>
                            <a:gd name="T78" fmla="*/ 12970 w 20863"/>
                            <a:gd name="T79" fmla="*/ 210 h 513"/>
                            <a:gd name="T80" fmla="*/ 13434 w 20863"/>
                            <a:gd name="T81" fmla="*/ 366 h 513"/>
                            <a:gd name="T82" fmla="*/ 14103 w 20863"/>
                            <a:gd name="T83" fmla="*/ 225 h 513"/>
                            <a:gd name="T84" fmla="*/ 14212 w 20863"/>
                            <a:gd name="T85" fmla="*/ 303 h 513"/>
                            <a:gd name="T86" fmla="*/ 14596 w 20863"/>
                            <a:gd name="T87" fmla="*/ 150 h 513"/>
                            <a:gd name="T88" fmla="*/ 14939 w 20863"/>
                            <a:gd name="T89" fmla="*/ 209 h 513"/>
                            <a:gd name="T90" fmla="*/ 15124 w 20863"/>
                            <a:gd name="T91" fmla="*/ 247 h 513"/>
                            <a:gd name="T92" fmla="*/ 15273 w 20863"/>
                            <a:gd name="T93" fmla="*/ 216 h 513"/>
                            <a:gd name="T94" fmla="*/ 15616 w 20863"/>
                            <a:gd name="T95" fmla="*/ 140 h 513"/>
                            <a:gd name="T96" fmla="*/ 15953 w 20863"/>
                            <a:gd name="T97" fmla="*/ 126 h 513"/>
                            <a:gd name="T98" fmla="*/ 16345 w 20863"/>
                            <a:gd name="T99" fmla="*/ 173 h 513"/>
                            <a:gd name="T100" fmla="*/ 17041 w 20863"/>
                            <a:gd name="T101" fmla="*/ 170 h 513"/>
                            <a:gd name="T102" fmla="*/ 16947 w 20863"/>
                            <a:gd name="T103" fmla="*/ 138 h 513"/>
                            <a:gd name="T104" fmla="*/ 17217 w 20863"/>
                            <a:gd name="T105" fmla="*/ 188 h 513"/>
                            <a:gd name="T106" fmla="*/ 17464 w 20863"/>
                            <a:gd name="T107" fmla="*/ 188 h 513"/>
                            <a:gd name="T108" fmla="*/ 18021 w 20863"/>
                            <a:gd name="T109" fmla="*/ 399 h 513"/>
                            <a:gd name="T110" fmla="*/ 18327 w 20863"/>
                            <a:gd name="T111" fmla="*/ 244 h 513"/>
                            <a:gd name="T112" fmla="*/ 19039 w 20863"/>
                            <a:gd name="T113" fmla="*/ 328 h 513"/>
                            <a:gd name="T114" fmla="*/ 19169 w 20863"/>
                            <a:gd name="T115" fmla="*/ 55 h 513"/>
                            <a:gd name="T116" fmla="*/ 19321 w 20863"/>
                            <a:gd name="T117" fmla="*/ 159 h 513"/>
                            <a:gd name="T118" fmla="*/ 20035 w 20863"/>
                            <a:gd name="T119" fmla="*/ 182 h 513"/>
                            <a:gd name="T120" fmla="*/ 20264 w 20863"/>
                            <a:gd name="T121" fmla="*/ 247 h 513"/>
                            <a:gd name="T122" fmla="*/ 20380 w 20863"/>
                            <a:gd name="T123" fmla="*/ 278 h 513"/>
                            <a:gd name="T124" fmla="*/ 20708 w 20863"/>
                            <a:gd name="T125" fmla="*/ 13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863" h="513">
                              <a:moveTo>
                                <a:pt x="0" y="28"/>
                              </a:moveTo>
                              <a:cubicBezTo>
                                <a:pt x="46" y="28"/>
                                <a:pt x="46" y="28"/>
                                <a:pt x="46" y="28"/>
                              </a:cubicBezTo>
                              <a:cubicBezTo>
                                <a:pt x="235" y="354"/>
                                <a:pt x="235" y="354"/>
                                <a:pt x="235" y="354"/>
                              </a:cubicBezTo>
                              <a:cubicBezTo>
                                <a:pt x="236" y="354"/>
                                <a:pt x="236" y="354"/>
                                <a:pt x="236" y="354"/>
                              </a:cubicBezTo>
                              <a:cubicBezTo>
                                <a:pt x="236" y="28"/>
                                <a:pt x="236" y="28"/>
                                <a:pt x="236" y="28"/>
                              </a:cubicBezTo>
                              <a:cubicBezTo>
                                <a:pt x="273" y="28"/>
                                <a:pt x="273" y="28"/>
                                <a:pt x="273" y="28"/>
                              </a:cubicBezTo>
                              <a:cubicBezTo>
                                <a:pt x="273" y="399"/>
                                <a:pt x="273" y="399"/>
                                <a:pt x="273" y="399"/>
                              </a:cubicBezTo>
                              <a:cubicBezTo>
                                <a:pt x="223" y="399"/>
                                <a:pt x="223" y="399"/>
                                <a:pt x="223" y="399"/>
                              </a:cubicBezTo>
                              <a:cubicBezTo>
                                <a:pt x="38" y="79"/>
                                <a:pt x="38" y="79"/>
                                <a:pt x="38" y="79"/>
                              </a:cubicBezTo>
                              <a:cubicBezTo>
                                <a:pt x="37" y="79"/>
                                <a:pt x="37" y="79"/>
                                <a:pt x="37" y="79"/>
                              </a:cubicBezTo>
                              <a:cubicBezTo>
                                <a:pt x="37" y="399"/>
                                <a:pt x="37" y="399"/>
                                <a:pt x="37" y="399"/>
                              </a:cubicBezTo>
                              <a:cubicBezTo>
                                <a:pt x="0" y="399"/>
                                <a:pt x="0" y="399"/>
                                <a:pt x="0" y="399"/>
                              </a:cubicBezTo>
                              <a:lnTo>
                                <a:pt x="0" y="28"/>
                              </a:lnTo>
                              <a:close/>
                              <a:moveTo>
                                <a:pt x="511" y="355"/>
                              </a:moveTo>
                              <a:cubicBezTo>
                                <a:pt x="510" y="355"/>
                                <a:pt x="510" y="355"/>
                                <a:pt x="510" y="355"/>
                              </a:cubicBezTo>
                              <a:cubicBezTo>
                                <a:pt x="506" y="363"/>
                                <a:pt x="501" y="370"/>
                                <a:pt x="495" y="376"/>
                              </a:cubicBezTo>
                              <a:cubicBezTo>
                                <a:pt x="489" y="383"/>
                                <a:pt x="482" y="388"/>
                                <a:pt x="474" y="392"/>
                              </a:cubicBezTo>
                              <a:cubicBezTo>
                                <a:pt x="466" y="396"/>
                                <a:pt x="458" y="400"/>
                                <a:pt x="449" y="402"/>
                              </a:cubicBezTo>
                              <a:cubicBezTo>
                                <a:pt x="441" y="404"/>
                                <a:pt x="432" y="405"/>
                                <a:pt x="424" y="405"/>
                              </a:cubicBezTo>
                              <a:cubicBezTo>
                                <a:pt x="405" y="405"/>
                                <a:pt x="389" y="402"/>
                                <a:pt x="378" y="396"/>
                              </a:cubicBezTo>
                              <a:cubicBezTo>
                                <a:pt x="366" y="391"/>
                                <a:pt x="357" y="384"/>
                                <a:pt x="351" y="376"/>
                              </a:cubicBezTo>
                              <a:cubicBezTo>
                                <a:pt x="344" y="368"/>
                                <a:pt x="340" y="360"/>
                                <a:pt x="338" y="351"/>
                              </a:cubicBezTo>
                              <a:cubicBezTo>
                                <a:pt x="336" y="342"/>
                                <a:pt x="335" y="334"/>
                                <a:pt x="335" y="328"/>
                              </a:cubicBezTo>
                              <a:cubicBezTo>
                                <a:pt x="335" y="313"/>
                                <a:pt x="337" y="300"/>
                                <a:pt x="342" y="290"/>
                              </a:cubicBezTo>
                              <a:cubicBezTo>
                                <a:pt x="347" y="279"/>
                                <a:pt x="354" y="270"/>
                                <a:pt x="362" y="263"/>
                              </a:cubicBezTo>
                              <a:cubicBezTo>
                                <a:pt x="371" y="256"/>
                                <a:pt x="381" y="251"/>
                                <a:pt x="392" y="247"/>
                              </a:cubicBezTo>
                              <a:cubicBezTo>
                                <a:pt x="403" y="243"/>
                                <a:pt x="415" y="240"/>
                                <a:pt x="427" y="238"/>
                              </a:cubicBezTo>
                              <a:cubicBezTo>
                                <a:pt x="439" y="236"/>
                                <a:pt x="452" y="235"/>
                                <a:pt x="465" y="234"/>
                              </a:cubicBezTo>
                              <a:cubicBezTo>
                                <a:pt x="478" y="234"/>
                                <a:pt x="490" y="233"/>
                                <a:pt x="501" y="233"/>
                              </a:cubicBezTo>
                              <a:cubicBezTo>
                                <a:pt x="508" y="233"/>
                                <a:pt x="508" y="233"/>
                                <a:pt x="508" y="233"/>
                              </a:cubicBezTo>
                              <a:cubicBezTo>
                                <a:pt x="508" y="220"/>
                                <a:pt x="508" y="220"/>
                                <a:pt x="508" y="220"/>
                              </a:cubicBezTo>
                              <a:cubicBezTo>
                                <a:pt x="508" y="196"/>
                                <a:pt x="503" y="179"/>
                                <a:pt x="494" y="167"/>
                              </a:cubicBezTo>
                              <a:cubicBezTo>
                                <a:pt x="485" y="156"/>
                                <a:pt x="469" y="150"/>
                                <a:pt x="446" y="150"/>
                              </a:cubicBezTo>
                              <a:cubicBezTo>
                                <a:pt x="432" y="150"/>
                                <a:pt x="418" y="152"/>
                                <a:pt x="405" y="155"/>
                              </a:cubicBezTo>
                              <a:cubicBezTo>
                                <a:pt x="392" y="158"/>
                                <a:pt x="379" y="164"/>
                                <a:pt x="366" y="172"/>
                              </a:cubicBezTo>
                              <a:cubicBezTo>
                                <a:pt x="366" y="140"/>
                                <a:pt x="366" y="140"/>
                                <a:pt x="366" y="140"/>
                              </a:cubicBezTo>
                              <a:cubicBezTo>
                                <a:pt x="372" y="137"/>
                                <a:pt x="378" y="135"/>
                                <a:pt x="385" y="133"/>
                              </a:cubicBezTo>
                              <a:cubicBezTo>
                                <a:pt x="391" y="130"/>
                                <a:pt x="398" y="128"/>
                                <a:pt x="405" y="127"/>
                              </a:cubicBezTo>
                              <a:cubicBezTo>
                                <a:pt x="412" y="125"/>
                                <a:pt x="419" y="124"/>
                                <a:pt x="426" y="123"/>
                              </a:cubicBezTo>
                              <a:cubicBezTo>
                                <a:pt x="434" y="122"/>
                                <a:pt x="440" y="121"/>
                                <a:pt x="446" y="121"/>
                              </a:cubicBezTo>
                              <a:cubicBezTo>
                                <a:pt x="480" y="121"/>
                                <a:pt x="504" y="129"/>
                                <a:pt x="519" y="145"/>
                              </a:cubicBezTo>
                              <a:cubicBezTo>
                                <a:pt x="534" y="161"/>
                                <a:pt x="541" y="187"/>
                                <a:pt x="541" y="222"/>
                              </a:cubicBezTo>
                              <a:cubicBezTo>
                                <a:pt x="541" y="342"/>
                                <a:pt x="541" y="342"/>
                                <a:pt x="541" y="342"/>
                              </a:cubicBezTo>
                              <a:cubicBezTo>
                                <a:pt x="541" y="353"/>
                                <a:pt x="541" y="363"/>
                                <a:pt x="542" y="371"/>
                              </a:cubicBezTo>
                              <a:cubicBezTo>
                                <a:pt x="542" y="380"/>
                                <a:pt x="542" y="389"/>
                                <a:pt x="544" y="399"/>
                              </a:cubicBezTo>
                              <a:cubicBezTo>
                                <a:pt x="511" y="399"/>
                                <a:pt x="511" y="399"/>
                                <a:pt x="511" y="399"/>
                              </a:cubicBezTo>
                              <a:lnTo>
                                <a:pt x="511" y="355"/>
                              </a:lnTo>
                              <a:close/>
                              <a:moveTo>
                                <a:pt x="508" y="262"/>
                              </a:moveTo>
                              <a:cubicBezTo>
                                <a:pt x="498" y="262"/>
                                <a:pt x="498" y="262"/>
                                <a:pt x="498" y="262"/>
                              </a:cubicBezTo>
                              <a:cubicBezTo>
                                <a:pt x="484" y="262"/>
                                <a:pt x="469" y="263"/>
                                <a:pt x="454" y="264"/>
                              </a:cubicBezTo>
                              <a:cubicBezTo>
                                <a:pt x="439" y="265"/>
                                <a:pt x="425" y="268"/>
                                <a:pt x="413" y="272"/>
                              </a:cubicBezTo>
                              <a:cubicBezTo>
                                <a:pt x="401" y="277"/>
                                <a:pt x="391" y="283"/>
                                <a:pt x="383" y="292"/>
                              </a:cubicBezTo>
                              <a:cubicBezTo>
                                <a:pt x="375" y="301"/>
                                <a:pt x="371" y="313"/>
                                <a:pt x="371" y="327"/>
                              </a:cubicBezTo>
                              <a:cubicBezTo>
                                <a:pt x="371" y="336"/>
                                <a:pt x="373" y="344"/>
                                <a:pt x="376" y="350"/>
                              </a:cubicBezTo>
                              <a:cubicBezTo>
                                <a:pt x="379" y="356"/>
                                <a:pt x="383" y="361"/>
                                <a:pt x="388" y="365"/>
                              </a:cubicBezTo>
                              <a:cubicBezTo>
                                <a:pt x="393" y="369"/>
                                <a:pt x="399" y="372"/>
                                <a:pt x="406" y="374"/>
                              </a:cubicBezTo>
                              <a:cubicBezTo>
                                <a:pt x="413" y="375"/>
                                <a:pt x="420" y="376"/>
                                <a:pt x="428" y="376"/>
                              </a:cubicBezTo>
                              <a:cubicBezTo>
                                <a:pt x="447" y="376"/>
                                <a:pt x="463" y="373"/>
                                <a:pt x="474" y="365"/>
                              </a:cubicBezTo>
                              <a:cubicBezTo>
                                <a:pt x="484" y="358"/>
                                <a:pt x="492" y="349"/>
                                <a:pt x="497" y="338"/>
                              </a:cubicBezTo>
                              <a:cubicBezTo>
                                <a:pt x="502" y="328"/>
                                <a:pt x="505" y="317"/>
                                <a:pt x="506" y="306"/>
                              </a:cubicBezTo>
                              <a:cubicBezTo>
                                <a:pt x="507" y="295"/>
                                <a:pt x="508" y="286"/>
                                <a:pt x="508" y="278"/>
                              </a:cubicBezTo>
                              <a:lnTo>
                                <a:pt x="508" y="262"/>
                              </a:lnTo>
                              <a:close/>
                              <a:moveTo>
                                <a:pt x="738" y="156"/>
                              </a:moveTo>
                              <a:cubicBezTo>
                                <a:pt x="676" y="156"/>
                                <a:pt x="676" y="156"/>
                                <a:pt x="676" y="156"/>
                              </a:cubicBezTo>
                              <a:cubicBezTo>
                                <a:pt x="676" y="332"/>
                                <a:pt x="676" y="332"/>
                                <a:pt x="676" y="332"/>
                              </a:cubicBezTo>
                              <a:cubicBezTo>
                                <a:pt x="676" y="344"/>
                                <a:pt x="679" y="355"/>
                                <a:pt x="684" y="363"/>
                              </a:cubicBezTo>
                              <a:cubicBezTo>
                                <a:pt x="689" y="372"/>
                                <a:pt x="699" y="376"/>
                                <a:pt x="712" y="376"/>
                              </a:cubicBezTo>
                              <a:cubicBezTo>
                                <a:pt x="719" y="376"/>
                                <a:pt x="724" y="376"/>
                                <a:pt x="729" y="374"/>
                              </a:cubicBezTo>
                              <a:cubicBezTo>
                                <a:pt x="733" y="373"/>
                                <a:pt x="738" y="372"/>
                                <a:pt x="743" y="370"/>
                              </a:cubicBezTo>
                              <a:cubicBezTo>
                                <a:pt x="745" y="397"/>
                                <a:pt x="745" y="397"/>
                                <a:pt x="745" y="397"/>
                              </a:cubicBezTo>
                              <a:cubicBezTo>
                                <a:pt x="741" y="399"/>
                                <a:pt x="736" y="401"/>
                                <a:pt x="728" y="403"/>
                              </a:cubicBezTo>
                              <a:cubicBezTo>
                                <a:pt x="720" y="404"/>
                                <a:pt x="712" y="405"/>
                                <a:pt x="704" y="405"/>
                              </a:cubicBezTo>
                              <a:cubicBezTo>
                                <a:pt x="689" y="405"/>
                                <a:pt x="678" y="403"/>
                                <a:pt x="670" y="398"/>
                              </a:cubicBezTo>
                              <a:cubicBezTo>
                                <a:pt x="661" y="393"/>
                                <a:pt x="655" y="386"/>
                                <a:pt x="651" y="378"/>
                              </a:cubicBezTo>
                              <a:cubicBezTo>
                                <a:pt x="647" y="370"/>
                                <a:pt x="645" y="361"/>
                                <a:pt x="644" y="350"/>
                              </a:cubicBezTo>
                              <a:cubicBezTo>
                                <a:pt x="643" y="339"/>
                                <a:pt x="643" y="327"/>
                                <a:pt x="643" y="315"/>
                              </a:cubicBezTo>
                              <a:cubicBezTo>
                                <a:pt x="643" y="156"/>
                                <a:pt x="643" y="156"/>
                                <a:pt x="643" y="156"/>
                              </a:cubicBezTo>
                              <a:cubicBezTo>
                                <a:pt x="590" y="156"/>
                                <a:pt x="590" y="156"/>
                                <a:pt x="590" y="156"/>
                              </a:cubicBezTo>
                              <a:cubicBezTo>
                                <a:pt x="590" y="128"/>
                                <a:pt x="590" y="128"/>
                                <a:pt x="590" y="128"/>
                              </a:cubicBezTo>
                              <a:cubicBezTo>
                                <a:pt x="643" y="128"/>
                                <a:pt x="643" y="128"/>
                                <a:pt x="643" y="128"/>
                              </a:cubicBezTo>
                              <a:cubicBezTo>
                                <a:pt x="643" y="62"/>
                                <a:pt x="643" y="62"/>
                                <a:pt x="643" y="62"/>
                              </a:cubicBezTo>
                              <a:cubicBezTo>
                                <a:pt x="676" y="51"/>
                                <a:pt x="676" y="51"/>
                                <a:pt x="676" y="51"/>
                              </a:cubicBezTo>
                              <a:cubicBezTo>
                                <a:pt x="676" y="128"/>
                                <a:pt x="676" y="128"/>
                                <a:pt x="676" y="128"/>
                              </a:cubicBezTo>
                              <a:cubicBezTo>
                                <a:pt x="738" y="128"/>
                                <a:pt x="738" y="128"/>
                                <a:pt x="738" y="128"/>
                              </a:cubicBezTo>
                              <a:lnTo>
                                <a:pt x="738" y="156"/>
                              </a:lnTo>
                              <a:close/>
                              <a:moveTo>
                                <a:pt x="831" y="55"/>
                              </a:moveTo>
                              <a:cubicBezTo>
                                <a:pt x="798" y="55"/>
                                <a:pt x="798" y="55"/>
                                <a:pt x="798" y="55"/>
                              </a:cubicBezTo>
                              <a:cubicBezTo>
                                <a:pt x="798" y="11"/>
                                <a:pt x="798" y="11"/>
                                <a:pt x="798" y="11"/>
                              </a:cubicBezTo>
                              <a:cubicBezTo>
                                <a:pt x="831" y="11"/>
                                <a:pt x="831" y="11"/>
                                <a:pt x="831" y="11"/>
                              </a:cubicBezTo>
                              <a:lnTo>
                                <a:pt x="831" y="55"/>
                              </a:lnTo>
                              <a:close/>
                              <a:moveTo>
                                <a:pt x="798" y="128"/>
                              </a:moveTo>
                              <a:cubicBezTo>
                                <a:pt x="831" y="128"/>
                                <a:pt x="831" y="128"/>
                                <a:pt x="831" y="128"/>
                              </a:cubicBezTo>
                              <a:cubicBezTo>
                                <a:pt x="831" y="399"/>
                                <a:pt x="831" y="399"/>
                                <a:pt x="831" y="399"/>
                              </a:cubicBezTo>
                              <a:cubicBezTo>
                                <a:pt x="798" y="399"/>
                                <a:pt x="798" y="399"/>
                                <a:pt x="798" y="399"/>
                              </a:cubicBezTo>
                              <a:lnTo>
                                <a:pt x="798" y="128"/>
                              </a:lnTo>
                              <a:close/>
                              <a:moveTo>
                                <a:pt x="902" y="210"/>
                              </a:moveTo>
                              <a:cubicBezTo>
                                <a:pt x="907" y="193"/>
                                <a:pt x="915" y="177"/>
                                <a:pt x="925" y="164"/>
                              </a:cubicBezTo>
                              <a:cubicBezTo>
                                <a:pt x="936" y="151"/>
                                <a:pt x="949" y="141"/>
                                <a:pt x="965" y="133"/>
                              </a:cubicBezTo>
                              <a:cubicBezTo>
                                <a:pt x="981" y="125"/>
                                <a:pt x="999" y="121"/>
                                <a:pt x="1021" y="121"/>
                              </a:cubicBezTo>
                              <a:cubicBezTo>
                                <a:pt x="1043" y="121"/>
                                <a:pt x="1062" y="125"/>
                                <a:pt x="1078" y="133"/>
                              </a:cubicBezTo>
                              <a:cubicBezTo>
                                <a:pt x="1094" y="141"/>
                                <a:pt x="1107" y="151"/>
                                <a:pt x="1117" y="164"/>
                              </a:cubicBezTo>
                              <a:cubicBezTo>
                                <a:pt x="1128" y="177"/>
                                <a:pt x="1135" y="193"/>
                                <a:pt x="1140" y="210"/>
                              </a:cubicBezTo>
                              <a:cubicBezTo>
                                <a:pt x="1145" y="227"/>
                                <a:pt x="1148" y="245"/>
                                <a:pt x="1148" y="263"/>
                              </a:cubicBezTo>
                              <a:cubicBezTo>
                                <a:pt x="1148" y="282"/>
                                <a:pt x="1145" y="299"/>
                                <a:pt x="1140" y="316"/>
                              </a:cubicBezTo>
                              <a:cubicBezTo>
                                <a:pt x="1135" y="334"/>
                                <a:pt x="1128" y="349"/>
                                <a:pt x="1117" y="362"/>
                              </a:cubicBezTo>
                              <a:cubicBezTo>
                                <a:pt x="1107" y="375"/>
                                <a:pt x="1094" y="385"/>
                                <a:pt x="1078" y="393"/>
                              </a:cubicBezTo>
                              <a:cubicBezTo>
                                <a:pt x="1062" y="401"/>
                                <a:pt x="1043" y="405"/>
                                <a:pt x="1021" y="405"/>
                              </a:cubicBezTo>
                              <a:cubicBezTo>
                                <a:pt x="999" y="405"/>
                                <a:pt x="981" y="401"/>
                                <a:pt x="965" y="393"/>
                              </a:cubicBezTo>
                              <a:cubicBezTo>
                                <a:pt x="949" y="385"/>
                                <a:pt x="936" y="375"/>
                                <a:pt x="925" y="362"/>
                              </a:cubicBezTo>
                              <a:cubicBezTo>
                                <a:pt x="915" y="349"/>
                                <a:pt x="907" y="334"/>
                                <a:pt x="902" y="316"/>
                              </a:cubicBezTo>
                              <a:cubicBezTo>
                                <a:pt x="897" y="299"/>
                                <a:pt x="895" y="282"/>
                                <a:pt x="895" y="263"/>
                              </a:cubicBezTo>
                              <a:cubicBezTo>
                                <a:pt x="895" y="245"/>
                                <a:pt x="897" y="227"/>
                                <a:pt x="902" y="210"/>
                              </a:cubicBezTo>
                              <a:close/>
                              <a:moveTo>
                                <a:pt x="937" y="307"/>
                              </a:moveTo>
                              <a:cubicBezTo>
                                <a:pt x="941" y="321"/>
                                <a:pt x="947" y="333"/>
                                <a:pt x="955" y="343"/>
                              </a:cubicBezTo>
                              <a:cubicBezTo>
                                <a:pt x="962" y="354"/>
                                <a:pt x="972" y="362"/>
                                <a:pt x="983" y="367"/>
                              </a:cubicBezTo>
                              <a:cubicBezTo>
                                <a:pt x="994" y="373"/>
                                <a:pt x="1007" y="376"/>
                                <a:pt x="1021" y="376"/>
                              </a:cubicBezTo>
                              <a:cubicBezTo>
                                <a:pt x="1036" y="376"/>
                                <a:pt x="1049" y="373"/>
                                <a:pt x="1060" y="367"/>
                              </a:cubicBezTo>
                              <a:cubicBezTo>
                                <a:pt x="1071" y="362"/>
                                <a:pt x="1080" y="354"/>
                                <a:pt x="1088" y="343"/>
                              </a:cubicBezTo>
                              <a:cubicBezTo>
                                <a:pt x="1096" y="333"/>
                                <a:pt x="1101" y="321"/>
                                <a:pt x="1105" y="307"/>
                              </a:cubicBezTo>
                              <a:cubicBezTo>
                                <a:pt x="1109" y="293"/>
                                <a:pt x="1111" y="279"/>
                                <a:pt x="1111" y="263"/>
                              </a:cubicBezTo>
                              <a:cubicBezTo>
                                <a:pt x="1111" y="248"/>
                                <a:pt x="1109" y="233"/>
                                <a:pt x="1105" y="219"/>
                              </a:cubicBezTo>
                              <a:cubicBezTo>
                                <a:pt x="1101" y="205"/>
                                <a:pt x="1096" y="193"/>
                                <a:pt x="1088" y="183"/>
                              </a:cubicBezTo>
                              <a:cubicBezTo>
                                <a:pt x="1080" y="173"/>
                                <a:pt x="1071" y="165"/>
                                <a:pt x="1060" y="159"/>
                              </a:cubicBezTo>
                              <a:cubicBezTo>
                                <a:pt x="1049" y="153"/>
                                <a:pt x="1036" y="150"/>
                                <a:pt x="1021" y="150"/>
                              </a:cubicBezTo>
                              <a:cubicBezTo>
                                <a:pt x="1007" y="150"/>
                                <a:pt x="994" y="153"/>
                                <a:pt x="983" y="159"/>
                              </a:cubicBezTo>
                              <a:cubicBezTo>
                                <a:pt x="972" y="165"/>
                                <a:pt x="962" y="173"/>
                                <a:pt x="955" y="183"/>
                              </a:cubicBezTo>
                              <a:cubicBezTo>
                                <a:pt x="947" y="193"/>
                                <a:pt x="941" y="205"/>
                                <a:pt x="937" y="219"/>
                              </a:cubicBezTo>
                              <a:cubicBezTo>
                                <a:pt x="934" y="233"/>
                                <a:pt x="932" y="248"/>
                                <a:pt x="932" y="263"/>
                              </a:cubicBezTo>
                              <a:cubicBezTo>
                                <a:pt x="932" y="279"/>
                                <a:pt x="934" y="293"/>
                                <a:pt x="937" y="307"/>
                              </a:cubicBezTo>
                              <a:close/>
                              <a:moveTo>
                                <a:pt x="1211" y="191"/>
                              </a:moveTo>
                              <a:cubicBezTo>
                                <a:pt x="1211" y="181"/>
                                <a:pt x="1211" y="171"/>
                                <a:pt x="1211" y="160"/>
                              </a:cubicBezTo>
                              <a:cubicBezTo>
                                <a:pt x="1211" y="149"/>
                                <a:pt x="1210" y="139"/>
                                <a:pt x="1209" y="128"/>
                              </a:cubicBezTo>
                              <a:cubicBezTo>
                                <a:pt x="1241" y="128"/>
                                <a:pt x="1241" y="128"/>
                                <a:pt x="1241" y="128"/>
                              </a:cubicBezTo>
                              <a:cubicBezTo>
                                <a:pt x="1241" y="176"/>
                                <a:pt x="1241" y="176"/>
                                <a:pt x="1241" y="176"/>
                              </a:cubicBezTo>
                              <a:cubicBezTo>
                                <a:pt x="1242" y="176"/>
                                <a:pt x="1242" y="176"/>
                                <a:pt x="1242" y="176"/>
                              </a:cubicBezTo>
                              <a:cubicBezTo>
                                <a:pt x="1245" y="170"/>
                                <a:pt x="1249" y="164"/>
                                <a:pt x="1253" y="157"/>
                              </a:cubicBezTo>
                              <a:cubicBezTo>
                                <a:pt x="1257" y="151"/>
                                <a:pt x="1263" y="145"/>
                                <a:pt x="1269" y="139"/>
                              </a:cubicBezTo>
                              <a:cubicBezTo>
                                <a:pt x="1276" y="134"/>
                                <a:pt x="1284" y="130"/>
                                <a:pt x="1294" y="126"/>
                              </a:cubicBezTo>
                              <a:cubicBezTo>
                                <a:pt x="1304" y="123"/>
                                <a:pt x="1316" y="121"/>
                                <a:pt x="1330" y="121"/>
                              </a:cubicBezTo>
                              <a:cubicBezTo>
                                <a:pt x="1347" y="121"/>
                                <a:pt x="1361" y="124"/>
                                <a:pt x="1372" y="129"/>
                              </a:cubicBezTo>
                              <a:cubicBezTo>
                                <a:pt x="1384" y="135"/>
                                <a:pt x="1394" y="142"/>
                                <a:pt x="1401" y="151"/>
                              </a:cubicBezTo>
                              <a:cubicBezTo>
                                <a:pt x="1409" y="160"/>
                                <a:pt x="1414" y="171"/>
                                <a:pt x="1417" y="184"/>
                              </a:cubicBezTo>
                              <a:cubicBezTo>
                                <a:pt x="1421" y="197"/>
                                <a:pt x="1422" y="211"/>
                                <a:pt x="1422" y="225"/>
                              </a:cubicBezTo>
                              <a:cubicBezTo>
                                <a:pt x="1422" y="399"/>
                                <a:pt x="1422" y="399"/>
                                <a:pt x="1422" y="399"/>
                              </a:cubicBezTo>
                              <a:cubicBezTo>
                                <a:pt x="1389" y="399"/>
                                <a:pt x="1389" y="399"/>
                                <a:pt x="1389" y="399"/>
                              </a:cubicBezTo>
                              <a:cubicBezTo>
                                <a:pt x="1389" y="234"/>
                                <a:pt x="1389" y="234"/>
                                <a:pt x="1389" y="234"/>
                              </a:cubicBezTo>
                              <a:cubicBezTo>
                                <a:pt x="1389" y="208"/>
                                <a:pt x="1384" y="188"/>
                                <a:pt x="1374" y="173"/>
                              </a:cubicBezTo>
                              <a:cubicBezTo>
                                <a:pt x="1364" y="158"/>
                                <a:pt x="1348" y="150"/>
                                <a:pt x="1325" y="150"/>
                              </a:cubicBezTo>
                              <a:cubicBezTo>
                                <a:pt x="1309" y="150"/>
                                <a:pt x="1297" y="153"/>
                                <a:pt x="1286" y="159"/>
                              </a:cubicBezTo>
                              <a:cubicBezTo>
                                <a:pt x="1276" y="165"/>
                                <a:pt x="1268" y="173"/>
                                <a:pt x="1262" y="182"/>
                              </a:cubicBezTo>
                              <a:cubicBezTo>
                                <a:pt x="1255" y="192"/>
                                <a:pt x="1251" y="203"/>
                                <a:pt x="1248" y="214"/>
                              </a:cubicBezTo>
                              <a:cubicBezTo>
                                <a:pt x="1246" y="226"/>
                                <a:pt x="1244" y="237"/>
                                <a:pt x="1244" y="249"/>
                              </a:cubicBezTo>
                              <a:cubicBezTo>
                                <a:pt x="1244" y="399"/>
                                <a:pt x="1244" y="399"/>
                                <a:pt x="1244" y="399"/>
                              </a:cubicBezTo>
                              <a:cubicBezTo>
                                <a:pt x="1211" y="399"/>
                                <a:pt x="1211" y="399"/>
                                <a:pt x="1211" y="399"/>
                              </a:cubicBezTo>
                              <a:lnTo>
                                <a:pt x="1211" y="191"/>
                              </a:lnTo>
                              <a:close/>
                              <a:moveTo>
                                <a:pt x="1662" y="355"/>
                              </a:moveTo>
                              <a:cubicBezTo>
                                <a:pt x="1661" y="355"/>
                                <a:pt x="1661" y="355"/>
                                <a:pt x="1661" y="355"/>
                              </a:cubicBezTo>
                              <a:cubicBezTo>
                                <a:pt x="1657" y="363"/>
                                <a:pt x="1652" y="370"/>
                                <a:pt x="1646" y="376"/>
                              </a:cubicBezTo>
                              <a:cubicBezTo>
                                <a:pt x="1640" y="383"/>
                                <a:pt x="1633" y="388"/>
                                <a:pt x="1625" y="392"/>
                              </a:cubicBezTo>
                              <a:cubicBezTo>
                                <a:pt x="1617" y="396"/>
                                <a:pt x="1609" y="400"/>
                                <a:pt x="1600" y="402"/>
                              </a:cubicBezTo>
                              <a:cubicBezTo>
                                <a:pt x="1592" y="404"/>
                                <a:pt x="1583" y="405"/>
                                <a:pt x="1575" y="405"/>
                              </a:cubicBezTo>
                              <a:cubicBezTo>
                                <a:pt x="1556" y="405"/>
                                <a:pt x="1540" y="402"/>
                                <a:pt x="1529" y="396"/>
                              </a:cubicBezTo>
                              <a:cubicBezTo>
                                <a:pt x="1517" y="391"/>
                                <a:pt x="1508" y="384"/>
                                <a:pt x="1502" y="376"/>
                              </a:cubicBezTo>
                              <a:cubicBezTo>
                                <a:pt x="1495" y="368"/>
                                <a:pt x="1491" y="360"/>
                                <a:pt x="1489" y="351"/>
                              </a:cubicBezTo>
                              <a:cubicBezTo>
                                <a:pt x="1487" y="342"/>
                                <a:pt x="1486" y="334"/>
                                <a:pt x="1486" y="328"/>
                              </a:cubicBezTo>
                              <a:cubicBezTo>
                                <a:pt x="1486" y="313"/>
                                <a:pt x="1488" y="300"/>
                                <a:pt x="1493" y="290"/>
                              </a:cubicBezTo>
                              <a:cubicBezTo>
                                <a:pt x="1498" y="279"/>
                                <a:pt x="1505" y="270"/>
                                <a:pt x="1513" y="263"/>
                              </a:cubicBezTo>
                              <a:cubicBezTo>
                                <a:pt x="1522" y="256"/>
                                <a:pt x="1531" y="251"/>
                                <a:pt x="1543" y="247"/>
                              </a:cubicBezTo>
                              <a:cubicBezTo>
                                <a:pt x="1554" y="243"/>
                                <a:pt x="1566" y="240"/>
                                <a:pt x="1578" y="238"/>
                              </a:cubicBezTo>
                              <a:cubicBezTo>
                                <a:pt x="1590" y="236"/>
                                <a:pt x="1603" y="235"/>
                                <a:pt x="1616" y="234"/>
                              </a:cubicBezTo>
                              <a:cubicBezTo>
                                <a:pt x="1628" y="234"/>
                                <a:pt x="1641" y="233"/>
                                <a:pt x="1652" y="233"/>
                              </a:cubicBezTo>
                              <a:cubicBezTo>
                                <a:pt x="1659" y="233"/>
                                <a:pt x="1659" y="233"/>
                                <a:pt x="1659" y="233"/>
                              </a:cubicBezTo>
                              <a:cubicBezTo>
                                <a:pt x="1659" y="220"/>
                                <a:pt x="1659" y="220"/>
                                <a:pt x="1659" y="220"/>
                              </a:cubicBezTo>
                              <a:cubicBezTo>
                                <a:pt x="1659" y="196"/>
                                <a:pt x="1654" y="179"/>
                                <a:pt x="1645" y="167"/>
                              </a:cubicBezTo>
                              <a:cubicBezTo>
                                <a:pt x="1636" y="156"/>
                                <a:pt x="1620" y="150"/>
                                <a:pt x="1597" y="150"/>
                              </a:cubicBezTo>
                              <a:cubicBezTo>
                                <a:pt x="1583" y="150"/>
                                <a:pt x="1569" y="152"/>
                                <a:pt x="1556" y="155"/>
                              </a:cubicBezTo>
                              <a:cubicBezTo>
                                <a:pt x="1543" y="158"/>
                                <a:pt x="1530" y="164"/>
                                <a:pt x="1517" y="172"/>
                              </a:cubicBezTo>
                              <a:cubicBezTo>
                                <a:pt x="1517" y="140"/>
                                <a:pt x="1517" y="140"/>
                                <a:pt x="1517" y="140"/>
                              </a:cubicBezTo>
                              <a:cubicBezTo>
                                <a:pt x="1523" y="137"/>
                                <a:pt x="1529" y="135"/>
                                <a:pt x="1536" y="133"/>
                              </a:cubicBezTo>
                              <a:cubicBezTo>
                                <a:pt x="1542" y="130"/>
                                <a:pt x="1549" y="128"/>
                                <a:pt x="1556" y="127"/>
                              </a:cubicBezTo>
                              <a:cubicBezTo>
                                <a:pt x="1563" y="125"/>
                                <a:pt x="1570" y="124"/>
                                <a:pt x="1577" y="123"/>
                              </a:cubicBezTo>
                              <a:cubicBezTo>
                                <a:pt x="1585" y="122"/>
                                <a:pt x="1591" y="121"/>
                                <a:pt x="1597" y="121"/>
                              </a:cubicBezTo>
                              <a:cubicBezTo>
                                <a:pt x="1631" y="121"/>
                                <a:pt x="1655" y="129"/>
                                <a:pt x="1670" y="145"/>
                              </a:cubicBezTo>
                              <a:cubicBezTo>
                                <a:pt x="1685" y="161"/>
                                <a:pt x="1692" y="187"/>
                                <a:pt x="1692" y="222"/>
                              </a:cubicBezTo>
                              <a:cubicBezTo>
                                <a:pt x="1692" y="342"/>
                                <a:pt x="1692" y="342"/>
                                <a:pt x="1692" y="342"/>
                              </a:cubicBezTo>
                              <a:cubicBezTo>
                                <a:pt x="1692" y="353"/>
                                <a:pt x="1692" y="363"/>
                                <a:pt x="1692" y="371"/>
                              </a:cubicBezTo>
                              <a:cubicBezTo>
                                <a:pt x="1693" y="380"/>
                                <a:pt x="1693" y="389"/>
                                <a:pt x="1695" y="399"/>
                              </a:cubicBezTo>
                              <a:cubicBezTo>
                                <a:pt x="1662" y="399"/>
                                <a:pt x="1662" y="399"/>
                                <a:pt x="1662" y="399"/>
                              </a:cubicBezTo>
                              <a:lnTo>
                                <a:pt x="1662" y="355"/>
                              </a:lnTo>
                              <a:close/>
                              <a:moveTo>
                                <a:pt x="1659" y="262"/>
                              </a:moveTo>
                              <a:cubicBezTo>
                                <a:pt x="1649" y="262"/>
                                <a:pt x="1649" y="262"/>
                                <a:pt x="1649" y="262"/>
                              </a:cubicBezTo>
                              <a:cubicBezTo>
                                <a:pt x="1635" y="262"/>
                                <a:pt x="1620" y="263"/>
                                <a:pt x="1605" y="264"/>
                              </a:cubicBezTo>
                              <a:cubicBezTo>
                                <a:pt x="1590" y="265"/>
                                <a:pt x="1576" y="268"/>
                                <a:pt x="1564" y="272"/>
                              </a:cubicBezTo>
                              <a:cubicBezTo>
                                <a:pt x="1552" y="277"/>
                                <a:pt x="1542" y="283"/>
                                <a:pt x="1534" y="292"/>
                              </a:cubicBezTo>
                              <a:cubicBezTo>
                                <a:pt x="1526" y="301"/>
                                <a:pt x="1522" y="313"/>
                                <a:pt x="1522" y="327"/>
                              </a:cubicBezTo>
                              <a:cubicBezTo>
                                <a:pt x="1522" y="336"/>
                                <a:pt x="1524" y="344"/>
                                <a:pt x="1527" y="350"/>
                              </a:cubicBezTo>
                              <a:cubicBezTo>
                                <a:pt x="1530" y="356"/>
                                <a:pt x="1534" y="361"/>
                                <a:pt x="1539" y="365"/>
                              </a:cubicBezTo>
                              <a:cubicBezTo>
                                <a:pt x="1544" y="369"/>
                                <a:pt x="1550" y="372"/>
                                <a:pt x="1557" y="374"/>
                              </a:cubicBezTo>
                              <a:cubicBezTo>
                                <a:pt x="1563" y="375"/>
                                <a:pt x="1571" y="376"/>
                                <a:pt x="1579" y="376"/>
                              </a:cubicBezTo>
                              <a:cubicBezTo>
                                <a:pt x="1598" y="376"/>
                                <a:pt x="1614" y="373"/>
                                <a:pt x="1624" y="365"/>
                              </a:cubicBezTo>
                              <a:cubicBezTo>
                                <a:pt x="1635" y="358"/>
                                <a:pt x="1643" y="349"/>
                                <a:pt x="1648" y="338"/>
                              </a:cubicBezTo>
                              <a:cubicBezTo>
                                <a:pt x="1653" y="328"/>
                                <a:pt x="1656" y="317"/>
                                <a:pt x="1657" y="306"/>
                              </a:cubicBezTo>
                              <a:cubicBezTo>
                                <a:pt x="1658" y="295"/>
                                <a:pt x="1659" y="286"/>
                                <a:pt x="1659" y="278"/>
                              </a:cubicBezTo>
                              <a:lnTo>
                                <a:pt x="1659" y="262"/>
                              </a:lnTo>
                              <a:close/>
                              <a:moveTo>
                                <a:pt x="1772" y="0"/>
                              </a:moveTo>
                              <a:cubicBezTo>
                                <a:pt x="1805" y="0"/>
                                <a:pt x="1805" y="0"/>
                                <a:pt x="1805" y="0"/>
                              </a:cubicBezTo>
                              <a:cubicBezTo>
                                <a:pt x="1805" y="399"/>
                                <a:pt x="1805" y="399"/>
                                <a:pt x="1805" y="399"/>
                              </a:cubicBezTo>
                              <a:cubicBezTo>
                                <a:pt x="1772" y="399"/>
                                <a:pt x="1772" y="399"/>
                                <a:pt x="1772" y="399"/>
                              </a:cubicBezTo>
                              <a:lnTo>
                                <a:pt x="1772" y="0"/>
                              </a:lnTo>
                              <a:close/>
                              <a:moveTo>
                                <a:pt x="2034" y="0"/>
                              </a:moveTo>
                              <a:cubicBezTo>
                                <a:pt x="2068" y="0"/>
                                <a:pt x="2068" y="0"/>
                                <a:pt x="2068" y="0"/>
                              </a:cubicBezTo>
                              <a:cubicBezTo>
                                <a:pt x="2068" y="173"/>
                                <a:pt x="2068" y="173"/>
                                <a:pt x="2068" y="173"/>
                              </a:cubicBezTo>
                              <a:cubicBezTo>
                                <a:pt x="2069" y="173"/>
                                <a:pt x="2069" y="173"/>
                                <a:pt x="2069" y="173"/>
                              </a:cubicBezTo>
                              <a:cubicBezTo>
                                <a:pt x="2070" y="170"/>
                                <a:pt x="2072" y="166"/>
                                <a:pt x="2076" y="160"/>
                              </a:cubicBezTo>
                              <a:cubicBezTo>
                                <a:pt x="2081" y="154"/>
                                <a:pt x="2086" y="148"/>
                                <a:pt x="2093" y="143"/>
                              </a:cubicBezTo>
                              <a:cubicBezTo>
                                <a:pt x="2100" y="137"/>
                                <a:pt x="2108" y="132"/>
                                <a:pt x="2118" y="128"/>
                              </a:cubicBezTo>
                              <a:cubicBezTo>
                                <a:pt x="2128" y="123"/>
                                <a:pt x="2140" y="121"/>
                                <a:pt x="2153" y="121"/>
                              </a:cubicBezTo>
                              <a:cubicBezTo>
                                <a:pt x="2173" y="121"/>
                                <a:pt x="2190" y="125"/>
                                <a:pt x="2204" y="132"/>
                              </a:cubicBezTo>
                              <a:cubicBezTo>
                                <a:pt x="2218" y="139"/>
                                <a:pt x="2230" y="149"/>
                                <a:pt x="2239" y="161"/>
                              </a:cubicBezTo>
                              <a:cubicBezTo>
                                <a:pt x="2248" y="174"/>
                                <a:pt x="2254" y="189"/>
                                <a:pt x="2259" y="206"/>
                              </a:cubicBezTo>
                              <a:cubicBezTo>
                                <a:pt x="2263" y="224"/>
                                <a:pt x="2265" y="243"/>
                                <a:pt x="2265" y="263"/>
                              </a:cubicBezTo>
                              <a:cubicBezTo>
                                <a:pt x="2265" y="283"/>
                                <a:pt x="2262" y="302"/>
                                <a:pt x="2258" y="319"/>
                              </a:cubicBezTo>
                              <a:cubicBezTo>
                                <a:pt x="2253" y="336"/>
                                <a:pt x="2246" y="351"/>
                                <a:pt x="2237" y="364"/>
                              </a:cubicBezTo>
                              <a:cubicBezTo>
                                <a:pt x="2227" y="377"/>
                                <a:pt x="2216" y="387"/>
                                <a:pt x="2202" y="394"/>
                              </a:cubicBezTo>
                              <a:cubicBezTo>
                                <a:pt x="2188" y="401"/>
                                <a:pt x="2172" y="405"/>
                                <a:pt x="2153" y="405"/>
                              </a:cubicBezTo>
                              <a:cubicBezTo>
                                <a:pt x="2134" y="405"/>
                                <a:pt x="2117" y="401"/>
                                <a:pt x="2103" y="393"/>
                              </a:cubicBezTo>
                              <a:cubicBezTo>
                                <a:pt x="2089" y="385"/>
                                <a:pt x="2078" y="373"/>
                                <a:pt x="2069" y="356"/>
                              </a:cubicBezTo>
                              <a:cubicBezTo>
                                <a:pt x="2068" y="356"/>
                                <a:pt x="2068" y="356"/>
                                <a:pt x="2068" y="356"/>
                              </a:cubicBezTo>
                              <a:cubicBezTo>
                                <a:pt x="2068" y="399"/>
                                <a:pt x="2068" y="399"/>
                                <a:pt x="2068" y="399"/>
                              </a:cubicBezTo>
                              <a:cubicBezTo>
                                <a:pt x="2034" y="399"/>
                                <a:pt x="2034" y="399"/>
                                <a:pt x="2034" y="399"/>
                              </a:cubicBezTo>
                              <a:lnTo>
                                <a:pt x="2034" y="0"/>
                              </a:lnTo>
                              <a:close/>
                              <a:moveTo>
                                <a:pt x="2225" y="223"/>
                              </a:moveTo>
                              <a:cubicBezTo>
                                <a:pt x="2222" y="210"/>
                                <a:pt x="2218" y="198"/>
                                <a:pt x="2212" y="187"/>
                              </a:cubicBezTo>
                              <a:cubicBezTo>
                                <a:pt x="2206" y="176"/>
                                <a:pt x="2197" y="167"/>
                                <a:pt x="2187" y="160"/>
                              </a:cubicBezTo>
                              <a:cubicBezTo>
                                <a:pt x="2177" y="153"/>
                                <a:pt x="2164" y="150"/>
                                <a:pt x="2148" y="150"/>
                              </a:cubicBezTo>
                              <a:cubicBezTo>
                                <a:pt x="2133" y="150"/>
                                <a:pt x="2120" y="153"/>
                                <a:pt x="2110" y="161"/>
                              </a:cubicBezTo>
                              <a:cubicBezTo>
                                <a:pt x="2099" y="168"/>
                                <a:pt x="2091" y="177"/>
                                <a:pt x="2085" y="188"/>
                              </a:cubicBezTo>
                              <a:cubicBezTo>
                                <a:pt x="2079" y="199"/>
                                <a:pt x="2074" y="211"/>
                                <a:pt x="2072" y="225"/>
                              </a:cubicBezTo>
                              <a:cubicBezTo>
                                <a:pt x="2069" y="238"/>
                                <a:pt x="2068" y="251"/>
                                <a:pt x="2068" y="263"/>
                              </a:cubicBezTo>
                              <a:cubicBezTo>
                                <a:pt x="2068" y="276"/>
                                <a:pt x="2069" y="288"/>
                                <a:pt x="2072" y="302"/>
                              </a:cubicBezTo>
                              <a:cubicBezTo>
                                <a:pt x="2075" y="315"/>
                                <a:pt x="2079" y="327"/>
                                <a:pt x="2085" y="338"/>
                              </a:cubicBezTo>
                              <a:cubicBezTo>
                                <a:pt x="2092" y="349"/>
                                <a:pt x="2100" y="358"/>
                                <a:pt x="2110" y="366"/>
                              </a:cubicBezTo>
                              <a:cubicBezTo>
                                <a:pt x="2120" y="373"/>
                                <a:pt x="2133" y="376"/>
                                <a:pt x="2148" y="376"/>
                              </a:cubicBezTo>
                              <a:cubicBezTo>
                                <a:pt x="2164" y="376"/>
                                <a:pt x="2177" y="373"/>
                                <a:pt x="2187" y="366"/>
                              </a:cubicBezTo>
                              <a:cubicBezTo>
                                <a:pt x="2197" y="359"/>
                                <a:pt x="2206" y="350"/>
                                <a:pt x="2212" y="339"/>
                              </a:cubicBezTo>
                              <a:cubicBezTo>
                                <a:pt x="2218" y="328"/>
                                <a:pt x="2222" y="316"/>
                                <a:pt x="2225" y="303"/>
                              </a:cubicBezTo>
                              <a:cubicBezTo>
                                <a:pt x="2227" y="289"/>
                                <a:pt x="2228" y="276"/>
                                <a:pt x="2228" y="263"/>
                              </a:cubicBezTo>
                              <a:cubicBezTo>
                                <a:pt x="2228" y="250"/>
                                <a:pt x="2227" y="237"/>
                                <a:pt x="2225" y="223"/>
                              </a:cubicBezTo>
                              <a:close/>
                              <a:moveTo>
                                <a:pt x="2319" y="210"/>
                              </a:moveTo>
                              <a:cubicBezTo>
                                <a:pt x="2324" y="193"/>
                                <a:pt x="2332" y="177"/>
                                <a:pt x="2342" y="164"/>
                              </a:cubicBezTo>
                              <a:cubicBezTo>
                                <a:pt x="2353" y="151"/>
                                <a:pt x="2366" y="141"/>
                                <a:pt x="2382" y="133"/>
                              </a:cubicBezTo>
                              <a:cubicBezTo>
                                <a:pt x="2397" y="125"/>
                                <a:pt x="2416" y="121"/>
                                <a:pt x="2438" y="121"/>
                              </a:cubicBezTo>
                              <a:cubicBezTo>
                                <a:pt x="2460" y="121"/>
                                <a:pt x="2479" y="125"/>
                                <a:pt x="2495" y="133"/>
                              </a:cubicBezTo>
                              <a:cubicBezTo>
                                <a:pt x="2511" y="141"/>
                                <a:pt x="2524" y="151"/>
                                <a:pt x="2535" y="164"/>
                              </a:cubicBezTo>
                              <a:cubicBezTo>
                                <a:pt x="2545" y="177"/>
                                <a:pt x="2552" y="193"/>
                                <a:pt x="2557" y="210"/>
                              </a:cubicBezTo>
                              <a:cubicBezTo>
                                <a:pt x="2562" y="227"/>
                                <a:pt x="2565" y="245"/>
                                <a:pt x="2565" y="263"/>
                              </a:cubicBezTo>
                              <a:cubicBezTo>
                                <a:pt x="2565" y="282"/>
                                <a:pt x="2562" y="299"/>
                                <a:pt x="2557" y="316"/>
                              </a:cubicBezTo>
                              <a:cubicBezTo>
                                <a:pt x="2552" y="334"/>
                                <a:pt x="2545" y="349"/>
                                <a:pt x="2535" y="362"/>
                              </a:cubicBezTo>
                              <a:cubicBezTo>
                                <a:pt x="2524" y="375"/>
                                <a:pt x="2511" y="385"/>
                                <a:pt x="2495" y="393"/>
                              </a:cubicBezTo>
                              <a:cubicBezTo>
                                <a:pt x="2479" y="401"/>
                                <a:pt x="2460" y="405"/>
                                <a:pt x="2438" y="405"/>
                              </a:cubicBezTo>
                              <a:cubicBezTo>
                                <a:pt x="2416" y="405"/>
                                <a:pt x="2397" y="401"/>
                                <a:pt x="2382" y="393"/>
                              </a:cubicBezTo>
                              <a:cubicBezTo>
                                <a:pt x="2366" y="385"/>
                                <a:pt x="2353" y="375"/>
                                <a:pt x="2342" y="362"/>
                              </a:cubicBezTo>
                              <a:cubicBezTo>
                                <a:pt x="2332" y="349"/>
                                <a:pt x="2324" y="334"/>
                                <a:pt x="2319" y="316"/>
                              </a:cubicBezTo>
                              <a:cubicBezTo>
                                <a:pt x="2314" y="299"/>
                                <a:pt x="2312" y="282"/>
                                <a:pt x="2312" y="263"/>
                              </a:cubicBezTo>
                              <a:cubicBezTo>
                                <a:pt x="2312" y="245"/>
                                <a:pt x="2314" y="227"/>
                                <a:pt x="2319" y="210"/>
                              </a:cubicBezTo>
                              <a:close/>
                              <a:moveTo>
                                <a:pt x="2354" y="307"/>
                              </a:moveTo>
                              <a:cubicBezTo>
                                <a:pt x="2358" y="321"/>
                                <a:pt x="2364" y="333"/>
                                <a:pt x="2372" y="343"/>
                              </a:cubicBezTo>
                              <a:cubicBezTo>
                                <a:pt x="2379" y="354"/>
                                <a:pt x="2389" y="362"/>
                                <a:pt x="2400" y="367"/>
                              </a:cubicBezTo>
                              <a:cubicBezTo>
                                <a:pt x="2411" y="373"/>
                                <a:pt x="2424" y="376"/>
                                <a:pt x="2438" y="376"/>
                              </a:cubicBezTo>
                              <a:cubicBezTo>
                                <a:pt x="2453" y="376"/>
                                <a:pt x="2466" y="373"/>
                                <a:pt x="2477" y="367"/>
                              </a:cubicBezTo>
                              <a:cubicBezTo>
                                <a:pt x="2488" y="362"/>
                                <a:pt x="2497" y="354"/>
                                <a:pt x="2505" y="343"/>
                              </a:cubicBezTo>
                              <a:cubicBezTo>
                                <a:pt x="2513" y="333"/>
                                <a:pt x="2518" y="321"/>
                                <a:pt x="2522" y="307"/>
                              </a:cubicBezTo>
                              <a:cubicBezTo>
                                <a:pt x="2526" y="293"/>
                                <a:pt x="2528" y="279"/>
                                <a:pt x="2528" y="263"/>
                              </a:cubicBezTo>
                              <a:cubicBezTo>
                                <a:pt x="2528" y="248"/>
                                <a:pt x="2526" y="233"/>
                                <a:pt x="2522" y="219"/>
                              </a:cubicBezTo>
                              <a:cubicBezTo>
                                <a:pt x="2518" y="205"/>
                                <a:pt x="2513" y="193"/>
                                <a:pt x="2505" y="183"/>
                              </a:cubicBezTo>
                              <a:cubicBezTo>
                                <a:pt x="2497" y="173"/>
                                <a:pt x="2488" y="165"/>
                                <a:pt x="2477" y="159"/>
                              </a:cubicBezTo>
                              <a:cubicBezTo>
                                <a:pt x="2466" y="153"/>
                                <a:pt x="2453" y="150"/>
                                <a:pt x="2438" y="150"/>
                              </a:cubicBezTo>
                              <a:cubicBezTo>
                                <a:pt x="2424" y="150"/>
                                <a:pt x="2411" y="153"/>
                                <a:pt x="2400" y="159"/>
                              </a:cubicBezTo>
                              <a:cubicBezTo>
                                <a:pt x="2389" y="165"/>
                                <a:pt x="2379" y="173"/>
                                <a:pt x="2372" y="183"/>
                              </a:cubicBezTo>
                              <a:cubicBezTo>
                                <a:pt x="2364" y="193"/>
                                <a:pt x="2358" y="205"/>
                                <a:pt x="2354" y="219"/>
                              </a:cubicBezTo>
                              <a:cubicBezTo>
                                <a:pt x="2351" y="233"/>
                                <a:pt x="2349" y="248"/>
                                <a:pt x="2349" y="263"/>
                              </a:cubicBezTo>
                              <a:cubicBezTo>
                                <a:pt x="2349" y="279"/>
                                <a:pt x="2351" y="293"/>
                                <a:pt x="2354" y="307"/>
                              </a:cubicBezTo>
                              <a:close/>
                              <a:moveTo>
                                <a:pt x="2843" y="399"/>
                              </a:moveTo>
                              <a:cubicBezTo>
                                <a:pt x="2809" y="399"/>
                                <a:pt x="2809" y="399"/>
                                <a:pt x="2809" y="399"/>
                              </a:cubicBezTo>
                              <a:cubicBezTo>
                                <a:pt x="2809" y="356"/>
                                <a:pt x="2809" y="356"/>
                                <a:pt x="2809" y="356"/>
                              </a:cubicBezTo>
                              <a:cubicBezTo>
                                <a:pt x="2808" y="356"/>
                                <a:pt x="2808" y="356"/>
                                <a:pt x="2808" y="356"/>
                              </a:cubicBezTo>
                              <a:cubicBezTo>
                                <a:pt x="2799" y="373"/>
                                <a:pt x="2787" y="385"/>
                                <a:pt x="2774" y="393"/>
                              </a:cubicBezTo>
                              <a:cubicBezTo>
                                <a:pt x="2760" y="401"/>
                                <a:pt x="2743" y="405"/>
                                <a:pt x="2724" y="405"/>
                              </a:cubicBezTo>
                              <a:cubicBezTo>
                                <a:pt x="2705" y="405"/>
                                <a:pt x="2689" y="401"/>
                                <a:pt x="2675" y="394"/>
                              </a:cubicBezTo>
                              <a:cubicBezTo>
                                <a:pt x="2661" y="387"/>
                                <a:pt x="2649" y="377"/>
                                <a:pt x="2640" y="364"/>
                              </a:cubicBezTo>
                              <a:cubicBezTo>
                                <a:pt x="2631" y="351"/>
                                <a:pt x="2624" y="336"/>
                                <a:pt x="2619" y="319"/>
                              </a:cubicBezTo>
                              <a:cubicBezTo>
                                <a:pt x="2614" y="302"/>
                                <a:pt x="2612" y="283"/>
                                <a:pt x="2612" y="263"/>
                              </a:cubicBezTo>
                              <a:cubicBezTo>
                                <a:pt x="2612" y="243"/>
                                <a:pt x="2614" y="224"/>
                                <a:pt x="2618" y="206"/>
                              </a:cubicBezTo>
                              <a:cubicBezTo>
                                <a:pt x="2622" y="189"/>
                                <a:pt x="2629" y="174"/>
                                <a:pt x="2638" y="161"/>
                              </a:cubicBezTo>
                              <a:cubicBezTo>
                                <a:pt x="2647" y="149"/>
                                <a:pt x="2658" y="139"/>
                                <a:pt x="2673" y="132"/>
                              </a:cubicBezTo>
                              <a:cubicBezTo>
                                <a:pt x="2687" y="125"/>
                                <a:pt x="2704" y="121"/>
                                <a:pt x="2724" y="121"/>
                              </a:cubicBezTo>
                              <a:cubicBezTo>
                                <a:pt x="2737" y="121"/>
                                <a:pt x="2749" y="123"/>
                                <a:pt x="2759" y="128"/>
                              </a:cubicBezTo>
                              <a:cubicBezTo>
                                <a:pt x="2769" y="132"/>
                                <a:pt x="2777" y="137"/>
                                <a:pt x="2784" y="143"/>
                              </a:cubicBezTo>
                              <a:cubicBezTo>
                                <a:pt x="2791" y="148"/>
                                <a:pt x="2796" y="154"/>
                                <a:pt x="2800" y="160"/>
                              </a:cubicBezTo>
                              <a:cubicBezTo>
                                <a:pt x="2804" y="166"/>
                                <a:pt x="2807" y="170"/>
                                <a:pt x="2808" y="173"/>
                              </a:cubicBezTo>
                              <a:cubicBezTo>
                                <a:pt x="2809" y="173"/>
                                <a:pt x="2809" y="173"/>
                                <a:pt x="2809" y="173"/>
                              </a:cubicBezTo>
                              <a:cubicBezTo>
                                <a:pt x="2809" y="0"/>
                                <a:pt x="2809" y="0"/>
                                <a:pt x="2809" y="0"/>
                              </a:cubicBezTo>
                              <a:cubicBezTo>
                                <a:pt x="2843" y="0"/>
                                <a:pt x="2843" y="0"/>
                                <a:pt x="2843" y="0"/>
                              </a:cubicBezTo>
                              <a:lnTo>
                                <a:pt x="2843" y="399"/>
                              </a:lnTo>
                              <a:close/>
                              <a:moveTo>
                                <a:pt x="2652" y="303"/>
                              </a:moveTo>
                              <a:cubicBezTo>
                                <a:pt x="2655" y="316"/>
                                <a:pt x="2659" y="328"/>
                                <a:pt x="2665" y="339"/>
                              </a:cubicBezTo>
                              <a:cubicBezTo>
                                <a:pt x="2671" y="350"/>
                                <a:pt x="2679" y="359"/>
                                <a:pt x="2690" y="366"/>
                              </a:cubicBezTo>
                              <a:cubicBezTo>
                                <a:pt x="2700" y="373"/>
                                <a:pt x="2713" y="376"/>
                                <a:pt x="2729" y="376"/>
                              </a:cubicBezTo>
                              <a:cubicBezTo>
                                <a:pt x="2744" y="376"/>
                                <a:pt x="2756" y="373"/>
                                <a:pt x="2767" y="366"/>
                              </a:cubicBezTo>
                              <a:cubicBezTo>
                                <a:pt x="2777" y="358"/>
                                <a:pt x="2785" y="349"/>
                                <a:pt x="2791" y="338"/>
                              </a:cubicBezTo>
                              <a:cubicBezTo>
                                <a:pt x="2798" y="327"/>
                                <a:pt x="2802" y="315"/>
                                <a:pt x="2805" y="302"/>
                              </a:cubicBezTo>
                              <a:cubicBezTo>
                                <a:pt x="2808" y="288"/>
                                <a:pt x="2809" y="276"/>
                                <a:pt x="2809" y="263"/>
                              </a:cubicBezTo>
                              <a:cubicBezTo>
                                <a:pt x="2809" y="251"/>
                                <a:pt x="2808" y="238"/>
                                <a:pt x="2805" y="225"/>
                              </a:cubicBezTo>
                              <a:cubicBezTo>
                                <a:pt x="2802" y="211"/>
                                <a:pt x="2798" y="199"/>
                                <a:pt x="2791" y="188"/>
                              </a:cubicBezTo>
                              <a:cubicBezTo>
                                <a:pt x="2785" y="177"/>
                                <a:pt x="2777" y="168"/>
                                <a:pt x="2767" y="161"/>
                              </a:cubicBezTo>
                              <a:cubicBezTo>
                                <a:pt x="2756" y="153"/>
                                <a:pt x="2744" y="150"/>
                                <a:pt x="2729" y="150"/>
                              </a:cubicBezTo>
                              <a:cubicBezTo>
                                <a:pt x="2713" y="150"/>
                                <a:pt x="2700" y="153"/>
                                <a:pt x="2690" y="160"/>
                              </a:cubicBezTo>
                              <a:cubicBezTo>
                                <a:pt x="2679" y="167"/>
                                <a:pt x="2671" y="176"/>
                                <a:pt x="2665" y="187"/>
                              </a:cubicBezTo>
                              <a:cubicBezTo>
                                <a:pt x="2659" y="198"/>
                                <a:pt x="2655" y="210"/>
                                <a:pt x="2652" y="223"/>
                              </a:cubicBezTo>
                              <a:cubicBezTo>
                                <a:pt x="2650" y="237"/>
                                <a:pt x="2649" y="250"/>
                                <a:pt x="2649" y="263"/>
                              </a:cubicBezTo>
                              <a:cubicBezTo>
                                <a:pt x="2649" y="276"/>
                                <a:pt x="2650" y="289"/>
                                <a:pt x="2652" y="303"/>
                              </a:cubicBezTo>
                              <a:close/>
                              <a:moveTo>
                                <a:pt x="2999" y="353"/>
                              </a:moveTo>
                              <a:cubicBezTo>
                                <a:pt x="2999" y="353"/>
                                <a:pt x="2999" y="353"/>
                                <a:pt x="2999" y="353"/>
                              </a:cubicBezTo>
                              <a:cubicBezTo>
                                <a:pt x="3077" y="128"/>
                                <a:pt x="3077" y="128"/>
                                <a:pt x="3077" y="128"/>
                              </a:cubicBezTo>
                              <a:cubicBezTo>
                                <a:pt x="3112" y="128"/>
                                <a:pt x="3112" y="128"/>
                                <a:pt x="3112" y="128"/>
                              </a:cubicBezTo>
                              <a:cubicBezTo>
                                <a:pt x="3004" y="439"/>
                                <a:pt x="3004" y="439"/>
                                <a:pt x="3004" y="439"/>
                              </a:cubicBezTo>
                              <a:cubicBezTo>
                                <a:pt x="3001" y="448"/>
                                <a:pt x="2997" y="457"/>
                                <a:pt x="2993" y="466"/>
                              </a:cubicBezTo>
                              <a:cubicBezTo>
                                <a:pt x="2989" y="475"/>
                                <a:pt x="2984" y="483"/>
                                <a:pt x="2979" y="490"/>
                              </a:cubicBezTo>
                              <a:cubicBezTo>
                                <a:pt x="2973" y="497"/>
                                <a:pt x="2967" y="503"/>
                                <a:pt x="2959" y="507"/>
                              </a:cubicBezTo>
                              <a:cubicBezTo>
                                <a:pt x="2952" y="511"/>
                                <a:pt x="2944" y="513"/>
                                <a:pt x="2934" y="513"/>
                              </a:cubicBezTo>
                              <a:cubicBezTo>
                                <a:pt x="2922" y="513"/>
                                <a:pt x="2910" y="512"/>
                                <a:pt x="2898" y="509"/>
                              </a:cubicBezTo>
                              <a:cubicBezTo>
                                <a:pt x="2902" y="480"/>
                                <a:pt x="2902" y="480"/>
                                <a:pt x="2902" y="480"/>
                              </a:cubicBezTo>
                              <a:cubicBezTo>
                                <a:pt x="2905" y="481"/>
                                <a:pt x="2908" y="482"/>
                                <a:pt x="2912" y="483"/>
                              </a:cubicBezTo>
                              <a:cubicBezTo>
                                <a:pt x="2916" y="484"/>
                                <a:pt x="2920" y="485"/>
                                <a:pt x="2926" y="485"/>
                              </a:cubicBezTo>
                              <a:cubicBezTo>
                                <a:pt x="2934" y="485"/>
                                <a:pt x="2940" y="483"/>
                                <a:pt x="2945" y="480"/>
                              </a:cubicBezTo>
                              <a:cubicBezTo>
                                <a:pt x="2950" y="477"/>
                                <a:pt x="2954" y="474"/>
                                <a:pt x="2958" y="468"/>
                              </a:cubicBezTo>
                              <a:cubicBezTo>
                                <a:pt x="2961" y="463"/>
                                <a:pt x="2965" y="457"/>
                                <a:pt x="2967" y="450"/>
                              </a:cubicBezTo>
                              <a:cubicBezTo>
                                <a:pt x="2970" y="443"/>
                                <a:pt x="2973" y="434"/>
                                <a:pt x="2975" y="426"/>
                              </a:cubicBezTo>
                              <a:cubicBezTo>
                                <a:pt x="2982" y="402"/>
                                <a:pt x="2982" y="402"/>
                                <a:pt x="2982" y="402"/>
                              </a:cubicBezTo>
                              <a:cubicBezTo>
                                <a:pt x="2886" y="128"/>
                                <a:pt x="2886" y="128"/>
                                <a:pt x="2886" y="128"/>
                              </a:cubicBezTo>
                              <a:cubicBezTo>
                                <a:pt x="2923" y="128"/>
                                <a:pt x="2923" y="128"/>
                                <a:pt x="2923" y="128"/>
                              </a:cubicBezTo>
                              <a:lnTo>
                                <a:pt x="2999" y="353"/>
                              </a:lnTo>
                              <a:close/>
                              <a:moveTo>
                                <a:pt x="3585" y="399"/>
                              </a:moveTo>
                              <a:cubicBezTo>
                                <a:pt x="3545" y="399"/>
                                <a:pt x="3545" y="399"/>
                                <a:pt x="3545" y="399"/>
                              </a:cubicBezTo>
                              <a:cubicBezTo>
                                <a:pt x="3471" y="164"/>
                                <a:pt x="3471" y="164"/>
                                <a:pt x="3471" y="164"/>
                              </a:cubicBezTo>
                              <a:cubicBezTo>
                                <a:pt x="3470" y="164"/>
                                <a:pt x="3470" y="164"/>
                                <a:pt x="3470" y="164"/>
                              </a:cubicBezTo>
                              <a:cubicBezTo>
                                <a:pt x="3396" y="399"/>
                                <a:pt x="3396" y="399"/>
                                <a:pt x="3396" y="399"/>
                              </a:cubicBezTo>
                              <a:cubicBezTo>
                                <a:pt x="3356" y="399"/>
                                <a:pt x="3356" y="399"/>
                                <a:pt x="3356" y="399"/>
                              </a:cubicBezTo>
                              <a:cubicBezTo>
                                <a:pt x="3269" y="128"/>
                                <a:pt x="3269" y="128"/>
                                <a:pt x="3269" y="128"/>
                              </a:cubicBezTo>
                              <a:cubicBezTo>
                                <a:pt x="3305" y="128"/>
                                <a:pt x="3305" y="128"/>
                                <a:pt x="3305" y="128"/>
                              </a:cubicBezTo>
                              <a:cubicBezTo>
                                <a:pt x="3376" y="362"/>
                                <a:pt x="3376" y="362"/>
                                <a:pt x="3376" y="362"/>
                              </a:cubicBezTo>
                              <a:cubicBezTo>
                                <a:pt x="3377" y="362"/>
                                <a:pt x="3377" y="362"/>
                                <a:pt x="3377" y="362"/>
                              </a:cubicBezTo>
                              <a:cubicBezTo>
                                <a:pt x="3453" y="128"/>
                                <a:pt x="3453" y="128"/>
                                <a:pt x="3453" y="128"/>
                              </a:cubicBezTo>
                              <a:cubicBezTo>
                                <a:pt x="3493" y="128"/>
                                <a:pt x="3493" y="128"/>
                                <a:pt x="3493" y="128"/>
                              </a:cubicBezTo>
                              <a:cubicBezTo>
                                <a:pt x="3565" y="362"/>
                                <a:pt x="3565" y="362"/>
                                <a:pt x="3565" y="362"/>
                              </a:cubicBezTo>
                              <a:cubicBezTo>
                                <a:pt x="3566" y="362"/>
                                <a:pt x="3566" y="362"/>
                                <a:pt x="3566" y="362"/>
                              </a:cubicBezTo>
                              <a:cubicBezTo>
                                <a:pt x="3641" y="128"/>
                                <a:pt x="3641" y="128"/>
                                <a:pt x="3641" y="128"/>
                              </a:cubicBezTo>
                              <a:cubicBezTo>
                                <a:pt x="3674" y="128"/>
                                <a:pt x="3674" y="128"/>
                                <a:pt x="3674" y="128"/>
                              </a:cubicBezTo>
                              <a:lnTo>
                                <a:pt x="3585" y="399"/>
                              </a:lnTo>
                              <a:close/>
                              <a:moveTo>
                                <a:pt x="3707" y="210"/>
                              </a:moveTo>
                              <a:cubicBezTo>
                                <a:pt x="3712" y="193"/>
                                <a:pt x="3719" y="177"/>
                                <a:pt x="3730" y="164"/>
                              </a:cubicBezTo>
                              <a:cubicBezTo>
                                <a:pt x="3740" y="151"/>
                                <a:pt x="3753" y="141"/>
                                <a:pt x="3769" y="133"/>
                              </a:cubicBezTo>
                              <a:cubicBezTo>
                                <a:pt x="3785" y="125"/>
                                <a:pt x="3804" y="121"/>
                                <a:pt x="3826" y="121"/>
                              </a:cubicBezTo>
                              <a:cubicBezTo>
                                <a:pt x="3848" y="121"/>
                                <a:pt x="3867" y="125"/>
                                <a:pt x="3883" y="133"/>
                              </a:cubicBezTo>
                              <a:cubicBezTo>
                                <a:pt x="3898" y="141"/>
                                <a:pt x="3912" y="151"/>
                                <a:pt x="3922" y="164"/>
                              </a:cubicBezTo>
                              <a:cubicBezTo>
                                <a:pt x="3932" y="177"/>
                                <a:pt x="3940" y="193"/>
                                <a:pt x="3945" y="210"/>
                              </a:cubicBezTo>
                              <a:cubicBezTo>
                                <a:pt x="3950" y="227"/>
                                <a:pt x="3952" y="245"/>
                                <a:pt x="3952" y="263"/>
                              </a:cubicBezTo>
                              <a:cubicBezTo>
                                <a:pt x="3952" y="282"/>
                                <a:pt x="3950" y="299"/>
                                <a:pt x="3945" y="316"/>
                              </a:cubicBezTo>
                              <a:cubicBezTo>
                                <a:pt x="3940" y="334"/>
                                <a:pt x="3932" y="349"/>
                                <a:pt x="3922" y="362"/>
                              </a:cubicBezTo>
                              <a:cubicBezTo>
                                <a:pt x="3912" y="375"/>
                                <a:pt x="3898" y="385"/>
                                <a:pt x="3883" y="393"/>
                              </a:cubicBezTo>
                              <a:cubicBezTo>
                                <a:pt x="3867" y="401"/>
                                <a:pt x="3848" y="405"/>
                                <a:pt x="3826" y="405"/>
                              </a:cubicBezTo>
                              <a:cubicBezTo>
                                <a:pt x="3804" y="405"/>
                                <a:pt x="3785" y="401"/>
                                <a:pt x="3769" y="393"/>
                              </a:cubicBezTo>
                              <a:cubicBezTo>
                                <a:pt x="3753" y="385"/>
                                <a:pt x="3740" y="375"/>
                                <a:pt x="3730" y="362"/>
                              </a:cubicBezTo>
                              <a:cubicBezTo>
                                <a:pt x="3719" y="349"/>
                                <a:pt x="3712" y="334"/>
                                <a:pt x="3707" y="316"/>
                              </a:cubicBezTo>
                              <a:cubicBezTo>
                                <a:pt x="3702" y="299"/>
                                <a:pt x="3699" y="282"/>
                                <a:pt x="3699" y="263"/>
                              </a:cubicBezTo>
                              <a:cubicBezTo>
                                <a:pt x="3699" y="245"/>
                                <a:pt x="3702" y="227"/>
                                <a:pt x="3707" y="210"/>
                              </a:cubicBezTo>
                              <a:close/>
                              <a:moveTo>
                                <a:pt x="3742" y="307"/>
                              </a:moveTo>
                              <a:cubicBezTo>
                                <a:pt x="3746" y="321"/>
                                <a:pt x="3751" y="333"/>
                                <a:pt x="3759" y="343"/>
                              </a:cubicBezTo>
                              <a:cubicBezTo>
                                <a:pt x="3767" y="354"/>
                                <a:pt x="3776" y="362"/>
                                <a:pt x="3787" y="367"/>
                              </a:cubicBezTo>
                              <a:cubicBezTo>
                                <a:pt x="3798" y="373"/>
                                <a:pt x="3811" y="376"/>
                                <a:pt x="3826" y="376"/>
                              </a:cubicBezTo>
                              <a:cubicBezTo>
                                <a:pt x="3840" y="376"/>
                                <a:pt x="3853" y="373"/>
                                <a:pt x="3864" y="367"/>
                              </a:cubicBezTo>
                              <a:cubicBezTo>
                                <a:pt x="3875" y="362"/>
                                <a:pt x="3885" y="354"/>
                                <a:pt x="3892" y="343"/>
                              </a:cubicBezTo>
                              <a:cubicBezTo>
                                <a:pt x="3900" y="333"/>
                                <a:pt x="3906" y="321"/>
                                <a:pt x="3910" y="307"/>
                              </a:cubicBezTo>
                              <a:cubicBezTo>
                                <a:pt x="3913" y="293"/>
                                <a:pt x="3916" y="279"/>
                                <a:pt x="3916" y="263"/>
                              </a:cubicBezTo>
                              <a:cubicBezTo>
                                <a:pt x="3916" y="248"/>
                                <a:pt x="3913" y="233"/>
                                <a:pt x="3910" y="219"/>
                              </a:cubicBezTo>
                              <a:cubicBezTo>
                                <a:pt x="3906" y="205"/>
                                <a:pt x="3900" y="193"/>
                                <a:pt x="3892" y="183"/>
                              </a:cubicBezTo>
                              <a:cubicBezTo>
                                <a:pt x="3885" y="173"/>
                                <a:pt x="3875" y="165"/>
                                <a:pt x="3864" y="159"/>
                              </a:cubicBezTo>
                              <a:cubicBezTo>
                                <a:pt x="3853" y="153"/>
                                <a:pt x="3840" y="150"/>
                                <a:pt x="3826" y="150"/>
                              </a:cubicBezTo>
                              <a:cubicBezTo>
                                <a:pt x="3811" y="150"/>
                                <a:pt x="3798" y="153"/>
                                <a:pt x="3787" y="159"/>
                              </a:cubicBezTo>
                              <a:cubicBezTo>
                                <a:pt x="3776" y="165"/>
                                <a:pt x="3767" y="173"/>
                                <a:pt x="3759" y="183"/>
                              </a:cubicBezTo>
                              <a:cubicBezTo>
                                <a:pt x="3751" y="193"/>
                                <a:pt x="3746" y="205"/>
                                <a:pt x="3742" y="219"/>
                              </a:cubicBezTo>
                              <a:cubicBezTo>
                                <a:pt x="3738" y="233"/>
                                <a:pt x="3736" y="248"/>
                                <a:pt x="3736" y="263"/>
                              </a:cubicBezTo>
                              <a:cubicBezTo>
                                <a:pt x="3736" y="279"/>
                                <a:pt x="3738" y="293"/>
                                <a:pt x="3742" y="307"/>
                              </a:cubicBezTo>
                              <a:close/>
                              <a:moveTo>
                                <a:pt x="4015" y="188"/>
                              </a:moveTo>
                              <a:cubicBezTo>
                                <a:pt x="4015" y="181"/>
                                <a:pt x="4015" y="174"/>
                                <a:pt x="4015" y="169"/>
                              </a:cubicBezTo>
                              <a:cubicBezTo>
                                <a:pt x="4015" y="164"/>
                                <a:pt x="4015" y="159"/>
                                <a:pt x="4015" y="154"/>
                              </a:cubicBezTo>
                              <a:cubicBezTo>
                                <a:pt x="4015" y="150"/>
                                <a:pt x="4015" y="145"/>
                                <a:pt x="4015" y="141"/>
                              </a:cubicBezTo>
                              <a:cubicBezTo>
                                <a:pt x="4014" y="137"/>
                                <a:pt x="4014" y="133"/>
                                <a:pt x="4013" y="128"/>
                              </a:cubicBezTo>
                              <a:cubicBezTo>
                                <a:pt x="4047" y="128"/>
                                <a:pt x="4047" y="128"/>
                                <a:pt x="4047" y="128"/>
                              </a:cubicBezTo>
                              <a:cubicBezTo>
                                <a:pt x="4047" y="180"/>
                                <a:pt x="4047" y="180"/>
                                <a:pt x="4047" y="180"/>
                              </a:cubicBezTo>
                              <a:cubicBezTo>
                                <a:pt x="4048" y="180"/>
                                <a:pt x="4048" y="180"/>
                                <a:pt x="4048" y="180"/>
                              </a:cubicBezTo>
                              <a:cubicBezTo>
                                <a:pt x="4051" y="172"/>
                                <a:pt x="4055" y="165"/>
                                <a:pt x="4059" y="158"/>
                              </a:cubicBezTo>
                              <a:cubicBezTo>
                                <a:pt x="4063" y="151"/>
                                <a:pt x="4068" y="145"/>
                                <a:pt x="4074" y="139"/>
                              </a:cubicBezTo>
                              <a:cubicBezTo>
                                <a:pt x="4080" y="134"/>
                                <a:pt x="4086" y="129"/>
                                <a:pt x="4094" y="126"/>
                              </a:cubicBezTo>
                              <a:cubicBezTo>
                                <a:pt x="4101" y="123"/>
                                <a:pt x="4109" y="121"/>
                                <a:pt x="4117" y="121"/>
                              </a:cubicBezTo>
                              <a:cubicBezTo>
                                <a:pt x="4121" y="121"/>
                                <a:pt x="4125" y="122"/>
                                <a:pt x="4130" y="122"/>
                              </a:cubicBezTo>
                              <a:cubicBezTo>
                                <a:pt x="4134" y="123"/>
                                <a:pt x="4138" y="124"/>
                                <a:pt x="4141" y="124"/>
                              </a:cubicBezTo>
                              <a:cubicBezTo>
                                <a:pt x="4141" y="160"/>
                                <a:pt x="4141" y="160"/>
                                <a:pt x="4141" y="160"/>
                              </a:cubicBezTo>
                              <a:cubicBezTo>
                                <a:pt x="4137" y="158"/>
                                <a:pt x="4133" y="158"/>
                                <a:pt x="4129" y="157"/>
                              </a:cubicBezTo>
                              <a:cubicBezTo>
                                <a:pt x="4125" y="157"/>
                                <a:pt x="4120" y="156"/>
                                <a:pt x="4116" y="156"/>
                              </a:cubicBezTo>
                              <a:cubicBezTo>
                                <a:pt x="4103" y="156"/>
                                <a:pt x="4092" y="160"/>
                                <a:pt x="4083" y="166"/>
                              </a:cubicBezTo>
                              <a:cubicBezTo>
                                <a:pt x="4074" y="173"/>
                                <a:pt x="4068" y="182"/>
                                <a:pt x="4063" y="192"/>
                              </a:cubicBezTo>
                              <a:cubicBezTo>
                                <a:pt x="4058" y="203"/>
                                <a:pt x="4054" y="214"/>
                                <a:pt x="4052" y="227"/>
                              </a:cubicBezTo>
                              <a:cubicBezTo>
                                <a:pt x="4050" y="240"/>
                                <a:pt x="4049" y="252"/>
                                <a:pt x="4049" y="265"/>
                              </a:cubicBezTo>
                              <a:cubicBezTo>
                                <a:pt x="4049" y="399"/>
                                <a:pt x="4049" y="399"/>
                                <a:pt x="4049" y="399"/>
                              </a:cubicBezTo>
                              <a:cubicBezTo>
                                <a:pt x="4015" y="399"/>
                                <a:pt x="4015" y="399"/>
                                <a:pt x="4015" y="399"/>
                              </a:cubicBezTo>
                              <a:lnTo>
                                <a:pt x="4015" y="188"/>
                              </a:lnTo>
                              <a:close/>
                              <a:moveTo>
                                <a:pt x="4192" y="0"/>
                              </a:moveTo>
                              <a:cubicBezTo>
                                <a:pt x="4226" y="0"/>
                                <a:pt x="4226" y="0"/>
                                <a:pt x="4226" y="0"/>
                              </a:cubicBezTo>
                              <a:cubicBezTo>
                                <a:pt x="4226" y="239"/>
                                <a:pt x="4226" y="239"/>
                                <a:pt x="4226" y="239"/>
                              </a:cubicBezTo>
                              <a:cubicBezTo>
                                <a:pt x="4347" y="128"/>
                                <a:pt x="4347" y="128"/>
                                <a:pt x="4347" y="128"/>
                              </a:cubicBezTo>
                              <a:cubicBezTo>
                                <a:pt x="4390" y="128"/>
                                <a:pt x="4390" y="128"/>
                                <a:pt x="4390" y="128"/>
                              </a:cubicBezTo>
                              <a:cubicBezTo>
                                <a:pt x="4258" y="248"/>
                                <a:pt x="4258" y="248"/>
                                <a:pt x="4258" y="248"/>
                              </a:cubicBezTo>
                              <a:cubicBezTo>
                                <a:pt x="4406" y="399"/>
                                <a:pt x="4406" y="399"/>
                                <a:pt x="4406" y="399"/>
                              </a:cubicBezTo>
                              <a:cubicBezTo>
                                <a:pt x="4359" y="399"/>
                                <a:pt x="4359" y="399"/>
                                <a:pt x="4359" y="399"/>
                              </a:cubicBezTo>
                              <a:cubicBezTo>
                                <a:pt x="4226" y="259"/>
                                <a:pt x="4226" y="259"/>
                                <a:pt x="4226" y="259"/>
                              </a:cubicBezTo>
                              <a:cubicBezTo>
                                <a:pt x="4226" y="399"/>
                                <a:pt x="4226" y="399"/>
                                <a:pt x="4226" y="399"/>
                              </a:cubicBezTo>
                              <a:cubicBezTo>
                                <a:pt x="4192" y="399"/>
                                <a:pt x="4192" y="399"/>
                                <a:pt x="4192" y="399"/>
                              </a:cubicBezTo>
                              <a:lnTo>
                                <a:pt x="4192" y="0"/>
                              </a:lnTo>
                              <a:close/>
                              <a:moveTo>
                                <a:pt x="4491" y="55"/>
                              </a:moveTo>
                              <a:cubicBezTo>
                                <a:pt x="4458" y="55"/>
                                <a:pt x="4458" y="55"/>
                                <a:pt x="4458" y="55"/>
                              </a:cubicBezTo>
                              <a:cubicBezTo>
                                <a:pt x="4458" y="11"/>
                                <a:pt x="4458" y="11"/>
                                <a:pt x="4458" y="11"/>
                              </a:cubicBezTo>
                              <a:cubicBezTo>
                                <a:pt x="4491" y="11"/>
                                <a:pt x="4491" y="11"/>
                                <a:pt x="4491" y="11"/>
                              </a:cubicBezTo>
                              <a:lnTo>
                                <a:pt x="4491" y="55"/>
                              </a:lnTo>
                              <a:close/>
                              <a:moveTo>
                                <a:pt x="4458" y="128"/>
                              </a:moveTo>
                              <a:cubicBezTo>
                                <a:pt x="4491" y="128"/>
                                <a:pt x="4491" y="128"/>
                                <a:pt x="4491" y="128"/>
                              </a:cubicBezTo>
                              <a:cubicBezTo>
                                <a:pt x="4491" y="399"/>
                                <a:pt x="4491" y="399"/>
                                <a:pt x="4491" y="399"/>
                              </a:cubicBezTo>
                              <a:cubicBezTo>
                                <a:pt x="4458" y="399"/>
                                <a:pt x="4458" y="399"/>
                                <a:pt x="4458" y="399"/>
                              </a:cubicBezTo>
                              <a:lnTo>
                                <a:pt x="4458" y="128"/>
                              </a:lnTo>
                              <a:close/>
                              <a:moveTo>
                                <a:pt x="4576" y="191"/>
                              </a:moveTo>
                              <a:cubicBezTo>
                                <a:pt x="4576" y="181"/>
                                <a:pt x="4576" y="171"/>
                                <a:pt x="4575" y="160"/>
                              </a:cubicBezTo>
                              <a:cubicBezTo>
                                <a:pt x="4575" y="149"/>
                                <a:pt x="4575" y="139"/>
                                <a:pt x="4574" y="128"/>
                              </a:cubicBezTo>
                              <a:cubicBezTo>
                                <a:pt x="4606" y="128"/>
                                <a:pt x="4606" y="128"/>
                                <a:pt x="4606" y="128"/>
                              </a:cubicBezTo>
                              <a:cubicBezTo>
                                <a:pt x="4606" y="176"/>
                                <a:pt x="4606" y="176"/>
                                <a:pt x="4606" y="176"/>
                              </a:cubicBezTo>
                              <a:cubicBezTo>
                                <a:pt x="4607" y="176"/>
                                <a:pt x="4607" y="176"/>
                                <a:pt x="4607" y="176"/>
                              </a:cubicBezTo>
                              <a:cubicBezTo>
                                <a:pt x="4610" y="170"/>
                                <a:pt x="4613" y="164"/>
                                <a:pt x="4618" y="157"/>
                              </a:cubicBezTo>
                              <a:cubicBezTo>
                                <a:pt x="4622" y="151"/>
                                <a:pt x="4627" y="145"/>
                                <a:pt x="4634" y="139"/>
                              </a:cubicBezTo>
                              <a:cubicBezTo>
                                <a:pt x="4641" y="134"/>
                                <a:pt x="4649" y="130"/>
                                <a:pt x="4659" y="126"/>
                              </a:cubicBezTo>
                              <a:cubicBezTo>
                                <a:pt x="4669" y="123"/>
                                <a:pt x="4680" y="121"/>
                                <a:pt x="4695" y="121"/>
                              </a:cubicBezTo>
                              <a:cubicBezTo>
                                <a:pt x="4711" y="121"/>
                                <a:pt x="4725" y="124"/>
                                <a:pt x="4737" y="129"/>
                              </a:cubicBezTo>
                              <a:cubicBezTo>
                                <a:pt x="4749" y="135"/>
                                <a:pt x="4758" y="142"/>
                                <a:pt x="4766" y="151"/>
                              </a:cubicBezTo>
                              <a:cubicBezTo>
                                <a:pt x="4773" y="160"/>
                                <a:pt x="4779" y="171"/>
                                <a:pt x="4782" y="184"/>
                              </a:cubicBezTo>
                              <a:cubicBezTo>
                                <a:pt x="4785" y="197"/>
                                <a:pt x="4787" y="211"/>
                                <a:pt x="4787" y="225"/>
                              </a:cubicBezTo>
                              <a:cubicBezTo>
                                <a:pt x="4787" y="399"/>
                                <a:pt x="4787" y="399"/>
                                <a:pt x="4787" y="399"/>
                              </a:cubicBezTo>
                              <a:cubicBezTo>
                                <a:pt x="4754" y="399"/>
                                <a:pt x="4754" y="399"/>
                                <a:pt x="4754" y="399"/>
                              </a:cubicBezTo>
                              <a:cubicBezTo>
                                <a:pt x="4754" y="234"/>
                                <a:pt x="4754" y="234"/>
                                <a:pt x="4754" y="234"/>
                              </a:cubicBezTo>
                              <a:cubicBezTo>
                                <a:pt x="4754" y="208"/>
                                <a:pt x="4749" y="188"/>
                                <a:pt x="4739" y="173"/>
                              </a:cubicBezTo>
                              <a:cubicBezTo>
                                <a:pt x="4729" y="158"/>
                                <a:pt x="4712" y="150"/>
                                <a:pt x="4689" y="150"/>
                              </a:cubicBezTo>
                              <a:cubicBezTo>
                                <a:pt x="4674" y="150"/>
                                <a:pt x="4661" y="153"/>
                                <a:pt x="4651" y="159"/>
                              </a:cubicBezTo>
                              <a:cubicBezTo>
                                <a:pt x="4641" y="165"/>
                                <a:pt x="4633" y="173"/>
                                <a:pt x="4626" y="182"/>
                              </a:cubicBezTo>
                              <a:cubicBezTo>
                                <a:pt x="4620" y="192"/>
                                <a:pt x="4616" y="203"/>
                                <a:pt x="4613" y="214"/>
                              </a:cubicBezTo>
                              <a:cubicBezTo>
                                <a:pt x="4610" y="226"/>
                                <a:pt x="4609" y="237"/>
                                <a:pt x="4609" y="249"/>
                              </a:cubicBezTo>
                              <a:cubicBezTo>
                                <a:pt x="4609" y="399"/>
                                <a:pt x="4609" y="399"/>
                                <a:pt x="4609" y="399"/>
                              </a:cubicBezTo>
                              <a:cubicBezTo>
                                <a:pt x="4576" y="399"/>
                                <a:pt x="4576" y="399"/>
                                <a:pt x="4576" y="399"/>
                              </a:cubicBezTo>
                              <a:lnTo>
                                <a:pt x="4576" y="191"/>
                              </a:lnTo>
                              <a:close/>
                              <a:moveTo>
                                <a:pt x="5086" y="376"/>
                              </a:moveTo>
                              <a:cubicBezTo>
                                <a:pt x="5086" y="395"/>
                                <a:pt x="5083" y="413"/>
                                <a:pt x="5079" y="429"/>
                              </a:cubicBezTo>
                              <a:cubicBezTo>
                                <a:pt x="5074" y="446"/>
                                <a:pt x="5067" y="460"/>
                                <a:pt x="5057" y="473"/>
                              </a:cubicBezTo>
                              <a:cubicBezTo>
                                <a:pt x="5047" y="485"/>
                                <a:pt x="5034" y="495"/>
                                <a:pt x="5018" y="502"/>
                              </a:cubicBezTo>
                              <a:cubicBezTo>
                                <a:pt x="5002" y="510"/>
                                <a:pt x="4982" y="513"/>
                                <a:pt x="4959" y="513"/>
                              </a:cubicBezTo>
                              <a:cubicBezTo>
                                <a:pt x="4941" y="513"/>
                                <a:pt x="4924" y="511"/>
                                <a:pt x="4909" y="508"/>
                              </a:cubicBezTo>
                              <a:cubicBezTo>
                                <a:pt x="4895" y="504"/>
                                <a:pt x="4884" y="501"/>
                                <a:pt x="4877" y="499"/>
                              </a:cubicBezTo>
                              <a:cubicBezTo>
                                <a:pt x="4879" y="465"/>
                                <a:pt x="4879" y="465"/>
                                <a:pt x="4879" y="465"/>
                              </a:cubicBezTo>
                              <a:cubicBezTo>
                                <a:pt x="4890" y="471"/>
                                <a:pt x="4902" y="475"/>
                                <a:pt x="4916" y="479"/>
                              </a:cubicBezTo>
                              <a:cubicBezTo>
                                <a:pt x="4930" y="483"/>
                                <a:pt x="4944" y="485"/>
                                <a:pt x="4959" y="485"/>
                              </a:cubicBezTo>
                              <a:cubicBezTo>
                                <a:pt x="4981" y="485"/>
                                <a:pt x="4998" y="481"/>
                                <a:pt x="5010" y="474"/>
                              </a:cubicBezTo>
                              <a:cubicBezTo>
                                <a:pt x="5023" y="466"/>
                                <a:pt x="5032" y="456"/>
                                <a:pt x="5038" y="444"/>
                              </a:cubicBezTo>
                              <a:cubicBezTo>
                                <a:pt x="5045" y="431"/>
                                <a:pt x="5049" y="416"/>
                                <a:pt x="5050" y="399"/>
                              </a:cubicBezTo>
                              <a:cubicBezTo>
                                <a:pt x="5052" y="382"/>
                                <a:pt x="5053" y="365"/>
                                <a:pt x="5053" y="345"/>
                              </a:cubicBezTo>
                              <a:cubicBezTo>
                                <a:pt x="5052" y="345"/>
                                <a:pt x="5052" y="345"/>
                                <a:pt x="5052" y="345"/>
                              </a:cubicBezTo>
                              <a:cubicBezTo>
                                <a:pt x="5042" y="365"/>
                                <a:pt x="5031" y="379"/>
                                <a:pt x="5016" y="387"/>
                              </a:cubicBezTo>
                              <a:cubicBezTo>
                                <a:pt x="5002" y="395"/>
                                <a:pt x="4987" y="399"/>
                                <a:pt x="4969" y="399"/>
                              </a:cubicBezTo>
                              <a:cubicBezTo>
                                <a:pt x="4948" y="399"/>
                                <a:pt x="4929" y="394"/>
                                <a:pt x="4915" y="386"/>
                              </a:cubicBezTo>
                              <a:cubicBezTo>
                                <a:pt x="4900" y="377"/>
                                <a:pt x="4888" y="367"/>
                                <a:pt x="4879" y="353"/>
                              </a:cubicBezTo>
                              <a:cubicBezTo>
                                <a:pt x="4871" y="340"/>
                                <a:pt x="4864" y="326"/>
                                <a:pt x="4861" y="310"/>
                              </a:cubicBezTo>
                              <a:cubicBezTo>
                                <a:pt x="4857" y="293"/>
                                <a:pt x="4855" y="278"/>
                                <a:pt x="4855" y="263"/>
                              </a:cubicBezTo>
                              <a:cubicBezTo>
                                <a:pt x="4855" y="243"/>
                                <a:pt x="4857" y="224"/>
                                <a:pt x="4861" y="206"/>
                              </a:cubicBezTo>
                              <a:cubicBezTo>
                                <a:pt x="4865" y="189"/>
                                <a:pt x="4872" y="174"/>
                                <a:pt x="4881" y="161"/>
                              </a:cubicBezTo>
                              <a:cubicBezTo>
                                <a:pt x="4890" y="149"/>
                                <a:pt x="4901" y="139"/>
                                <a:pt x="4916" y="132"/>
                              </a:cubicBezTo>
                              <a:cubicBezTo>
                                <a:pt x="4930" y="125"/>
                                <a:pt x="4947" y="121"/>
                                <a:pt x="4967" y="121"/>
                              </a:cubicBezTo>
                              <a:cubicBezTo>
                                <a:pt x="4976" y="121"/>
                                <a:pt x="4984" y="122"/>
                                <a:pt x="4992" y="123"/>
                              </a:cubicBezTo>
                              <a:cubicBezTo>
                                <a:pt x="4999" y="123"/>
                                <a:pt x="5006" y="125"/>
                                <a:pt x="5013" y="128"/>
                              </a:cubicBezTo>
                              <a:cubicBezTo>
                                <a:pt x="5019" y="131"/>
                                <a:pt x="5026" y="134"/>
                                <a:pt x="5032" y="139"/>
                              </a:cubicBezTo>
                              <a:cubicBezTo>
                                <a:pt x="5038" y="144"/>
                                <a:pt x="5045" y="150"/>
                                <a:pt x="5051" y="158"/>
                              </a:cubicBezTo>
                              <a:cubicBezTo>
                                <a:pt x="5052" y="158"/>
                                <a:pt x="5052" y="158"/>
                                <a:pt x="5052" y="158"/>
                              </a:cubicBezTo>
                              <a:cubicBezTo>
                                <a:pt x="5052" y="128"/>
                                <a:pt x="5052" y="128"/>
                                <a:pt x="5052" y="128"/>
                              </a:cubicBezTo>
                              <a:cubicBezTo>
                                <a:pt x="5086" y="128"/>
                                <a:pt x="5086" y="128"/>
                                <a:pt x="5086" y="128"/>
                              </a:cubicBezTo>
                              <a:lnTo>
                                <a:pt x="5086" y="376"/>
                              </a:lnTo>
                              <a:close/>
                              <a:moveTo>
                                <a:pt x="4896" y="302"/>
                              </a:moveTo>
                              <a:cubicBezTo>
                                <a:pt x="4899" y="315"/>
                                <a:pt x="4903" y="326"/>
                                <a:pt x="4909" y="336"/>
                              </a:cubicBezTo>
                              <a:cubicBezTo>
                                <a:pt x="4916" y="346"/>
                                <a:pt x="4924" y="354"/>
                                <a:pt x="4934" y="361"/>
                              </a:cubicBezTo>
                              <a:cubicBezTo>
                                <a:pt x="4944" y="367"/>
                                <a:pt x="4956" y="370"/>
                                <a:pt x="4970" y="370"/>
                              </a:cubicBezTo>
                              <a:cubicBezTo>
                                <a:pt x="4985" y="370"/>
                                <a:pt x="4998" y="367"/>
                                <a:pt x="5008" y="360"/>
                              </a:cubicBezTo>
                              <a:cubicBezTo>
                                <a:pt x="5019" y="354"/>
                                <a:pt x="5027" y="345"/>
                                <a:pt x="5034" y="335"/>
                              </a:cubicBezTo>
                              <a:cubicBezTo>
                                <a:pt x="5040" y="325"/>
                                <a:pt x="5045" y="313"/>
                                <a:pt x="5048" y="301"/>
                              </a:cubicBezTo>
                              <a:cubicBezTo>
                                <a:pt x="5051" y="288"/>
                                <a:pt x="5052" y="276"/>
                                <a:pt x="5052" y="263"/>
                              </a:cubicBezTo>
                              <a:cubicBezTo>
                                <a:pt x="5052" y="247"/>
                                <a:pt x="5051" y="232"/>
                                <a:pt x="5048" y="218"/>
                              </a:cubicBezTo>
                              <a:cubicBezTo>
                                <a:pt x="5045" y="204"/>
                                <a:pt x="5041" y="192"/>
                                <a:pt x="5035" y="182"/>
                              </a:cubicBezTo>
                              <a:cubicBezTo>
                                <a:pt x="5029" y="172"/>
                                <a:pt x="5020" y="164"/>
                                <a:pt x="5010" y="158"/>
                              </a:cubicBezTo>
                              <a:cubicBezTo>
                                <a:pt x="5000" y="153"/>
                                <a:pt x="4987" y="150"/>
                                <a:pt x="4972" y="150"/>
                              </a:cubicBezTo>
                              <a:cubicBezTo>
                                <a:pt x="4956" y="150"/>
                                <a:pt x="4943" y="153"/>
                                <a:pt x="4933" y="160"/>
                              </a:cubicBezTo>
                              <a:cubicBezTo>
                                <a:pt x="4922" y="167"/>
                                <a:pt x="4914" y="176"/>
                                <a:pt x="4908" y="187"/>
                              </a:cubicBezTo>
                              <a:cubicBezTo>
                                <a:pt x="4902" y="198"/>
                                <a:pt x="4897" y="210"/>
                                <a:pt x="4895" y="223"/>
                              </a:cubicBezTo>
                              <a:cubicBezTo>
                                <a:pt x="4893" y="237"/>
                                <a:pt x="4892" y="250"/>
                                <a:pt x="4892" y="263"/>
                              </a:cubicBezTo>
                              <a:cubicBezTo>
                                <a:pt x="4892" y="276"/>
                                <a:pt x="4893" y="289"/>
                                <a:pt x="4896" y="302"/>
                              </a:cubicBezTo>
                              <a:close/>
                              <a:moveTo>
                                <a:pt x="5347" y="55"/>
                              </a:moveTo>
                              <a:cubicBezTo>
                                <a:pt x="5314" y="55"/>
                                <a:pt x="5314" y="55"/>
                                <a:pt x="5314" y="55"/>
                              </a:cubicBezTo>
                              <a:cubicBezTo>
                                <a:pt x="5314" y="11"/>
                                <a:pt x="5314" y="11"/>
                                <a:pt x="5314" y="11"/>
                              </a:cubicBezTo>
                              <a:cubicBezTo>
                                <a:pt x="5347" y="11"/>
                                <a:pt x="5347" y="11"/>
                                <a:pt x="5347" y="11"/>
                              </a:cubicBezTo>
                              <a:lnTo>
                                <a:pt x="5347" y="55"/>
                              </a:lnTo>
                              <a:close/>
                              <a:moveTo>
                                <a:pt x="5314" y="128"/>
                              </a:moveTo>
                              <a:cubicBezTo>
                                <a:pt x="5347" y="128"/>
                                <a:pt x="5347" y="128"/>
                                <a:pt x="5347" y="128"/>
                              </a:cubicBezTo>
                              <a:cubicBezTo>
                                <a:pt x="5347" y="399"/>
                                <a:pt x="5347" y="399"/>
                                <a:pt x="5347" y="399"/>
                              </a:cubicBezTo>
                              <a:cubicBezTo>
                                <a:pt x="5314" y="399"/>
                                <a:pt x="5314" y="399"/>
                                <a:pt x="5314" y="399"/>
                              </a:cubicBezTo>
                              <a:lnTo>
                                <a:pt x="5314" y="128"/>
                              </a:lnTo>
                              <a:close/>
                              <a:moveTo>
                                <a:pt x="5432" y="191"/>
                              </a:moveTo>
                              <a:cubicBezTo>
                                <a:pt x="5432" y="181"/>
                                <a:pt x="5432" y="171"/>
                                <a:pt x="5432" y="160"/>
                              </a:cubicBezTo>
                              <a:cubicBezTo>
                                <a:pt x="5431" y="149"/>
                                <a:pt x="5431" y="139"/>
                                <a:pt x="5430" y="128"/>
                              </a:cubicBezTo>
                              <a:cubicBezTo>
                                <a:pt x="5462" y="128"/>
                                <a:pt x="5462" y="128"/>
                                <a:pt x="5462" y="128"/>
                              </a:cubicBezTo>
                              <a:cubicBezTo>
                                <a:pt x="5462" y="176"/>
                                <a:pt x="5462" y="176"/>
                                <a:pt x="5462" y="176"/>
                              </a:cubicBezTo>
                              <a:cubicBezTo>
                                <a:pt x="5463" y="176"/>
                                <a:pt x="5463" y="176"/>
                                <a:pt x="5463" y="176"/>
                              </a:cubicBezTo>
                              <a:cubicBezTo>
                                <a:pt x="5466" y="170"/>
                                <a:pt x="5470" y="164"/>
                                <a:pt x="5474" y="157"/>
                              </a:cubicBezTo>
                              <a:cubicBezTo>
                                <a:pt x="5478" y="151"/>
                                <a:pt x="5483" y="145"/>
                                <a:pt x="5490" y="139"/>
                              </a:cubicBezTo>
                              <a:cubicBezTo>
                                <a:pt x="5497" y="134"/>
                                <a:pt x="5505" y="130"/>
                                <a:pt x="5515" y="126"/>
                              </a:cubicBezTo>
                              <a:cubicBezTo>
                                <a:pt x="5525" y="123"/>
                                <a:pt x="5537" y="121"/>
                                <a:pt x="5551" y="121"/>
                              </a:cubicBezTo>
                              <a:cubicBezTo>
                                <a:pt x="5567" y="121"/>
                                <a:pt x="5582" y="124"/>
                                <a:pt x="5593" y="129"/>
                              </a:cubicBezTo>
                              <a:cubicBezTo>
                                <a:pt x="5605" y="135"/>
                                <a:pt x="5615" y="142"/>
                                <a:pt x="5622" y="151"/>
                              </a:cubicBezTo>
                              <a:cubicBezTo>
                                <a:pt x="5629" y="160"/>
                                <a:pt x="5635" y="171"/>
                                <a:pt x="5638" y="184"/>
                              </a:cubicBezTo>
                              <a:cubicBezTo>
                                <a:pt x="5642" y="197"/>
                                <a:pt x="5643" y="211"/>
                                <a:pt x="5643" y="225"/>
                              </a:cubicBezTo>
                              <a:cubicBezTo>
                                <a:pt x="5643" y="399"/>
                                <a:pt x="5643" y="399"/>
                                <a:pt x="5643" y="399"/>
                              </a:cubicBezTo>
                              <a:cubicBezTo>
                                <a:pt x="5610" y="399"/>
                                <a:pt x="5610" y="399"/>
                                <a:pt x="5610" y="399"/>
                              </a:cubicBezTo>
                              <a:cubicBezTo>
                                <a:pt x="5610" y="234"/>
                                <a:pt x="5610" y="234"/>
                                <a:pt x="5610" y="234"/>
                              </a:cubicBezTo>
                              <a:cubicBezTo>
                                <a:pt x="5610" y="208"/>
                                <a:pt x="5605" y="188"/>
                                <a:pt x="5595" y="173"/>
                              </a:cubicBezTo>
                              <a:cubicBezTo>
                                <a:pt x="5585" y="158"/>
                                <a:pt x="5568" y="150"/>
                                <a:pt x="5545" y="150"/>
                              </a:cubicBezTo>
                              <a:cubicBezTo>
                                <a:pt x="5530" y="150"/>
                                <a:pt x="5518" y="153"/>
                                <a:pt x="5507" y="159"/>
                              </a:cubicBezTo>
                              <a:cubicBezTo>
                                <a:pt x="5497" y="165"/>
                                <a:pt x="5489" y="173"/>
                                <a:pt x="5483" y="182"/>
                              </a:cubicBezTo>
                              <a:cubicBezTo>
                                <a:pt x="5476" y="192"/>
                                <a:pt x="5472" y="203"/>
                                <a:pt x="5469" y="214"/>
                              </a:cubicBezTo>
                              <a:cubicBezTo>
                                <a:pt x="5467" y="226"/>
                                <a:pt x="5465" y="237"/>
                                <a:pt x="5465" y="249"/>
                              </a:cubicBezTo>
                              <a:cubicBezTo>
                                <a:pt x="5465" y="399"/>
                                <a:pt x="5465" y="399"/>
                                <a:pt x="5465" y="399"/>
                              </a:cubicBezTo>
                              <a:cubicBezTo>
                                <a:pt x="5432" y="399"/>
                                <a:pt x="5432" y="399"/>
                                <a:pt x="5432" y="399"/>
                              </a:cubicBezTo>
                              <a:lnTo>
                                <a:pt x="5432" y="191"/>
                              </a:lnTo>
                              <a:close/>
                              <a:moveTo>
                                <a:pt x="5872" y="128"/>
                              </a:moveTo>
                              <a:cubicBezTo>
                                <a:pt x="5905" y="128"/>
                                <a:pt x="5905" y="128"/>
                                <a:pt x="5905" y="128"/>
                              </a:cubicBezTo>
                              <a:cubicBezTo>
                                <a:pt x="5903" y="177"/>
                                <a:pt x="5903" y="177"/>
                                <a:pt x="5903" y="177"/>
                              </a:cubicBezTo>
                              <a:cubicBezTo>
                                <a:pt x="5904" y="177"/>
                                <a:pt x="5904" y="177"/>
                                <a:pt x="5904" y="177"/>
                              </a:cubicBezTo>
                              <a:cubicBezTo>
                                <a:pt x="5906" y="173"/>
                                <a:pt x="5909" y="168"/>
                                <a:pt x="5913" y="162"/>
                              </a:cubicBezTo>
                              <a:cubicBezTo>
                                <a:pt x="5917" y="156"/>
                                <a:pt x="5922" y="150"/>
                                <a:pt x="5929" y="144"/>
                              </a:cubicBezTo>
                              <a:cubicBezTo>
                                <a:pt x="5936" y="138"/>
                                <a:pt x="5944" y="132"/>
                                <a:pt x="5954" y="128"/>
                              </a:cubicBezTo>
                              <a:cubicBezTo>
                                <a:pt x="5964" y="123"/>
                                <a:pt x="5976" y="121"/>
                                <a:pt x="5991" y="121"/>
                              </a:cubicBezTo>
                              <a:cubicBezTo>
                                <a:pt x="6010" y="121"/>
                                <a:pt x="6027" y="125"/>
                                <a:pt x="6042" y="132"/>
                              </a:cubicBezTo>
                              <a:cubicBezTo>
                                <a:pt x="6056" y="139"/>
                                <a:pt x="6067" y="149"/>
                                <a:pt x="6076" y="161"/>
                              </a:cubicBezTo>
                              <a:cubicBezTo>
                                <a:pt x="6085" y="174"/>
                                <a:pt x="6092" y="189"/>
                                <a:pt x="6096" y="206"/>
                              </a:cubicBezTo>
                              <a:cubicBezTo>
                                <a:pt x="6100" y="224"/>
                                <a:pt x="6102" y="243"/>
                                <a:pt x="6102" y="263"/>
                              </a:cubicBezTo>
                              <a:cubicBezTo>
                                <a:pt x="6102" y="283"/>
                                <a:pt x="6100" y="302"/>
                                <a:pt x="6095" y="319"/>
                              </a:cubicBezTo>
                              <a:cubicBezTo>
                                <a:pt x="6091" y="336"/>
                                <a:pt x="6084" y="351"/>
                                <a:pt x="6074" y="364"/>
                              </a:cubicBezTo>
                              <a:cubicBezTo>
                                <a:pt x="6065" y="377"/>
                                <a:pt x="6053" y="387"/>
                                <a:pt x="6039" y="394"/>
                              </a:cubicBezTo>
                              <a:cubicBezTo>
                                <a:pt x="6026" y="401"/>
                                <a:pt x="6009" y="405"/>
                                <a:pt x="5991" y="405"/>
                              </a:cubicBezTo>
                              <a:cubicBezTo>
                                <a:pt x="5969" y="405"/>
                                <a:pt x="5952" y="401"/>
                                <a:pt x="5939" y="392"/>
                              </a:cubicBezTo>
                              <a:cubicBezTo>
                                <a:pt x="5925" y="383"/>
                                <a:pt x="5914" y="370"/>
                                <a:pt x="5906" y="352"/>
                              </a:cubicBezTo>
                              <a:cubicBezTo>
                                <a:pt x="5905" y="352"/>
                                <a:pt x="5905" y="352"/>
                                <a:pt x="5905" y="352"/>
                              </a:cubicBezTo>
                              <a:cubicBezTo>
                                <a:pt x="5905" y="510"/>
                                <a:pt x="5905" y="510"/>
                                <a:pt x="5905" y="510"/>
                              </a:cubicBezTo>
                              <a:cubicBezTo>
                                <a:pt x="5872" y="510"/>
                                <a:pt x="5872" y="510"/>
                                <a:pt x="5872" y="510"/>
                              </a:cubicBezTo>
                              <a:lnTo>
                                <a:pt x="5872" y="128"/>
                              </a:lnTo>
                              <a:close/>
                              <a:moveTo>
                                <a:pt x="6062" y="223"/>
                              </a:moveTo>
                              <a:cubicBezTo>
                                <a:pt x="6060" y="210"/>
                                <a:pt x="6055" y="198"/>
                                <a:pt x="6049" y="187"/>
                              </a:cubicBezTo>
                              <a:cubicBezTo>
                                <a:pt x="6043" y="176"/>
                                <a:pt x="6035" y="167"/>
                                <a:pt x="6025" y="160"/>
                              </a:cubicBezTo>
                              <a:cubicBezTo>
                                <a:pt x="6014" y="153"/>
                                <a:pt x="6001" y="150"/>
                                <a:pt x="5985" y="150"/>
                              </a:cubicBezTo>
                              <a:cubicBezTo>
                                <a:pt x="5970" y="150"/>
                                <a:pt x="5958" y="153"/>
                                <a:pt x="5948" y="161"/>
                              </a:cubicBezTo>
                              <a:cubicBezTo>
                                <a:pt x="5937" y="168"/>
                                <a:pt x="5929" y="177"/>
                                <a:pt x="5923" y="188"/>
                              </a:cubicBezTo>
                              <a:cubicBezTo>
                                <a:pt x="5917" y="199"/>
                                <a:pt x="5912" y="211"/>
                                <a:pt x="5909" y="225"/>
                              </a:cubicBezTo>
                              <a:cubicBezTo>
                                <a:pt x="5906" y="238"/>
                                <a:pt x="5905" y="251"/>
                                <a:pt x="5905" y="263"/>
                              </a:cubicBezTo>
                              <a:cubicBezTo>
                                <a:pt x="5905" y="276"/>
                                <a:pt x="5906" y="288"/>
                                <a:pt x="5909" y="302"/>
                              </a:cubicBezTo>
                              <a:cubicBezTo>
                                <a:pt x="5912" y="315"/>
                                <a:pt x="5917" y="327"/>
                                <a:pt x="5923" y="338"/>
                              </a:cubicBezTo>
                              <a:cubicBezTo>
                                <a:pt x="5929" y="349"/>
                                <a:pt x="5937" y="358"/>
                                <a:pt x="5948" y="366"/>
                              </a:cubicBezTo>
                              <a:cubicBezTo>
                                <a:pt x="5958" y="373"/>
                                <a:pt x="5970" y="376"/>
                                <a:pt x="5985" y="376"/>
                              </a:cubicBezTo>
                              <a:cubicBezTo>
                                <a:pt x="6001" y="376"/>
                                <a:pt x="6014" y="373"/>
                                <a:pt x="6025" y="366"/>
                              </a:cubicBezTo>
                              <a:cubicBezTo>
                                <a:pt x="6035" y="359"/>
                                <a:pt x="6043" y="350"/>
                                <a:pt x="6049" y="339"/>
                              </a:cubicBezTo>
                              <a:cubicBezTo>
                                <a:pt x="6055" y="328"/>
                                <a:pt x="6060" y="316"/>
                                <a:pt x="6062" y="303"/>
                              </a:cubicBezTo>
                              <a:cubicBezTo>
                                <a:pt x="6064" y="289"/>
                                <a:pt x="6065" y="276"/>
                                <a:pt x="6065" y="263"/>
                              </a:cubicBezTo>
                              <a:cubicBezTo>
                                <a:pt x="6065" y="250"/>
                                <a:pt x="6064" y="237"/>
                                <a:pt x="6062" y="223"/>
                              </a:cubicBezTo>
                              <a:close/>
                              <a:moveTo>
                                <a:pt x="6326" y="355"/>
                              </a:moveTo>
                              <a:cubicBezTo>
                                <a:pt x="6325" y="355"/>
                                <a:pt x="6325" y="355"/>
                                <a:pt x="6325" y="355"/>
                              </a:cubicBezTo>
                              <a:cubicBezTo>
                                <a:pt x="6321" y="363"/>
                                <a:pt x="6316" y="370"/>
                                <a:pt x="6310" y="376"/>
                              </a:cubicBezTo>
                              <a:cubicBezTo>
                                <a:pt x="6303" y="383"/>
                                <a:pt x="6296" y="388"/>
                                <a:pt x="6289" y="392"/>
                              </a:cubicBezTo>
                              <a:cubicBezTo>
                                <a:pt x="6281" y="396"/>
                                <a:pt x="6273" y="400"/>
                                <a:pt x="6264" y="402"/>
                              </a:cubicBezTo>
                              <a:cubicBezTo>
                                <a:pt x="6256" y="404"/>
                                <a:pt x="6247" y="405"/>
                                <a:pt x="6239" y="405"/>
                              </a:cubicBezTo>
                              <a:cubicBezTo>
                                <a:pt x="6219" y="405"/>
                                <a:pt x="6204" y="402"/>
                                <a:pt x="6192" y="396"/>
                              </a:cubicBezTo>
                              <a:cubicBezTo>
                                <a:pt x="6181" y="391"/>
                                <a:pt x="6172" y="384"/>
                                <a:pt x="6165" y="376"/>
                              </a:cubicBezTo>
                              <a:cubicBezTo>
                                <a:pt x="6159" y="368"/>
                                <a:pt x="6155" y="360"/>
                                <a:pt x="6153" y="351"/>
                              </a:cubicBezTo>
                              <a:cubicBezTo>
                                <a:pt x="6150" y="342"/>
                                <a:pt x="6149" y="334"/>
                                <a:pt x="6149" y="328"/>
                              </a:cubicBezTo>
                              <a:cubicBezTo>
                                <a:pt x="6149" y="313"/>
                                <a:pt x="6152" y="300"/>
                                <a:pt x="6157" y="290"/>
                              </a:cubicBezTo>
                              <a:cubicBezTo>
                                <a:pt x="6162" y="279"/>
                                <a:pt x="6168" y="270"/>
                                <a:pt x="6177" y="263"/>
                              </a:cubicBezTo>
                              <a:cubicBezTo>
                                <a:pt x="6185" y="256"/>
                                <a:pt x="6195" y="251"/>
                                <a:pt x="6206" y="247"/>
                              </a:cubicBezTo>
                              <a:cubicBezTo>
                                <a:pt x="6218" y="243"/>
                                <a:pt x="6229" y="240"/>
                                <a:pt x="6242" y="238"/>
                              </a:cubicBezTo>
                              <a:cubicBezTo>
                                <a:pt x="6254" y="236"/>
                                <a:pt x="6267" y="235"/>
                                <a:pt x="6279" y="234"/>
                              </a:cubicBezTo>
                              <a:cubicBezTo>
                                <a:pt x="6292" y="234"/>
                                <a:pt x="6304" y="233"/>
                                <a:pt x="6316" y="233"/>
                              </a:cubicBezTo>
                              <a:cubicBezTo>
                                <a:pt x="6323" y="233"/>
                                <a:pt x="6323" y="233"/>
                                <a:pt x="6323" y="233"/>
                              </a:cubicBezTo>
                              <a:cubicBezTo>
                                <a:pt x="6323" y="220"/>
                                <a:pt x="6323" y="220"/>
                                <a:pt x="6323" y="220"/>
                              </a:cubicBezTo>
                              <a:cubicBezTo>
                                <a:pt x="6323" y="196"/>
                                <a:pt x="6318" y="179"/>
                                <a:pt x="6309" y="167"/>
                              </a:cubicBezTo>
                              <a:cubicBezTo>
                                <a:pt x="6299" y="156"/>
                                <a:pt x="6284" y="150"/>
                                <a:pt x="6261" y="150"/>
                              </a:cubicBezTo>
                              <a:cubicBezTo>
                                <a:pt x="6247" y="150"/>
                                <a:pt x="6233" y="152"/>
                                <a:pt x="6220" y="155"/>
                              </a:cubicBezTo>
                              <a:cubicBezTo>
                                <a:pt x="6206" y="158"/>
                                <a:pt x="6194" y="164"/>
                                <a:pt x="6181" y="172"/>
                              </a:cubicBezTo>
                              <a:cubicBezTo>
                                <a:pt x="6181" y="140"/>
                                <a:pt x="6181" y="140"/>
                                <a:pt x="6181" y="140"/>
                              </a:cubicBezTo>
                              <a:cubicBezTo>
                                <a:pt x="6187" y="137"/>
                                <a:pt x="6193" y="135"/>
                                <a:pt x="6199" y="133"/>
                              </a:cubicBezTo>
                              <a:cubicBezTo>
                                <a:pt x="6206" y="130"/>
                                <a:pt x="6213" y="128"/>
                                <a:pt x="6220" y="127"/>
                              </a:cubicBezTo>
                              <a:cubicBezTo>
                                <a:pt x="6227" y="125"/>
                                <a:pt x="6234" y="124"/>
                                <a:pt x="6241" y="123"/>
                              </a:cubicBezTo>
                              <a:cubicBezTo>
                                <a:pt x="6248" y="122"/>
                                <a:pt x="6255" y="121"/>
                                <a:pt x="6261" y="121"/>
                              </a:cubicBezTo>
                              <a:cubicBezTo>
                                <a:pt x="6295" y="121"/>
                                <a:pt x="6319" y="129"/>
                                <a:pt x="6334" y="145"/>
                              </a:cubicBezTo>
                              <a:cubicBezTo>
                                <a:pt x="6349" y="161"/>
                                <a:pt x="6356" y="187"/>
                                <a:pt x="6356" y="222"/>
                              </a:cubicBezTo>
                              <a:cubicBezTo>
                                <a:pt x="6356" y="342"/>
                                <a:pt x="6356" y="342"/>
                                <a:pt x="6356" y="342"/>
                              </a:cubicBezTo>
                              <a:cubicBezTo>
                                <a:pt x="6356" y="353"/>
                                <a:pt x="6356" y="363"/>
                                <a:pt x="6356" y="371"/>
                              </a:cubicBezTo>
                              <a:cubicBezTo>
                                <a:pt x="6356" y="380"/>
                                <a:pt x="6357" y="389"/>
                                <a:pt x="6359" y="399"/>
                              </a:cubicBezTo>
                              <a:cubicBezTo>
                                <a:pt x="6326" y="399"/>
                                <a:pt x="6326" y="399"/>
                                <a:pt x="6326" y="399"/>
                              </a:cubicBezTo>
                              <a:lnTo>
                                <a:pt x="6326" y="355"/>
                              </a:lnTo>
                              <a:close/>
                              <a:moveTo>
                                <a:pt x="6323" y="262"/>
                              </a:moveTo>
                              <a:cubicBezTo>
                                <a:pt x="6313" y="262"/>
                                <a:pt x="6313" y="262"/>
                                <a:pt x="6313" y="262"/>
                              </a:cubicBezTo>
                              <a:cubicBezTo>
                                <a:pt x="6298" y="262"/>
                                <a:pt x="6284" y="263"/>
                                <a:pt x="6269" y="264"/>
                              </a:cubicBezTo>
                              <a:cubicBezTo>
                                <a:pt x="6254" y="265"/>
                                <a:pt x="6240" y="268"/>
                                <a:pt x="6228" y="272"/>
                              </a:cubicBezTo>
                              <a:cubicBezTo>
                                <a:pt x="6215" y="277"/>
                                <a:pt x="6205" y="283"/>
                                <a:pt x="6198" y="292"/>
                              </a:cubicBezTo>
                              <a:cubicBezTo>
                                <a:pt x="6190" y="301"/>
                                <a:pt x="6186" y="313"/>
                                <a:pt x="6186" y="327"/>
                              </a:cubicBezTo>
                              <a:cubicBezTo>
                                <a:pt x="6186" y="336"/>
                                <a:pt x="6187" y="344"/>
                                <a:pt x="6191" y="350"/>
                              </a:cubicBezTo>
                              <a:cubicBezTo>
                                <a:pt x="6194" y="356"/>
                                <a:pt x="6198" y="361"/>
                                <a:pt x="6203" y="365"/>
                              </a:cubicBezTo>
                              <a:cubicBezTo>
                                <a:pt x="6208" y="369"/>
                                <a:pt x="6214" y="372"/>
                                <a:pt x="6221" y="374"/>
                              </a:cubicBezTo>
                              <a:cubicBezTo>
                                <a:pt x="6227" y="375"/>
                                <a:pt x="6234" y="376"/>
                                <a:pt x="6242" y="376"/>
                              </a:cubicBezTo>
                              <a:cubicBezTo>
                                <a:pt x="6262" y="376"/>
                                <a:pt x="6277" y="373"/>
                                <a:pt x="6288" y="365"/>
                              </a:cubicBezTo>
                              <a:cubicBezTo>
                                <a:pt x="6299" y="358"/>
                                <a:pt x="6307" y="349"/>
                                <a:pt x="6312" y="338"/>
                              </a:cubicBezTo>
                              <a:cubicBezTo>
                                <a:pt x="6317" y="328"/>
                                <a:pt x="6320" y="317"/>
                                <a:pt x="6321" y="306"/>
                              </a:cubicBezTo>
                              <a:cubicBezTo>
                                <a:pt x="6322" y="295"/>
                                <a:pt x="6323" y="286"/>
                                <a:pt x="6323" y="278"/>
                              </a:cubicBezTo>
                              <a:lnTo>
                                <a:pt x="6323" y="262"/>
                              </a:lnTo>
                              <a:close/>
                              <a:moveTo>
                                <a:pt x="6436" y="188"/>
                              </a:moveTo>
                              <a:cubicBezTo>
                                <a:pt x="6436" y="181"/>
                                <a:pt x="6436" y="174"/>
                                <a:pt x="6436" y="169"/>
                              </a:cubicBezTo>
                              <a:cubicBezTo>
                                <a:pt x="6436" y="164"/>
                                <a:pt x="6436" y="159"/>
                                <a:pt x="6435" y="154"/>
                              </a:cubicBezTo>
                              <a:cubicBezTo>
                                <a:pt x="6435" y="150"/>
                                <a:pt x="6435" y="145"/>
                                <a:pt x="6435" y="141"/>
                              </a:cubicBezTo>
                              <a:cubicBezTo>
                                <a:pt x="6435" y="137"/>
                                <a:pt x="6434" y="133"/>
                                <a:pt x="6434" y="128"/>
                              </a:cubicBezTo>
                              <a:cubicBezTo>
                                <a:pt x="6467" y="128"/>
                                <a:pt x="6467" y="128"/>
                                <a:pt x="6467" y="128"/>
                              </a:cubicBezTo>
                              <a:cubicBezTo>
                                <a:pt x="6467" y="180"/>
                                <a:pt x="6467" y="180"/>
                                <a:pt x="6467" y="180"/>
                              </a:cubicBezTo>
                              <a:cubicBezTo>
                                <a:pt x="6468" y="180"/>
                                <a:pt x="6468" y="180"/>
                                <a:pt x="6468" y="180"/>
                              </a:cubicBezTo>
                              <a:cubicBezTo>
                                <a:pt x="6471" y="172"/>
                                <a:pt x="6475" y="165"/>
                                <a:pt x="6479" y="158"/>
                              </a:cubicBezTo>
                              <a:cubicBezTo>
                                <a:pt x="6483" y="151"/>
                                <a:pt x="6489" y="145"/>
                                <a:pt x="6494" y="139"/>
                              </a:cubicBezTo>
                              <a:cubicBezTo>
                                <a:pt x="6500" y="134"/>
                                <a:pt x="6507" y="129"/>
                                <a:pt x="6514" y="126"/>
                              </a:cubicBezTo>
                              <a:cubicBezTo>
                                <a:pt x="6521" y="123"/>
                                <a:pt x="6529" y="121"/>
                                <a:pt x="6538" y="121"/>
                              </a:cubicBezTo>
                              <a:cubicBezTo>
                                <a:pt x="6542" y="121"/>
                                <a:pt x="6546" y="122"/>
                                <a:pt x="6550" y="122"/>
                              </a:cubicBezTo>
                              <a:cubicBezTo>
                                <a:pt x="6555" y="123"/>
                                <a:pt x="6558" y="124"/>
                                <a:pt x="6561" y="124"/>
                              </a:cubicBezTo>
                              <a:cubicBezTo>
                                <a:pt x="6561" y="160"/>
                                <a:pt x="6561" y="160"/>
                                <a:pt x="6561" y="160"/>
                              </a:cubicBezTo>
                              <a:cubicBezTo>
                                <a:pt x="6557" y="158"/>
                                <a:pt x="6554" y="158"/>
                                <a:pt x="6549" y="157"/>
                              </a:cubicBezTo>
                              <a:cubicBezTo>
                                <a:pt x="6545" y="157"/>
                                <a:pt x="6541" y="156"/>
                                <a:pt x="6537" y="156"/>
                              </a:cubicBezTo>
                              <a:cubicBezTo>
                                <a:pt x="6523" y="156"/>
                                <a:pt x="6513" y="160"/>
                                <a:pt x="6504" y="166"/>
                              </a:cubicBezTo>
                              <a:cubicBezTo>
                                <a:pt x="6495" y="173"/>
                                <a:pt x="6488" y="182"/>
                                <a:pt x="6483" y="192"/>
                              </a:cubicBezTo>
                              <a:cubicBezTo>
                                <a:pt x="6478" y="203"/>
                                <a:pt x="6474" y="214"/>
                                <a:pt x="6472" y="227"/>
                              </a:cubicBezTo>
                              <a:cubicBezTo>
                                <a:pt x="6470" y="240"/>
                                <a:pt x="6469" y="252"/>
                                <a:pt x="6469" y="265"/>
                              </a:cubicBezTo>
                              <a:cubicBezTo>
                                <a:pt x="6469" y="399"/>
                                <a:pt x="6469" y="399"/>
                                <a:pt x="6469" y="399"/>
                              </a:cubicBezTo>
                              <a:cubicBezTo>
                                <a:pt x="6436" y="399"/>
                                <a:pt x="6436" y="399"/>
                                <a:pt x="6436" y="399"/>
                              </a:cubicBezTo>
                              <a:lnTo>
                                <a:pt x="6436" y="188"/>
                              </a:lnTo>
                              <a:close/>
                              <a:moveTo>
                                <a:pt x="6729" y="156"/>
                              </a:moveTo>
                              <a:cubicBezTo>
                                <a:pt x="6668" y="156"/>
                                <a:pt x="6668" y="156"/>
                                <a:pt x="6668" y="156"/>
                              </a:cubicBezTo>
                              <a:cubicBezTo>
                                <a:pt x="6668" y="332"/>
                                <a:pt x="6668" y="332"/>
                                <a:pt x="6668" y="332"/>
                              </a:cubicBezTo>
                              <a:cubicBezTo>
                                <a:pt x="6668" y="344"/>
                                <a:pt x="6670" y="355"/>
                                <a:pt x="6676" y="363"/>
                              </a:cubicBezTo>
                              <a:cubicBezTo>
                                <a:pt x="6681" y="372"/>
                                <a:pt x="6690" y="376"/>
                                <a:pt x="6704" y="376"/>
                              </a:cubicBezTo>
                              <a:cubicBezTo>
                                <a:pt x="6710" y="376"/>
                                <a:pt x="6716" y="376"/>
                                <a:pt x="6720" y="374"/>
                              </a:cubicBezTo>
                              <a:cubicBezTo>
                                <a:pt x="6725" y="373"/>
                                <a:pt x="6730" y="372"/>
                                <a:pt x="6735" y="370"/>
                              </a:cubicBezTo>
                              <a:cubicBezTo>
                                <a:pt x="6737" y="397"/>
                                <a:pt x="6737" y="397"/>
                                <a:pt x="6737" y="397"/>
                              </a:cubicBezTo>
                              <a:cubicBezTo>
                                <a:pt x="6733" y="399"/>
                                <a:pt x="6727" y="401"/>
                                <a:pt x="6720" y="403"/>
                              </a:cubicBezTo>
                              <a:cubicBezTo>
                                <a:pt x="6712" y="404"/>
                                <a:pt x="6704" y="405"/>
                                <a:pt x="6696" y="405"/>
                              </a:cubicBezTo>
                              <a:cubicBezTo>
                                <a:pt x="6681" y="405"/>
                                <a:pt x="6669" y="403"/>
                                <a:pt x="6661" y="398"/>
                              </a:cubicBezTo>
                              <a:cubicBezTo>
                                <a:pt x="6653" y="393"/>
                                <a:pt x="6647" y="386"/>
                                <a:pt x="6643" y="378"/>
                              </a:cubicBezTo>
                              <a:cubicBezTo>
                                <a:pt x="6639" y="370"/>
                                <a:pt x="6636" y="361"/>
                                <a:pt x="6636" y="350"/>
                              </a:cubicBezTo>
                              <a:cubicBezTo>
                                <a:pt x="6635" y="339"/>
                                <a:pt x="6634" y="327"/>
                                <a:pt x="6634" y="315"/>
                              </a:cubicBezTo>
                              <a:cubicBezTo>
                                <a:pt x="6634" y="156"/>
                                <a:pt x="6634" y="156"/>
                                <a:pt x="6634" y="156"/>
                              </a:cubicBezTo>
                              <a:cubicBezTo>
                                <a:pt x="6581" y="156"/>
                                <a:pt x="6581" y="156"/>
                                <a:pt x="6581" y="156"/>
                              </a:cubicBezTo>
                              <a:cubicBezTo>
                                <a:pt x="6581" y="128"/>
                                <a:pt x="6581" y="128"/>
                                <a:pt x="6581" y="128"/>
                              </a:cubicBezTo>
                              <a:cubicBezTo>
                                <a:pt x="6634" y="128"/>
                                <a:pt x="6634" y="128"/>
                                <a:pt x="6634" y="128"/>
                              </a:cubicBezTo>
                              <a:cubicBezTo>
                                <a:pt x="6634" y="62"/>
                                <a:pt x="6634" y="62"/>
                                <a:pt x="6634" y="62"/>
                              </a:cubicBezTo>
                              <a:cubicBezTo>
                                <a:pt x="6668" y="51"/>
                                <a:pt x="6668" y="51"/>
                                <a:pt x="6668" y="51"/>
                              </a:cubicBezTo>
                              <a:cubicBezTo>
                                <a:pt x="6668" y="128"/>
                                <a:pt x="6668" y="128"/>
                                <a:pt x="6668" y="128"/>
                              </a:cubicBezTo>
                              <a:cubicBezTo>
                                <a:pt x="6729" y="128"/>
                                <a:pt x="6729" y="128"/>
                                <a:pt x="6729" y="128"/>
                              </a:cubicBezTo>
                              <a:lnTo>
                                <a:pt x="6729" y="156"/>
                              </a:lnTo>
                              <a:close/>
                              <a:moveTo>
                                <a:pt x="6789" y="191"/>
                              </a:moveTo>
                              <a:cubicBezTo>
                                <a:pt x="6789" y="181"/>
                                <a:pt x="6789" y="171"/>
                                <a:pt x="6789" y="160"/>
                              </a:cubicBezTo>
                              <a:cubicBezTo>
                                <a:pt x="6789" y="149"/>
                                <a:pt x="6788" y="139"/>
                                <a:pt x="6787" y="128"/>
                              </a:cubicBezTo>
                              <a:cubicBezTo>
                                <a:pt x="6820" y="128"/>
                                <a:pt x="6820" y="128"/>
                                <a:pt x="6820" y="128"/>
                              </a:cubicBezTo>
                              <a:cubicBezTo>
                                <a:pt x="6820" y="176"/>
                                <a:pt x="6820" y="176"/>
                                <a:pt x="6820" y="176"/>
                              </a:cubicBezTo>
                              <a:cubicBezTo>
                                <a:pt x="6821" y="176"/>
                                <a:pt x="6821" y="176"/>
                                <a:pt x="6821" y="176"/>
                              </a:cubicBezTo>
                              <a:cubicBezTo>
                                <a:pt x="6824" y="170"/>
                                <a:pt x="6827" y="164"/>
                                <a:pt x="6831" y="157"/>
                              </a:cubicBezTo>
                              <a:cubicBezTo>
                                <a:pt x="6836" y="151"/>
                                <a:pt x="6841" y="145"/>
                                <a:pt x="6848" y="139"/>
                              </a:cubicBezTo>
                              <a:cubicBezTo>
                                <a:pt x="6855" y="134"/>
                                <a:pt x="6863" y="130"/>
                                <a:pt x="6872" y="126"/>
                              </a:cubicBezTo>
                              <a:cubicBezTo>
                                <a:pt x="6882" y="123"/>
                                <a:pt x="6894" y="121"/>
                                <a:pt x="6908" y="121"/>
                              </a:cubicBezTo>
                              <a:cubicBezTo>
                                <a:pt x="6925" y="121"/>
                                <a:pt x="6939" y="124"/>
                                <a:pt x="6951" y="129"/>
                              </a:cubicBezTo>
                              <a:cubicBezTo>
                                <a:pt x="6963" y="135"/>
                                <a:pt x="6972" y="142"/>
                                <a:pt x="6980" y="151"/>
                              </a:cubicBezTo>
                              <a:cubicBezTo>
                                <a:pt x="6987" y="160"/>
                                <a:pt x="6992" y="171"/>
                                <a:pt x="6996" y="184"/>
                              </a:cubicBezTo>
                              <a:cubicBezTo>
                                <a:pt x="6999" y="197"/>
                                <a:pt x="7001" y="211"/>
                                <a:pt x="7001" y="225"/>
                              </a:cubicBezTo>
                              <a:cubicBezTo>
                                <a:pt x="7001" y="399"/>
                                <a:pt x="7001" y="399"/>
                                <a:pt x="7001" y="399"/>
                              </a:cubicBezTo>
                              <a:cubicBezTo>
                                <a:pt x="6967" y="399"/>
                                <a:pt x="6967" y="399"/>
                                <a:pt x="6967" y="399"/>
                              </a:cubicBezTo>
                              <a:cubicBezTo>
                                <a:pt x="6967" y="234"/>
                                <a:pt x="6967" y="234"/>
                                <a:pt x="6967" y="234"/>
                              </a:cubicBezTo>
                              <a:cubicBezTo>
                                <a:pt x="6967" y="208"/>
                                <a:pt x="6962" y="188"/>
                                <a:pt x="6952" y="173"/>
                              </a:cubicBezTo>
                              <a:cubicBezTo>
                                <a:pt x="6943" y="158"/>
                                <a:pt x="6926" y="150"/>
                                <a:pt x="6903" y="150"/>
                              </a:cubicBezTo>
                              <a:cubicBezTo>
                                <a:pt x="6888" y="150"/>
                                <a:pt x="6875" y="153"/>
                                <a:pt x="6865" y="159"/>
                              </a:cubicBezTo>
                              <a:cubicBezTo>
                                <a:pt x="6855" y="165"/>
                                <a:pt x="6846" y="173"/>
                                <a:pt x="6840" y="182"/>
                              </a:cubicBezTo>
                              <a:cubicBezTo>
                                <a:pt x="6834" y="192"/>
                                <a:pt x="6829" y="203"/>
                                <a:pt x="6827" y="214"/>
                              </a:cubicBezTo>
                              <a:cubicBezTo>
                                <a:pt x="6824" y="226"/>
                                <a:pt x="6823" y="237"/>
                                <a:pt x="6823" y="249"/>
                              </a:cubicBezTo>
                              <a:cubicBezTo>
                                <a:pt x="6823" y="399"/>
                                <a:pt x="6823" y="399"/>
                                <a:pt x="6823" y="399"/>
                              </a:cubicBezTo>
                              <a:cubicBezTo>
                                <a:pt x="6789" y="399"/>
                                <a:pt x="6789" y="399"/>
                                <a:pt x="6789" y="399"/>
                              </a:cubicBezTo>
                              <a:lnTo>
                                <a:pt x="6789" y="191"/>
                              </a:lnTo>
                              <a:close/>
                              <a:moveTo>
                                <a:pt x="7266" y="390"/>
                              </a:moveTo>
                              <a:cubicBezTo>
                                <a:pt x="7255" y="395"/>
                                <a:pt x="7242" y="399"/>
                                <a:pt x="7228" y="401"/>
                              </a:cubicBezTo>
                              <a:cubicBezTo>
                                <a:pt x="7213" y="404"/>
                                <a:pt x="7200" y="405"/>
                                <a:pt x="7188" y="405"/>
                              </a:cubicBezTo>
                              <a:cubicBezTo>
                                <a:pt x="7165" y="405"/>
                                <a:pt x="7146" y="401"/>
                                <a:pt x="7131" y="394"/>
                              </a:cubicBezTo>
                              <a:cubicBezTo>
                                <a:pt x="7115" y="387"/>
                                <a:pt x="7102" y="377"/>
                                <a:pt x="7092" y="365"/>
                              </a:cubicBezTo>
                              <a:cubicBezTo>
                                <a:pt x="7083" y="352"/>
                                <a:pt x="7076" y="337"/>
                                <a:pt x="7071" y="319"/>
                              </a:cubicBezTo>
                              <a:cubicBezTo>
                                <a:pt x="7067" y="302"/>
                                <a:pt x="7064" y="283"/>
                                <a:pt x="7064" y="263"/>
                              </a:cubicBezTo>
                              <a:cubicBezTo>
                                <a:pt x="7064" y="242"/>
                                <a:pt x="7067" y="223"/>
                                <a:pt x="7073" y="206"/>
                              </a:cubicBezTo>
                              <a:cubicBezTo>
                                <a:pt x="7078" y="188"/>
                                <a:pt x="7086" y="174"/>
                                <a:pt x="7096" y="161"/>
                              </a:cubicBezTo>
                              <a:cubicBezTo>
                                <a:pt x="7106" y="149"/>
                                <a:pt x="7118" y="139"/>
                                <a:pt x="7132" y="132"/>
                              </a:cubicBezTo>
                              <a:cubicBezTo>
                                <a:pt x="7146" y="125"/>
                                <a:pt x="7162" y="121"/>
                                <a:pt x="7179" y="121"/>
                              </a:cubicBezTo>
                              <a:cubicBezTo>
                                <a:pt x="7198" y="121"/>
                                <a:pt x="7214" y="125"/>
                                <a:pt x="7228" y="132"/>
                              </a:cubicBezTo>
                              <a:cubicBezTo>
                                <a:pt x="7241" y="139"/>
                                <a:pt x="7253" y="149"/>
                                <a:pt x="7261" y="161"/>
                              </a:cubicBezTo>
                              <a:cubicBezTo>
                                <a:pt x="7270" y="174"/>
                                <a:pt x="7276" y="188"/>
                                <a:pt x="7280" y="204"/>
                              </a:cubicBezTo>
                              <a:cubicBezTo>
                                <a:pt x="7284" y="220"/>
                                <a:pt x="7287" y="238"/>
                                <a:pt x="7287" y="256"/>
                              </a:cubicBezTo>
                              <a:cubicBezTo>
                                <a:pt x="7287" y="273"/>
                                <a:pt x="7287" y="273"/>
                                <a:pt x="7287" y="273"/>
                              </a:cubicBezTo>
                              <a:cubicBezTo>
                                <a:pt x="7101" y="273"/>
                                <a:pt x="7101" y="273"/>
                                <a:pt x="7101" y="273"/>
                              </a:cubicBezTo>
                              <a:cubicBezTo>
                                <a:pt x="7101" y="287"/>
                                <a:pt x="7103" y="300"/>
                                <a:pt x="7107" y="313"/>
                              </a:cubicBezTo>
                              <a:cubicBezTo>
                                <a:pt x="7111" y="326"/>
                                <a:pt x="7117" y="337"/>
                                <a:pt x="7124" y="346"/>
                              </a:cubicBezTo>
                              <a:cubicBezTo>
                                <a:pt x="7131" y="355"/>
                                <a:pt x="7141" y="363"/>
                                <a:pt x="7152" y="368"/>
                              </a:cubicBezTo>
                              <a:cubicBezTo>
                                <a:pt x="7163" y="373"/>
                                <a:pt x="7176" y="376"/>
                                <a:pt x="7190" y="376"/>
                              </a:cubicBezTo>
                              <a:cubicBezTo>
                                <a:pt x="7196" y="376"/>
                                <a:pt x="7203" y="376"/>
                                <a:pt x="7210" y="374"/>
                              </a:cubicBezTo>
                              <a:cubicBezTo>
                                <a:pt x="7218" y="373"/>
                                <a:pt x="7225" y="372"/>
                                <a:pt x="7232" y="370"/>
                              </a:cubicBezTo>
                              <a:cubicBezTo>
                                <a:pt x="7238" y="368"/>
                                <a:pt x="7245" y="366"/>
                                <a:pt x="7251" y="363"/>
                              </a:cubicBezTo>
                              <a:cubicBezTo>
                                <a:pt x="7257" y="361"/>
                                <a:pt x="7262" y="358"/>
                                <a:pt x="7266" y="356"/>
                              </a:cubicBezTo>
                              <a:lnTo>
                                <a:pt x="7266" y="390"/>
                              </a:lnTo>
                              <a:close/>
                              <a:moveTo>
                                <a:pt x="7250" y="244"/>
                              </a:moveTo>
                              <a:cubicBezTo>
                                <a:pt x="7250" y="232"/>
                                <a:pt x="7249" y="221"/>
                                <a:pt x="7246" y="209"/>
                              </a:cubicBezTo>
                              <a:cubicBezTo>
                                <a:pt x="7244" y="198"/>
                                <a:pt x="7240" y="188"/>
                                <a:pt x="7234" y="179"/>
                              </a:cubicBezTo>
                              <a:cubicBezTo>
                                <a:pt x="7229" y="170"/>
                                <a:pt x="7222" y="163"/>
                                <a:pt x="7213" y="158"/>
                              </a:cubicBezTo>
                              <a:cubicBezTo>
                                <a:pt x="7204" y="153"/>
                                <a:pt x="7193" y="150"/>
                                <a:pt x="7181" y="150"/>
                              </a:cubicBezTo>
                              <a:cubicBezTo>
                                <a:pt x="7168" y="150"/>
                                <a:pt x="7157" y="153"/>
                                <a:pt x="7148" y="158"/>
                              </a:cubicBezTo>
                              <a:cubicBezTo>
                                <a:pt x="7138" y="164"/>
                                <a:pt x="7130" y="171"/>
                                <a:pt x="7123" y="180"/>
                              </a:cubicBezTo>
                              <a:cubicBezTo>
                                <a:pt x="7116" y="189"/>
                                <a:pt x="7110" y="199"/>
                                <a:pt x="7107" y="210"/>
                              </a:cubicBezTo>
                              <a:cubicBezTo>
                                <a:pt x="7103" y="221"/>
                                <a:pt x="7101" y="233"/>
                                <a:pt x="7101" y="244"/>
                              </a:cubicBezTo>
                              <a:lnTo>
                                <a:pt x="7250" y="244"/>
                              </a:lnTo>
                              <a:close/>
                              <a:moveTo>
                                <a:pt x="7350" y="188"/>
                              </a:moveTo>
                              <a:cubicBezTo>
                                <a:pt x="7350" y="181"/>
                                <a:pt x="7350" y="174"/>
                                <a:pt x="7350" y="169"/>
                              </a:cubicBezTo>
                              <a:cubicBezTo>
                                <a:pt x="7350" y="164"/>
                                <a:pt x="7350" y="159"/>
                                <a:pt x="7350" y="154"/>
                              </a:cubicBezTo>
                              <a:cubicBezTo>
                                <a:pt x="7350" y="150"/>
                                <a:pt x="7350" y="145"/>
                                <a:pt x="7349" y="141"/>
                              </a:cubicBezTo>
                              <a:cubicBezTo>
                                <a:pt x="7349" y="137"/>
                                <a:pt x="7349" y="133"/>
                                <a:pt x="7348" y="128"/>
                              </a:cubicBezTo>
                              <a:cubicBezTo>
                                <a:pt x="7382" y="128"/>
                                <a:pt x="7382" y="128"/>
                                <a:pt x="7382" y="128"/>
                              </a:cubicBezTo>
                              <a:cubicBezTo>
                                <a:pt x="7382" y="180"/>
                                <a:pt x="7382" y="180"/>
                                <a:pt x="7382" y="180"/>
                              </a:cubicBezTo>
                              <a:cubicBezTo>
                                <a:pt x="7383" y="180"/>
                                <a:pt x="7383" y="180"/>
                                <a:pt x="7383" y="180"/>
                              </a:cubicBezTo>
                              <a:cubicBezTo>
                                <a:pt x="7386" y="172"/>
                                <a:pt x="7390" y="165"/>
                                <a:pt x="7394" y="158"/>
                              </a:cubicBezTo>
                              <a:cubicBezTo>
                                <a:pt x="7398" y="151"/>
                                <a:pt x="7403" y="145"/>
                                <a:pt x="7409" y="139"/>
                              </a:cubicBezTo>
                              <a:cubicBezTo>
                                <a:pt x="7415" y="134"/>
                                <a:pt x="7421" y="129"/>
                                <a:pt x="7429" y="126"/>
                              </a:cubicBezTo>
                              <a:cubicBezTo>
                                <a:pt x="7436" y="123"/>
                                <a:pt x="7444" y="121"/>
                                <a:pt x="7452" y="121"/>
                              </a:cubicBezTo>
                              <a:cubicBezTo>
                                <a:pt x="7456" y="121"/>
                                <a:pt x="7460" y="122"/>
                                <a:pt x="7465" y="122"/>
                              </a:cubicBezTo>
                              <a:cubicBezTo>
                                <a:pt x="7469" y="123"/>
                                <a:pt x="7473" y="124"/>
                                <a:pt x="7476" y="124"/>
                              </a:cubicBezTo>
                              <a:cubicBezTo>
                                <a:pt x="7476" y="160"/>
                                <a:pt x="7476" y="160"/>
                                <a:pt x="7476" y="160"/>
                              </a:cubicBezTo>
                              <a:cubicBezTo>
                                <a:pt x="7472" y="158"/>
                                <a:pt x="7468" y="158"/>
                                <a:pt x="7464" y="157"/>
                              </a:cubicBezTo>
                              <a:cubicBezTo>
                                <a:pt x="7460" y="157"/>
                                <a:pt x="7455" y="156"/>
                                <a:pt x="7451" y="156"/>
                              </a:cubicBezTo>
                              <a:cubicBezTo>
                                <a:pt x="7438" y="156"/>
                                <a:pt x="7427" y="160"/>
                                <a:pt x="7418" y="166"/>
                              </a:cubicBezTo>
                              <a:cubicBezTo>
                                <a:pt x="7409" y="173"/>
                                <a:pt x="7403" y="182"/>
                                <a:pt x="7398" y="192"/>
                              </a:cubicBezTo>
                              <a:cubicBezTo>
                                <a:pt x="7393" y="203"/>
                                <a:pt x="7389" y="214"/>
                                <a:pt x="7387" y="227"/>
                              </a:cubicBezTo>
                              <a:cubicBezTo>
                                <a:pt x="7385" y="240"/>
                                <a:pt x="7384" y="252"/>
                                <a:pt x="7384" y="265"/>
                              </a:cubicBezTo>
                              <a:cubicBezTo>
                                <a:pt x="7384" y="399"/>
                                <a:pt x="7384" y="399"/>
                                <a:pt x="7384" y="399"/>
                              </a:cubicBezTo>
                              <a:cubicBezTo>
                                <a:pt x="7350" y="399"/>
                                <a:pt x="7350" y="399"/>
                                <a:pt x="7350" y="399"/>
                              </a:cubicBezTo>
                              <a:lnTo>
                                <a:pt x="7350" y="188"/>
                              </a:lnTo>
                              <a:close/>
                              <a:moveTo>
                                <a:pt x="7506" y="359"/>
                              </a:moveTo>
                              <a:cubicBezTo>
                                <a:pt x="7517" y="364"/>
                                <a:pt x="7528" y="368"/>
                                <a:pt x="7540" y="371"/>
                              </a:cubicBezTo>
                              <a:cubicBezTo>
                                <a:pt x="7551" y="375"/>
                                <a:pt x="7564" y="376"/>
                                <a:pt x="7577" y="376"/>
                              </a:cubicBezTo>
                              <a:cubicBezTo>
                                <a:pt x="7585" y="376"/>
                                <a:pt x="7593" y="375"/>
                                <a:pt x="7600" y="373"/>
                              </a:cubicBezTo>
                              <a:cubicBezTo>
                                <a:pt x="7607" y="371"/>
                                <a:pt x="7613" y="368"/>
                                <a:pt x="7619" y="364"/>
                              </a:cubicBezTo>
                              <a:cubicBezTo>
                                <a:pt x="7625" y="360"/>
                                <a:pt x="7629" y="355"/>
                                <a:pt x="7632" y="349"/>
                              </a:cubicBezTo>
                              <a:cubicBezTo>
                                <a:pt x="7635" y="343"/>
                                <a:pt x="7637" y="336"/>
                                <a:pt x="7637" y="328"/>
                              </a:cubicBezTo>
                              <a:cubicBezTo>
                                <a:pt x="7637" y="317"/>
                                <a:pt x="7634" y="308"/>
                                <a:pt x="7627" y="301"/>
                              </a:cubicBezTo>
                              <a:cubicBezTo>
                                <a:pt x="7621" y="294"/>
                                <a:pt x="7613" y="288"/>
                                <a:pt x="7603" y="282"/>
                              </a:cubicBezTo>
                              <a:cubicBezTo>
                                <a:pt x="7594" y="277"/>
                                <a:pt x="7583" y="272"/>
                                <a:pt x="7572" y="267"/>
                              </a:cubicBezTo>
                              <a:cubicBezTo>
                                <a:pt x="7561" y="262"/>
                                <a:pt x="7550" y="256"/>
                                <a:pt x="7541" y="250"/>
                              </a:cubicBezTo>
                              <a:cubicBezTo>
                                <a:pt x="7531" y="244"/>
                                <a:pt x="7523" y="236"/>
                                <a:pt x="7517" y="228"/>
                              </a:cubicBezTo>
                              <a:cubicBezTo>
                                <a:pt x="7510" y="219"/>
                                <a:pt x="7507" y="208"/>
                                <a:pt x="7507" y="195"/>
                              </a:cubicBezTo>
                              <a:cubicBezTo>
                                <a:pt x="7507" y="182"/>
                                <a:pt x="7509" y="170"/>
                                <a:pt x="7514" y="161"/>
                              </a:cubicBezTo>
                              <a:cubicBezTo>
                                <a:pt x="7519" y="151"/>
                                <a:pt x="7526" y="144"/>
                                <a:pt x="7534" y="138"/>
                              </a:cubicBezTo>
                              <a:cubicBezTo>
                                <a:pt x="7543" y="132"/>
                                <a:pt x="7552" y="128"/>
                                <a:pt x="7563" y="125"/>
                              </a:cubicBezTo>
                              <a:cubicBezTo>
                                <a:pt x="7573" y="123"/>
                                <a:pt x="7584" y="121"/>
                                <a:pt x="7595" y="121"/>
                              </a:cubicBezTo>
                              <a:cubicBezTo>
                                <a:pt x="7602" y="121"/>
                                <a:pt x="7612" y="122"/>
                                <a:pt x="7625" y="124"/>
                              </a:cubicBezTo>
                              <a:cubicBezTo>
                                <a:pt x="7638" y="126"/>
                                <a:pt x="7650" y="129"/>
                                <a:pt x="7662" y="133"/>
                              </a:cubicBezTo>
                              <a:cubicBezTo>
                                <a:pt x="7659" y="163"/>
                                <a:pt x="7659" y="163"/>
                                <a:pt x="7659" y="163"/>
                              </a:cubicBezTo>
                              <a:cubicBezTo>
                                <a:pt x="7650" y="159"/>
                                <a:pt x="7640" y="156"/>
                                <a:pt x="7629" y="153"/>
                              </a:cubicBezTo>
                              <a:cubicBezTo>
                                <a:pt x="7618" y="151"/>
                                <a:pt x="7608" y="150"/>
                                <a:pt x="7599" y="150"/>
                              </a:cubicBezTo>
                              <a:cubicBezTo>
                                <a:pt x="7581" y="150"/>
                                <a:pt x="7567" y="153"/>
                                <a:pt x="7557" y="160"/>
                              </a:cubicBezTo>
                              <a:cubicBezTo>
                                <a:pt x="7546" y="166"/>
                                <a:pt x="7540" y="178"/>
                                <a:pt x="7540" y="195"/>
                              </a:cubicBezTo>
                              <a:cubicBezTo>
                                <a:pt x="7540" y="204"/>
                                <a:pt x="7544" y="211"/>
                                <a:pt x="7550" y="216"/>
                              </a:cubicBezTo>
                              <a:cubicBezTo>
                                <a:pt x="7557" y="222"/>
                                <a:pt x="7565" y="227"/>
                                <a:pt x="7575" y="232"/>
                              </a:cubicBezTo>
                              <a:cubicBezTo>
                                <a:pt x="7585" y="237"/>
                                <a:pt x="7596" y="242"/>
                                <a:pt x="7607" y="247"/>
                              </a:cubicBezTo>
                              <a:cubicBezTo>
                                <a:pt x="7619" y="252"/>
                                <a:pt x="7629" y="258"/>
                                <a:pt x="7639" y="265"/>
                              </a:cubicBezTo>
                              <a:cubicBezTo>
                                <a:pt x="7649" y="272"/>
                                <a:pt x="7657" y="281"/>
                                <a:pt x="7664" y="291"/>
                              </a:cubicBezTo>
                              <a:cubicBezTo>
                                <a:pt x="7670" y="301"/>
                                <a:pt x="7674" y="313"/>
                                <a:pt x="7674" y="328"/>
                              </a:cubicBezTo>
                              <a:cubicBezTo>
                                <a:pt x="7674" y="342"/>
                                <a:pt x="7671" y="354"/>
                                <a:pt x="7665" y="364"/>
                              </a:cubicBezTo>
                              <a:cubicBezTo>
                                <a:pt x="7659" y="374"/>
                                <a:pt x="7651" y="382"/>
                                <a:pt x="7642" y="388"/>
                              </a:cubicBezTo>
                              <a:cubicBezTo>
                                <a:pt x="7633" y="394"/>
                                <a:pt x="7622" y="398"/>
                                <a:pt x="7611" y="401"/>
                              </a:cubicBezTo>
                              <a:cubicBezTo>
                                <a:pt x="7600" y="404"/>
                                <a:pt x="7589" y="405"/>
                                <a:pt x="7579" y="405"/>
                              </a:cubicBezTo>
                              <a:cubicBezTo>
                                <a:pt x="7566" y="405"/>
                                <a:pt x="7553" y="404"/>
                                <a:pt x="7540" y="402"/>
                              </a:cubicBezTo>
                              <a:cubicBezTo>
                                <a:pt x="7528" y="400"/>
                                <a:pt x="7515" y="397"/>
                                <a:pt x="7503" y="392"/>
                              </a:cubicBezTo>
                              <a:lnTo>
                                <a:pt x="7506" y="359"/>
                              </a:lnTo>
                              <a:close/>
                              <a:moveTo>
                                <a:pt x="7734" y="0"/>
                              </a:moveTo>
                              <a:cubicBezTo>
                                <a:pt x="7767" y="0"/>
                                <a:pt x="7767" y="0"/>
                                <a:pt x="7767" y="0"/>
                              </a:cubicBezTo>
                              <a:cubicBezTo>
                                <a:pt x="7767" y="173"/>
                                <a:pt x="7767" y="173"/>
                                <a:pt x="7767" y="173"/>
                              </a:cubicBezTo>
                              <a:cubicBezTo>
                                <a:pt x="7768" y="173"/>
                                <a:pt x="7768" y="173"/>
                                <a:pt x="7768" y="173"/>
                              </a:cubicBezTo>
                              <a:cubicBezTo>
                                <a:pt x="7775" y="158"/>
                                <a:pt x="7786" y="146"/>
                                <a:pt x="7801" y="136"/>
                              </a:cubicBezTo>
                              <a:cubicBezTo>
                                <a:pt x="7815" y="126"/>
                                <a:pt x="7832" y="121"/>
                                <a:pt x="7853" y="121"/>
                              </a:cubicBezTo>
                              <a:cubicBezTo>
                                <a:pt x="7871" y="121"/>
                                <a:pt x="7886" y="124"/>
                                <a:pt x="7898" y="130"/>
                              </a:cubicBezTo>
                              <a:cubicBezTo>
                                <a:pt x="7910" y="135"/>
                                <a:pt x="7919" y="143"/>
                                <a:pt x="7926" y="154"/>
                              </a:cubicBezTo>
                              <a:cubicBezTo>
                                <a:pt x="7933" y="164"/>
                                <a:pt x="7938" y="176"/>
                                <a:pt x="7941" y="190"/>
                              </a:cubicBezTo>
                              <a:cubicBezTo>
                                <a:pt x="7944" y="205"/>
                                <a:pt x="7945" y="220"/>
                                <a:pt x="7945" y="237"/>
                              </a:cubicBezTo>
                              <a:cubicBezTo>
                                <a:pt x="7945" y="399"/>
                                <a:pt x="7945" y="399"/>
                                <a:pt x="7945" y="399"/>
                              </a:cubicBezTo>
                              <a:cubicBezTo>
                                <a:pt x="7912" y="399"/>
                                <a:pt x="7912" y="399"/>
                                <a:pt x="7912" y="399"/>
                              </a:cubicBezTo>
                              <a:cubicBezTo>
                                <a:pt x="7912" y="237"/>
                                <a:pt x="7912" y="237"/>
                                <a:pt x="7912" y="237"/>
                              </a:cubicBezTo>
                              <a:cubicBezTo>
                                <a:pt x="7912" y="225"/>
                                <a:pt x="7911" y="214"/>
                                <a:pt x="7909" y="204"/>
                              </a:cubicBezTo>
                              <a:cubicBezTo>
                                <a:pt x="7908" y="193"/>
                                <a:pt x="7905" y="184"/>
                                <a:pt x="7900" y="176"/>
                              </a:cubicBezTo>
                              <a:cubicBezTo>
                                <a:pt x="7896" y="168"/>
                                <a:pt x="7889" y="161"/>
                                <a:pt x="7881" y="157"/>
                              </a:cubicBezTo>
                              <a:cubicBezTo>
                                <a:pt x="7872" y="152"/>
                                <a:pt x="7861" y="150"/>
                                <a:pt x="7847" y="150"/>
                              </a:cubicBezTo>
                              <a:cubicBezTo>
                                <a:pt x="7832" y="150"/>
                                <a:pt x="7820" y="153"/>
                                <a:pt x="7810" y="160"/>
                              </a:cubicBezTo>
                              <a:cubicBezTo>
                                <a:pt x="7799" y="166"/>
                                <a:pt x="7791" y="174"/>
                                <a:pt x="7785" y="184"/>
                              </a:cubicBezTo>
                              <a:cubicBezTo>
                                <a:pt x="7779" y="194"/>
                                <a:pt x="7774" y="205"/>
                                <a:pt x="7771" y="217"/>
                              </a:cubicBezTo>
                              <a:cubicBezTo>
                                <a:pt x="7769" y="230"/>
                                <a:pt x="7767" y="242"/>
                                <a:pt x="7767" y="254"/>
                              </a:cubicBezTo>
                              <a:cubicBezTo>
                                <a:pt x="7767" y="399"/>
                                <a:pt x="7767" y="399"/>
                                <a:pt x="7767" y="399"/>
                              </a:cubicBezTo>
                              <a:cubicBezTo>
                                <a:pt x="7734" y="399"/>
                                <a:pt x="7734" y="399"/>
                                <a:pt x="7734" y="399"/>
                              </a:cubicBezTo>
                              <a:lnTo>
                                <a:pt x="7734" y="0"/>
                              </a:lnTo>
                              <a:close/>
                              <a:moveTo>
                                <a:pt x="8062" y="55"/>
                              </a:moveTo>
                              <a:cubicBezTo>
                                <a:pt x="8029" y="55"/>
                                <a:pt x="8029" y="55"/>
                                <a:pt x="8029" y="55"/>
                              </a:cubicBezTo>
                              <a:cubicBezTo>
                                <a:pt x="8029" y="11"/>
                                <a:pt x="8029" y="11"/>
                                <a:pt x="8029" y="11"/>
                              </a:cubicBezTo>
                              <a:cubicBezTo>
                                <a:pt x="8062" y="11"/>
                                <a:pt x="8062" y="11"/>
                                <a:pt x="8062" y="11"/>
                              </a:cubicBezTo>
                              <a:lnTo>
                                <a:pt x="8062" y="55"/>
                              </a:lnTo>
                              <a:close/>
                              <a:moveTo>
                                <a:pt x="8029" y="128"/>
                              </a:moveTo>
                              <a:cubicBezTo>
                                <a:pt x="8062" y="128"/>
                                <a:pt x="8062" y="128"/>
                                <a:pt x="8062" y="128"/>
                              </a:cubicBezTo>
                              <a:cubicBezTo>
                                <a:pt x="8062" y="399"/>
                                <a:pt x="8062" y="399"/>
                                <a:pt x="8062" y="399"/>
                              </a:cubicBezTo>
                              <a:cubicBezTo>
                                <a:pt x="8029" y="399"/>
                                <a:pt x="8029" y="399"/>
                                <a:pt x="8029" y="399"/>
                              </a:cubicBezTo>
                              <a:lnTo>
                                <a:pt x="8029" y="128"/>
                              </a:lnTo>
                              <a:close/>
                              <a:moveTo>
                                <a:pt x="8144" y="128"/>
                              </a:moveTo>
                              <a:cubicBezTo>
                                <a:pt x="8177" y="128"/>
                                <a:pt x="8177" y="128"/>
                                <a:pt x="8177" y="128"/>
                              </a:cubicBezTo>
                              <a:cubicBezTo>
                                <a:pt x="8175" y="177"/>
                                <a:pt x="8175" y="177"/>
                                <a:pt x="8175" y="177"/>
                              </a:cubicBezTo>
                              <a:cubicBezTo>
                                <a:pt x="8176" y="177"/>
                                <a:pt x="8176" y="177"/>
                                <a:pt x="8176" y="177"/>
                              </a:cubicBezTo>
                              <a:cubicBezTo>
                                <a:pt x="8178" y="173"/>
                                <a:pt x="8181" y="168"/>
                                <a:pt x="8185" y="162"/>
                              </a:cubicBezTo>
                              <a:cubicBezTo>
                                <a:pt x="8189" y="156"/>
                                <a:pt x="8194" y="150"/>
                                <a:pt x="8201" y="144"/>
                              </a:cubicBezTo>
                              <a:cubicBezTo>
                                <a:pt x="8208" y="138"/>
                                <a:pt x="8216" y="132"/>
                                <a:pt x="8226" y="128"/>
                              </a:cubicBezTo>
                              <a:cubicBezTo>
                                <a:pt x="8236" y="123"/>
                                <a:pt x="8249" y="121"/>
                                <a:pt x="8263" y="121"/>
                              </a:cubicBezTo>
                              <a:cubicBezTo>
                                <a:pt x="8283" y="121"/>
                                <a:pt x="8300" y="125"/>
                                <a:pt x="8314" y="132"/>
                              </a:cubicBezTo>
                              <a:cubicBezTo>
                                <a:pt x="8328" y="139"/>
                                <a:pt x="8339" y="149"/>
                                <a:pt x="8348" y="161"/>
                              </a:cubicBezTo>
                              <a:cubicBezTo>
                                <a:pt x="8358" y="174"/>
                                <a:pt x="8364" y="189"/>
                                <a:pt x="8368" y="206"/>
                              </a:cubicBezTo>
                              <a:cubicBezTo>
                                <a:pt x="8372" y="224"/>
                                <a:pt x="8374" y="243"/>
                                <a:pt x="8374" y="263"/>
                              </a:cubicBezTo>
                              <a:cubicBezTo>
                                <a:pt x="8374" y="283"/>
                                <a:pt x="8372" y="302"/>
                                <a:pt x="8367" y="319"/>
                              </a:cubicBezTo>
                              <a:cubicBezTo>
                                <a:pt x="8363" y="336"/>
                                <a:pt x="8356" y="351"/>
                                <a:pt x="8346" y="364"/>
                              </a:cubicBezTo>
                              <a:cubicBezTo>
                                <a:pt x="8337" y="377"/>
                                <a:pt x="8325" y="387"/>
                                <a:pt x="8312" y="394"/>
                              </a:cubicBezTo>
                              <a:cubicBezTo>
                                <a:pt x="8298" y="401"/>
                                <a:pt x="8282" y="405"/>
                                <a:pt x="8263" y="405"/>
                              </a:cubicBezTo>
                              <a:cubicBezTo>
                                <a:pt x="8241" y="405"/>
                                <a:pt x="8224" y="401"/>
                                <a:pt x="8211" y="392"/>
                              </a:cubicBezTo>
                              <a:cubicBezTo>
                                <a:pt x="8197" y="383"/>
                                <a:pt x="8186" y="370"/>
                                <a:pt x="8178" y="352"/>
                              </a:cubicBezTo>
                              <a:cubicBezTo>
                                <a:pt x="8177" y="352"/>
                                <a:pt x="8177" y="352"/>
                                <a:pt x="8177" y="352"/>
                              </a:cubicBezTo>
                              <a:cubicBezTo>
                                <a:pt x="8177" y="510"/>
                                <a:pt x="8177" y="510"/>
                                <a:pt x="8177" y="510"/>
                              </a:cubicBezTo>
                              <a:cubicBezTo>
                                <a:pt x="8144" y="510"/>
                                <a:pt x="8144" y="510"/>
                                <a:pt x="8144" y="510"/>
                              </a:cubicBezTo>
                              <a:lnTo>
                                <a:pt x="8144" y="128"/>
                              </a:lnTo>
                              <a:close/>
                              <a:moveTo>
                                <a:pt x="8334" y="223"/>
                              </a:moveTo>
                              <a:cubicBezTo>
                                <a:pt x="8332" y="210"/>
                                <a:pt x="8328" y="198"/>
                                <a:pt x="8321" y="187"/>
                              </a:cubicBezTo>
                              <a:cubicBezTo>
                                <a:pt x="8315" y="176"/>
                                <a:pt x="8307" y="167"/>
                                <a:pt x="8297" y="160"/>
                              </a:cubicBezTo>
                              <a:cubicBezTo>
                                <a:pt x="8286" y="153"/>
                                <a:pt x="8273" y="150"/>
                                <a:pt x="8257" y="150"/>
                              </a:cubicBezTo>
                              <a:cubicBezTo>
                                <a:pt x="8242" y="150"/>
                                <a:pt x="8230" y="153"/>
                                <a:pt x="8220" y="161"/>
                              </a:cubicBezTo>
                              <a:cubicBezTo>
                                <a:pt x="8209" y="168"/>
                                <a:pt x="8201" y="177"/>
                                <a:pt x="8195" y="188"/>
                              </a:cubicBezTo>
                              <a:cubicBezTo>
                                <a:pt x="8189" y="199"/>
                                <a:pt x="8184" y="211"/>
                                <a:pt x="8181" y="225"/>
                              </a:cubicBezTo>
                              <a:cubicBezTo>
                                <a:pt x="8179" y="238"/>
                                <a:pt x="8177" y="251"/>
                                <a:pt x="8177" y="263"/>
                              </a:cubicBezTo>
                              <a:cubicBezTo>
                                <a:pt x="8177" y="276"/>
                                <a:pt x="8179" y="288"/>
                                <a:pt x="8181" y="302"/>
                              </a:cubicBezTo>
                              <a:cubicBezTo>
                                <a:pt x="8184" y="315"/>
                                <a:pt x="8189" y="327"/>
                                <a:pt x="8195" y="338"/>
                              </a:cubicBezTo>
                              <a:cubicBezTo>
                                <a:pt x="8201" y="349"/>
                                <a:pt x="8209" y="358"/>
                                <a:pt x="8220" y="366"/>
                              </a:cubicBezTo>
                              <a:cubicBezTo>
                                <a:pt x="8230" y="373"/>
                                <a:pt x="8242" y="376"/>
                                <a:pt x="8257" y="376"/>
                              </a:cubicBezTo>
                              <a:cubicBezTo>
                                <a:pt x="8273" y="376"/>
                                <a:pt x="8286" y="373"/>
                                <a:pt x="8297" y="366"/>
                              </a:cubicBezTo>
                              <a:cubicBezTo>
                                <a:pt x="8307" y="359"/>
                                <a:pt x="8315" y="350"/>
                                <a:pt x="8321" y="339"/>
                              </a:cubicBezTo>
                              <a:cubicBezTo>
                                <a:pt x="8328" y="328"/>
                                <a:pt x="8332" y="316"/>
                                <a:pt x="8334" y="303"/>
                              </a:cubicBezTo>
                              <a:cubicBezTo>
                                <a:pt x="8336" y="289"/>
                                <a:pt x="8338" y="276"/>
                                <a:pt x="8338" y="263"/>
                              </a:cubicBezTo>
                              <a:cubicBezTo>
                                <a:pt x="8338" y="250"/>
                                <a:pt x="8336" y="237"/>
                                <a:pt x="8334" y="223"/>
                              </a:cubicBezTo>
                              <a:close/>
                              <a:moveTo>
                                <a:pt x="8707" y="156"/>
                              </a:moveTo>
                              <a:cubicBezTo>
                                <a:pt x="8645" y="156"/>
                                <a:pt x="8645" y="156"/>
                                <a:pt x="8645" y="156"/>
                              </a:cubicBezTo>
                              <a:cubicBezTo>
                                <a:pt x="8645" y="332"/>
                                <a:pt x="8645" y="332"/>
                                <a:pt x="8645" y="332"/>
                              </a:cubicBezTo>
                              <a:cubicBezTo>
                                <a:pt x="8645" y="344"/>
                                <a:pt x="8648" y="355"/>
                                <a:pt x="8653" y="363"/>
                              </a:cubicBezTo>
                              <a:cubicBezTo>
                                <a:pt x="8658" y="372"/>
                                <a:pt x="8668" y="376"/>
                                <a:pt x="8681" y="376"/>
                              </a:cubicBezTo>
                              <a:cubicBezTo>
                                <a:pt x="8688" y="376"/>
                                <a:pt x="8693" y="376"/>
                                <a:pt x="8698" y="374"/>
                              </a:cubicBezTo>
                              <a:cubicBezTo>
                                <a:pt x="8702" y="373"/>
                                <a:pt x="8707" y="372"/>
                                <a:pt x="8712" y="370"/>
                              </a:cubicBezTo>
                              <a:cubicBezTo>
                                <a:pt x="8714" y="397"/>
                                <a:pt x="8714" y="397"/>
                                <a:pt x="8714" y="397"/>
                              </a:cubicBezTo>
                              <a:cubicBezTo>
                                <a:pt x="8710" y="399"/>
                                <a:pt x="8705" y="401"/>
                                <a:pt x="8697" y="403"/>
                              </a:cubicBezTo>
                              <a:cubicBezTo>
                                <a:pt x="8689" y="404"/>
                                <a:pt x="8681" y="405"/>
                                <a:pt x="8673" y="405"/>
                              </a:cubicBezTo>
                              <a:cubicBezTo>
                                <a:pt x="8658" y="405"/>
                                <a:pt x="8647" y="403"/>
                                <a:pt x="8638" y="398"/>
                              </a:cubicBezTo>
                              <a:cubicBezTo>
                                <a:pt x="8630" y="393"/>
                                <a:pt x="8624" y="386"/>
                                <a:pt x="8620" y="378"/>
                              </a:cubicBezTo>
                              <a:cubicBezTo>
                                <a:pt x="8616" y="370"/>
                                <a:pt x="8614" y="361"/>
                                <a:pt x="8613" y="350"/>
                              </a:cubicBezTo>
                              <a:cubicBezTo>
                                <a:pt x="8612" y="339"/>
                                <a:pt x="8612" y="327"/>
                                <a:pt x="8612" y="315"/>
                              </a:cubicBezTo>
                              <a:cubicBezTo>
                                <a:pt x="8612" y="156"/>
                                <a:pt x="8612" y="156"/>
                                <a:pt x="8612" y="156"/>
                              </a:cubicBezTo>
                              <a:cubicBezTo>
                                <a:pt x="8559" y="156"/>
                                <a:pt x="8559" y="156"/>
                                <a:pt x="8559" y="156"/>
                              </a:cubicBezTo>
                              <a:cubicBezTo>
                                <a:pt x="8559" y="128"/>
                                <a:pt x="8559" y="128"/>
                                <a:pt x="8559" y="128"/>
                              </a:cubicBezTo>
                              <a:cubicBezTo>
                                <a:pt x="8612" y="128"/>
                                <a:pt x="8612" y="128"/>
                                <a:pt x="8612" y="128"/>
                              </a:cubicBezTo>
                              <a:cubicBezTo>
                                <a:pt x="8612" y="62"/>
                                <a:pt x="8612" y="62"/>
                                <a:pt x="8612" y="62"/>
                              </a:cubicBezTo>
                              <a:cubicBezTo>
                                <a:pt x="8645" y="51"/>
                                <a:pt x="8645" y="51"/>
                                <a:pt x="8645" y="51"/>
                              </a:cubicBezTo>
                              <a:cubicBezTo>
                                <a:pt x="8645" y="128"/>
                                <a:pt x="8645" y="128"/>
                                <a:pt x="8645" y="128"/>
                              </a:cubicBezTo>
                              <a:cubicBezTo>
                                <a:pt x="8707" y="128"/>
                                <a:pt x="8707" y="128"/>
                                <a:pt x="8707" y="128"/>
                              </a:cubicBezTo>
                              <a:lnTo>
                                <a:pt x="8707" y="156"/>
                              </a:lnTo>
                              <a:close/>
                              <a:moveTo>
                                <a:pt x="8753" y="210"/>
                              </a:moveTo>
                              <a:cubicBezTo>
                                <a:pt x="8758" y="193"/>
                                <a:pt x="8766" y="177"/>
                                <a:pt x="8776" y="164"/>
                              </a:cubicBezTo>
                              <a:cubicBezTo>
                                <a:pt x="8787" y="151"/>
                                <a:pt x="8800" y="141"/>
                                <a:pt x="8816" y="133"/>
                              </a:cubicBezTo>
                              <a:cubicBezTo>
                                <a:pt x="8832" y="125"/>
                                <a:pt x="8850" y="121"/>
                                <a:pt x="8872" y="121"/>
                              </a:cubicBezTo>
                              <a:cubicBezTo>
                                <a:pt x="8894" y="121"/>
                                <a:pt x="8913" y="125"/>
                                <a:pt x="8929" y="133"/>
                              </a:cubicBezTo>
                              <a:cubicBezTo>
                                <a:pt x="8945" y="141"/>
                                <a:pt x="8958" y="151"/>
                                <a:pt x="8969" y="164"/>
                              </a:cubicBezTo>
                              <a:cubicBezTo>
                                <a:pt x="8979" y="177"/>
                                <a:pt x="8986" y="193"/>
                                <a:pt x="8991" y="210"/>
                              </a:cubicBezTo>
                              <a:cubicBezTo>
                                <a:pt x="8996" y="227"/>
                                <a:pt x="8999" y="245"/>
                                <a:pt x="8999" y="263"/>
                              </a:cubicBezTo>
                              <a:cubicBezTo>
                                <a:pt x="8999" y="282"/>
                                <a:pt x="8996" y="299"/>
                                <a:pt x="8991" y="316"/>
                              </a:cubicBezTo>
                              <a:cubicBezTo>
                                <a:pt x="8986" y="334"/>
                                <a:pt x="8979" y="349"/>
                                <a:pt x="8969" y="362"/>
                              </a:cubicBezTo>
                              <a:cubicBezTo>
                                <a:pt x="8958" y="375"/>
                                <a:pt x="8945" y="385"/>
                                <a:pt x="8929" y="393"/>
                              </a:cubicBezTo>
                              <a:cubicBezTo>
                                <a:pt x="8913" y="401"/>
                                <a:pt x="8894" y="405"/>
                                <a:pt x="8872" y="405"/>
                              </a:cubicBezTo>
                              <a:cubicBezTo>
                                <a:pt x="8850" y="405"/>
                                <a:pt x="8832" y="401"/>
                                <a:pt x="8816" y="393"/>
                              </a:cubicBezTo>
                              <a:cubicBezTo>
                                <a:pt x="8800" y="385"/>
                                <a:pt x="8787" y="375"/>
                                <a:pt x="8776" y="362"/>
                              </a:cubicBezTo>
                              <a:cubicBezTo>
                                <a:pt x="8766" y="349"/>
                                <a:pt x="8758" y="334"/>
                                <a:pt x="8753" y="316"/>
                              </a:cubicBezTo>
                              <a:cubicBezTo>
                                <a:pt x="8748" y="299"/>
                                <a:pt x="8746" y="282"/>
                                <a:pt x="8746" y="263"/>
                              </a:cubicBezTo>
                              <a:cubicBezTo>
                                <a:pt x="8746" y="245"/>
                                <a:pt x="8748" y="227"/>
                                <a:pt x="8753" y="210"/>
                              </a:cubicBezTo>
                              <a:close/>
                              <a:moveTo>
                                <a:pt x="8789" y="307"/>
                              </a:moveTo>
                              <a:cubicBezTo>
                                <a:pt x="8792" y="321"/>
                                <a:pt x="8798" y="333"/>
                                <a:pt x="8806" y="343"/>
                              </a:cubicBezTo>
                              <a:cubicBezTo>
                                <a:pt x="8813" y="354"/>
                                <a:pt x="8823" y="362"/>
                                <a:pt x="8834" y="367"/>
                              </a:cubicBezTo>
                              <a:cubicBezTo>
                                <a:pt x="8845" y="373"/>
                                <a:pt x="8858" y="376"/>
                                <a:pt x="8872" y="376"/>
                              </a:cubicBezTo>
                              <a:cubicBezTo>
                                <a:pt x="8887" y="376"/>
                                <a:pt x="8900" y="373"/>
                                <a:pt x="8911" y="367"/>
                              </a:cubicBezTo>
                              <a:cubicBezTo>
                                <a:pt x="8922" y="362"/>
                                <a:pt x="8931" y="354"/>
                                <a:pt x="8939" y="343"/>
                              </a:cubicBezTo>
                              <a:cubicBezTo>
                                <a:pt x="8947" y="333"/>
                                <a:pt x="8952" y="321"/>
                                <a:pt x="8956" y="307"/>
                              </a:cubicBezTo>
                              <a:cubicBezTo>
                                <a:pt x="8960" y="293"/>
                                <a:pt x="8962" y="279"/>
                                <a:pt x="8962" y="263"/>
                              </a:cubicBezTo>
                              <a:cubicBezTo>
                                <a:pt x="8962" y="248"/>
                                <a:pt x="8960" y="233"/>
                                <a:pt x="8956" y="219"/>
                              </a:cubicBezTo>
                              <a:cubicBezTo>
                                <a:pt x="8952" y="205"/>
                                <a:pt x="8947" y="193"/>
                                <a:pt x="8939" y="183"/>
                              </a:cubicBezTo>
                              <a:cubicBezTo>
                                <a:pt x="8931" y="173"/>
                                <a:pt x="8922" y="165"/>
                                <a:pt x="8911" y="159"/>
                              </a:cubicBezTo>
                              <a:cubicBezTo>
                                <a:pt x="8900" y="153"/>
                                <a:pt x="8887" y="150"/>
                                <a:pt x="8872" y="150"/>
                              </a:cubicBezTo>
                              <a:cubicBezTo>
                                <a:pt x="8858" y="150"/>
                                <a:pt x="8845" y="153"/>
                                <a:pt x="8834" y="159"/>
                              </a:cubicBezTo>
                              <a:cubicBezTo>
                                <a:pt x="8823" y="165"/>
                                <a:pt x="8813" y="173"/>
                                <a:pt x="8806" y="183"/>
                              </a:cubicBezTo>
                              <a:cubicBezTo>
                                <a:pt x="8798" y="193"/>
                                <a:pt x="8792" y="205"/>
                                <a:pt x="8789" y="219"/>
                              </a:cubicBezTo>
                              <a:cubicBezTo>
                                <a:pt x="8785" y="233"/>
                                <a:pt x="8783" y="248"/>
                                <a:pt x="8783" y="263"/>
                              </a:cubicBezTo>
                              <a:cubicBezTo>
                                <a:pt x="8783" y="279"/>
                                <a:pt x="8785" y="293"/>
                                <a:pt x="8789" y="307"/>
                              </a:cubicBezTo>
                              <a:close/>
                              <a:moveTo>
                                <a:pt x="9207" y="128"/>
                              </a:moveTo>
                              <a:cubicBezTo>
                                <a:pt x="9240" y="128"/>
                                <a:pt x="9240" y="128"/>
                                <a:pt x="9240" y="128"/>
                              </a:cubicBezTo>
                              <a:cubicBezTo>
                                <a:pt x="9238" y="177"/>
                                <a:pt x="9238" y="177"/>
                                <a:pt x="9238" y="177"/>
                              </a:cubicBezTo>
                              <a:cubicBezTo>
                                <a:pt x="9239" y="177"/>
                                <a:pt x="9239" y="177"/>
                                <a:pt x="9239" y="177"/>
                              </a:cubicBezTo>
                              <a:cubicBezTo>
                                <a:pt x="9241" y="173"/>
                                <a:pt x="9244" y="168"/>
                                <a:pt x="9248" y="162"/>
                              </a:cubicBezTo>
                              <a:cubicBezTo>
                                <a:pt x="9252" y="156"/>
                                <a:pt x="9257" y="150"/>
                                <a:pt x="9264" y="144"/>
                              </a:cubicBezTo>
                              <a:cubicBezTo>
                                <a:pt x="9271" y="138"/>
                                <a:pt x="9279" y="132"/>
                                <a:pt x="9289" y="128"/>
                              </a:cubicBezTo>
                              <a:cubicBezTo>
                                <a:pt x="9299" y="123"/>
                                <a:pt x="9311" y="121"/>
                                <a:pt x="9325" y="121"/>
                              </a:cubicBezTo>
                              <a:cubicBezTo>
                                <a:pt x="9345" y="121"/>
                                <a:pt x="9362" y="125"/>
                                <a:pt x="9377" y="132"/>
                              </a:cubicBezTo>
                              <a:cubicBezTo>
                                <a:pt x="9391" y="139"/>
                                <a:pt x="9402" y="149"/>
                                <a:pt x="9411" y="161"/>
                              </a:cubicBezTo>
                              <a:cubicBezTo>
                                <a:pt x="9420" y="174"/>
                                <a:pt x="9427" y="189"/>
                                <a:pt x="9431" y="206"/>
                              </a:cubicBezTo>
                              <a:cubicBezTo>
                                <a:pt x="9435" y="224"/>
                                <a:pt x="9437" y="243"/>
                                <a:pt x="9437" y="263"/>
                              </a:cubicBezTo>
                              <a:cubicBezTo>
                                <a:pt x="9437" y="283"/>
                                <a:pt x="9435" y="302"/>
                                <a:pt x="9430" y="319"/>
                              </a:cubicBezTo>
                              <a:cubicBezTo>
                                <a:pt x="9426" y="336"/>
                                <a:pt x="9419" y="351"/>
                                <a:pt x="9409" y="364"/>
                              </a:cubicBezTo>
                              <a:cubicBezTo>
                                <a:pt x="9400" y="377"/>
                                <a:pt x="9388" y="387"/>
                                <a:pt x="9374" y="394"/>
                              </a:cubicBezTo>
                              <a:cubicBezTo>
                                <a:pt x="9361" y="401"/>
                                <a:pt x="9344" y="405"/>
                                <a:pt x="9325" y="405"/>
                              </a:cubicBezTo>
                              <a:cubicBezTo>
                                <a:pt x="9304" y="405"/>
                                <a:pt x="9287" y="401"/>
                                <a:pt x="9273" y="392"/>
                              </a:cubicBezTo>
                              <a:cubicBezTo>
                                <a:pt x="9260" y="383"/>
                                <a:pt x="9249" y="370"/>
                                <a:pt x="9241" y="352"/>
                              </a:cubicBezTo>
                              <a:cubicBezTo>
                                <a:pt x="9240" y="352"/>
                                <a:pt x="9240" y="352"/>
                                <a:pt x="9240" y="352"/>
                              </a:cubicBezTo>
                              <a:cubicBezTo>
                                <a:pt x="9240" y="510"/>
                                <a:pt x="9240" y="510"/>
                                <a:pt x="9240" y="510"/>
                              </a:cubicBezTo>
                              <a:cubicBezTo>
                                <a:pt x="9207" y="510"/>
                                <a:pt x="9207" y="510"/>
                                <a:pt x="9207" y="510"/>
                              </a:cubicBezTo>
                              <a:lnTo>
                                <a:pt x="9207" y="128"/>
                              </a:lnTo>
                              <a:close/>
                              <a:moveTo>
                                <a:pt x="9397" y="223"/>
                              </a:moveTo>
                              <a:cubicBezTo>
                                <a:pt x="9395" y="210"/>
                                <a:pt x="9390" y="198"/>
                                <a:pt x="9384" y="187"/>
                              </a:cubicBezTo>
                              <a:cubicBezTo>
                                <a:pt x="9378" y="176"/>
                                <a:pt x="9370" y="167"/>
                                <a:pt x="9359" y="160"/>
                              </a:cubicBezTo>
                              <a:cubicBezTo>
                                <a:pt x="9349" y="153"/>
                                <a:pt x="9336" y="150"/>
                                <a:pt x="9320" y="150"/>
                              </a:cubicBezTo>
                              <a:cubicBezTo>
                                <a:pt x="9305" y="150"/>
                                <a:pt x="9293" y="153"/>
                                <a:pt x="9282" y="161"/>
                              </a:cubicBezTo>
                              <a:cubicBezTo>
                                <a:pt x="9272" y="168"/>
                                <a:pt x="9264" y="177"/>
                                <a:pt x="9258" y="188"/>
                              </a:cubicBezTo>
                              <a:cubicBezTo>
                                <a:pt x="9252" y="199"/>
                                <a:pt x="9247" y="211"/>
                                <a:pt x="9244" y="225"/>
                              </a:cubicBezTo>
                              <a:cubicBezTo>
                                <a:pt x="9241" y="238"/>
                                <a:pt x="9240" y="251"/>
                                <a:pt x="9240" y="263"/>
                              </a:cubicBezTo>
                              <a:cubicBezTo>
                                <a:pt x="9240" y="276"/>
                                <a:pt x="9241" y="288"/>
                                <a:pt x="9244" y="302"/>
                              </a:cubicBezTo>
                              <a:cubicBezTo>
                                <a:pt x="9247" y="315"/>
                                <a:pt x="9252" y="327"/>
                                <a:pt x="9258" y="338"/>
                              </a:cubicBezTo>
                              <a:cubicBezTo>
                                <a:pt x="9264" y="349"/>
                                <a:pt x="9272" y="358"/>
                                <a:pt x="9282" y="366"/>
                              </a:cubicBezTo>
                              <a:cubicBezTo>
                                <a:pt x="9293" y="373"/>
                                <a:pt x="9305" y="376"/>
                                <a:pt x="9320" y="376"/>
                              </a:cubicBezTo>
                              <a:cubicBezTo>
                                <a:pt x="9336" y="376"/>
                                <a:pt x="9349" y="373"/>
                                <a:pt x="9359" y="366"/>
                              </a:cubicBezTo>
                              <a:cubicBezTo>
                                <a:pt x="9370" y="359"/>
                                <a:pt x="9378" y="350"/>
                                <a:pt x="9384" y="339"/>
                              </a:cubicBezTo>
                              <a:cubicBezTo>
                                <a:pt x="9390" y="328"/>
                                <a:pt x="9395" y="316"/>
                                <a:pt x="9397" y="303"/>
                              </a:cubicBezTo>
                              <a:cubicBezTo>
                                <a:pt x="9399" y="289"/>
                                <a:pt x="9400" y="276"/>
                                <a:pt x="9400" y="263"/>
                              </a:cubicBezTo>
                              <a:cubicBezTo>
                                <a:pt x="9400" y="250"/>
                                <a:pt x="9399" y="237"/>
                                <a:pt x="9397" y="223"/>
                              </a:cubicBezTo>
                              <a:close/>
                              <a:moveTo>
                                <a:pt x="9505" y="188"/>
                              </a:moveTo>
                              <a:cubicBezTo>
                                <a:pt x="9505" y="181"/>
                                <a:pt x="9505" y="174"/>
                                <a:pt x="9505" y="169"/>
                              </a:cubicBezTo>
                              <a:cubicBezTo>
                                <a:pt x="9505" y="164"/>
                                <a:pt x="9505" y="159"/>
                                <a:pt x="9505" y="154"/>
                              </a:cubicBezTo>
                              <a:cubicBezTo>
                                <a:pt x="9505" y="150"/>
                                <a:pt x="9504" y="145"/>
                                <a:pt x="9504" y="141"/>
                              </a:cubicBezTo>
                              <a:cubicBezTo>
                                <a:pt x="9504" y="137"/>
                                <a:pt x="9504" y="133"/>
                                <a:pt x="9503" y="128"/>
                              </a:cubicBezTo>
                              <a:cubicBezTo>
                                <a:pt x="9536" y="128"/>
                                <a:pt x="9536" y="128"/>
                                <a:pt x="9536" y="128"/>
                              </a:cubicBezTo>
                              <a:cubicBezTo>
                                <a:pt x="9536" y="180"/>
                                <a:pt x="9536" y="180"/>
                                <a:pt x="9536" y="180"/>
                              </a:cubicBezTo>
                              <a:cubicBezTo>
                                <a:pt x="9537" y="180"/>
                                <a:pt x="9537" y="180"/>
                                <a:pt x="9537" y="180"/>
                              </a:cubicBezTo>
                              <a:cubicBezTo>
                                <a:pt x="9541" y="172"/>
                                <a:pt x="9544" y="165"/>
                                <a:pt x="9549" y="158"/>
                              </a:cubicBezTo>
                              <a:cubicBezTo>
                                <a:pt x="9553" y="151"/>
                                <a:pt x="9558" y="145"/>
                                <a:pt x="9564" y="139"/>
                              </a:cubicBezTo>
                              <a:cubicBezTo>
                                <a:pt x="9570" y="134"/>
                                <a:pt x="9576" y="129"/>
                                <a:pt x="9583" y="126"/>
                              </a:cubicBezTo>
                              <a:cubicBezTo>
                                <a:pt x="9591" y="123"/>
                                <a:pt x="9598" y="121"/>
                                <a:pt x="9607" y="121"/>
                              </a:cubicBezTo>
                              <a:cubicBezTo>
                                <a:pt x="9611" y="121"/>
                                <a:pt x="9615" y="122"/>
                                <a:pt x="9619" y="122"/>
                              </a:cubicBezTo>
                              <a:cubicBezTo>
                                <a:pt x="9624" y="123"/>
                                <a:pt x="9628" y="124"/>
                                <a:pt x="9630" y="124"/>
                              </a:cubicBezTo>
                              <a:cubicBezTo>
                                <a:pt x="9630" y="160"/>
                                <a:pt x="9630" y="160"/>
                                <a:pt x="9630" y="160"/>
                              </a:cubicBezTo>
                              <a:cubicBezTo>
                                <a:pt x="9627" y="158"/>
                                <a:pt x="9623" y="158"/>
                                <a:pt x="9619" y="157"/>
                              </a:cubicBezTo>
                              <a:cubicBezTo>
                                <a:pt x="9614" y="157"/>
                                <a:pt x="9610" y="156"/>
                                <a:pt x="9606" y="156"/>
                              </a:cubicBezTo>
                              <a:cubicBezTo>
                                <a:pt x="9593" y="156"/>
                                <a:pt x="9582" y="160"/>
                                <a:pt x="9573" y="166"/>
                              </a:cubicBezTo>
                              <a:cubicBezTo>
                                <a:pt x="9564" y="173"/>
                                <a:pt x="9557" y="182"/>
                                <a:pt x="9552" y="192"/>
                              </a:cubicBezTo>
                              <a:cubicBezTo>
                                <a:pt x="9547" y="203"/>
                                <a:pt x="9544" y="214"/>
                                <a:pt x="9542" y="227"/>
                              </a:cubicBezTo>
                              <a:cubicBezTo>
                                <a:pt x="9540" y="240"/>
                                <a:pt x="9538" y="252"/>
                                <a:pt x="9538" y="265"/>
                              </a:cubicBezTo>
                              <a:cubicBezTo>
                                <a:pt x="9538" y="399"/>
                                <a:pt x="9538" y="399"/>
                                <a:pt x="9538" y="399"/>
                              </a:cubicBezTo>
                              <a:cubicBezTo>
                                <a:pt x="9505" y="399"/>
                                <a:pt x="9505" y="399"/>
                                <a:pt x="9505" y="399"/>
                              </a:cubicBezTo>
                              <a:lnTo>
                                <a:pt x="9505" y="188"/>
                              </a:lnTo>
                              <a:close/>
                              <a:moveTo>
                                <a:pt x="9854" y="390"/>
                              </a:moveTo>
                              <a:cubicBezTo>
                                <a:pt x="9842" y="395"/>
                                <a:pt x="9829" y="399"/>
                                <a:pt x="9815" y="401"/>
                              </a:cubicBezTo>
                              <a:cubicBezTo>
                                <a:pt x="9801" y="404"/>
                                <a:pt x="9788" y="405"/>
                                <a:pt x="9775" y="405"/>
                              </a:cubicBezTo>
                              <a:cubicBezTo>
                                <a:pt x="9753" y="405"/>
                                <a:pt x="9734" y="401"/>
                                <a:pt x="9718" y="394"/>
                              </a:cubicBezTo>
                              <a:cubicBezTo>
                                <a:pt x="9703" y="387"/>
                                <a:pt x="9690" y="377"/>
                                <a:pt x="9680" y="365"/>
                              </a:cubicBezTo>
                              <a:cubicBezTo>
                                <a:pt x="9670" y="352"/>
                                <a:pt x="9663" y="337"/>
                                <a:pt x="9659" y="319"/>
                              </a:cubicBezTo>
                              <a:cubicBezTo>
                                <a:pt x="9654" y="302"/>
                                <a:pt x="9652" y="283"/>
                                <a:pt x="9652" y="263"/>
                              </a:cubicBezTo>
                              <a:cubicBezTo>
                                <a:pt x="9652" y="242"/>
                                <a:pt x="9655" y="223"/>
                                <a:pt x="9660" y="206"/>
                              </a:cubicBezTo>
                              <a:cubicBezTo>
                                <a:pt x="9666" y="188"/>
                                <a:pt x="9674" y="174"/>
                                <a:pt x="9683" y="161"/>
                              </a:cubicBezTo>
                              <a:cubicBezTo>
                                <a:pt x="9693" y="149"/>
                                <a:pt x="9705" y="139"/>
                                <a:pt x="9720" y="132"/>
                              </a:cubicBezTo>
                              <a:cubicBezTo>
                                <a:pt x="9734" y="125"/>
                                <a:pt x="9749" y="121"/>
                                <a:pt x="9766" y="121"/>
                              </a:cubicBezTo>
                              <a:cubicBezTo>
                                <a:pt x="9785" y="121"/>
                                <a:pt x="9802" y="125"/>
                                <a:pt x="9815" y="132"/>
                              </a:cubicBezTo>
                              <a:cubicBezTo>
                                <a:pt x="9829" y="139"/>
                                <a:pt x="9840" y="149"/>
                                <a:pt x="9849" y="161"/>
                              </a:cubicBezTo>
                              <a:cubicBezTo>
                                <a:pt x="9858" y="174"/>
                                <a:pt x="9864" y="188"/>
                                <a:pt x="9868" y="204"/>
                              </a:cubicBezTo>
                              <a:cubicBezTo>
                                <a:pt x="9872" y="220"/>
                                <a:pt x="9874" y="238"/>
                                <a:pt x="9874" y="256"/>
                              </a:cubicBezTo>
                              <a:cubicBezTo>
                                <a:pt x="9874" y="273"/>
                                <a:pt x="9874" y="273"/>
                                <a:pt x="9874" y="273"/>
                              </a:cubicBezTo>
                              <a:cubicBezTo>
                                <a:pt x="9689" y="273"/>
                                <a:pt x="9689" y="273"/>
                                <a:pt x="9689" y="273"/>
                              </a:cubicBezTo>
                              <a:cubicBezTo>
                                <a:pt x="9689" y="287"/>
                                <a:pt x="9691" y="300"/>
                                <a:pt x="9695" y="313"/>
                              </a:cubicBezTo>
                              <a:cubicBezTo>
                                <a:pt x="9698" y="326"/>
                                <a:pt x="9704" y="337"/>
                                <a:pt x="9712" y="346"/>
                              </a:cubicBezTo>
                              <a:cubicBezTo>
                                <a:pt x="9719" y="355"/>
                                <a:pt x="9728" y="363"/>
                                <a:pt x="9740" y="368"/>
                              </a:cubicBezTo>
                              <a:cubicBezTo>
                                <a:pt x="9751" y="373"/>
                                <a:pt x="9763" y="376"/>
                                <a:pt x="9778" y="376"/>
                              </a:cubicBezTo>
                              <a:cubicBezTo>
                                <a:pt x="9784" y="376"/>
                                <a:pt x="9791" y="376"/>
                                <a:pt x="9798" y="374"/>
                              </a:cubicBezTo>
                              <a:cubicBezTo>
                                <a:pt x="9805" y="373"/>
                                <a:pt x="9812" y="372"/>
                                <a:pt x="9819" y="370"/>
                              </a:cubicBezTo>
                              <a:cubicBezTo>
                                <a:pt x="9826" y="368"/>
                                <a:pt x="9833" y="366"/>
                                <a:pt x="9839" y="363"/>
                              </a:cubicBezTo>
                              <a:cubicBezTo>
                                <a:pt x="9845" y="361"/>
                                <a:pt x="9850" y="358"/>
                                <a:pt x="9854" y="356"/>
                              </a:cubicBezTo>
                              <a:lnTo>
                                <a:pt x="9854" y="390"/>
                              </a:lnTo>
                              <a:close/>
                              <a:moveTo>
                                <a:pt x="9837" y="244"/>
                              </a:moveTo>
                              <a:cubicBezTo>
                                <a:pt x="9837" y="232"/>
                                <a:pt x="9836" y="221"/>
                                <a:pt x="9834" y="209"/>
                              </a:cubicBezTo>
                              <a:cubicBezTo>
                                <a:pt x="9831" y="198"/>
                                <a:pt x="9827" y="188"/>
                                <a:pt x="9822" y="179"/>
                              </a:cubicBezTo>
                              <a:cubicBezTo>
                                <a:pt x="9816" y="170"/>
                                <a:pt x="9809" y="163"/>
                                <a:pt x="9800" y="158"/>
                              </a:cubicBezTo>
                              <a:cubicBezTo>
                                <a:pt x="9791" y="153"/>
                                <a:pt x="9781" y="150"/>
                                <a:pt x="9768" y="150"/>
                              </a:cubicBezTo>
                              <a:cubicBezTo>
                                <a:pt x="9756" y="150"/>
                                <a:pt x="9745" y="153"/>
                                <a:pt x="9735" y="158"/>
                              </a:cubicBezTo>
                              <a:cubicBezTo>
                                <a:pt x="9726" y="164"/>
                                <a:pt x="9717" y="171"/>
                                <a:pt x="9710" y="180"/>
                              </a:cubicBezTo>
                              <a:cubicBezTo>
                                <a:pt x="9703" y="189"/>
                                <a:pt x="9698" y="199"/>
                                <a:pt x="9694" y="210"/>
                              </a:cubicBezTo>
                              <a:cubicBezTo>
                                <a:pt x="9691" y="221"/>
                                <a:pt x="9689" y="233"/>
                                <a:pt x="9689" y="244"/>
                              </a:cubicBezTo>
                              <a:lnTo>
                                <a:pt x="9837" y="244"/>
                              </a:lnTo>
                              <a:close/>
                              <a:moveTo>
                                <a:pt x="10032" y="399"/>
                              </a:moveTo>
                              <a:cubicBezTo>
                                <a:pt x="9993" y="399"/>
                                <a:pt x="9993" y="399"/>
                                <a:pt x="9993" y="399"/>
                              </a:cubicBezTo>
                              <a:cubicBezTo>
                                <a:pt x="9901" y="128"/>
                                <a:pt x="9901" y="128"/>
                                <a:pt x="9901" y="128"/>
                              </a:cubicBezTo>
                              <a:cubicBezTo>
                                <a:pt x="9937" y="128"/>
                                <a:pt x="9937" y="128"/>
                                <a:pt x="9937" y="128"/>
                              </a:cubicBezTo>
                              <a:cubicBezTo>
                                <a:pt x="10012" y="362"/>
                                <a:pt x="10012" y="362"/>
                                <a:pt x="10012" y="362"/>
                              </a:cubicBezTo>
                              <a:cubicBezTo>
                                <a:pt x="10013" y="362"/>
                                <a:pt x="10013" y="362"/>
                                <a:pt x="10013" y="362"/>
                              </a:cubicBezTo>
                              <a:cubicBezTo>
                                <a:pt x="10092" y="128"/>
                                <a:pt x="10092" y="128"/>
                                <a:pt x="10092" y="128"/>
                              </a:cubicBezTo>
                              <a:cubicBezTo>
                                <a:pt x="10127" y="128"/>
                                <a:pt x="10127" y="128"/>
                                <a:pt x="10127" y="128"/>
                              </a:cubicBezTo>
                              <a:lnTo>
                                <a:pt x="10032" y="399"/>
                              </a:lnTo>
                              <a:close/>
                              <a:moveTo>
                                <a:pt x="10355" y="390"/>
                              </a:moveTo>
                              <a:cubicBezTo>
                                <a:pt x="10344" y="395"/>
                                <a:pt x="10331" y="399"/>
                                <a:pt x="10317" y="401"/>
                              </a:cubicBezTo>
                              <a:cubicBezTo>
                                <a:pt x="10302" y="404"/>
                                <a:pt x="10289" y="405"/>
                                <a:pt x="10277" y="405"/>
                              </a:cubicBezTo>
                              <a:cubicBezTo>
                                <a:pt x="10254" y="405"/>
                                <a:pt x="10235" y="401"/>
                                <a:pt x="10220" y="394"/>
                              </a:cubicBezTo>
                              <a:cubicBezTo>
                                <a:pt x="10204" y="387"/>
                                <a:pt x="10191" y="377"/>
                                <a:pt x="10181" y="365"/>
                              </a:cubicBezTo>
                              <a:cubicBezTo>
                                <a:pt x="10172" y="352"/>
                                <a:pt x="10165" y="337"/>
                                <a:pt x="10160" y="319"/>
                              </a:cubicBezTo>
                              <a:cubicBezTo>
                                <a:pt x="10156" y="302"/>
                                <a:pt x="10153" y="283"/>
                                <a:pt x="10153" y="263"/>
                              </a:cubicBezTo>
                              <a:cubicBezTo>
                                <a:pt x="10153" y="242"/>
                                <a:pt x="10156" y="223"/>
                                <a:pt x="10162" y="206"/>
                              </a:cubicBezTo>
                              <a:cubicBezTo>
                                <a:pt x="10167" y="188"/>
                                <a:pt x="10175" y="174"/>
                                <a:pt x="10185" y="161"/>
                              </a:cubicBezTo>
                              <a:cubicBezTo>
                                <a:pt x="10195" y="149"/>
                                <a:pt x="10207" y="139"/>
                                <a:pt x="10221" y="132"/>
                              </a:cubicBezTo>
                              <a:cubicBezTo>
                                <a:pt x="10235" y="125"/>
                                <a:pt x="10251" y="121"/>
                                <a:pt x="10268" y="121"/>
                              </a:cubicBezTo>
                              <a:cubicBezTo>
                                <a:pt x="10287" y="121"/>
                                <a:pt x="10303" y="125"/>
                                <a:pt x="10317" y="132"/>
                              </a:cubicBezTo>
                              <a:cubicBezTo>
                                <a:pt x="10330" y="139"/>
                                <a:pt x="10342" y="149"/>
                                <a:pt x="10350" y="161"/>
                              </a:cubicBezTo>
                              <a:cubicBezTo>
                                <a:pt x="10359" y="174"/>
                                <a:pt x="10365" y="188"/>
                                <a:pt x="10369" y="204"/>
                              </a:cubicBezTo>
                              <a:cubicBezTo>
                                <a:pt x="10373" y="220"/>
                                <a:pt x="10376" y="238"/>
                                <a:pt x="10376" y="256"/>
                              </a:cubicBezTo>
                              <a:cubicBezTo>
                                <a:pt x="10376" y="273"/>
                                <a:pt x="10376" y="273"/>
                                <a:pt x="10376" y="273"/>
                              </a:cubicBezTo>
                              <a:cubicBezTo>
                                <a:pt x="10190" y="273"/>
                                <a:pt x="10190" y="273"/>
                                <a:pt x="10190" y="273"/>
                              </a:cubicBezTo>
                              <a:cubicBezTo>
                                <a:pt x="10190" y="287"/>
                                <a:pt x="10192" y="300"/>
                                <a:pt x="10196" y="313"/>
                              </a:cubicBezTo>
                              <a:cubicBezTo>
                                <a:pt x="10200" y="326"/>
                                <a:pt x="10206" y="337"/>
                                <a:pt x="10213" y="346"/>
                              </a:cubicBezTo>
                              <a:cubicBezTo>
                                <a:pt x="10220" y="355"/>
                                <a:pt x="10230" y="363"/>
                                <a:pt x="10241" y="368"/>
                              </a:cubicBezTo>
                              <a:cubicBezTo>
                                <a:pt x="10252" y="373"/>
                                <a:pt x="10265" y="376"/>
                                <a:pt x="10279" y="376"/>
                              </a:cubicBezTo>
                              <a:cubicBezTo>
                                <a:pt x="10285" y="376"/>
                                <a:pt x="10292" y="376"/>
                                <a:pt x="10299" y="374"/>
                              </a:cubicBezTo>
                              <a:cubicBezTo>
                                <a:pt x="10307" y="373"/>
                                <a:pt x="10314" y="372"/>
                                <a:pt x="10321" y="370"/>
                              </a:cubicBezTo>
                              <a:cubicBezTo>
                                <a:pt x="10327" y="368"/>
                                <a:pt x="10334" y="366"/>
                                <a:pt x="10340" y="363"/>
                              </a:cubicBezTo>
                              <a:cubicBezTo>
                                <a:pt x="10346" y="361"/>
                                <a:pt x="10351" y="358"/>
                                <a:pt x="10355" y="356"/>
                              </a:cubicBezTo>
                              <a:lnTo>
                                <a:pt x="10355" y="390"/>
                              </a:lnTo>
                              <a:close/>
                              <a:moveTo>
                                <a:pt x="10339" y="244"/>
                              </a:moveTo>
                              <a:cubicBezTo>
                                <a:pt x="10339" y="232"/>
                                <a:pt x="10338" y="221"/>
                                <a:pt x="10335" y="209"/>
                              </a:cubicBezTo>
                              <a:cubicBezTo>
                                <a:pt x="10333" y="198"/>
                                <a:pt x="10329" y="188"/>
                                <a:pt x="10323" y="179"/>
                              </a:cubicBezTo>
                              <a:cubicBezTo>
                                <a:pt x="10318" y="170"/>
                                <a:pt x="10311" y="163"/>
                                <a:pt x="10302" y="158"/>
                              </a:cubicBezTo>
                              <a:cubicBezTo>
                                <a:pt x="10293" y="153"/>
                                <a:pt x="10282" y="150"/>
                                <a:pt x="10270" y="150"/>
                              </a:cubicBezTo>
                              <a:cubicBezTo>
                                <a:pt x="10257" y="150"/>
                                <a:pt x="10246" y="153"/>
                                <a:pt x="10237" y="158"/>
                              </a:cubicBezTo>
                              <a:cubicBezTo>
                                <a:pt x="10227" y="164"/>
                                <a:pt x="10219" y="171"/>
                                <a:pt x="10212" y="180"/>
                              </a:cubicBezTo>
                              <a:cubicBezTo>
                                <a:pt x="10205" y="189"/>
                                <a:pt x="10199" y="199"/>
                                <a:pt x="10196" y="210"/>
                              </a:cubicBezTo>
                              <a:cubicBezTo>
                                <a:pt x="10192" y="221"/>
                                <a:pt x="10190" y="233"/>
                                <a:pt x="10190" y="244"/>
                              </a:cubicBezTo>
                              <a:lnTo>
                                <a:pt x="10339" y="244"/>
                              </a:lnTo>
                              <a:close/>
                              <a:moveTo>
                                <a:pt x="10439" y="191"/>
                              </a:moveTo>
                              <a:cubicBezTo>
                                <a:pt x="10439" y="181"/>
                                <a:pt x="10439" y="171"/>
                                <a:pt x="10439" y="160"/>
                              </a:cubicBezTo>
                              <a:cubicBezTo>
                                <a:pt x="10439" y="149"/>
                                <a:pt x="10438" y="139"/>
                                <a:pt x="10437" y="128"/>
                              </a:cubicBezTo>
                              <a:cubicBezTo>
                                <a:pt x="10470" y="128"/>
                                <a:pt x="10470" y="128"/>
                                <a:pt x="10470" y="128"/>
                              </a:cubicBezTo>
                              <a:cubicBezTo>
                                <a:pt x="10470" y="176"/>
                                <a:pt x="10470" y="176"/>
                                <a:pt x="10470" y="176"/>
                              </a:cubicBezTo>
                              <a:cubicBezTo>
                                <a:pt x="10471" y="176"/>
                                <a:pt x="10471" y="176"/>
                                <a:pt x="10471" y="176"/>
                              </a:cubicBezTo>
                              <a:cubicBezTo>
                                <a:pt x="10473" y="170"/>
                                <a:pt x="10477" y="164"/>
                                <a:pt x="10481" y="157"/>
                              </a:cubicBezTo>
                              <a:cubicBezTo>
                                <a:pt x="10485" y="151"/>
                                <a:pt x="10491" y="145"/>
                                <a:pt x="10498" y="139"/>
                              </a:cubicBezTo>
                              <a:cubicBezTo>
                                <a:pt x="10504" y="134"/>
                                <a:pt x="10513" y="130"/>
                                <a:pt x="10522" y="126"/>
                              </a:cubicBezTo>
                              <a:cubicBezTo>
                                <a:pt x="10532" y="123"/>
                                <a:pt x="10544" y="121"/>
                                <a:pt x="10558" y="121"/>
                              </a:cubicBezTo>
                              <a:cubicBezTo>
                                <a:pt x="10575" y="121"/>
                                <a:pt x="10589" y="124"/>
                                <a:pt x="10601" y="129"/>
                              </a:cubicBezTo>
                              <a:cubicBezTo>
                                <a:pt x="10612" y="135"/>
                                <a:pt x="10622" y="142"/>
                                <a:pt x="10629" y="151"/>
                              </a:cubicBezTo>
                              <a:cubicBezTo>
                                <a:pt x="10637" y="160"/>
                                <a:pt x="10642" y="171"/>
                                <a:pt x="10646" y="184"/>
                              </a:cubicBezTo>
                              <a:cubicBezTo>
                                <a:pt x="10649" y="197"/>
                                <a:pt x="10651" y="211"/>
                                <a:pt x="10651" y="225"/>
                              </a:cubicBezTo>
                              <a:cubicBezTo>
                                <a:pt x="10651" y="399"/>
                                <a:pt x="10651" y="399"/>
                                <a:pt x="10651" y="399"/>
                              </a:cubicBezTo>
                              <a:cubicBezTo>
                                <a:pt x="10617" y="399"/>
                                <a:pt x="10617" y="399"/>
                                <a:pt x="10617" y="399"/>
                              </a:cubicBezTo>
                              <a:cubicBezTo>
                                <a:pt x="10617" y="234"/>
                                <a:pt x="10617" y="234"/>
                                <a:pt x="10617" y="234"/>
                              </a:cubicBezTo>
                              <a:cubicBezTo>
                                <a:pt x="10617" y="208"/>
                                <a:pt x="10612" y="188"/>
                                <a:pt x="10602" y="173"/>
                              </a:cubicBezTo>
                              <a:cubicBezTo>
                                <a:pt x="10592" y="158"/>
                                <a:pt x="10576" y="150"/>
                                <a:pt x="10553" y="150"/>
                              </a:cubicBezTo>
                              <a:cubicBezTo>
                                <a:pt x="10538" y="150"/>
                                <a:pt x="10525" y="153"/>
                                <a:pt x="10515" y="159"/>
                              </a:cubicBezTo>
                              <a:cubicBezTo>
                                <a:pt x="10504" y="165"/>
                                <a:pt x="10496" y="173"/>
                                <a:pt x="10490" y="182"/>
                              </a:cubicBezTo>
                              <a:cubicBezTo>
                                <a:pt x="10484" y="192"/>
                                <a:pt x="10479" y="203"/>
                                <a:pt x="10477" y="214"/>
                              </a:cubicBezTo>
                              <a:cubicBezTo>
                                <a:pt x="10474" y="226"/>
                                <a:pt x="10473" y="237"/>
                                <a:pt x="10473" y="249"/>
                              </a:cubicBezTo>
                              <a:cubicBezTo>
                                <a:pt x="10473" y="399"/>
                                <a:pt x="10473" y="399"/>
                                <a:pt x="10473" y="399"/>
                              </a:cubicBezTo>
                              <a:cubicBezTo>
                                <a:pt x="10439" y="399"/>
                                <a:pt x="10439" y="399"/>
                                <a:pt x="10439" y="399"/>
                              </a:cubicBezTo>
                              <a:lnTo>
                                <a:pt x="10439" y="191"/>
                              </a:lnTo>
                              <a:close/>
                              <a:moveTo>
                                <a:pt x="10851" y="156"/>
                              </a:moveTo>
                              <a:cubicBezTo>
                                <a:pt x="10790" y="156"/>
                                <a:pt x="10790" y="156"/>
                                <a:pt x="10790" y="156"/>
                              </a:cubicBezTo>
                              <a:cubicBezTo>
                                <a:pt x="10790" y="332"/>
                                <a:pt x="10790" y="332"/>
                                <a:pt x="10790" y="332"/>
                              </a:cubicBezTo>
                              <a:cubicBezTo>
                                <a:pt x="10790" y="344"/>
                                <a:pt x="10792" y="355"/>
                                <a:pt x="10798" y="363"/>
                              </a:cubicBezTo>
                              <a:cubicBezTo>
                                <a:pt x="10803" y="372"/>
                                <a:pt x="10812" y="376"/>
                                <a:pt x="10826" y="376"/>
                              </a:cubicBezTo>
                              <a:cubicBezTo>
                                <a:pt x="10832" y="376"/>
                                <a:pt x="10838" y="376"/>
                                <a:pt x="10842" y="374"/>
                              </a:cubicBezTo>
                              <a:cubicBezTo>
                                <a:pt x="10847" y="373"/>
                                <a:pt x="10852" y="372"/>
                                <a:pt x="10857" y="370"/>
                              </a:cubicBezTo>
                              <a:cubicBezTo>
                                <a:pt x="10859" y="397"/>
                                <a:pt x="10859" y="397"/>
                                <a:pt x="10859" y="397"/>
                              </a:cubicBezTo>
                              <a:cubicBezTo>
                                <a:pt x="10855" y="399"/>
                                <a:pt x="10849" y="401"/>
                                <a:pt x="10842" y="403"/>
                              </a:cubicBezTo>
                              <a:cubicBezTo>
                                <a:pt x="10834" y="404"/>
                                <a:pt x="10826" y="405"/>
                                <a:pt x="10818" y="405"/>
                              </a:cubicBezTo>
                              <a:cubicBezTo>
                                <a:pt x="10803" y="405"/>
                                <a:pt x="10791" y="403"/>
                                <a:pt x="10783" y="398"/>
                              </a:cubicBezTo>
                              <a:cubicBezTo>
                                <a:pt x="10775" y="393"/>
                                <a:pt x="10769" y="386"/>
                                <a:pt x="10765" y="378"/>
                              </a:cubicBezTo>
                              <a:cubicBezTo>
                                <a:pt x="10761" y="370"/>
                                <a:pt x="10759" y="361"/>
                                <a:pt x="10758" y="350"/>
                              </a:cubicBezTo>
                              <a:cubicBezTo>
                                <a:pt x="10757" y="339"/>
                                <a:pt x="10756" y="327"/>
                                <a:pt x="10756" y="315"/>
                              </a:cubicBezTo>
                              <a:cubicBezTo>
                                <a:pt x="10756" y="156"/>
                                <a:pt x="10756" y="156"/>
                                <a:pt x="10756" y="156"/>
                              </a:cubicBezTo>
                              <a:cubicBezTo>
                                <a:pt x="10703" y="156"/>
                                <a:pt x="10703" y="156"/>
                                <a:pt x="10703" y="156"/>
                              </a:cubicBezTo>
                              <a:cubicBezTo>
                                <a:pt x="10703" y="128"/>
                                <a:pt x="10703" y="128"/>
                                <a:pt x="10703" y="128"/>
                              </a:cubicBezTo>
                              <a:cubicBezTo>
                                <a:pt x="10756" y="128"/>
                                <a:pt x="10756" y="128"/>
                                <a:pt x="10756" y="128"/>
                              </a:cubicBezTo>
                              <a:cubicBezTo>
                                <a:pt x="10756" y="62"/>
                                <a:pt x="10756" y="62"/>
                                <a:pt x="10756" y="62"/>
                              </a:cubicBezTo>
                              <a:cubicBezTo>
                                <a:pt x="10790" y="51"/>
                                <a:pt x="10790" y="51"/>
                                <a:pt x="10790" y="51"/>
                              </a:cubicBezTo>
                              <a:cubicBezTo>
                                <a:pt x="10790" y="128"/>
                                <a:pt x="10790" y="128"/>
                                <a:pt x="10790" y="128"/>
                              </a:cubicBezTo>
                              <a:cubicBezTo>
                                <a:pt x="10851" y="128"/>
                                <a:pt x="10851" y="128"/>
                                <a:pt x="10851" y="128"/>
                              </a:cubicBezTo>
                              <a:lnTo>
                                <a:pt x="10851" y="156"/>
                              </a:lnTo>
                              <a:close/>
                              <a:moveTo>
                                <a:pt x="11215" y="355"/>
                              </a:moveTo>
                              <a:cubicBezTo>
                                <a:pt x="11214" y="355"/>
                                <a:pt x="11214" y="355"/>
                                <a:pt x="11214" y="355"/>
                              </a:cubicBezTo>
                              <a:cubicBezTo>
                                <a:pt x="11210" y="363"/>
                                <a:pt x="11205" y="370"/>
                                <a:pt x="11199" y="376"/>
                              </a:cubicBezTo>
                              <a:cubicBezTo>
                                <a:pt x="11192" y="383"/>
                                <a:pt x="11185" y="388"/>
                                <a:pt x="11177" y="392"/>
                              </a:cubicBezTo>
                              <a:cubicBezTo>
                                <a:pt x="11170" y="396"/>
                                <a:pt x="11162" y="400"/>
                                <a:pt x="11153" y="402"/>
                              </a:cubicBezTo>
                              <a:cubicBezTo>
                                <a:pt x="11145" y="404"/>
                                <a:pt x="11136" y="405"/>
                                <a:pt x="11128" y="405"/>
                              </a:cubicBezTo>
                              <a:cubicBezTo>
                                <a:pt x="11108" y="405"/>
                                <a:pt x="11093" y="402"/>
                                <a:pt x="11081" y="396"/>
                              </a:cubicBezTo>
                              <a:cubicBezTo>
                                <a:pt x="11070" y="391"/>
                                <a:pt x="11061" y="384"/>
                                <a:pt x="11054" y="376"/>
                              </a:cubicBezTo>
                              <a:cubicBezTo>
                                <a:pt x="11048" y="368"/>
                                <a:pt x="11044" y="360"/>
                                <a:pt x="11042" y="351"/>
                              </a:cubicBezTo>
                              <a:cubicBezTo>
                                <a:pt x="11039" y="342"/>
                                <a:pt x="11038" y="334"/>
                                <a:pt x="11038" y="328"/>
                              </a:cubicBezTo>
                              <a:cubicBezTo>
                                <a:pt x="11038" y="313"/>
                                <a:pt x="11041" y="300"/>
                                <a:pt x="11046" y="290"/>
                              </a:cubicBezTo>
                              <a:cubicBezTo>
                                <a:pt x="11051" y="279"/>
                                <a:pt x="11057" y="270"/>
                                <a:pt x="11066" y="263"/>
                              </a:cubicBezTo>
                              <a:cubicBezTo>
                                <a:pt x="11074" y="256"/>
                                <a:pt x="11084" y="251"/>
                                <a:pt x="11095" y="247"/>
                              </a:cubicBezTo>
                              <a:cubicBezTo>
                                <a:pt x="11107" y="243"/>
                                <a:pt x="11118" y="240"/>
                                <a:pt x="11131" y="238"/>
                              </a:cubicBezTo>
                              <a:cubicBezTo>
                                <a:pt x="11143" y="236"/>
                                <a:pt x="11156" y="235"/>
                                <a:pt x="11169" y="234"/>
                              </a:cubicBezTo>
                              <a:cubicBezTo>
                                <a:pt x="11181" y="234"/>
                                <a:pt x="11193" y="233"/>
                                <a:pt x="11205" y="233"/>
                              </a:cubicBezTo>
                              <a:cubicBezTo>
                                <a:pt x="11212" y="233"/>
                                <a:pt x="11212" y="233"/>
                                <a:pt x="11212" y="233"/>
                              </a:cubicBezTo>
                              <a:cubicBezTo>
                                <a:pt x="11212" y="220"/>
                                <a:pt x="11212" y="220"/>
                                <a:pt x="11212" y="220"/>
                              </a:cubicBezTo>
                              <a:cubicBezTo>
                                <a:pt x="11212" y="196"/>
                                <a:pt x="11207" y="179"/>
                                <a:pt x="11198" y="167"/>
                              </a:cubicBezTo>
                              <a:cubicBezTo>
                                <a:pt x="11188" y="156"/>
                                <a:pt x="11173" y="150"/>
                                <a:pt x="11150" y="150"/>
                              </a:cubicBezTo>
                              <a:cubicBezTo>
                                <a:pt x="11136" y="150"/>
                                <a:pt x="11122" y="152"/>
                                <a:pt x="11109" y="155"/>
                              </a:cubicBezTo>
                              <a:cubicBezTo>
                                <a:pt x="11095" y="158"/>
                                <a:pt x="11083" y="164"/>
                                <a:pt x="11070" y="172"/>
                              </a:cubicBezTo>
                              <a:cubicBezTo>
                                <a:pt x="11070" y="140"/>
                                <a:pt x="11070" y="140"/>
                                <a:pt x="11070" y="140"/>
                              </a:cubicBezTo>
                              <a:cubicBezTo>
                                <a:pt x="11076" y="137"/>
                                <a:pt x="11082" y="135"/>
                                <a:pt x="11088" y="133"/>
                              </a:cubicBezTo>
                              <a:cubicBezTo>
                                <a:pt x="11095" y="130"/>
                                <a:pt x="11102" y="128"/>
                                <a:pt x="11109" y="127"/>
                              </a:cubicBezTo>
                              <a:cubicBezTo>
                                <a:pt x="11116" y="125"/>
                                <a:pt x="11123" y="124"/>
                                <a:pt x="11130" y="123"/>
                              </a:cubicBezTo>
                              <a:cubicBezTo>
                                <a:pt x="11137" y="122"/>
                                <a:pt x="11144" y="121"/>
                                <a:pt x="11150" y="121"/>
                              </a:cubicBezTo>
                              <a:cubicBezTo>
                                <a:pt x="11184" y="121"/>
                                <a:pt x="11208" y="129"/>
                                <a:pt x="11223" y="145"/>
                              </a:cubicBezTo>
                              <a:cubicBezTo>
                                <a:pt x="11238" y="161"/>
                                <a:pt x="11245" y="187"/>
                                <a:pt x="11245" y="222"/>
                              </a:cubicBezTo>
                              <a:cubicBezTo>
                                <a:pt x="11245" y="342"/>
                                <a:pt x="11245" y="342"/>
                                <a:pt x="11245" y="342"/>
                              </a:cubicBezTo>
                              <a:cubicBezTo>
                                <a:pt x="11245" y="353"/>
                                <a:pt x="11245" y="363"/>
                                <a:pt x="11245" y="371"/>
                              </a:cubicBezTo>
                              <a:cubicBezTo>
                                <a:pt x="11245" y="380"/>
                                <a:pt x="11246" y="389"/>
                                <a:pt x="11248" y="399"/>
                              </a:cubicBezTo>
                              <a:cubicBezTo>
                                <a:pt x="11215" y="399"/>
                                <a:pt x="11215" y="399"/>
                                <a:pt x="11215" y="399"/>
                              </a:cubicBezTo>
                              <a:lnTo>
                                <a:pt x="11215" y="355"/>
                              </a:lnTo>
                              <a:close/>
                              <a:moveTo>
                                <a:pt x="11212" y="262"/>
                              </a:moveTo>
                              <a:cubicBezTo>
                                <a:pt x="11202" y="262"/>
                                <a:pt x="11202" y="262"/>
                                <a:pt x="11202" y="262"/>
                              </a:cubicBezTo>
                              <a:cubicBezTo>
                                <a:pt x="11187" y="262"/>
                                <a:pt x="11173" y="263"/>
                                <a:pt x="11158" y="264"/>
                              </a:cubicBezTo>
                              <a:cubicBezTo>
                                <a:pt x="11143" y="265"/>
                                <a:pt x="11129" y="268"/>
                                <a:pt x="11117" y="272"/>
                              </a:cubicBezTo>
                              <a:cubicBezTo>
                                <a:pt x="11104" y="277"/>
                                <a:pt x="11095" y="283"/>
                                <a:pt x="11087" y="292"/>
                              </a:cubicBezTo>
                              <a:cubicBezTo>
                                <a:pt x="11079" y="301"/>
                                <a:pt x="11075" y="313"/>
                                <a:pt x="11075" y="327"/>
                              </a:cubicBezTo>
                              <a:cubicBezTo>
                                <a:pt x="11075" y="336"/>
                                <a:pt x="11077" y="344"/>
                                <a:pt x="11080" y="350"/>
                              </a:cubicBezTo>
                              <a:cubicBezTo>
                                <a:pt x="11083" y="356"/>
                                <a:pt x="11087" y="361"/>
                                <a:pt x="11092" y="365"/>
                              </a:cubicBezTo>
                              <a:cubicBezTo>
                                <a:pt x="11097" y="369"/>
                                <a:pt x="11103" y="372"/>
                                <a:pt x="11110" y="374"/>
                              </a:cubicBezTo>
                              <a:cubicBezTo>
                                <a:pt x="11116" y="375"/>
                                <a:pt x="11124" y="376"/>
                                <a:pt x="11131" y="376"/>
                              </a:cubicBezTo>
                              <a:cubicBezTo>
                                <a:pt x="11151" y="376"/>
                                <a:pt x="11166" y="373"/>
                                <a:pt x="11177" y="365"/>
                              </a:cubicBezTo>
                              <a:cubicBezTo>
                                <a:pt x="11188" y="358"/>
                                <a:pt x="11196" y="349"/>
                                <a:pt x="11201" y="338"/>
                              </a:cubicBezTo>
                              <a:cubicBezTo>
                                <a:pt x="11206" y="328"/>
                                <a:pt x="11209" y="317"/>
                                <a:pt x="11210" y="306"/>
                              </a:cubicBezTo>
                              <a:cubicBezTo>
                                <a:pt x="11211" y="295"/>
                                <a:pt x="11212" y="286"/>
                                <a:pt x="11212" y="278"/>
                              </a:cubicBezTo>
                              <a:lnTo>
                                <a:pt x="11212" y="262"/>
                              </a:lnTo>
                              <a:close/>
                              <a:moveTo>
                                <a:pt x="11419" y="399"/>
                              </a:moveTo>
                              <a:cubicBezTo>
                                <a:pt x="11379" y="399"/>
                                <a:pt x="11379" y="399"/>
                                <a:pt x="11379" y="399"/>
                              </a:cubicBezTo>
                              <a:cubicBezTo>
                                <a:pt x="11287" y="128"/>
                                <a:pt x="11287" y="128"/>
                                <a:pt x="11287" y="128"/>
                              </a:cubicBezTo>
                              <a:cubicBezTo>
                                <a:pt x="11324" y="128"/>
                                <a:pt x="11324" y="128"/>
                                <a:pt x="11324" y="128"/>
                              </a:cubicBezTo>
                              <a:cubicBezTo>
                                <a:pt x="11399" y="362"/>
                                <a:pt x="11399" y="362"/>
                                <a:pt x="11399" y="362"/>
                              </a:cubicBezTo>
                              <a:cubicBezTo>
                                <a:pt x="11400" y="362"/>
                                <a:pt x="11400" y="362"/>
                                <a:pt x="11400" y="362"/>
                              </a:cubicBezTo>
                              <a:cubicBezTo>
                                <a:pt x="11479" y="128"/>
                                <a:pt x="11479" y="128"/>
                                <a:pt x="11479" y="128"/>
                              </a:cubicBezTo>
                              <a:cubicBezTo>
                                <a:pt x="11514" y="128"/>
                                <a:pt x="11514" y="128"/>
                                <a:pt x="11514" y="128"/>
                              </a:cubicBezTo>
                              <a:lnTo>
                                <a:pt x="11419" y="399"/>
                              </a:lnTo>
                              <a:close/>
                              <a:moveTo>
                                <a:pt x="11547" y="210"/>
                              </a:moveTo>
                              <a:cubicBezTo>
                                <a:pt x="11552" y="193"/>
                                <a:pt x="11560" y="177"/>
                                <a:pt x="11570" y="164"/>
                              </a:cubicBezTo>
                              <a:cubicBezTo>
                                <a:pt x="11580" y="151"/>
                                <a:pt x="11593" y="141"/>
                                <a:pt x="11609" y="133"/>
                              </a:cubicBezTo>
                              <a:cubicBezTo>
                                <a:pt x="11625" y="125"/>
                                <a:pt x="11644" y="121"/>
                                <a:pt x="11666" y="121"/>
                              </a:cubicBezTo>
                              <a:cubicBezTo>
                                <a:pt x="11688" y="121"/>
                                <a:pt x="11707" y="125"/>
                                <a:pt x="11723" y="133"/>
                              </a:cubicBezTo>
                              <a:cubicBezTo>
                                <a:pt x="11739" y="141"/>
                                <a:pt x="11752" y="151"/>
                                <a:pt x="11762" y="164"/>
                              </a:cubicBezTo>
                              <a:cubicBezTo>
                                <a:pt x="11773" y="177"/>
                                <a:pt x="11780" y="193"/>
                                <a:pt x="11785" y="210"/>
                              </a:cubicBezTo>
                              <a:cubicBezTo>
                                <a:pt x="11790" y="227"/>
                                <a:pt x="11793" y="245"/>
                                <a:pt x="11793" y="263"/>
                              </a:cubicBezTo>
                              <a:cubicBezTo>
                                <a:pt x="11793" y="282"/>
                                <a:pt x="11790" y="299"/>
                                <a:pt x="11785" y="316"/>
                              </a:cubicBezTo>
                              <a:cubicBezTo>
                                <a:pt x="11780" y="334"/>
                                <a:pt x="11773" y="349"/>
                                <a:pt x="11762" y="362"/>
                              </a:cubicBezTo>
                              <a:cubicBezTo>
                                <a:pt x="11752" y="375"/>
                                <a:pt x="11739" y="385"/>
                                <a:pt x="11723" y="393"/>
                              </a:cubicBezTo>
                              <a:cubicBezTo>
                                <a:pt x="11707" y="401"/>
                                <a:pt x="11688" y="405"/>
                                <a:pt x="11666" y="405"/>
                              </a:cubicBezTo>
                              <a:cubicBezTo>
                                <a:pt x="11644" y="405"/>
                                <a:pt x="11625" y="401"/>
                                <a:pt x="11609" y="393"/>
                              </a:cubicBezTo>
                              <a:cubicBezTo>
                                <a:pt x="11593" y="385"/>
                                <a:pt x="11580" y="375"/>
                                <a:pt x="11570" y="362"/>
                              </a:cubicBezTo>
                              <a:cubicBezTo>
                                <a:pt x="11560" y="349"/>
                                <a:pt x="11552" y="334"/>
                                <a:pt x="11547" y="316"/>
                              </a:cubicBezTo>
                              <a:cubicBezTo>
                                <a:pt x="11542" y="299"/>
                                <a:pt x="11540" y="282"/>
                                <a:pt x="11540" y="263"/>
                              </a:cubicBezTo>
                              <a:cubicBezTo>
                                <a:pt x="11540" y="245"/>
                                <a:pt x="11542" y="227"/>
                                <a:pt x="11547" y="210"/>
                              </a:cubicBezTo>
                              <a:close/>
                              <a:moveTo>
                                <a:pt x="11582" y="307"/>
                              </a:moveTo>
                              <a:cubicBezTo>
                                <a:pt x="11586" y="321"/>
                                <a:pt x="11592" y="333"/>
                                <a:pt x="11600" y="343"/>
                              </a:cubicBezTo>
                              <a:cubicBezTo>
                                <a:pt x="11607" y="354"/>
                                <a:pt x="11616" y="362"/>
                                <a:pt x="11628" y="367"/>
                              </a:cubicBezTo>
                              <a:cubicBezTo>
                                <a:pt x="11639" y="373"/>
                                <a:pt x="11652" y="376"/>
                                <a:pt x="11666" y="376"/>
                              </a:cubicBezTo>
                              <a:cubicBezTo>
                                <a:pt x="11681" y="376"/>
                                <a:pt x="11693" y="373"/>
                                <a:pt x="11705" y="367"/>
                              </a:cubicBezTo>
                              <a:cubicBezTo>
                                <a:pt x="11716" y="362"/>
                                <a:pt x="11725" y="354"/>
                                <a:pt x="11733" y="343"/>
                              </a:cubicBezTo>
                              <a:cubicBezTo>
                                <a:pt x="11740" y="333"/>
                                <a:pt x="11746" y="321"/>
                                <a:pt x="11750" y="307"/>
                              </a:cubicBezTo>
                              <a:cubicBezTo>
                                <a:pt x="11754" y="293"/>
                                <a:pt x="11756" y="279"/>
                                <a:pt x="11756" y="263"/>
                              </a:cubicBezTo>
                              <a:cubicBezTo>
                                <a:pt x="11756" y="248"/>
                                <a:pt x="11754" y="233"/>
                                <a:pt x="11750" y="219"/>
                              </a:cubicBezTo>
                              <a:cubicBezTo>
                                <a:pt x="11746" y="205"/>
                                <a:pt x="11740" y="193"/>
                                <a:pt x="11733" y="183"/>
                              </a:cubicBezTo>
                              <a:cubicBezTo>
                                <a:pt x="11725" y="173"/>
                                <a:pt x="11716" y="165"/>
                                <a:pt x="11705" y="159"/>
                              </a:cubicBezTo>
                              <a:cubicBezTo>
                                <a:pt x="11693" y="153"/>
                                <a:pt x="11681" y="150"/>
                                <a:pt x="11666" y="150"/>
                              </a:cubicBezTo>
                              <a:cubicBezTo>
                                <a:pt x="11652" y="150"/>
                                <a:pt x="11639" y="153"/>
                                <a:pt x="11628" y="159"/>
                              </a:cubicBezTo>
                              <a:cubicBezTo>
                                <a:pt x="11616" y="165"/>
                                <a:pt x="11607" y="173"/>
                                <a:pt x="11600" y="183"/>
                              </a:cubicBezTo>
                              <a:cubicBezTo>
                                <a:pt x="11592" y="193"/>
                                <a:pt x="11586" y="205"/>
                                <a:pt x="11582" y="219"/>
                              </a:cubicBezTo>
                              <a:cubicBezTo>
                                <a:pt x="11578" y="233"/>
                                <a:pt x="11576" y="248"/>
                                <a:pt x="11576" y="263"/>
                              </a:cubicBezTo>
                              <a:cubicBezTo>
                                <a:pt x="11576" y="279"/>
                                <a:pt x="11578" y="293"/>
                                <a:pt x="11582" y="307"/>
                              </a:cubicBezTo>
                              <a:close/>
                              <a:moveTo>
                                <a:pt x="11889" y="55"/>
                              </a:moveTo>
                              <a:cubicBezTo>
                                <a:pt x="11856" y="55"/>
                                <a:pt x="11856" y="55"/>
                                <a:pt x="11856" y="55"/>
                              </a:cubicBezTo>
                              <a:cubicBezTo>
                                <a:pt x="11856" y="11"/>
                                <a:pt x="11856" y="11"/>
                                <a:pt x="11856" y="11"/>
                              </a:cubicBezTo>
                              <a:cubicBezTo>
                                <a:pt x="11889" y="11"/>
                                <a:pt x="11889" y="11"/>
                                <a:pt x="11889" y="11"/>
                              </a:cubicBezTo>
                              <a:lnTo>
                                <a:pt x="11889" y="55"/>
                              </a:lnTo>
                              <a:close/>
                              <a:moveTo>
                                <a:pt x="11856" y="128"/>
                              </a:moveTo>
                              <a:cubicBezTo>
                                <a:pt x="11889" y="128"/>
                                <a:pt x="11889" y="128"/>
                                <a:pt x="11889" y="128"/>
                              </a:cubicBezTo>
                              <a:cubicBezTo>
                                <a:pt x="11889" y="399"/>
                                <a:pt x="11889" y="399"/>
                                <a:pt x="11889" y="399"/>
                              </a:cubicBezTo>
                              <a:cubicBezTo>
                                <a:pt x="11856" y="399"/>
                                <a:pt x="11856" y="399"/>
                                <a:pt x="11856" y="399"/>
                              </a:cubicBezTo>
                              <a:lnTo>
                                <a:pt x="11856" y="128"/>
                              </a:lnTo>
                              <a:close/>
                              <a:moveTo>
                                <a:pt x="12188" y="399"/>
                              </a:moveTo>
                              <a:cubicBezTo>
                                <a:pt x="12155" y="399"/>
                                <a:pt x="12155" y="399"/>
                                <a:pt x="12155" y="399"/>
                              </a:cubicBezTo>
                              <a:cubicBezTo>
                                <a:pt x="12155" y="356"/>
                                <a:pt x="12155" y="356"/>
                                <a:pt x="12155" y="356"/>
                              </a:cubicBezTo>
                              <a:cubicBezTo>
                                <a:pt x="12154" y="356"/>
                                <a:pt x="12154" y="356"/>
                                <a:pt x="12154" y="356"/>
                              </a:cubicBezTo>
                              <a:cubicBezTo>
                                <a:pt x="12145" y="373"/>
                                <a:pt x="12133" y="385"/>
                                <a:pt x="12119" y="393"/>
                              </a:cubicBezTo>
                              <a:cubicBezTo>
                                <a:pt x="12105" y="401"/>
                                <a:pt x="12089" y="405"/>
                                <a:pt x="12069" y="405"/>
                              </a:cubicBezTo>
                              <a:cubicBezTo>
                                <a:pt x="12051" y="405"/>
                                <a:pt x="12035" y="401"/>
                                <a:pt x="12021" y="394"/>
                              </a:cubicBezTo>
                              <a:cubicBezTo>
                                <a:pt x="12007" y="387"/>
                                <a:pt x="11995" y="377"/>
                                <a:pt x="11986" y="364"/>
                              </a:cubicBezTo>
                              <a:cubicBezTo>
                                <a:pt x="11976" y="351"/>
                                <a:pt x="11969" y="336"/>
                                <a:pt x="11965" y="319"/>
                              </a:cubicBezTo>
                              <a:cubicBezTo>
                                <a:pt x="11960" y="302"/>
                                <a:pt x="11958" y="283"/>
                                <a:pt x="11958" y="263"/>
                              </a:cubicBezTo>
                              <a:cubicBezTo>
                                <a:pt x="11958" y="243"/>
                                <a:pt x="11960" y="224"/>
                                <a:pt x="11964" y="206"/>
                              </a:cubicBezTo>
                              <a:cubicBezTo>
                                <a:pt x="11968" y="189"/>
                                <a:pt x="11974" y="174"/>
                                <a:pt x="11983" y="161"/>
                              </a:cubicBezTo>
                              <a:cubicBezTo>
                                <a:pt x="11993" y="149"/>
                                <a:pt x="12004" y="139"/>
                                <a:pt x="12018" y="132"/>
                              </a:cubicBezTo>
                              <a:cubicBezTo>
                                <a:pt x="12032" y="125"/>
                                <a:pt x="12049" y="121"/>
                                <a:pt x="12069" y="121"/>
                              </a:cubicBezTo>
                              <a:cubicBezTo>
                                <a:pt x="12083" y="121"/>
                                <a:pt x="12094" y="123"/>
                                <a:pt x="12104" y="128"/>
                              </a:cubicBezTo>
                              <a:cubicBezTo>
                                <a:pt x="12114" y="132"/>
                                <a:pt x="12123" y="137"/>
                                <a:pt x="12130" y="143"/>
                              </a:cubicBezTo>
                              <a:cubicBezTo>
                                <a:pt x="12136" y="148"/>
                                <a:pt x="12142" y="154"/>
                                <a:pt x="12146" y="160"/>
                              </a:cubicBezTo>
                              <a:cubicBezTo>
                                <a:pt x="12150" y="166"/>
                                <a:pt x="12153" y="170"/>
                                <a:pt x="12154" y="173"/>
                              </a:cubicBezTo>
                              <a:cubicBezTo>
                                <a:pt x="12155" y="173"/>
                                <a:pt x="12155" y="173"/>
                                <a:pt x="12155" y="173"/>
                              </a:cubicBezTo>
                              <a:cubicBezTo>
                                <a:pt x="12155" y="0"/>
                                <a:pt x="12155" y="0"/>
                                <a:pt x="12155" y="0"/>
                              </a:cubicBezTo>
                              <a:cubicBezTo>
                                <a:pt x="12188" y="0"/>
                                <a:pt x="12188" y="0"/>
                                <a:pt x="12188" y="0"/>
                              </a:cubicBezTo>
                              <a:lnTo>
                                <a:pt x="12188" y="399"/>
                              </a:lnTo>
                              <a:close/>
                              <a:moveTo>
                                <a:pt x="11998" y="303"/>
                              </a:moveTo>
                              <a:cubicBezTo>
                                <a:pt x="12000" y="316"/>
                                <a:pt x="12004" y="328"/>
                                <a:pt x="12011" y="339"/>
                              </a:cubicBezTo>
                              <a:cubicBezTo>
                                <a:pt x="12017" y="350"/>
                                <a:pt x="12025" y="359"/>
                                <a:pt x="12035" y="366"/>
                              </a:cubicBezTo>
                              <a:cubicBezTo>
                                <a:pt x="12046" y="373"/>
                                <a:pt x="12059" y="376"/>
                                <a:pt x="12075" y="376"/>
                              </a:cubicBezTo>
                              <a:cubicBezTo>
                                <a:pt x="12089" y="376"/>
                                <a:pt x="12102" y="373"/>
                                <a:pt x="12112" y="366"/>
                              </a:cubicBezTo>
                              <a:cubicBezTo>
                                <a:pt x="12123" y="358"/>
                                <a:pt x="12131" y="349"/>
                                <a:pt x="12137" y="338"/>
                              </a:cubicBezTo>
                              <a:cubicBezTo>
                                <a:pt x="12143" y="327"/>
                                <a:pt x="12148" y="315"/>
                                <a:pt x="12151" y="302"/>
                              </a:cubicBezTo>
                              <a:cubicBezTo>
                                <a:pt x="12153" y="288"/>
                                <a:pt x="12155" y="276"/>
                                <a:pt x="12155" y="263"/>
                              </a:cubicBezTo>
                              <a:cubicBezTo>
                                <a:pt x="12155" y="251"/>
                                <a:pt x="12153" y="238"/>
                                <a:pt x="12151" y="225"/>
                              </a:cubicBezTo>
                              <a:cubicBezTo>
                                <a:pt x="12148" y="211"/>
                                <a:pt x="12143" y="199"/>
                                <a:pt x="12137" y="188"/>
                              </a:cubicBezTo>
                              <a:cubicBezTo>
                                <a:pt x="12131" y="177"/>
                                <a:pt x="12123" y="168"/>
                                <a:pt x="12112" y="161"/>
                              </a:cubicBezTo>
                              <a:cubicBezTo>
                                <a:pt x="12102" y="153"/>
                                <a:pt x="12089" y="150"/>
                                <a:pt x="12075" y="150"/>
                              </a:cubicBezTo>
                              <a:cubicBezTo>
                                <a:pt x="12059" y="150"/>
                                <a:pt x="12046" y="153"/>
                                <a:pt x="12035" y="160"/>
                              </a:cubicBezTo>
                              <a:cubicBezTo>
                                <a:pt x="12025" y="167"/>
                                <a:pt x="12017" y="176"/>
                                <a:pt x="12011" y="187"/>
                              </a:cubicBezTo>
                              <a:cubicBezTo>
                                <a:pt x="12004" y="198"/>
                                <a:pt x="12000" y="210"/>
                                <a:pt x="11998" y="223"/>
                              </a:cubicBezTo>
                              <a:cubicBezTo>
                                <a:pt x="11995" y="237"/>
                                <a:pt x="11994" y="250"/>
                                <a:pt x="11994" y="263"/>
                              </a:cubicBezTo>
                              <a:cubicBezTo>
                                <a:pt x="11994" y="276"/>
                                <a:pt x="11995" y="289"/>
                                <a:pt x="11998" y="303"/>
                              </a:cubicBezTo>
                              <a:close/>
                              <a:moveTo>
                                <a:pt x="12425" y="355"/>
                              </a:moveTo>
                              <a:cubicBezTo>
                                <a:pt x="12424" y="355"/>
                                <a:pt x="12424" y="355"/>
                                <a:pt x="12424" y="355"/>
                              </a:cubicBezTo>
                              <a:cubicBezTo>
                                <a:pt x="12420" y="363"/>
                                <a:pt x="12415" y="370"/>
                                <a:pt x="12409" y="376"/>
                              </a:cubicBezTo>
                              <a:cubicBezTo>
                                <a:pt x="12402" y="383"/>
                                <a:pt x="12395" y="388"/>
                                <a:pt x="12387" y="392"/>
                              </a:cubicBezTo>
                              <a:cubicBezTo>
                                <a:pt x="12380" y="396"/>
                                <a:pt x="12372" y="400"/>
                                <a:pt x="12363" y="402"/>
                              </a:cubicBezTo>
                              <a:cubicBezTo>
                                <a:pt x="12354" y="404"/>
                                <a:pt x="12346" y="405"/>
                                <a:pt x="12337" y="405"/>
                              </a:cubicBezTo>
                              <a:cubicBezTo>
                                <a:pt x="12318" y="405"/>
                                <a:pt x="12303" y="402"/>
                                <a:pt x="12291" y="396"/>
                              </a:cubicBezTo>
                              <a:cubicBezTo>
                                <a:pt x="12280" y="391"/>
                                <a:pt x="12271" y="384"/>
                                <a:pt x="12264" y="376"/>
                              </a:cubicBezTo>
                              <a:cubicBezTo>
                                <a:pt x="12258" y="368"/>
                                <a:pt x="12254" y="360"/>
                                <a:pt x="12251" y="351"/>
                              </a:cubicBezTo>
                              <a:cubicBezTo>
                                <a:pt x="12249" y="342"/>
                                <a:pt x="12248" y="334"/>
                                <a:pt x="12248" y="328"/>
                              </a:cubicBezTo>
                              <a:cubicBezTo>
                                <a:pt x="12248" y="313"/>
                                <a:pt x="12251" y="300"/>
                                <a:pt x="12256" y="290"/>
                              </a:cubicBezTo>
                              <a:cubicBezTo>
                                <a:pt x="12261" y="279"/>
                                <a:pt x="12267" y="270"/>
                                <a:pt x="12276" y="263"/>
                              </a:cubicBezTo>
                              <a:cubicBezTo>
                                <a:pt x="12284" y="256"/>
                                <a:pt x="12294" y="251"/>
                                <a:pt x="12305" y="247"/>
                              </a:cubicBezTo>
                              <a:cubicBezTo>
                                <a:pt x="12317" y="243"/>
                                <a:pt x="12328" y="240"/>
                                <a:pt x="12341" y="238"/>
                              </a:cubicBezTo>
                              <a:cubicBezTo>
                                <a:pt x="12353" y="236"/>
                                <a:pt x="12366" y="235"/>
                                <a:pt x="12378" y="234"/>
                              </a:cubicBezTo>
                              <a:cubicBezTo>
                                <a:pt x="12391" y="234"/>
                                <a:pt x="12403" y="233"/>
                                <a:pt x="12415" y="233"/>
                              </a:cubicBezTo>
                              <a:cubicBezTo>
                                <a:pt x="12421" y="233"/>
                                <a:pt x="12421" y="233"/>
                                <a:pt x="12421" y="233"/>
                              </a:cubicBezTo>
                              <a:cubicBezTo>
                                <a:pt x="12421" y="220"/>
                                <a:pt x="12421" y="220"/>
                                <a:pt x="12421" y="220"/>
                              </a:cubicBezTo>
                              <a:cubicBezTo>
                                <a:pt x="12421" y="196"/>
                                <a:pt x="12417" y="179"/>
                                <a:pt x="12408" y="167"/>
                              </a:cubicBezTo>
                              <a:cubicBezTo>
                                <a:pt x="12398" y="156"/>
                                <a:pt x="12382" y="150"/>
                                <a:pt x="12360" y="150"/>
                              </a:cubicBezTo>
                              <a:cubicBezTo>
                                <a:pt x="12346" y="150"/>
                                <a:pt x="12332" y="152"/>
                                <a:pt x="12319" y="155"/>
                              </a:cubicBezTo>
                              <a:cubicBezTo>
                                <a:pt x="12305" y="158"/>
                                <a:pt x="12293" y="164"/>
                                <a:pt x="12280" y="172"/>
                              </a:cubicBezTo>
                              <a:cubicBezTo>
                                <a:pt x="12280" y="140"/>
                                <a:pt x="12280" y="140"/>
                                <a:pt x="12280" y="140"/>
                              </a:cubicBezTo>
                              <a:cubicBezTo>
                                <a:pt x="12285" y="137"/>
                                <a:pt x="12291" y="135"/>
                                <a:pt x="12298" y="133"/>
                              </a:cubicBezTo>
                              <a:cubicBezTo>
                                <a:pt x="12305" y="130"/>
                                <a:pt x="12312" y="128"/>
                                <a:pt x="12319" y="127"/>
                              </a:cubicBezTo>
                              <a:cubicBezTo>
                                <a:pt x="12326" y="125"/>
                                <a:pt x="12333" y="124"/>
                                <a:pt x="12340" y="123"/>
                              </a:cubicBezTo>
                              <a:cubicBezTo>
                                <a:pt x="12347" y="122"/>
                                <a:pt x="12354" y="121"/>
                                <a:pt x="12360" y="121"/>
                              </a:cubicBezTo>
                              <a:cubicBezTo>
                                <a:pt x="12393" y="121"/>
                                <a:pt x="12418" y="129"/>
                                <a:pt x="12433" y="145"/>
                              </a:cubicBezTo>
                              <a:cubicBezTo>
                                <a:pt x="12447" y="161"/>
                                <a:pt x="12455" y="187"/>
                                <a:pt x="12455" y="222"/>
                              </a:cubicBezTo>
                              <a:cubicBezTo>
                                <a:pt x="12455" y="342"/>
                                <a:pt x="12455" y="342"/>
                                <a:pt x="12455" y="342"/>
                              </a:cubicBezTo>
                              <a:cubicBezTo>
                                <a:pt x="12455" y="353"/>
                                <a:pt x="12455" y="363"/>
                                <a:pt x="12455" y="371"/>
                              </a:cubicBezTo>
                              <a:cubicBezTo>
                                <a:pt x="12455" y="380"/>
                                <a:pt x="12456" y="389"/>
                                <a:pt x="12458" y="399"/>
                              </a:cubicBezTo>
                              <a:cubicBezTo>
                                <a:pt x="12425" y="399"/>
                                <a:pt x="12425" y="399"/>
                                <a:pt x="12425" y="399"/>
                              </a:cubicBezTo>
                              <a:lnTo>
                                <a:pt x="12425" y="355"/>
                              </a:lnTo>
                              <a:close/>
                              <a:moveTo>
                                <a:pt x="12421" y="262"/>
                              </a:moveTo>
                              <a:cubicBezTo>
                                <a:pt x="12412" y="262"/>
                                <a:pt x="12412" y="262"/>
                                <a:pt x="12412" y="262"/>
                              </a:cubicBezTo>
                              <a:cubicBezTo>
                                <a:pt x="12397" y="262"/>
                                <a:pt x="12383" y="263"/>
                                <a:pt x="12367" y="264"/>
                              </a:cubicBezTo>
                              <a:cubicBezTo>
                                <a:pt x="12352" y="265"/>
                                <a:pt x="12339" y="268"/>
                                <a:pt x="12327" y="272"/>
                              </a:cubicBezTo>
                              <a:cubicBezTo>
                                <a:pt x="12314" y="277"/>
                                <a:pt x="12304" y="283"/>
                                <a:pt x="12297" y="292"/>
                              </a:cubicBezTo>
                              <a:cubicBezTo>
                                <a:pt x="12289" y="301"/>
                                <a:pt x="12285" y="313"/>
                                <a:pt x="12285" y="327"/>
                              </a:cubicBezTo>
                              <a:cubicBezTo>
                                <a:pt x="12285" y="336"/>
                                <a:pt x="12286" y="344"/>
                                <a:pt x="12289" y="350"/>
                              </a:cubicBezTo>
                              <a:cubicBezTo>
                                <a:pt x="12292" y="356"/>
                                <a:pt x="12296" y="361"/>
                                <a:pt x="12302" y="365"/>
                              </a:cubicBezTo>
                              <a:cubicBezTo>
                                <a:pt x="12307" y="369"/>
                                <a:pt x="12313" y="372"/>
                                <a:pt x="12319" y="374"/>
                              </a:cubicBezTo>
                              <a:cubicBezTo>
                                <a:pt x="12326" y="375"/>
                                <a:pt x="12333" y="376"/>
                                <a:pt x="12341" y="376"/>
                              </a:cubicBezTo>
                              <a:cubicBezTo>
                                <a:pt x="12361" y="376"/>
                                <a:pt x="12376" y="373"/>
                                <a:pt x="12387" y="365"/>
                              </a:cubicBezTo>
                              <a:cubicBezTo>
                                <a:pt x="12398" y="358"/>
                                <a:pt x="12406" y="349"/>
                                <a:pt x="12411" y="338"/>
                              </a:cubicBezTo>
                              <a:cubicBezTo>
                                <a:pt x="12416" y="328"/>
                                <a:pt x="12419" y="317"/>
                                <a:pt x="12420" y="306"/>
                              </a:cubicBezTo>
                              <a:cubicBezTo>
                                <a:pt x="12421" y="295"/>
                                <a:pt x="12421" y="286"/>
                                <a:pt x="12421" y="278"/>
                              </a:cubicBezTo>
                              <a:lnTo>
                                <a:pt x="12421" y="262"/>
                              </a:lnTo>
                              <a:close/>
                              <a:moveTo>
                                <a:pt x="12531" y="0"/>
                              </a:moveTo>
                              <a:cubicBezTo>
                                <a:pt x="12565" y="0"/>
                                <a:pt x="12565" y="0"/>
                                <a:pt x="12565" y="0"/>
                              </a:cubicBezTo>
                              <a:cubicBezTo>
                                <a:pt x="12565" y="173"/>
                                <a:pt x="12565" y="173"/>
                                <a:pt x="12565" y="173"/>
                              </a:cubicBezTo>
                              <a:cubicBezTo>
                                <a:pt x="12566" y="173"/>
                                <a:pt x="12566" y="173"/>
                                <a:pt x="12566" y="173"/>
                              </a:cubicBezTo>
                              <a:cubicBezTo>
                                <a:pt x="12567" y="170"/>
                                <a:pt x="12570" y="166"/>
                                <a:pt x="12574" y="160"/>
                              </a:cubicBezTo>
                              <a:cubicBezTo>
                                <a:pt x="12578" y="154"/>
                                <a:pt x="12583" y="148"/>
                                <a:pt x="12590" y="143"/>
                              </a:cubicBezTo>
                              <a:cubicBezTo>
                                <a:pt x="12597" y="137"/>
                                <a:pt x="12605" y="132"/>
                                <a:pt x="12616" y="128"/>
                              </a:cubicBezTo>
                              <a:cubicBezTo>
                                <a:pt x="12626" y="123"/>
                                <a:pt x="12637" y="121"/>
                                <a:pt x="12650" y="121"/>
                              </a:cubicBezTo>
                              <a:cubicBezTo>
                                <a:pt x="12670" y="121"/>
                                <a:pt x="12687" y="125"/>
                                <a:pt x="12701" y="132"/>
                              </a:cubicBezTo>
                              <a:cubicBezTo>
                                <a:pt x="12715" y="139"/>
                                <a:pt x="12727" y="149"/>
                                <a:pt x="12736" y="161"/>
                              </a:cubicBezTo>
                              <a:cubicBezTo>
                                <a:pt x="12745" y="174"/>
                                <a:pt x="12752" y="189"/>
                                <a:pt x="12756" y="206"/>
                              </a:cubicBezTo>
                              <a:cubicBezTo>
                                <a:pt x="12760" y="224"/>
                                <a:pt x="12762" y="243"/>
                                <a:pt x="12762" y="263"/>
                              </a:cubicBezTo>
                              <a:cubicBezTo>
                                <a:pt x="12762" y="283"/>
                                <a:pt x="12760" y="302"/>
                                <a:pt x="12755" y="319"/>
                              </a:cubicBezTo>
                              <a:cubicBezTo>
                                <a:pt x="12750" y="336"/>
                                <a:pt x="12743" y="351"/>
                                <a:pt x="12734" y="364"/>
                              </a:cubicBezTo>
                              <a:cubicBezTo>
                                <a:pt x="12725" y="377"/>
                                <a:pt x="12713" y="387"/>
                                <a:pt x="12699" y="394"/>
                              </a:cubicBezTo>
                              <a:cubicBezTo>
                                <a:pt x="12685" y="401"/>
                                <a:pt x="12669" y="405"/>
                                <a:pt x="12650" y="405"/>
                              </a:cubicBezTo>
                              <a:cubicBezTo>
                                <a:pt x="12631" y="405"/>
                                <a:pt x="12614" y="401"/>
                                <a:pt x="12600" y="393"/>
                              </a:cubicBezTo>
                              <a:cubicBezTo>
                                <a:pt x="12587" y="385"/>
                                <a:pt x="12575" y="373"/>
                                <a:pt x="12566" y="356"/>
                              </a:cubicBezTo>
                              <a:cubicBezTo>
                                <a:pt x="12565" y="356"/>
                                <a:pt x="12565" y="356"/>
                                <a:pt x="12565" y="356"/>
                              </a:cubicBezTo>
                              <a:cubicBezTo>
                                <a:pt x="12565" y="399"/>
                                <a:pt x="12565" y="399"/>
                                <a:pt x="12565" y="399"/>
                              </a:cubicBezTo>
                              <a:cubicBezTo>
                                <a:pt x="12531" y="399"/>
                                <a:pt x="12531" y="399"/>
                                <a:pt x="12531" y="399"/>
                              </a:cubicBezTo>
                              <a:lnTo>
                                <a:pt x="12531" y="0"/>
                              </a:lnTo>
                              <a:close/>
                              <a:moveTo>
                                <a:pt x="12722" y="223"/>
                              </a:moveTo>
                              <a:cubicBezTo>
                                <a:pt x="12719" y="210"/>
                                <a:pt x="12715" y="198"/>
                                <a:pt x="12709" y="187"/>
                              </a:cubicBezTo>
                              <a:cubicBezTo>
                                <a:pt x="12703" y="176"/>
                                <a:pt x="12695" y="167"/>
                                <a:pt x="12684" y="160"/>
                              </a:cubicBezTo>
                              <a:cubicBezTo>
                                <a:pt x="12674" y="153"/>
                                <a:pt x="12661" y="150"/>
                                <a:pt x="12645" y="150"/>
                              </a:cubicBezTo>
                              <a:cubicBezTo>
                                <a:pt x="12630" y="150"/>
                                <a:pt x="12617" y="153"/>
                                <a:pt x="12607" y="161"/>
                              </a:cubicBezTo>
                              <a:cubicBezTo>
                                <a:pt x="12596" y="168"/>
                                <a:pt x="12588" y="177"/>
                                <a:pt x="12582" y="188"/>
                              </a:cubicBezTo>
                              <a:cubicBezTo>
                                <a:pt x="12576" y="199"/>
                                <a:pt x="12571" y="211"/>
                                <a:pt x="12569" y="225"/>
                              </a:cubicBezTo>
                              <a:cubicBezTo>
                                <a:pt x="12566" y="238"/>
                                <a:pt x="12565" y="251"/>
                                <a:pt x="12565" y="263"/>
                              </a:cubicBezTo>
                              <a:cubicBezTo>
                                <a:pt x="12565" y="276"/>
                                <a:pt x="12566" y="288"/>
                                <a:pt x="12569" y="302"/>
                              </a:cubicBezTo>
                              <a:cubicBezTo>
                                <a:pt x="12572" y="315"/>
                                <a:pt x="12576" y="327"/>
                                <a:pt x="12583" y="338"/>
                              </a:cubicBezTo>
                              <a:cubicBezTo>
                                <a:pt x="12589" y="349"/>
                                <a:pt x="12597" y="358"/>
                                <a:pt x="12607" y="366"/>
                              </a:cubicBezTo>
                              <a:cubicBezTo>
                                <a:pt x="12618" y="373"/>
                                <a:pt x="12630" y="376"/>
                                <a:pt x="12645" y="376"/>
                              </a:cubicBezTo>
                              <a:cubicBezTo>
                                <a:pt x="12661" y="376"/>
                                <a:pt x="12674" y="373"/>
                                <a:pt x="12684" y="366"/>
                              </a:cubicBezTo>
                              <a:cubicBezTo>
                                <a:pt x="12695" y="359"/>
                                <a:pt x="12703" y="350"/>
                                <a:pt x="12709" y="339"/>
                              </a:cubicBezTo>
                              <a:cubicBezTo>
                                <a:pt x="12715" y="328"/>
                                <a:pt x="12719" y="316"/>
                                <a:pt x="12722" y="303"/>
                              </a:cubicBezTo>
                              <a:cubicBezTo>
                                <a:pt x="12724" y="289"/>
                                <a:pt x="12725" y="276"/>
                                <a:pt x="12725" y="263"/>
                              </a:cubicBezTo>
                              <a:cubicBezTo>
                                <a:pt x="12725" y="250"/>
                                <a:pt x="12724" y="237"/>
                                <a:pt x="12722" y="223"/>
                              </a:cubicBezTo>
                              <a:close/>
                              <a:moveTo>
                                <a:pt x="12830" y="0"/>
                              </a:moveTo>
                              <a:cubicBezTo>
                                <a:pt x="12863" y="0"/>
                                <a:pt x="12863" y="0"/>
                                <a:pt x="12863" y="0"/>
                              </a:cubicBezTo>
                              <a:cubicBezTo>
                                <a:pt x="12863" y="399"/>
                                <a:pt x="12863" y="399"/>
                                <a:pt x="12863" y="399"/>
                              </a:cubicBezTo>
                              <a:cubicBezTo>
                                <a:pt x="12830" y="399"/>
                                <a:pt x="12830" y="399"/>
                                <a:pt x="12830" y="399"/>
                              </a:cubicBezTo>
                              <a:lnTo>
                                <a:pt x="12830" y="0"/>
                              </a:lnTo>
                              <a:close/>
                              <a:moveTo>
                                <a:pt x="13129" y="390"/>
                              </a:moveTo>
                              <a:cubicBezTo>
                                <a:pt x="13118" y="395"/>
                                <a:pt x="13105" y="399"/>
                                <a:pt x="13091" y="401"/>
                              </a:cubicBezTo>
                              <a:cubicBezTo>
                                <a:pt x="13076" y="404"/>
                                <a:pt x="13063" y="405"/>
                                <a:pt x="13051" y="405"/>
                              </a:cubicBezTo>
                              <a:cubicBezTo>
                                <a:pt x="13028" y="405"/>
                                <a:pt x="13009" y="401"/>
                                <a:pt x="12994" y="394"/>
                              </a:cubicBezTo>
                              <a:cubicBezTo>
                                <a:pt x="12978" y="387"/>
                                <a:pt x="12965" y="377"/>
                                <a:pt x="12955" y="365"/>
                              </a:cubicBezTo>
                              <a:cubicBezTo>
                                <a:pt x="12946" y="352"/>
                                <a:pt x="12939" y="337"/>
                                <a:pt x="12934" y="319"/>
                              </a:cubicBezTo>
                              <a:cubicBezTo>
                                <a:pt x="12930" y="302"/>
                                <a:pt x="12928" y="283"/>
                                <a:pt x="12928" y="263"/>
                              </a:cubicBezTo>
                              <a:cubicBezTo>
                                <a:pt x="12928" y="242"/>
                                <a:pt x="12930" y="223"/>
                                <a:pt x="12936" y="206"/>
                              </a:cubicBezTo>
                              <a:cubicBezTo>
                                <a:pt x="12941" y="188"/>
                                <a:pt x="12949" y="174"/>
                                <a:pt x="12959" y="161"/>
                              </a:cubicBezTo>
                              <a:cubicBezTo>
                                <a:pt x="12969" y="149"/>
                                <a:pt x="12981" y="139"/>
                                <a:pt x="12995" y="132"/>
                              </a:cubicBezTo>
                              <a:cubicBezTo>
                                <a:pt x="13009" y="125"/>
                                <a:pt x="13025" y="121"/>
                                <a:pt x="13042" y="121"/>
                              </a:cubicBezTo>
                              <a:cubicBezTo>
                                <a:pt x="13061" y="121"/>
                                <a:pt x="13077" y="125"/>
                                <a:pt x="13091" y="132"/>
                              </a:cubicBezTo>
                              <a:cubicBezTo>
                                <a:pt x="13105" y="139"/>
                                <a:pt x="13116" y="149"/>
                                <a:pt x="13124" y="161"/>
                              </a:cubicBezTo>
                              <a:cubicBezTo>
                                <a:pt x="13133" y="174"/>
                                <a:pt x="13139" y="188"/>
                                <a:pt x="13143" y="204"/>
                              </a:cubicBezTo>
                              <a:cubicBezTo>
                                <a:pt x="13148" y="220"/>
                                <a:pt x="13150" y="238"/>
                                <a:pt x="13150" y="256"/>
                              </a:cubicBezTo>
                              <a:cubicBezTo>
                                <a:pt x="13150" y="273"/>
                                <a:pt x="13150" y="273"/>
                                <a:pt x="13150" y="273"/>
                              </a:cubicBezTo>
                              <a:cubicBezTo>
                                <a:pt x="12964" y="273"/>
                                <a:pt x="12964" y="273"/>
                                <a:pt x="12964" y="273"/>
                              </a:cubicBezTo>
                              <a:cubicBezTo>
                                <a:pt x="12964" y="287"/>
                                <a:pt x="12966" y="300"/>
                                <a:pt x="12970" y="313"/>
                              </a:cubicBezTo>
                              <a:cubicBezTo>
                                <a:pt x="12974" y="326"/>
                                <a:pt x="12980" y="337"/>
                                <a:pt x="12987" y="346"/>
                              </a:cubicBezTo>
                              <a:cubicBezTo>
                                <a:pt x="12995" y="355"/>
                                <a:pt x="13004" y="363"/>
                                <a:pt x="13015" y="368"/>
                              </a:cubicBezTo>
                              <a:cubicBezTo>
                                <a:pt x="13026" y="373"/>
                                <a:pt x="13039" y="376"/>
                                <a:pt x="13053" y="376"/>
                              </a:cubicBezTo>
                              <a:cubicBezTo>
                                <a:pt x="13059" y="376"/>
                                <a:pt x="13066" y="376"/>
                                <a:pt x="13073" y="374"/>
                              </a:cubicBezTo>
                              <a:cubicBezTo>
                                <a:pt x="13081" y="373"/>
                                <a:pt x="13088" y="372"/>
                                <a:pt x="13095" y="370"/>
                              </a:cubicBezTo>
                              <a:cubicBezTo>
                                <a:pt x="13101" y="368"/>
                                <a:pt x="13108" y="366"/>
                                <a:pt x="13114" y="363"/>
                              </a:cubicBezTo>
                              <a:cubicBezTo>
                                <a:pt x="13120" y="361"/>
                                <a:pt x="13125" y="358"/>
                                <a:pt x="13129" y="356"/>
                              </a:cubicBezTo>
                              <a:lnTo>
                                <a:pt x="13129" y="390"/>
                              </a:lnTo>
                              <a:close/>
                              <a:moveTo>
                                <a:pt x="13113" y="244"/>
                              </a:moveTo>
                              <a:cubicBezTo>
                                <a:pt x="13113" y="232"/>
                                <a:pt x="13112" y="221"/>
                                <a:pt x="13109" y="209"/>
                              </a:cubicBezTo>
                              <a:cubicBezTo>
                                <a:pt x="13107" y="198"/>
                                <a:pt x="13103" y="188"/>
                                <a:pt x="13097" y="179"/>
                              </a:cubicBezTo>
                              <a:cubicBezTo>
                                <a:pt x="13092" y="170"/>
                                <a:pt x="13085" y="163"/>
                                <a:pt x="13076" y="158"/>
                              </a:cubicBezTo>
                              <a:cubicBezTo>
                                <a:pt x="13067" y="153"/>
                                <a:pt x="13056" y="150"/>
                                <a:pt x="13044" y="150"/>
                              </a:cubicBezTo>
                              <a:cubicBezTo>
                                <a:pt x="13032" y="150"/>
                                <a:pt x="13020" y="153"/>
                                <a:pt x="13011" y="158"/>
                              </a:cubicBezTo>
                              <a:cubicBezTo>
                                <a:pt x="13001" y="164"/>
                                <a:pt x="12993" y="171"/>
                                <a:pt x="12986" y="180"/>
                              </a:cubicBezTo>
                              <a:cubicBezTo>
                                <a:pt x="12979" y="189"/>
                                <a:pt x="12974" y="199"/>
                                <a:pt x="12970" y="210"/>
                              </a:cubicBezTo>
                              <a:cubicBezTo>
                                <a:pt x="12966" y="221"/>
                                <a:pt x="12964" y="233"/>
                                <a:pt x="12964" y="244"/>
                              </a:cubicBezTo>
                              <a:lnTo>
                                <a:pt x="13113" y="244"/>
                              </a:lnTo>
                              <a:close/>
                              <a:moveTo>
                                <a:pt x="13358" y="0"/>
                              </a:moveTo>
                              <a:cubicBezTo>
                                <a:pt x="13391" y="0"/>
                                <a:pt x="13391" y="0"/>
                                <a:pt x="13391" y="0"/>
                              </a:cubicBezTo>
                              <a:cubicBezTo>
                                <a:pt x="13391" y="173"/>
                                <a:pt x="13391" y="173"/>
                                <a:pt x="13391" y="173"/>
                              </a:cubicBezTo>
                              <a:cubicBezTo>
                                <a:pt x="13392" y="173"/>
                                <a:pt x="13392" y="173"/>
                                <a:pt x="13392" y="173"/>
                              </a:cubicBezTo>
                              <a:cubicBezTo>
                                <a:pt x="13393" y="170"/>
                                <a:pt x="13396" y="166"/>
                                <a:pt x="13400" y="160"/>
                              </a:cubicBezTo>
                              <a:cubicBezTo>
                                <a:pt x="13404" y="154"/>
                                <a:pt x="13410" y="148"/>
                                <a:pt x="13416" y="143"/>
                              </a:cubicBezTo>
                              <a:cubicBezTo>
                                <a:pt x="13423" y="137"/>
                                <a:pt x="13432" y="132"/>
                                <a:pt x="13442" y="128"/>
                              </a:cubicBezTo>
                              <a:cubicBezTo>
                                <a:pt x="13452" y="123"/>
                                <a:pt x="13464" y="121"/>
                                <a:pt x="13477" y="121"/>
                              </a:cubicBezTo>
                              <a:cubicBezTo>
                                <a:pt x="13497" y="121"/>
                                <a:pt x="13514" y="125"/>
                                <a:pt x="13528" y="132"/>
                              </a:cubicBezTo>
                              <a:cubicBezTo>
                                <a:pt x="13542" y="139"/>
                                <a:pt x="13554" y="149"/>
                                <a:pt x="13563" y="161"/>
                              </a:cubicBezTo>
                              <a:cubicBezTo>
                                <a:pt x="13572" y="174"/>
                                <a:pt x="13578" y="189"/>
                                <a:pt x="13582" y="206"/>
                              </a:cubicBezTo>
                              <a:cubicBezTo>
                                <a:pt x="13586" y="224"/>
                                <a:pt x="13588" y="243"/>
                                <a:pt x="13588" y="263"/>
                              </a:cubicBezTo>
                              <a:cubicBezTo>
                                <a:pt x="13588" y="283"/>
                                <a:pt x="13586" y="302"/>
                                <a:pt x="13581" y="319"/>
                              </a:cubicBezTo>
                              <a:cubicBezTo>
                                <a:pt x="13577" y="336"/>
                                <a:pt x="13570" y="351"/>
                                <a:pt x="13560" y="364"/>
                              </a:cubicBezTo>
                              <a:cubicBezTo>
                                <a:pt x="13551" y="377"/>
                                <a:pt x="13539" y="387"/>
                                <a:pt x="13526" y="394"/>
                              </a:cubicBezTo>
                              <a:cubicBezTo>
                                <a:pt x="13512" y="401"/>
                                <a:pt x="13496" y="405"/>
                                <a:pt x="13477" y="405"/>
                              </a:cubicBezTo>
                              <a:cubicBezTo>
                                <a:pt x="13457" y="405"/>
                                <a:pt x="13441" y="401"/>
                                <a:pt x="13427" y="393"/>
                              </a:cubicBezTo>
                              <a:cubicBezTo>
                                <a:pt x="13413" y="385"/>
                                <a:pt x="13401" y="373"/>
                                <a:pt x="13392" y="356"/>
                              </a:cubicBezTo>
                              <a:cubicBezTo>
                                <a:pt x="13391" y="356"/>
                                <a:pt x="13391" y="356"/>
                                <a:pt x="13391" y="356"/>
                              </a:cubicBezTo>
                              <a:cubicBezTo>
                                <a:pt x="13391" y="399"/>
                                <a:pt x="13391" y="399"/>
                                <a:pt x="13391" y="399"/>
                              </a:cubicBezTo>
                              <a:cubicBezTo>
                                <a:pt x="13358" y="399"/>
                                <a:pt x="13358" y="399"/>
                                <a:pt x="13358" y="399"/>
                              </a:cubicBezTo>
                              <a:lnTo>
                                <a:pt x="13358" y="0"/>
                              </a:lnTo>
                              <a:close/>
                              <a:moveTo>
                                <a:pt x="13548" y="223"/>
                              </a:moveTo>
                              <a:cubicBezTo>
                                <a:pt x="13546" y="210"/>
                                <a:pt x="13542" y="198"/>
                                <a:pt x="13535" y="187"/>
                              </a:cubicBezTo>
                              <a:cubicBezTo>
                                <a:pt x="13529" y="176"/>
                                <a:pt x="13521" y="167"/>
                                <a:pt x="13511" y="160"/>
                              </a:cubicBezTo>
                              <a:cubicBezTo>
                                <a:pt x="13500" y="153"/>
                                <a:pt x="13487" y="150"/>
                                <a:pt x="13471" y="150"/>
                              </a:cubicBezTo>
                              <a:cubicBezTo>
                                <a:pt x="13456" y="150"/>
                                <a:pt x="13443" y="153"/>
                                <a:pt x="13433" y="161"/>
                              </a:cubicBezTo>
                              <a:cubicBezTo>
                                <a:pt x="13423" y="168"/>
                                <a:pt x="13415" y="177"/>
                                <a:pt x="13408" y="188"/>
                              </a:cubicBezTo>
                              <a:cubicBezTo>
                                <a:pt x="13402" y="199"/>
                                <a:pt x="13398" y="211"/>
                                <a:pt x="13395" y="225"/>
                              </a:cubicBezTo>
                              <a:cubicBezTo>
                                <a:pt x="13393" y="238"/>
                                <a:pt x="13391" y="251"/>
                                <a:pt x="13391" y="263"/>
                              </a:cubicBezTo>
                              <a:cubicBezTo>
                                <a:pt x="13391" y="276"/>
                                <a:pt x="13393" y="288"/>
                                <a:pt x="13395" y="302"/>
                              </a:cubicBezTo>
                              <a:cubicBezTo>
                                <a:pt x="13398" y="315"/>
                                <a:pt x="13403" y="327"/>
                                <a:pt x="13409" y="338"/>
                              </a:cubicBezTo>
                              <a:cubicBezTo>
                                <a:pt x="13415" y="349"/>
                                <a:pt x="13423" y="358"/>
                                <a:pt x="13434" y="366"/>
                              </a:cubicBezTo>
                              <a:cubicBezTo>
                                <a:pt x="13444" y="373"/>
                                <a:pt x="13457" y="376"/>
                                <a:pt x="13471" y="376"/>
                              </a:cubicBezTo>
                              <a:cubicBezTo>
                                <a:pt x="13487" y="376"/>
                                <a:pt x="13500" y="373"/>
                                <a:pt x="13511" y="366"/>
                              </a:cubicBezTo>
                              <a:cubicBezTo>
                                <a:pt x="13521" y="359"/>
                                <a:pt x="13529" y="350"/>
                                <a:pt x="13535" y="339"/>
                              </a:cubicBezTo>
                              <a:cubicBezTo>
                                <a:pt x="13542" y="328"/>
                                <a:pt x="13546" y="316"/>
                                <a:pt x="13548" y="303"/>
                              </a:cubicBezTo>
                              <a:cubicBezTo>
                                <a:pt x="13550" y="289"/>
                                <a:pt x="13552" y="276"/>
                                <a:pt x="13552" y="263"/>
                              </a:cubicBezTo>
                              <a:cubicBezTo>
                                <a:pt x="13552" y="250"/>
                                <a:pt x="13550" y="237"/>
                                <a:pt x="13548" y="223"/>
                              </a:cubicBezTo>
                              <a:close/>
                              <a:moveTo>
                                <a:pt x="13656" y="0"/>
                              </a:moveTo>
                              <a:cubicBezTo>
                                <a:pt x="13690" y="0"/>
                                <a:pt x="13690" y="0"/>
                                <a:pt x="13690" y="0"/>
                              </a:cubicBezTo>
                              <a:cubicBezTo>
                                <a:pt x="13690" y="399"/>
                                <a:pt x="13690" y="399"/>
                                <a:pt x="13690" y="399"/>
                              </a:cubicBezTo>
                              <a:cubicBezTo>
                                <a:pt x="13656" y="399"/>
                                <a:pt x="13656" y="399"/>
                                <a:pt x="13656" y="399"/>
                              </a:cubicBezTo>
                              <a:lnTo>
                                <a:pt x="13656" y="0"/>
                              </a:lnTo>
                              <a:close/>
                              <a:moveTo>
                                <a:pt x="13808" y="55"/>
                              </a:moveTo>
                              <a:cubicBezTo>
                                <a:pt x="13774" y="55"/>
                                <a:pt x="13774" y="55"/>
                                <a:pt x="13774" y="55"/>
                              </a:cubicBezTo>
                              <a:cubicBezTo>
                                <a:pt x="13774" y="11"/>
                                <a:pt x="13774" y="11"/>
                                <a:pt x="13774" y="11"/>
                              </a:cubicBezTo>
                              <a:cubicBezTo>
                                <a:pt x="13808" y="11"/>
                                <a:pt x="13808" y="11"/>
                                <a:pt x="13808" y="11"/>
                              </a:cubicBezTo>
                              <a:lnTo>
                                <a:pt x="13808" y="55"/>
                              </a:lnTo>
                              <a:close/>
                              <a:moveTo>
                                <a:pt x="13774" y="128"/>
                              </a:moveTo>
                              <a:cubicBezTo>
                                <a:pt x="13808" y="128"/>
                                <a:pt x="13808" y="128"/>
                                <a:pt x="13808" y="128"/>
                              </a:cubicBezTo>
                              <a:cubicBezTo>
                                <a:pt x="13808" y="399"/>
                                <a:pt x="13808" y="399"/>
                                <a:pt x="13808" y="399"/>
                              </a:cubicBezTo>
                              <a:cubicBezTo>
                                <a:pt x="13774" y="399"/>
                                <a:pt x="13774" y="399"/>
                                <a:pt x="13774" y="399"/>
                              </a:cubicBezTo>
                              <a:lnTo>
                                <a:pt x="13774" y="128"/>
                              </a:lnTo>
                              <a:close/>
                              <a:moveTo>
                                <a:pt x="13892" y="191"/>
                              </a:moveTo>
                              <a:cubicBezTo>
                                <a:pt x="13892" y="181"/>
                                <a:pt x="13892" y="171"/>
                                <a:pt x="13892" y="160"/>
                              </a:cubicBezTo>
                              <a:cubicBezTo>
                                <a:pt x="13892" y="149"/>
                                <a:pt x="13891" y="139"/>
                                <a:pt x="13890" y="128"/>
                              </a:cubicBezTo>
                              <a:cubicBezTo>
                                <a:pt x="13922" y="128"/>
                                <a:pt x="13922" y="128"/>
                                <a:pt x="13922" y="128"/>
                              </a:cubicBezTo>
                              <a:cubicBezTo>
                                <a:pt x="13922" y="176"/>
                                <a:pt x="13922" y="176"/>
                                <a:pt x="13922" y="176"/>
                              </a:cubicBezTo>
                              <a:cubicBezTo>
                                <a:pt x="13923" y="176"/>
                                <a:pt x="13923" y="176"/>
                                <a:pt x="13923" y="176"/>
                              </a:cubicBezTo>
                              <a:cubicBezTo>
                                <a:pt x="13926" y="170"/>
                                <a:pt x="13930" y="164"/>
                                <a:pt x="13934" y="157"/>
                              </a:cubicBezTo>
                              <a:cubicBezTo>
                                <a:pt x="13938" y="151"/>
                                <a:pt x="13944" y="145"/>
                                <a:pt x="13950" y="139"/>
                              </a:cubicBezTo>
                              <a:cubicBezTo>
                                <a:pt x="13957" y="134"/>
                                <a:pt x="13965" y="130"/>
                                <a:pt x="13975" y="126"/>
                              </a:cubicBezTo>
                              <a:cubicBezTo>
                                <a:pt x="13985" y="123"/>
                                <a:pt x="13997" y="121"/>
                                <a:pt x="14011" y="121"/>
                              </a:cubicBezTo>
                              <a:cubicBezTo>
                                <a:pt x="14028" y="121"/>
                                <a:pt x="14042" y="124"/>
                                <a:pt x="14054" y="129"/>
                              </a:cubicBezTo>
                              <a:cubicBezTo>
                                <a:pt x="14065" y="135"/>
                                <a:pt x="14075" y="142"/>
                                <a:pt x="14082" y="151"/>
                              </a:cubicBezTo>
                              <a:cubicBezTo>
                                <a:pt x="14090" y="160"/>
                                <a:pt x="14095" y="171"/>
                                <a:pt x="14098" y="184"/>
                              </a:cubicBezTo>
                              <a:cubicBezTo>
                                <a:pt x="14102" y="197"/>
                                <a:pt x="14103" y="211"/>
                                <a:pt x="14103" y="225"/>
                              </a:cubicBezTo>
                              <a:cubicBezTo>
                                <a:pt x="14103" y="399"/>
                                <a:pt x="14103" y="399"/>
                                <a:pt x="14103" y="399"/>
                              </a:cubicBezTo>
                              <a:cubicBezTo>
                                <a:pt x="14070" y="399"/>
                                <a:pt x="14070" y="399"/>
                                <a:pt x="14070" y="399"/>
                              </a:cubicBezTo>
                              <a:cubicBezTo>
                                <a:pt x="14070" y="234"/>
                                <a:pt x="14070" y="234"/>
                                <a:pt x="14070" y="234"/>
                              </a:cubicBezTo>
                              <a:cubicBezTo>
                                <a:pt x="14070" y="208"/>
                                <a:pt x="14065" y="188"/>
                                <a:pt x="14055" y="173"/>
                              </a:cubicBezTo>
                              <a:cubicBezTo>
                                <a:pt x="14045" y="158"/>
                                <a:pt x="14029" y="150"/>
                                <a:pt x="14006" y="150"/>
                              </a:cubicBezTo>
                              <a:cubicBezTo>
                                <a:pt x="13991" y="150"/>
                                <a:pt x="13978" y="153"/>
                                <a:pt x="13967" y="159"/>
                              </a:cubicBezTo>
                              <a:cubicBezTo>
                                <a:pt x="13957" y="165"/>
                                <a:pt x="13949" y="173"/>
                                <a:pt x="13943" y="182"/>
                              </a:cubicBezTo>
                              <a:cubicBezTo>
                                <a:pt x="13937" y="192"/>
                                <a:pt x="13932" y="203"/>
                                <a:pt x="13930" y="214"/>
                              </a:cubicBezTo>
                              <a:cubicBezTo>
                                <a:pt x="13927" y="226"/>
                                <a:pt x="13926" y="237"/>
                                <a:pt x="13926" y="249"/>
                              </a:cubicBezTo>
                              <a:cubicBezTo>
                                <a:pt x="13926" y="399"/>
                                <a:pt x="13926" y="399"/>
                                <a:pt x="13926" y="399"/>
                              </a:cubicBezTo>
                              <a:cubicBezTo>
                                <a:pt x="13892" y="399"/>
                                <a:pt x="13892" y="399"/>
                                <a:pt x="13892" y="399"/>
                              </a:cubicBezTo>
                              <a:lnTo>
                                <a:pt x="13892" y="191"/>
                              </a:lnTo>
                              <a:close/>
                              <a:moveTo>
                                <a:pt x="14402" y="399"/>
                              </a:moveTo>
                              <a:cubicBezTo>
                                <a:pt x="14368" y="399"/>
                                <a:pt x="14368" y="399"/>
                                <a:pt x="14368" y="399"/>
                              </a:cubicBezTo>
                              <a:cubicBezTo>
                                <a:pt x="14368" y="356"/>
                                <a:pt x="14368" y="356"/>
                                <a:pt x="14368" y="356"/>
                              </a:cubicBezTo>
                              <a:cubicBezTo>
                                <a:pt x="14367" y="356"/>
                                <a:pt x="14367" y="356"/>
                                <a:pt x="14367" y="356"/>
                              </a:cubicBezTo>
                              <a:cubicBezTo>
                                <a:pt x="14358" y="373"/>
                                <a:pt x="14347" y="385"/>
                                <a:pt x="14333" y="393"/>
                              </a:cubicBezTo>
                              <a:cubicBezTo>
                                <a:pt x="14319" y="401"/>
                                <a:pt x="14302" y="405"/>
                                <a:pt x="14283" y="405"/>
                              </a:cubicBezTo>
                              <a:cubicBezTo>
                                <a:pt x="14265" y="405"/>
                                <a:pt x="14248" y="401"/>
                                <a:pt x="14234" y="394"/>
                              </a:cubicBezTo>
                              <a:cubicBezTo>
                                <a:pt x="14220" y="387"/>
                                <a:pt x="14209" y="377"/>
                                <a:pt x="14199" y="364"/>
                              </a:cubicBezTo>
                              <a:cubicBezTo>
                                <a:pt x="14190" y="351"/>
                                <a:pt x="14183" y="336"/>
                                <a:pt x="14178" y="319"/>
                              </a:cubicBezTo>
                              <a:cubicBezTo>
                                <a:pt x="14174" y="302"/>
                                <a:pt x="14171" y="283"/>
                                <a:pt x="14171" y="263"/>
                              </a:cubicBezTo>
                              <a:cubicBezTo>
                                <a:pt x="14171" y="243"/>
                                <a:pt x="14173" y="224"/>
                                <a:pt x="14178" y="206"/>
                              </a:cubicBezTo>
                              <a:cubicBezTo>
                                <a:pt x="14182" y="189"/>
                                <a:pt x="14188" y="174"/>
                                <a:pt x="14197" y="161"/>
                              </a:cubicBezTo>
                              <a:cubicBezTo>
                                <a:pt x="14206" y="149"/>
                                <a:pt x="14218" y="139"/>
                                <a:pt x="14232" y="132"/>
                              </a:cubicBezTo>
                              <a:cubicBezTo>
                                <a:pt x="14246" y="125"/>
                                <a:pt x="14263" y="121"/>
                                <a:pt x="14283" y="121"/>
                              </a:cubicBezTo>
                              <a:cubicBezTo>
                                <a:pt x="14296" y="121"/>
                                <a:pt x="14308" y="123"/>
                                <a:pt x="14318" y="128"/>
                              </a:cubicBezTo>
                              <a:cubicBezTo>
                                <a:pt x="14328" y="132"/>
                                <a:pt x="14336" y="137"/>
                                <a:pt x="14343" y="143"/>
                              </a:cubicBezTo>
                              <a:cubicBezTo>
                                <a:pt x="14350" y="148"/>
                                <a:pt x="14356" y="154"/>
                                <a:pt x="14360" y="160"/>
                              </a:cubicBezTo>
                              <a:cubicBezTo>
                                <a:pt x="14364" y="166"/>
                                <a:pt x="14366" y="170"/>
                                <a:pt x="14367" y="173"/>
                              </a:cubicBezTo>
                              <a:cubicBezTo>
                                <a:pt x="14368" y="173"/>
                                <a:pt x="14368" y="173"/>
                                <a:pt x="14368" y="173"/>
                              </a:cubicBezTo>
                              <a:cubicBezTo>
                                <a:pt x="14368" y="0"/>
                                <a:pt x="14368" y="0"/>
                                <a:pt x="14368" y="0"/>
                              </a:cubicBezTo>
                              <a:cubicBezTo>
                                <a:pt x="14402" y="0"/>
                                <a:pt x="14402" y="0"/>
                                <a:pt x="14402" y="0"/>
                              </a:cubicBezTo>
                              <a:lnTo>
                                <a:pt x="14402" y="399"/>
                              </a:lnTo>
                              <a:close/>
                              <a:moveTo>
                                <a:pt x="14212" y="303"/>
                              </a:moveTo>
                              <a:cubicBezTo>
                                <a:pt x="14214" y="316"/>
                                <a:pt x="14218" y="328"/>
                                <a:pt x="14224" y="339"/>
                              </a:cubicBezTo>
                              <a:cubicBezTo>
                                <a:pt x="14230" y="350"/>
                                <a:pt x="14239" y="359"/>
                                <a:pt x="14249" y="366"/>
                              </a:cubicBezTo>
                              <a:cubicBezTo>
                                <a:pt x="14259" y="373"/>
                                <a:pt x="14272" y="376"/>
                                <a:pt x="14288" y="376"/>
                              </a:cubicBezTo>
                              <a:cubicBezTo>
                                <a:pt x="14303" y="376"/>
                                <a:pt x="14316" y="373"/>
                                <a:pt x="14326" y="366"/>
                              </a:cubicBezTo>
                              <a:cubicBezTo>
                                <a:pt x="14336" y="358"/>
                                <a:pt x="14344" y="349"/>
                                <a:pt x="14351" y="338"/>
                              </a:cubicBezTo>
                              <a:cubicBezTo>
                                <a:pt x="14357" y="327"/>
                                <a:pt x="14361" y="315"/>
                                <a:pt x="14364" y="302"/>
                              </a:cubicBezTo>
                              <a:cubicBezTo>
                                <a:pt x="14367" y="288"/>
                                <a:pt x="14368" y="276"/>
                                <a:pt x="14368" y="263"/>
                              </a:cubicBezTo>
                              <a:cubicBezTo>
                                <a:pt x="14368" y="251"/>
                                <a:pt x="14367" y="238"/>
                                <a:pt x="14364" y="225"/>
                              </a:cubicBezTo>
                              <a:cubicBezTo>
                                <a:pt x="14361" y="211"/>
                                <a:pt x="14357" y="199"/>
                                <a:pt x="14351" y="188"/>
                              </a:cubicBezTo>
                              <a:cubicBezTo>
                                <a:pt x="14344" y="177"/>
                                <a:pt x="14336" y="168"/>
                                <a:pt x="14326" y="161"/>
                              </a:cubicBezTo>
                              <a:cubicBezTo>
                                <a:pt x="14316" y="153"/>
                                <a:pt x="14303" y="150"/>
                                <a:pt x="14288" y="150"/>
                              </a:cubicBezTo>
                              <a:cubicBezTo>
                                <a:pt x="14272" y="150"/>
                                <a:pt x="14259" y="153"/>
                                <a:pt x="14249" y="160"/>
                              </a:cubicBezTo>
                              <a:cubicBezTo>
                                <a:pt x="14239" y="167"/>
                                <a:pt x="14230" y="176"/>
                                <a:pt x="14224" y="187"/>
                              </a:cubicBezTo>
                              <a:cubicBezTo>
                                <a:pt x="14218" y="198"/>
                                <a:pt x="14214" y="210"/>
                                <a:pt x="14212" y="223"/>
                              </a:cubicBezTo>
                              <a:cubicBezTo>
                                <a:pt x="14209" y="237"/>
                                <a:pt x="14208" y="250"/>
                                <a:pt x="14208" y="263"/>
                              </a:cubicBezTo>
                              <a:cubicBezTo>
                                <a:pt x="14208" y="276"/>
                                <a:pt x="14209" y="289"/>
                                <a:pt x="14212" y="303"/>
                              </a:cubicBezTo>
                              <a:close/>
                              <a:moveTo>
                                <a:pt x="14483" y="191"/>
                              </a:moveTo>
                              <a:cubicBezTo>
                                <a:pt x="14483" y="181"/>
                                <a:pt x="14483" y="171"/>
                                <a:pt x="14482" y="160"/>
                              </a:cubicBezTo>
                              <a:cubicBezTo>
                                <a:pt x="14482" y="149"/>
                                <a:pt x="14482" y="139"/>
                                <a:pt x="14481" y="128"/>
                              </a:cubicBezTo>
                              <a:cubicBezTo>
                                <a:pt x="14513" y="128"/>
                                <a:pt x="14513" y="128"/>
                                <a:pt x="14513" y="128"/>
                              </a:cubicBezTo>
                              <a:cubicBezTo>
                                <a:pt x="14513" y="176"/>
                                <a:pt x="14513" y="176"/>
                                <a:pt x="14513" y="176"/>
                              </a:cubicBezTo>
                              <a:cubicBezTo>
                                <a:pt x="14514" y="176"/>
                                <a:pt x="14514" y="176"/>
                                <a:pt x="14514" y="176"/>
                              </a:cubicBezTo>
                              <a:cubicBezTo>
                                <a:pt x="14517" y="170"/>
                                <a:pt x="14520" y="164"/>
                                <a:pt x="14525" y="157"/>
                              </a:cubicBezTo>
                              <a:cubicBezTo>
                                <a:pt x="14529" y="151"/>
                                <a:pt x="14534" y="145"/>
                                <a:pt x="14541" y="139"/>
                              </a:cubicBezTo>
                              <a:cubicBezTo>
                                <a:pt x="14548" y="134"/>
                                <a:pt x="14556" y="130"/>
                                <a:pt x="14566" y="126"/>
                              </a:cubicBezTo>
                              <a:cubicBezTo>
                                <a:pt x="14576" y="123"/>
                                <a:pt x="14587" y="121"/>
                                <a:pt x="14602" y="121"/>
                              </a:cubicBezTo>
                              <a:cubicBezTo>
                                <a:pt x="14618" y="121"/>
                                <a:pt x="14632" y="124"/>
                                <a:pt x="14644" y="129"/>
                              </a:cubicBezTo>
                              <a:cubicBezTo>
                                <a:pt x="14656" y="135"/>
                                <a:pt x="14665" y="142"/>
                                <a:pt x="14673" y="151"/>
                              </a:cubicBezTo>
                              <a:cubicBezTo>
                                <a:pt x="14680" y="160"/>
                                <a:pt x="14686" y="171"/>
                                <a:pt x="14689" y="184"/>
                              </a:cubicBezTo>
                              <a:cubicBezTo>
                                <a:pt x="14692" y="197"/>
                                <a:pt x="14694" y="211"/>
                                <a:pt x="14694" y="225"/>
                              </a:cubicBezTo>
                              <a:cubicBezTo>
                                <a:pt x="14694" y="399"/>
                                <a:pt x="14694" y="399"/>
                                <a:pt x="14694" y="399"/>
                              </a:cubicBezTo>
                              <a:cubicBezTo>
                                <a:pt x="14661" y="399"/>
                                <a:pt x="14661" y="399"/>
                                <a:pt x="14661" y="399"/>
                              </a:cubicBezTo>
                              <a:cubicBezTo>
                                <a:pt x="14661" y="234"/>
                                <a:pt x="14661" y="234"/>
                                <a:pt x="14661" y="234"/>
                              </a:cubicBezTo>
                              <a:cubicBezTo>
                                <a:pt x="14661" y="208"/>
                                <a:pt x="14656" y="188"/>
                                <a:pt x="14646" y="173"/>
                              </a:cubicBezTo>
                              <a:cubicBezTo>
                                <a:pt x="14636" y="158"/>
                                <a:pt x="14619" y="150"/>
                                <a:pt x="14596" y="150"/>
                              </a:cubicBezTo>
                              <a:cubicBezTo>
                                <a:pt x="14581" y="150"/>
                                <a:pt x="14568" y="153"/>
                                <a:pt x="14558" y="159"/>
                              </a:cubicBezTo>
                              <a:cubicBezTo>
                                <a:pt x="14548" y="165"/>
                                <a:pt x="14540" y="173"/>
                                <a:pt x="14533" y="182"/>
                              </a:cubicBezTo>
                              <a:cubicBezTo>
                                <a:pt x="14527" y="192"/>
                                <a:pt x="14523" y="203"/>
                                <a:pt x="14520" y="214"/>
                              </a:cubicBezTo>
                              <a:cubicBezTo>
                                <a:pt x="14518" y="226"/>
                                <a:pt x="14516" y="237"/>
                                <a:pt x="14516" y="249"/>
                              </a:cubicBezTo>
                              <a:cubicBezTo>
                                <a:pt x="14516" y="399"/>
                                <a:pt x="14516" y="399"/>
                                <a:pt x="14516" y="399"/>
                              </a:cubicBezTo>
                              <a:cubicBezTo>
                                <a:pt x="14483" y="399"/>
                                <a:pt x="14483" y="399"/>
                                <a:pt x="14483" y="399"/>
                              </a:cubicBezTo>
                              <a:lnTo>
                                <a:pt x="14483" y="191"/>
                              </a:lnTo>
                              <a:close/>
                              <a:moveTo>
                                <a:pt x="14960" y="390"/>
                              </a:moveTo>
                              <a:cubicBezTo>
                                <a:pt x="14948" y="395"/>
                                <a:pt x="14935" y="399"/>
                                <a:pt x="14921" y="401"/>
                              </a:cubicBezTo>
                              <a:cubicBezTo>
                                <a:pt x="14907" y="404"/>
                                <a:pt x="14893" y="405"/>
                                <a:pt x="14881" y="405"/>
                              </a:cubicBezTo>
                              <a:cubicBezTo>
                                <a:pt x="14859" y="405"/>
                                <a:pt x="14840" y="401"/>
                                <a:pt x="14824" y="394"/>
                              </a:cubicBezTo>
                              <a:cubicBezTo>
                                <a:pt x="14808" y="387"/>
                                <a:pt x="14795" y="377"/>
                                <a:pt x="14786" y="365"/>
                              </a:cubicBezTo>
                              <a:cubicBezTo>
                                <a:pt x="14776" y="352"/>
                                <a:pt x="14769" y="337"/>
                                <a:pt x="14764" y="319"/>
                              </a:cubicBezTo>
                              <a:cubicBezTo>
                                <a:pt x="14760" y="302"/>
                                <a:pt x="14758" y="283"/>
                                <a:pt x="14758" y="263"/>
                              </a:cubicBezTo>
                              <a:cubicBezTo>
                                <a:pt x="14758" y="242"/>
                                <a:pt x="14761" y="223"/>
                                <a:pt x="14766" y="206"/>
                              </a:cubicBezTo>
                              <a:cubicBezTo>
                                <a:pt x="14772" y="188"/>
                                <a:pt x="14779" y="174"/>
                                <a:pt x="14789" y="161"/>
                              </a:cubicBezTo>
                              <a:cubicBezTo>
                                <a:pt x="14799" y="149"/>
                                <a:pt x="14811" y="139"/>
                                <a:pt x="14825" y="132"/>
                              </a:cubicBezTo>
                              <a:cubicBezTo>
                                <a:pt x="14839" y="125"/>
                                <a:pt x="14855" y="121"/>
                                <a:pt x="14872" y="121"/>
                              </a:cubicBezTo>
                              <a:cubicBezTo>
                                <a:pt x="14891" y="121"/>
                                <a:pt x="14908" y="125"/>
                                <a:pt x="14921" y="132"/>
                              </a:cubicBezTo>
                              <a:cubicBezTo>
                                <a:pt x="14935" y="139"/>
                                <a:pt x="14946" y="149"/>
                                <a:pt x="14955" y="161"/>
                              </a:cubicBezTo>
                              <a:cubicBezTo>
                                <a:pt x="14963" y="174"/>
                                <a:pt x="14970" y="188"/>
                                <a:pt x="14974" y="204"/>
                              </a:cubicBezTo>
                              <a:cubicBezTo>
                                <a:pt x="14978" y="220"/>
                                <a:pt x="14980" y="238"/>
                                <a:pt x="14980" y="256"/>
                              </a:cubicBezTo>
                              <a:cubicBezTo>
                                <a:pt x="14980" y="273"/>
                                <a:pt x="14980" y="273"/>
                                <a:pt x="14980" y="273"/>
                              </a:cubicBezTo>
                              <a:cubicBezTo>
                                <a:pt x="14794" y="273"/>
                                <a:pt x="14794" y="273"/>
                                <a:pt x="14794" y="273"/>
                              </a:cubicBezTo>
                              <a:cubicBezTo>
                                <a:pt x="14794" y="287"/>
                                <a:pt x="14796" y="300"/>
                                <a:pt x="14800" y="313"/>
                              </a:cubicBezTo>
                              <a:cubicBezTo>
                                <a:pt x="14804" y="326"/>
                                <a:pt x="14810" y="337"/>
                                <a:pt x="14817" y="346"/>
                              </a:cubicBezTo>
                              <a:cubicBezTo>
                                <a:pt x="14825" y="355"/>
                                <a:pt x="14834" y="363"/>
                                <a:pt x="14845" y="368"/>
                              </a:cubicBezTo>
                              <a:cubicBezTo>
                                <a:pt x="14856" y="373"/>
                                <a:pt x="14869" y="376"/>
                                <a:pt x="14884" y="376"/>
                              </a:cubicBezTo>
                              <a:cubicBezTo>
                                <a:pt x="14890" y="376"/>
                                <a:pt x="14896" y="376"/>
                                <a:pt x="14904" y="374"/>
                              </a:cubicBezTo>
                              <a:cubicBezTo>
                                <a:pt x="14911" y="373"/>
                                <a:pt x="14918" y="372"/>
                                <a:pt x="14925" y="370"/>
                              </a:cubicBezTo>
                              <a:cubicBezTo>
                                <a:pt x="14932" y="368"/>
                                <a:pt x="14938" y="366"/>
                                <a:pt x="14945" y="363"/>
                              </a:cubicBezTo>
                              <a:cubicBezTo>
                                <a:pt x="14951" y="361"/>
                                <a:pt x="14956" y="358"/>
                                <a:pt x="14960" y="356"/>
                              </a:cubicBezTo>
                              <a:lnTo>
                                <a:pt x="14960" y="390"/>
                              </a:lnTo>
                              <a:close/>
                              <a:moveTo>
                                <a:pt x="14943" y="244"/>
                              </a:moveTo>
                              <a:cubicBezTo>
                                <a:pt x="14943" y="232"/>
                                <a:pt x="14942" y="221"/>
                                <a:pt x="14939" y="209"/>
                              </a:cubicBezTo>
                              <a:cubicBezTo>
                                <a:pt x="14937" y="198"/>
                                <a:pt x="14933" y="188"/>
                                <a:pt x="14928" y="179"/>
                              </a:cubicBezTo>
                              <a:cubicBezTo>
                                <a:pt x="14922" y="170"/>
                                <a:pt x="14915" y="163"/>
                                <a:pt x="14906" y="158"/>
                              </a:cubicBezTo>
                              <a:cubicBezTo>
                                <a:pt x="14897" y="153"/>
                                <a:pt x="14887" y="150"/>
                                <a:pt x="14874" y="150"/>
                              </a:cubicBezTo>
                              <a:cubicBezTo>
                                <a:pt x="14862" y="150"/>
                                <a:pt x="14851" y="153"/>
                                <a:pt x="14841" y="158"/>
                              </a:cubicBezTo>
                              <a:cubicBezTo>
                                <a:pt x="14831" y="164"/>
                                <a:pt x="14823" y="171"/>
                                <a:pt x="14816" y="180"/>
                              </a:cubicBezTo>
                              <a:cubicBezTo>
                                <a:pt x="14809" y="189"/>
                                <a:pt x="14804" y="199"/>
                                <a:pt x="14800" y="210"/>
                              </a:cubicBezTo>
                              <a:cubicBezTo>
                                <a:pt x="14796" y="221"/>
                                <a:pt x="14794" y="233"/>
                                <a:pt x="14794" y="244"/>
                              </a:cubicBezTo>
                              <a:lnTo>
                                <a:pt x="14943" y="244"/>
                              </a:lnTo>
                              <a:close/>
                              <a:moveTo>
                                <a:pt x="15023" y="359"/>
                              </a:moveTo>
                              <a:cubicBezTo>
                                <a:pt x="15033" y="364"/>
                                <a:pt x="15044" y="368"/>
                                <a:pt x="15056" y="371"/>
                              </a:cubicBezTo>
                              <a:cubicBezTo>
                                <a:pt x="15068" y="375"/>
                                <a:pt x="15080" y="376"/>
                                <a:pt x="15094" y="376"/>
                              </a:cubicBezTo>
                              <a:cubicBezTo>
                                <a:pt x="15102" y="376"/>
                                <a:pt x="15109" y="375"/>
                                <a:pt x="15116" y="373"/>
                              </a:cubicBezTo>
                              <a:cubicBezTo>
                                <a:pt x="15123" y="371"/>
                                <a:pt x="15130" y="368"/>
                                <a:pt x="15135" y="364"/>
                              </a:cubicBezTo>
                              <a:cubicBezTo>
                                <a:pt x="15141" y="360"/>
                                <a:pt x="15146" y="355"/>
                                <a:pt x="15149" y="349"/>
                              </a:cubicBezTo>
                              <a:cubicBezTo>
                                <a:pt x="15152" y="343"/>
                                <a:pt x="15154" y="336"/>
                                <a:pt x="15154" y="328"/>
                              </a:cubicBezTo>
                              <a:cubicBezTo>
                                <a:pt x="15154" y="317"/>
                                <a:pt x="15150" y="308"/>
                                <a:pt x="15144" y="301"/>
                              </a:cubicBezTo>
                              <a:cubicBezTo>
                                <a:pt x="15138" y="294"/>
                                <a:pt x="15130" y="288"/>
                                <a:pt x="15120" y="282"/>
                              </a:cubicBezTo>
                              <a:cubicBezTo>
                                <a:pt x="15110" y="277"/>
                                <a:pt x="15100" y="272"/>
                                <a:pt x="15088" y="267"/>
                              </a:cubicBezTo>
                              <a:cubicBezTo>
                                <a:pt x="15077" y="262"/>
                                <a:pt x="15067" y="256"/>
                                <a:pt x="15057" y="250"/>
                              </a:cubicBezTo>
                              <a:cubicBezTo>
                                <a:pt x="15047" y="244"/>
                                <a:pt x="15039" y="236"/>
                                <a:pt x="15033" y="228"/>
                              </a:cubicBezTo>
                              <a:cubicBezTo>
                                <a:pt x="15027" y="219"/>
                                <a:pt x="15023" y="208"/>
                                <a:pt x="15023" y="195"/>
                              </a:cubicBezTo>
                              <a:cubicBezTo>
                                <a:pt x="15023" y="182"/>
                                <a:pt x="15026" y="170"/>
                                <a:pt x="15031" y="161"/>
                              </a:cubicBezTo>
                              <a:cubicBezTo>
                                <a:pt x="15036" y="151"/>
                                <a:pt x="15042" y="144"/>
                                <a:pt x="15051" y="138"/>
                              </a:cubicBezTo>
                              <a:cubicBezTo>
                                <a:pt x="15059" y="132"/>
                                <a:pt x="15068" y="128"/>
                                <a:pt x="15079" y="125"/>
                              </a:cubicBezTo>
                              <a:cubicBezTo>
                                <a:pt x="15090" y="123"/>
                                <a:pt x="15101" y="121"/>
                                <a:pt x="15112" y="121"/>
                              </a:cubicBezTo>
                              <a:cubicBezTo>
                                <a:pt x="15119" y="121"/>
                                <a:pt x="15129" y="122"/>
                                <a:pt x="15141" y="124"/>
                              </a:cubicBezTo>
                              <a:cubicBezTo>
                                <a:pt x="15154" y="126"/>
                                <a:pt x="15166" y="129"/>
                                <a:pt x="15178" y="133"/>
                              </a:cubicBezTo>
                              <a:cubicBezTo>
                                <a:pt x="15175" y="163"/>
                                <a:pt x="15175" y="163"/>
                                <a:pt x="15175" y="163"/>
                              </a:cubicBezTo>
                              <a:cubicBezTo>
                                <a:pt x="15166" y="159"/>
                                <a:pt x="15157" y="156"/>
                                <a:pt x="15146" y="153"/>
                              </a:cubicBezTo>
                              <a:cubicBezTo>
                                <a:pt x="15135" y="151"/>
                                <a:pt x="15124" y="150"/>
                                <a:pt x="15115" y="150"/>
                              </a:cubicBezTo>
                              <a:cubicBezTo>
                                <a:pt x="15098" y="150"/>
                                <a:pt x="15084" y="153"/>
                                <a:pt x="15073" y="160"/>
                              </a:cubicBezTo>
                              <a:cubicBezTo>
                                <a:pt x="15062" y="166"/>
                                <a:pt x="15057" y="178"/>
                                <a:pt x="15057" y="195"/>
                              </a:cubicBezTo>
                              <a:cubicBezTo>
                                <a:pt x="15057" y="204"/>
                                <a:pt x="15060" y="211"/>
                                <a:pt x="15067" y="216"/>
                              </a:cubicBezTo>
                              <a:cubicBezTo>
                                <a:pt x="15073" y="222"/>
                                <a:pt x="15081" y="227"/>
                                <a:pt x="15091" y="232"/>
                              </a:cubicBezTo>
                              <a:cubicBezTo>
                                <a:pt x="15101" y="237"/>
                                <a:pt x="15112" y="242"/>
                                <a:pt x="15124" y="247"/>
                              </a:cubicBezTo>
                              <a:cubicBezTo>
                                <a:pt x="15135" y="252"/>
                                <a:pt x="15146" y="258"/>
                                <a:pt x="15156" y="265"/>
                              </a:cubicBezTo>
                              <a:cubicBezTo>
                                <a:pt x="15166" y="272"/>
                                <a:pt x="15174" y="281"/>
                                <a:pt x="15180" y="291"/>
                              </a:cubicBezTo>
                              <a:cubicBezTo>
                                <a:pt x="15187" y="301"/>
                                <a:pt x="15190" y="313"/>
                                <a:pt x="15190" y="328"/>
                              </a:cubicBezTo>
                              <a:cubicBezTo>
                                <a:pt x="15190" y="342"/>
                                <a:pt x="15187" y="354"/>
                                <a:pt x="15181" y="364"/>
                              </a:cubicBezTo>
                              <a:cubicBezTo>
                                <a:pt x="15175" y="374"/>
                                <a:pt x="15167" y="382"/>
                                <a:pt x="15158" y="388"/>
                              </a:cubicBezTo>
                              <a:cubicBezTo>
                                <a:pt x="15149" y="394"/>
                                <a:pt x="15139" y="398"/>
                                <a:pt x="15128" y="401"/>
                              </a:cubicBezTo>
                              <a:cubicBezTo>
                                <a:pt x="15117" y="404"/>
                                <a:pt x="15106" y="405"/>
                                <a:pt x="15096" y="405"/>
                              </a:cubicBezTo>
                              <a:cubicBezTo>
                                <a:pt x="15083" y="405"/>
                                <a:pt x="15070" y="404"/>
                                <a:pt x="15057" y="402"/>
                              </a:cubicBezTo>
                              <a:cubicBezTo>
                                <a:pt x="15044" y="400"/>
                                <a:pt x="15032" y="397"/>
                                <a:pt x="15020" y="392"/>
                              </a:cubicBezTo>
                              <a:lnTo>
                                <a:pt x="15023" y="359"/>
                              </a:lnTo>
                              <a:close/>
                              <a:moveTo>
                                <a:pt x="15229" y="359"/>
                              </a:moveTo>
                              <a:cubicBezTo>
                                <a:pt x="15240" y="364"/>
                                <a:pt x="15251" y="368"/>
                                <a:pt x="15263" y="371"/>
                              </a:cubicBezTo>
                              <a:cubicBezTo>
                                <a:pt x="15275" y="375"/>
                                <a:pt x="15287" y="376"/>
                                <a:pt x="15300" y="376"/>
                              </a:cubicBezTo>
                              <a:cubicBezTo>
                                <a:pt x="15308" y="376"/>
                                <a:pt x="15316" y="375"/>
                                <a:pt x="15323" y="373"/>
                              </a:cubicBezTo>
                              <a:cubicBezTo>
                                <a:pt x="15330" y="371"/>
                                <a:pt x="15336" y="368"/>
                                <a:pt x="15342" y="364"/>
                              </a:cubicBezTo>
                              <a:cubicBezTo>
                                <a:pt x="15348" y="360"/>
                                <a:pt x="15352" y="355"/>
                                <a:pt x="15355" y="349"/>
                              </a:cubicBezTo>
                              <a:cubicBezTo>
                                <a:pt x="15359" y="343"/>
                                <a:pt x="15360" y="336"/>
                                <a:pt x="15360" y="328"/>
                              </a:cubicBezTo>
                              <a:cubicBezTo>
                                <a:pt x="15360" y="317"/>
                                <a:pt x="15357" y="308"/>
                                <a:pt x="15351" y="301"/>
                              </a:cubicBezTo>
                              <a:cubicBezTo>
                                <a:pt x="15344" y="294"/>
                                <a:pt x="15336" y="288"/>
                                <a:pt x="15326" y="282"/>
                              </a:cubicBezTo>
                              <a:cubicBezTo>
                                <a:pt x="15317" y="277"/>
                                <a:pt x="15306" y="272"/>
                                <a:pt x="15295" y="267"/>
                              </a:cubicBezTo>
                              <a:cubicBezTo>
                                <a:pt x="15284" y="262"/>
                                <a:pt x="15273" y="256"/>
                                <a:pt x="15264" y="250"/>
                              </a:cubicBezTo>
                              <a:cubicBezTo>
                                <a:pt x="15254" y="244"/>
                                <a:pt x="15246" y="236"/>
                                <a:pt x="15240" y="228"/>
                              </a:cubicBezTo>
                              <a:cubicBezTo>
                                <a:pt x="15233" y="219"/>
                                <a:pt x="15230" y="208"/>
                                <a:pt x="15230" y="195"/>
                              </a:cubicBezTo>
                              <a:cubicBezTo>
                                <a:pt x="15230" y="182"/>
                                <a:pt x="15232" y="170"/>
                                <a:pt x="15237" y="161"/>
                              </a:cubicBezTo>
                              <a:cubicBezTo>
                                <a:pt x="15242" y="151"/>
                                <a:pt x="15249" y="144"/>
                                <a:pt x="15257" y="138"/>
                              </a:cubicBezTo>
                              <a:cubicBezTo>
                                <a:pt x="15266" y="132"/>
                                <a:pt x="15275" y="128"/>
                                <a:pt x="15286" y="125"/>
                              </a:cubicBezTo>
                              <a:cubicBezTo>
                                <a:pt x="15296" y="123"/>
                                <a:pt x="15307" y="121"/>
                                <a:pt x="15318" y="121"/>
                              </a:cubicBezTo>
                              <a:cubicBezTo>
                                <a:pt x="15325" y="121"/>
                                <a:pt x="15335" y="122"/>
                                <a:pt x="15348" y="124"/>
                              </a:cubicBezTo>
                              <a:cubicBezTo>
                                <a:pt x="15361" y="126"/>
                                <a:pt x="15373" y="129"/>
                                <a:pt x="15385" y="133"/>
                              </a:cubicBezTo>
                              <a:cubicBezTo>
                                <a:pt x="15382" y="163"/>
                                <a:pt x="15382" y="163"/>
                                <a:pt x="15382" y="163"/>
                              </a:cubicBezTo>
                              <a:cubicBezTo>
                                <a:pt x="15373" y="159"/>
                                <a:pt x="15363" y="156"/>
                                <a:pt x="15352" y="153"/>
                              </a:cubicBezTo>
                              <a:cubicBezTo>
                                <a:pt x="15341" y="151"/>
                                <a:pt x="15331" y="150"/>
                                <a:pt x="15322" y="150"/>
                              </a:cubicBezTo>
                              <a:cubicBezTo>
                                <a:pt x="15305" y="150"/>
                                <a:pt x="15290" y="153"/>
                                <a:pt x="15280" y="160"/>
                              </a:cubicBezTo>
                              <a:cubicBezTo>
                                <a:pt x="15269" y="166"/>
                                <a:pt x="15263" y="178"/>
                                <a:pt x="15263" y="195"/>
                              </a:cubicBezTo>
                              <a:cubicBezTo>
                                <a:pt x="15263" y="204"/>
                                <a:pt x="15267" y="211"/>
                                <a:pt x="15273" y="216"/>
                              </a:cubicBezTo>
                              <a:cubicBezTo>
                                <a:pt x="15280" y="222"/>
                                <a:pt x="15288" y="227"/>
                                <a:pt x="15298" y="232"/>
                              </a:cubicBezTo>
                              <a:cubicBezTo>
                                <a:pt x="15308" y="237"/>
                                <a:pt x="15319" y="242"/>
                                <a:pt x="15330" y="247"/>
                              </a:cubicBezTo>
                              <a:cubicBezTo>
                                <a:pt x="15342" y="252"/>
                                <a:pt x="15352" y="258"/>
                                <a:pt x="15362" y="265"/>
                              </a:cubicBezTo>
                              <a:cubicBezTo>
                                <a:pt x="15372" y="272"/>
                                <a:pt x="15380" y="281"/>
                                <a:pt x="15387" y="291"/>
                              </a:cubicBezTo>
                              <a:cubicBezTo>
                                <a:pt x="15394" y="301"/>
                                <a:pt x="15397" y="313"/>
                                <a:pt x="15397" y="328"/>
                              </a:cubicBezTo>
                              <a:cubicBezTo>
                                <a:pt x="15397" y="342"/>
                                <a:pt x="15394" y="354"/>
                                <a:pt x="15388" y="364"/>
                              </a:cubicBezTo>
                              <a:cubicBezTo>
                                <a:pt x="15382" y="374"/>
                                <a:pt x="15374" y="382"/>
                                <a:pt x="15365" y="388"/>
                              </a:cubicBezTo>
                              <a:cubicBezTo>
                                <a:pt x="15356" y="394"/>
                                <a:pt x="15346" y="398"/>
                                <a:pt x="15334" y="401"/>
                              </a:cubicBezTo>
                              <a:cubicBezTo>
                                <a:pt x="15323" y="404"/>
                                <a:pt x="15313" y="405"/>
                                <a:pt x="15302" y="405"/>
                              </a:cubicBezTo>
                              <a:cubicBezTo>
                                <a:pt x="15289" y="405"/>
                                <a:pt x="15276" y="404"/>
                                <a:pt x="15263" y="402"/>
                              </a:cubicBezTo>
                              <a:cubicBezTo>
                                <a:pt x="15251" y="400"/>
                                <a:pt x="15238" y="397"/>
                                <a:pt x="15226" y="392"/>
                              </a:cubicBezTo>
                              <a:lnTo>
                                <a:pt x="15229" y="359"/>
                              </a:lnTo>
                              <a:close/>
                              <a:moveTo>
                                <a:pt x="15760" y="355"/>
                              </a:moveTo>
                              <a:cubicBezTo>
                                <a:pt x="15759" y="355"/>
                                <a:pt x="15759" y="355"/>
                                <a:pt x="15759" y="355"/>
                              </a:cubicBezTo>
                              <a:cubicBezTo>
                                <a:pt x="15755" y="363"/>
                                <a:pt x="15750" y="370"/>
                                <a:pt x="15744" y="376"/>
                              </a:cubicBezTo>
                              <a:cubicBezTo>
                                <a:pt x="15738" y="383"/>
                                <a:pt x="15731" y="388"/>
                                <a:pt x="15723" y="392"/>
                              </a:cubicBezTo>
                              <a:cubicBezTo>
                                <a:pt x="15715" y="396"/>
                                <a:pt x="15707" y="400"/>
                                <a:pt x="15698" y="402"/>
                              </a:cubicBezTo>
                              <a:cubicBezTo>
                                <a:pt x="15690" y="404"/>
                                <a:pt x="15681" y="405"/>
                                <a:pt x="15673" y="405"/>
                              </a:cubicBezTo>
                              <a:cubicBezTo>
                                <a:pt x="15654" y="405"/>
                                <a:pt x="15638" y="402"/>
                                <a:pt x="15627" y="396"/>
                              </a:cubicBezTo>
                              <a:cubicBezTo>
                                <a:pt x="15615" y="391"/>
                                <a:pt x="15606" y="384"/>
                                <a:pt x="15600" y="376"/>
                              </a:cubicBezTo>
                              <a:cubicBezTo>
                                <a:pt x="15593" y="368"/>
                                <a:pt x="15589" y="360"/>
                                <a:pt x="15587" y="351"/>
                              </a:cubicBezTo>
                              <a:cubicBezTo>
                                <a:pt x="15585" y="342"/>
                                <a:pt x="15584" y="334"/>
                                <a:pt x="15584" y="328"/>
                              </a:cubicBezTo>
                              <a:cubicBezTo>
                                <a:pt x="15584" y="313"/>
                                <a:pt x="15586" y="300"/>
                                <a:pt x="15591" y="290"/>
                              </a:cubicBezTo>
                              <a:cubicBezTo>
                                <a:pt x="15596" y="279"/>
                                <a:pt x="15603" y="270"/>
                                <a:pt x="15611" y="263"/>
                              </a:cubicBezTo>
                              <a:cubicBezTo>
                                <a:pt x="15620" y="256"/>
                                <a:pt x="15630" y="251"/>
                                <a:pt x="15641" y="247"/>
                              </a:cubicBezTo>
                              <a:cubicBezTo>
                                <a:pt x="15652" y="243"/>
                                <a:pt x="15664" y="240"/>
                                <a:pt x="15676" y="238"/>
                              </a:cubicBezTo>
                              <a:cubicBezTo>
                                <a:pt x="15689" y="236"/>
                                <a:pt x="15701" y="235"/>
                                <a:pt x="15714" y="234"/>
                              </a:cubicBezTo>
                              <a:cubicBezTo>
                                <a:pt x="15727" y="234"/>
                                <a:pt x="15739" y="233"/>
                                <a:pt x="15750" y="233"/>
                              </a:cubicBezTo>
                              <a:cubicBezTo>
                                <a:pt x="15757" y="233"/>
                                <a:pt x="15757" y="233"/>
                                <a:pt x="15757" y="233"/>
                              </a:cubicBezTo>
                              <a:cubicBezTo>
                                <a:pt x="15757" y="220"/>
                                <a:pt x="15757" y="220"/>
                                <a:pt x="15757" y="220"/>
                              </a:cubicBezTo>
                              <a:cubicBezTo>
                                <a:pt x="15757" y="196"/>
                                <a:pt x="15752" y="179"/>
                                <a:pt x="15743" y="167"/>
                              </a:cubicBezTo>
                              <a:cubicBezTo>
                                <a:pt x="15734" y="156"/>
                                <a:pt x="15718" y="150"/>
                                <a:pt x="15695" y="150"/>
                              </a:cubicBezTo>
                              <a:cubicBezTo>
                                <a:pt x="15681" y="150"/>
                                <a:pt x="15667" y="152"/>
                                <a:pt x="15654" y="155"/>
                              </a:cubicBezTo>
                              <a:cubicBezTo>
                                <a:pt x="15641" y="158"/>
                                <a:pt x="15628" y="164"/>
                                <a:pt x="15616" y="172"/>
                              </a:cubicBezTo>
                              <a:cubicBezTo>
                                <a:pt x="15616" y="140"/>
                                <a:pt x="15616" y="140"/>
                                <a:pt x="15616" y="140"/>
                              </a:cubicBezTo>
                              <a:cubicBezTo>
                                <a:pt x="15621" y="137"/>
                                <a:pt x="15627" y="135"/>
                                <a:pt x="15634" y="133"/>
                              </a:cubicBezTo>
                              <a:cubicBezTo>
                                <a:pt x="15640" y="130"/>
                                <a:pt x="15647" y="128"/>
                                <a:pt x="15654" y="127"/>
                              </a:cubicBezTo>
                              <a:cubicBezTo>
                                <a:pt x="15661" y="125"/>
                                <a:pt x="15668" y="124"/>
                                <a:pt x="15676" y="123"/>
                              </a:cubicBezTo>
                              <a:cubicBezTo>
                                <a:pt x="15683" y="122"/>
                                <a:pt x="15689" y="121"/>
                                <a:pt x="15695" y="121"/>
                              </a:cubicBezTo>
                              <a:cubicBezTo>
                                <a:pt x="15729" y="121"/>
                                <a:pt x="15753" y="129"/>
                                <a:pt x="15768" y="145"/>
                              </a:cubicBezTo>
                              <a:cubicBezTo>
                                <a:pt x="15783" y="161"/>
                                <a:pt x="15790" y="187"/>
                                <a:pt x="15790" y="222"/>
                              </a:cubicBezTo>
                              <a:cubicBezTo>
                                <a:pt x="15790" y="342"/>
                                <a:pt x="15790" y="342"/>
                                <a:pt x="15790" y="342"/>
                              </a:cubicBezTo>
                              <a:cubicBezTo>
                                <a:pt x="15790" y="353"/>
                                <a:pt x="15790" y="363"/>
                                <a:pt x="15791" y="371"/>
                              </a:cubicBezTo>
                              <a:cubicBezTo>
                                <a:pt x="15791" y="380"/>
                                <a:pt x="15792" y="389"/>
                                <a:pt x="15793" y="399"/>
                              </a:cubicBezTo>
                              <a:cubicBezTo>
                                <a:pt x="15760" y="399"/>
                                <a:pt x="15760" y="399"/>
                                <a:pt x="15760" y="399"/>
                              </a:cubicBezTo>
                              <a:lnTo>
                                <a:pt x="15760" y="355"/>
                              </a:lnTo>
                              <a:close/>
                              <a:moveTo>
                                <a:pt x="15757" y="262"/>
                              </a:moveTo>
                              <a:cubicBezTo>
                                <a:pt x="15747" y="262"/>
                                <a:pt x="15747" y="262"/>
                                <a:pt x="15747" y="262"/>
                              </a:cubicBezTo>
                              <a:cubicBezTo>
                                <a:pt x="15733" y="262"/>
                                <a:pt x="15718" y="263"/>
                                <a:pt x="15703" y="264"/>
                              </a:cubicBezTo>
                              <a:cubicBezTo>
                                <a:pt x="15688" y="265"/>
                                <a:pt x="15674" y="268"/>
                                <a:pt x="15662" y="272"/>
                              </a:cubicBezTo>
                              <a:cubicBezTo>
                                <a:pt x="15650" y="277"/>
                                <a:pt x="15640" y="283"/>
                                <a:pt x="15632" y="292"/>
                              </a:cubicBezTo>
                              <a:cubicBezTo>
                                <a:pt x="15624" y="301"/>
                                <a:pt x="15620" y="313"/>
                                <a:pt x="15620" y="327"/>
                              </a:cubicBezTo>
                              <a:cubicBezTo>
                                <a:pt x="15620" y="336"/>
                                <a:pt x="15622" y="344"/>
                                <a:pt x="15625" y="350"/>
                              </a:cubicBezTo>
                              <a:cubicBezTo>
                                <a:pt x="15628" y="356"/>
                                <a:pt x="15632" y="361"/>
                                <a:pt x="15637" y="365"/>
                              </a:cubicBezTo>
                              <a:cubicBezTo>
                                <a:pt x="15642" y="369"/>
                                <a:pt x="15648" y="372"/>
                                <a:pt x="15655" y="374"/>
                              </a:cubicBezTo>
                              <a:cubicBezTo>
                                <a:pt x="15662" y="375"/>
                                <a:pt x="15669" y="376"/>
                                <a:pt x="15677" y="376"/>
                              </a:cubicBezTo>
                              <a:cubicBezTo>
                                <a:pt x="15696" y="376"/>
                                <a:pt x="15712" y="373"/>
                                <a:pt x="15723" y="365"/>
                              </a:cubicBezTo>
                              <a:cubicBezTo>
                                <a:pt x="15733" y="358"/>
                                <a:pt x="15741" y="349"/>
                                <a:pt x="15746" y="338"/>
                              </a:cubicBezTo>
                              <a:cubicBezTo>
                                <a:pt x="15751" y="328"/>
                                <a:pt x="15754" y="317"/>
                                <a:pt x="15755" y="306"/>
                              </a:cubicBezTo>
                              <a:cubicBezTo>
                                <a:pt x="15756" y="295"/>
                                <a:pt x="15757" y="286"/>
                                <a:pt x="15757" y="278"/>
                              </a:cubicBezTo>
                              <a:lnTo>
                                <a:pt x="15757" y="262"/>
                              </a:lnTo>
                              <a:close/>
                              <a:moveTo>
                                <a:pt x="15870" y="191"/>
                              </a:moveTo>
                              <a:cubicBezTo>
                                <a:pt x="15870" y="181"/>
                                <a:pt x="15870" y="171"/>
                                <a:pt x="15870" y="160"/>
                              </a:cubicBezTo>
                              <a:cubicBezTo>
                                <a:pt x="15870" y="149"/>
                                <a:pt x="15869" y="139"/>
                                <a:pt x="15868" y="128"/>
                              </a:cubicBezTo>
                              <a:cubicBezTo>
                                <a:pt x="15900" y="128"/>
                                <a:pt x="15900" y="128"/>
                                <a:pt x="15900" y="128"/>
                              </a:cubicBezTo>
                              <a:cubicBezTo>
                                <a:pt x="15900" y="176"/>
                                <a:pt x="15900" y="176"/>
                                <a:pt x="15900" y="176"/>
                              </a:cubicBezTo>
                              <a:cubicBezTo>
                                <a:pt x="15901" y="176"/>
                                <a:pt x="15901" y="176"/>
                                <a:pt x="15901" y="176"/>
                              </a:cubicBezTo>
                              <a:cubicBezTo>
                                <a:pt x="15904" y="170"/>
                                <a:pt x="15908" y="164"/>
                                <a:pt x="15912" y="157"/>
                              </a:cubicBezTo>
                              <a:cubicBezTo>
                                <a:pt x="15916" y="151"/>
                                <a:pt x="15922" y="145"/>
                                <a:pt x="15928" y="139"/>
                              </a:cubicBezTo>
                              <a:cubicBezTo>
                                <a:pt x="15935" y="134"/>
                                <a:pt x="15943" y="130"/>
                                <a:pt x="15953" y="126"/>
                              </a:cubicBezTo>
                              <a:cubicBezTo>
                                <a:pt x="15963" y="123"/>
                                <a:pt x="15975" y="121"/>
                                <a:pt x="15989" y="121"/>
                              </a:cubicBezTo>
                              <a:cubicBezTo>
                                <a:pt x="16006" y="121"/>
                                <a:pt x="16020" y="124"/>
                                <a:pt x="16031" y="129"/>
                              </a:cubicBezTo>
                              <a:cubicBezTo>
                                <a:pt x="16043" y="135"/>
                                <a:pt x="16053" y="142"/>
                                <a:pt x="16060" y="151"/>
                              </a:cubicBezTo>
                              <a:cubicBezTo>
                                <a:pt x="16068" y="160"/>
                                <a:pt x="16073" y="171"/>
                                <a:pt x="16076" y="184"/>
                              </a:cubicBezTo>
                              <a:cubicBezTo>
                                <a:pt x="16080" y="197"/>
                                <a:pt x="16081" y="211"/>
                                <a:pt x="16081" y="225"/>
                              </a:cubicBezTo>
                              <a:cubicBezTo>
                                <a:pt x="16081" y="399"/>
                                <a:pt x="16081" y="399"/>
                                <a:pt x="16081" y="399"/>
                              </a:cubicBezTo>
                              <a:cubicBezTo>
                                <a:pt x="16048" y="399"/>
                                <a:pt x="16048" y="399"/>
                                <a:pt x="16048" y="399"/>
                              </a:cubicBezTo>
                              <a:cubicBezTo>
                                <a:pt x="16048" y="234"/>
                                <a:pt x="16048" y="234"/>
                                <a:pt x="16048" y="234"/>
                              </a:cubicBezTo>
                              <a:cubicBezTo>
                                <a:pt x="16048" y="208"/>
                                <a:pt x="16043" y="188"/>
                                <a:pt x="16033" y="173"/>
                              </a:cubicBezTo>
                              <a:cubicBezTo>
                                <a:pt x="16023" y="158"/>
                                <a:pt x="16007" y="150"/>
                                <a:pt x="15984" y="150"/>
                              </a:cubicBezTo>
                              <a:cubicBezTo>
                                <a:pt x="15968" y="150"/>
                                <a:pt x="15956" y="153"/>
                                <a:pt x="15945" y="159"/>
                              </a:cubicBezTo>
                              <a:cubicBezTo>
                                <a:pt x="15935" y="165"/>
                                <a:pt x="15927" y="173"/>
                                <a:pt x="15921" y="182"/>
                              </a:cubicBezTo>
                              <a:cubicBezTo>
                                <a:pt x="15914" y="192"/>
                                <a:pt x="15910" y="203"/>
                                <a:pt x="15907" y="214"/>
                              </a:cubicBezTo>
                              <a:cubicBezTo>
                                <a:pt x="15905" y="226"/>
                                <a:pt x="15903" y="237"/>
                                <a:pt x="15903" y="249"/>
                              </a:cubicBezTo>
                              <a:cubicBezTo>
                                <a:pt x="15903" y="399"/>
                                <a:pt x="15903" y="399"/>
                                <a:pt x="15903" y="399"/>
                              </a:cubicBezTo>
                              <a:cubicBezTo>
                                <a:pt x="15870" y="399"/>
                                <a:pt x="15870" y="399"/>
                                <a:pt x="15870" y="399"/>
                              </a:cubicBezTo>
                              <a:lnTo>
                                <a:pt x="15870" y="191"/>
                              </a:lnTo>
                              <a:close/>
                              <a:moveTo>
                                <a:pt x="16380" y="399"/>
                              </a:moveTo>
                              <a:cubicBezTo>
                                <a:pt x="16346" y="399"/>
                                <a:pt x="16346" y="399"/>
                                <a:pt x="16346" y="399"/>
                              </a:cubicBezTo>
                              <a:cubicBezTo>
                                <a:pt x="16346" y="356"/>
                                <a:pt x="16346" y="356"/>
                                <a:pt x="16346" y="356"/>
                              </a:cubicBezTo>
                              <a:cubicBezTo>
                                <a:pt x="16345" y="356"/>
                                <a:pt x="16345" y="356"/>
                                <a:pt x="16345" y="356"/>
                              </a:cubicBezTo>
                              <a:cubicBezTo>
                                <a:pt x="16336" y="373"/>
                                <a:pt x="16325" y="385"/>
                                <a:pt x="16311" y="393"/>
                              </a:cubicBezTo>
                              <a:cubicBezTo>
                                <a:pt x="16297" y="401"/>
                                <a:pt x="16280" y="405"/>
                                <a:pt x="16261" y="405"/>
                              </a:cubicBezTo>
                              <a:cubicBezTo>
                                <a:pt x="16243" y="405"/>
                                <a:pt x="16226" y="401"/>
                                <a:pt x="16212" y="394"/>
                              </a:cubicBezTo>
                              <a:cubicBezTo>
                                <a:pt x="16198" y="387"/>
                                <a:pt x="16187" y="377"/>
                                <a:pt x="16177" y="364"/>
                              </a:cubicBezTo>
                              <a:cubicBezTo>
                                <a:pt x="16168" y="351"/>
                                <a:pt x="16161" y="336"/>
                                <a:pt x="16156" y="319"/>
                              </a:cubicBezTo>
                              <a:cubicBezTo>
                                <a:pt x="16152" y="302"/>
                                <a:pt x="16149" y="283"/>
                                <a:pt x="16149" y="263"/>
                              </a:cubicBezTo>
                              <a:cubicBezTo>
                                <a:pt x="16149" y="243"/>
                                <a:pt x="16151" y="224"/>
                                <a:pt x="16155" y="206"/>
                              </a:cubicBezTo>
                              <a:cubicBezTo>
                                <a:pt x="16160" y="189"/>
                                <a:pt x="16166" y="174"/>
                                <a:pt x="16175" y="161"/>
                              </a:cubicBezTo>
                              <a:cubicBezTo>
                                <a:pt x="16184" y="149"/>
                                <a:pt x="16196" y="139"/>
                                <a:pt x="16210" y="132"/>
                              </a:cubicBezTo>
                              <a:cubicBezTo>
                                <a:pt x="16224" y="125"/>
                                <a:pt x="16241" y="121"/>
                                <a:pt x="16261" y="121"/>
                              </a:cubicBezTo>
                              <a:cubicBezTo>
                                <a:pt x="16274" y="121"/>
                                <a:pt x="16286" y="123"/>
                                <a:pt x="16296" y="128"/>
                              </a:cubicBezTo>
                              <a:cubicBezTo>
                                <a:pt x="16306" y="132"/>
                                <a:pt x="16314" y="137"/>
                                <a:pt x="16321" y="143"/>
                              </a:cubicBezTo>
                              <a:cubicBezTo>
                                <a:pt x="16328" y="148"/>
                                <a:pt x="16334" y="154"/>
                                <a:pt x="16338" y="160"/>
                              </a:cubicBezTo>
                              <a:cubicBezTo>
                                <a:pt x="16342" y="166"/>
                                <a:pt x="16344" y="170"/>
                                <a:pt x="16345" y="173"/>
                              </a:cubicBezTo>
                              <a:cubicBezTo>
                                <a:pt x="16346" y="173"/>
                                <a:pt x="16346" y="173"/>
                                <a:pt x="16346" y="173"/>
                              </a:cubicBezTo>
                              <a:cubicBezTo>
                                <a:pt x="16346" y="0"/>
                                <a:pt x="16346" y="0"/>
                                <a:pt x="16346" y="0"/>
                              </a:cubicBezTo>
                              <a:cubicBezTo>
                                <a:pt x="16380" y="0"/>
                                <a:pt x="16380" y="0"/>
                                <a:pt x="16380" y="0"/>
                              </a:cubicBezTo>
                              <a:lnTo>
                                <a:pt x="16380" y="399"/>
                              </a:lnTo>
                              <a:close/>
                              <a:moveTo>
                                <a:pt x="16189" y="303"/>
                              </a:moveTo>
                              <a:cubicBezTo>
                                <a:pt x="16192" y="316"/>
                                <a:pt x="16196" y="328"/>
                                <a:pt x="16202" y="339"/>
                              </a:cubicBezTo>
                              <a:cubicBezTo>
                                <a:pt x="16208" y="350"/>
                                <a:pt x="16217" y="359"/>
                                <a:pt x="16227" y="366"/>
                              </a:cubicBezTo>
                              <a:cubicBezTo>
                                <a:pt x="16237" y="373"/>
                                <a:pt x="16250" y="376"/>
                                <a:pt x="16266" y="376"/>
                              </a:cubicBezTo>
                              <a:cubicBezTo>
                                <a:pt x="16281" y="376"/>
                                <a:pt x="16294" y="373"/>
                                <a:pt x="16304" y="366"/>
                              </a:cubicBezTo>
                              <a:cubicBezTo>
                                <a:pt x="16314" y="358"/>
                                <a:pt x="16322" y="349"/>
                                <a:pt x="16329" y="338"/>
                              </a:cubicBezTo>
                              <a:cubicBezTo>
                                <a:pt x="16335" y="327"/>
                                <a:pt x="16339" y="315"/>
                                <a:pt x="16342" y="302"/>
                              </a:cubicBezTo>
                              <a:cubicBezTo>
                                <a:pt x="16345" y="288"/>
                                <a:pt x="16346" y="276"/>
                                <a:pt x="16346" y="263"/>
                              </a:cubicBezTo>
                              <a:cubicBezTo>
                                <a:pt x="16346" y="251"/>
                                <a:pt x="16345" y="238"/>
                                <a:pt x="16342" y="225"/>
                              </a:cubicBezTo>
                              <a:cubicBezTo>
                                <a:pt x="16339" y="211"/>
                                <a:pt x="16335" y="199"/>
                                <a:pt x="16329" y="188"/>
                              </a:cubicBezTo>
                              <a:cubicBezTo>
                                <a:pt x="16322" y="177"/>
                                <a:pt x="16314" y="168"/>
                                <a:pt x="16304" y="161"/>
                              </a:cubicBezTo>
                              <a:cubicBezTo>
                                <a:pt x="16294" y="153"/>
                                <a:pt x="16281" y="150"/>
                                <a:pt x="16266" y="150"/>
                              </a:cubicBezTo>
                              <a:cubicBezTo>
                                <a:pt x="16250" y="150"/>
                                <a:pt x="16237" y="153"/>
                                <a:pt x="16227" y="160"/>
                              </a:cubicBezTo>
                              <a:cubicBezTo>
                                <a:pt x="16217" y="167"/>
                                <a:pt x="16208" y="176"/>
                                <a:pt x="16202" y="187"/>
                              </a:cubicBezTo>
                              <a:cubicBezTo>
                                <a:pt x="16196" y="198"/>
                                <a:pt x="16192" y="210"/>
                                <a:pt x="16189" y="223"/>
                              </a:cubicBezTo>
                              <a:cubicBezTo>
                                <a:pt x="16187" y="237"/>
                                <a:pt x="16186" y="250"/>
                                <a:pt x="16186" y="263"/>
                              </a:cubicBezTo>
                              <a:cubicBezTo>
                                <a:pt x="16186" y="276"/>
                                <a:pt x="16187" y="289"/>
                                <a:pt x="16189" y="303"/>
                              </a:cubicBezTo>
                              <a:close/>
                              <a:moveTo>
                                <a:pt x="16642" y="55"/>
                              </a:moveTo>
                              <a:cubicBezTo>
                                <a:pt x="16608" y="55"/>
                                <a:pt x="16608" y="55"/>
                                <a:pt x="16608" y="55"/>
                              </a:cubicBezTo>
                              <a:cubicBezTo>
                                <a:pt x="16608" y="11"/>
                                <a:pt x="16608" y="11"/>
                                <a:pt x="16608" y="11"/>
                              </a:cubicBezTo>
                              <a:cubicBezTo>
                                <a:pt x="16642" y="11"/>
                                <a:pt x="16642" y="11"/>
                                <a:pt x="16642" y="11"/>
                              </a:cubicBezTo>
                              <a:lnTo>
                                <a:pt x="16642" y="55"/>
                              </a:lnTo>
                              <a:close/>
                              <a:moveTo>
                                <a:pt x="16608" y="128"/>
                              </a:moveTo>
                              <a:cubicBezTo>
                                <a:pt x="16642" y="128"/>
                                <a:pt x="16642" y="128"/>
                                <a:pt x="16642" y="128"/>
                              </a:cubicBezTo>
                              <a:cubicBezTo>
                                <a:pt x="16642" y="399"/>
                                <a:pt x="16642" y="399"/>
                                <a:pt x="16642" y="399"/>
                              </a:cubicBezTo>
                              <a:cubicBezTo>
                                <a:pt x="16608" y="399"/>
                                <a:pt x="16608" y="399"/>
                                <a:pt x="16608" y="399"/>
                              </a:cubicBezTo>
                              <a:lnTo>
                                <a:pt x="16608" y="128"/>
                              </a:lnTo>
                              <a:close/>
                              <a:moveTo>
                                <a:pt x="17053" y="399"/>
                              </a:moveTo>
                              <a:cubicBezTo>
                                <a:pt x="17053" y="218"/>
                                <a:pt x="17053" y="218"/>
                                <a:pt x="17053" y="218"/>
                              </a:cubicBezTo>
                              <a:cubicBezTo>
                                <a:pt x="17053" y="209"/>
                                <a:pt x="17052" y="200"/>
                                <a:pt x="17050" y="192"/>
                              </a:cubicBezTo>
                              <a:cubicBezTo>
                                <a:pt x="17048" y="183"/>
                                <a:pt x="17045" y="176"/>
                                <a:pt x="17041" y="170"/>
                              </a:cubicBezTo>
                              <a:cubicBezTo>
                                <a:pt x="17036" y="164"/>
                                <a:pt x="17031" y="159"/>
                                <a:pt x="17023" y="155"/>
                              </a:cubicBezTo>
                              <a:cubicBezTo>
                                <a:pt x="17016" y="152"/>
                                <a:pt x="17007" y="150"/>
                                <a:pt x="16996" y="150"/>
                              </a:cubicBezTo>
                              <a:cubicBezTo>
                                <a:pt x="16987" y="150"/>
                                <a:pt x="16978" y="152"/>
                                <a:pt x="16969" y="156"/>
                              </a:cubicBezTo>
                              <a:cubicBezTo>
                                <a:pt x="16960" y="160"/>
                                <a:pt x="16953" y="166"/>
                                <a:pt x="16946" y="174"/>
                              </a:cubicBezTo>
                              <a:cubicBezTo>
                                <a:pt x="16939" y="182"/>
                                <a:pt x="16933" y="192"/>
                                <a:pt x="16929" y="205"/>
                              </a:cubicBezTo>
                              <a:cubicBezTo>
                                <a:pt x="16925" y="217"/>
                                <a:pt x="16923" y="232"/>
                                <a:pt x="16923" y="249"/>
                              </a:cubicBezTo>
                              <a:cubicBezTo>
                                <a:pt x="16923" y="399"/>
                                <a:pt x="16923" y="399"/>
                                <a:pt x="16923" y="399"/>
                              </a:cubicBezTo>
                              <a:cubicBezTo>
                                <a:pt x="16890" y="399"/>
                                <a:pt x="16890" y="399"/>
                                <a:pt x="16890" y="399"/>
                              </a:cubicBezTo>
                              <a:cubicBezTo>
                                <a:pt x="16890" y="218"/>
                                <a:pt x="16890" y="218"/>
                                <a:pt x="16890" y="218"/>
                              </a:cubicBezTo>
                              <a:cubicBezTo>
                                <a:pt x="16890" y="209"/>
                                <a:pt x="16889" y="200"/>
                                <a:pt x="16887" y="192"/>
                              </a:cubicBezTo>
                              <a:cubicBezTo>
                                <a:pt x="16885" y="183"/>
                                <a:pt x="16882" y="176"/>
                                <a:pt x="16877" y="170"/>
                              </a:cubicBezTo>
                              <a:cubicBezTo>
                                <a:pt x="16873" y="164"/>
                                <a:pt x="16867" y="159"/>
                                <a:pt x="16859" y="155"/>
                              </a:cubicBezTo>
                              <a:cubicBezTo>
                                <a:pt x="16852" y="152"/>
                                <a:pt x="16843" y="150"/>
                                <a:pt x="16832" y="150"/>
                              </a:cubicBezTo>
                              <a:cubicBezTo>
                                <a:pt x="16823" y="150"/>
                                <a:pt x="16814" y="152"/>
                                <a:pt x="16806" y="156"/>
                              </a:cubicBezTo>
                              <a:cubicBezTo>
                                <a:pt x="16797" y="160"/>
                                <a:pt x="16789" y="166"/>
                                <a:pt x="16782" y="174"/>
                              </a:cubicBezTo>
                              <a:cubicBezTo>
                                <a:pt x="16775" y="182"/>
                                <a:pt x="16770" y="192"/>
                                <a:pt x="16766" y="205"/>
                              </a:cubicBezTo>
                              <a:cubicBezTo>
                                <a:pt x="16762" y="217"/>
                                <a:pt x="16760" y="232"/>
                                <a:pt x="16760" y="249"/>
                              </a:cubicBezTo>
                              <a:cubicBezTo>
                                <a:pt x="16760" y="399"/>
                                <a:pt x="16760" y="399"/>
                                <a:pt x="16760" y="399"/>
                              </a:cubicBezTo>
                              <a:cubicBezTo>
                                <a:pt x="16726" y="399"/>
                                <a:pt x="16726" y="399"/>
                                <a:pt x="16726" y="399"/>
                              </a:cubicBezTo>
                              <a:cubicBezTo>
                                <a:pt x="16726" y="191"/>
                                <a:pt x="16726" y="191"/>
                                <a:pt x="16726" y="191"/>
                              </a:cubicBezTo>
                              <a:cubicBezTo>
                                <a:pt x="16726" y="181"/>
                                <a:pt x="16726" y="171"/>
                                <a:pt x="16726" y="160"/>
                              </a:cubicBezTo>
                              <a:cubicBezTo>
                                <a:pt x="16726" y="149"/>
                                <a:pt x="16725" y="139"/>
                                <a:pt x="16724" y="128"/>
                              </a:cubicBezTo>
                              <a:cubicBezTo>
                                <a:pt x="16756" y="128"/>
                                <a:pt x="16756" y="128"/>
                                <a:pt x="16756" y="128"/>
                              </a:cubicBezTo>
                              <a:cubicBezTo>
                                <a:pt x="16756" y="173"/>
                                <a:pt x="16756" y="173"/>
                                <a:pt x="16756" y="173"/>
                              </a:cubicBezTo>
                              <a:cubicBezTo>
                                <a:pt x="16757" y="174"/>
                                <a:pt x="16757" y="174"/>
                                <a:pt x="16757" y="174"/>
                              </a:cubicBezTo>
                              <a:cubicBezTo>
                                <a:pt x="16760" y="169"/>
                                <a:pt x="16763" y="164"/>
                                <a:pt x="16767" y="158"/>
                              </a:cubicBezTo>
                              <a:cubicBezTo>
                                <a:pt x="16771" y="152"/>
                                <a:pt x="16776" y="146"/>
                                <a:pt x="16782" y="141"/>
                              </a:cubicBezTo>
                              <a:cubicBezTo>
                                <a:pt x="16788" y="135"/>
                                <a:pt x="16796" y="131"/>
                                <a:pt x="16806" y="127"/>
                              </a:cubicBezTo>
                              <a:cubicBezTo>
                                <a:pt x="16815" y="123"/>
                                <a:pt x="16827" y="121"/>
                                <a:pt x="16842" y="121"/>
                              </a:cubicBezTo>
                              <a:cubicBezTo>
                                <a:pt x="16848" y="121"/>
                                <a:pt x="16855" y="122"/>
                                <a:pt x="16862" y="124"/>
                              </a:cubicBezTo>
                              <a:cubicBezTo>
                                <a:pt x="16870" y="125"/>
                                <a:pt x="16877" y="128"/>
                                <a:pt x="16884" y="132"/>
                              </a:cubicBezTo>
                              <a:cubicBezTo>
                                <a:pt x="16891" y="137"/>
                                <a:pt x="16897" y="143"/>
                                <a:pt x="16902" y="150"/>
                              </a:cubicBezTo>
                              <a:cubicBezTo>
                                <a:pt x="16908" y="157"/>
                                <a:pt x="16912" y="167"/>
                                <a:pt x="16914" y="179"/>
                              </a:cubicBezTo>
                              <a:cubicBezTo>
                                <a:pt x="16915" y="179"/>
                                <a:pt x="16915" y="179"/>
                                <a:pt x="16915" y="179"/>
                              </a:cubicBezTo>
                              <a:cubicBezTo>
                                <a:pt x="16921" y="163"/>
                                <a:pt x="16931" y="149"/>
                                <a:pt x="16947" y="138"/>
                              </a:cubicBezTo>
                              <a:cubicBezTo>
                                <a:pt x="16962" y="127"/>
                                <a:pt x="16980" y="121"/>
                                <a:pt x="17001" y="121"/>
                              </a:cubicBezTo>
                              <a:cubicBezTo>
                                <a:pt x="17015" y="121"/>
                                <a:pt x="17027" y="124"/>
                                <a:pt x="17038" y="128"/>
                              </a:cubicBezTo>
                              <a:cubicBezTo>
                                <a:pt x="17049" y="133"/>
                                <a:pt x="17057" y="139"/>
                                <a:pt x="17065" y="147"/>
                              </a:cubicBezTo>
                              <a:cubicBezTo>
                                <a:pt x="17072" y="155"/>
                                <a:pt x="17078" y="165"/>
                                <a:pt x="17081" y="176"/>
                              </a:cubicBezTo>
                              <a:cubicBezTo>
                                <a:pt x="17085" y="187"/>
                                <a:pt x="17087" y="199"/>
                                <a:pt x="17087" y="212"/>
                              </a:cubicBezTo>
                              <a:cubicBezTo>
                                <a:pt x="17087" y="399"/>
                                <a:pt x="17087" y="399"/>
                                <a:pt x="17087" y="399"/>
                              </a:cubicBezTo>
                              <a:lnTo>
                                <a:pt x="17053" y="399"/>
                              </a:lnTo>
                              <a:close/>
                              <a:moveTo>
                                <a:pt x="17165" y="128"/>
                              </a:moveTo>
                              <a:cubicBezTo>
                                <a:pt x="17199" y="128"/>
                                <a:pt x="17199" y="128"/>
                                <a:pt x="17199" y="128"/>
                              </a:cubicBezTo>
                              <a:cubicBezTo>
                                <a:pt x="17197" y="177"/>
                                <a:pt x="17197" y="177"/>
                                <a:pt x="17197" y="177"/>
                              </a:cubicBezTo>
                              <a:cubicBezTo>
                                <a:pt x="17198" y="177"/>
                                <a:pt x="17198" y="177"/>
                                <a:pt x="17198" y="177"/>
                              </a:cubicBezTo>
                              <a:cubicBezTo>
                                <a:pt x="17200" y="173"/>
                                <a:pt x="17203" y="168"/>
                                <a:pt x="17207" y="162"/>
                              </a:cubicBezTo>
                              <a:cubicBezTo>
                                <a:pt x="17211" y="156"/>
                                <a:pt x="17216" y="150"/>
                                <a:pt x="17223" y="144"/>
                              </a:cubicBezTo>
                              <a:cubicBezTo>
                                <a:pt x="17229" y="138"/>
                                <a:pt x="17238" y="132"/>
                                <a:pt x="17248" y="128"/>
                              </a:cubicBezTo>
                              <a:cubicBezTo>
                                <a:pt x="17258" y="123"/>
                                <a:pt x="17270" y="121"/>
                                <a:pt x="17284" y="121"/>
                              </a:cubicBezTo>
                              <a:cubicBezTo>
                                <a:pt x="17304" y="121"/>
                                <a:pt x="17321" y="125"/>
                                <a:pt x="17335" y="132"/>
                              </a:cubicBezTo>
                              <a:cubicBezTo>
                                <a:pt x="17350" y="139"/>
                                <a:pt x="17361" y="149"/>
                                <a:pt x="17370" y="161"/>
                              </a:cubicBezTo>
                              <a:cubicBezTo>
                                <a:pt x="17379" y="174"/>
                                <a:pt x="17386" y="189"/>
                                <a:pt x="17390" y="206"/>
                              </a:cubicBezTo>
                              <a:cubicBezTo>
                                <a:pt x="17394" y="224"/>
                                <a:pt x="17396" y="243"/>
                                <a:pt x="17396" y="263"/>
                              </a:cubicBezTo>
                              <a:cubicBezTo>
                                <a:pt x="17396" y="283"/>
                                <a:pt x="17394" y="302"/>
                                <a:pt x="17389" y="319"/>
                              </a:cubicBezTo>
                              <a:cubicBezTo>
                                <a:pt x="17384" y="336"/>
                                <a:pt x="17377" y="351"/>
                                <a:pt x="17368" y="364"/>
                              </a:cubicBezTo>
                              <a:cubicBezTo>
                                <a:pt x="17359" y="377"/>
                                <a:pt x="17347" y="387"/>
                                <a:pt x="17333" y="394"/>
                              </a:cubicBezTo>
                              <a:cubicBezTo>
                                <a:pt x="17319" y="401"/>
                                <a:pt x="17303" y="405"/>
                                <a:pt x="17284" y="405"/>
                              </a:cubicBezTo>
                              <a:cubicBezTo>
                                <a:pt x="17263" y="405"/>
                                <a:pt x="17246" y="401"/>
                                <a:pt x="17232" y="392"/>
                              </a:cubicBezTo>
                              <a:cubicBezTo>
                                <a:pt x="17219" y="383"/>
                                <a:pt x="17208" y="370"/>
                                <a:pt x="17200" y="352"/>
                              </a:cubicBezTo>
                              <a:cubicBezTo>
                                <a:pt x="17199" y="352"/>
                                <a:pt x="17199" y="352"/>
                                <a:pt x="17199" y="352"/>
                              </a:cubicBezTo>
                              <a:cubicBezTo>
                                <a:pt x="17199" y="510"/>
                                <a:pt x="17199" y="510"/>
                                <a:pt x="17199" y="510"/>
                              </a:cubicBezTo>
                              <a:cubicBezTo>
                                <a:pt x="17165" y="510"/>
                                <a:pt x="17165" y="510"/>
                                <a:pt x="17165" y="510"/>
                              </a:cubicBezTo>
                              <a:lnTo>
                                <a:pt x="17165" y="128"/>
                              </a:lnTo>
                              <a:close/>
                              <a:moveTo>
                                <a:pt x="17356" y="223"/>
                              </a:moveTo>
                              <a:cubicBezTo>
                                <a:pt x="17353" y="210"/>
                                <a:pt x="17349" y="198"/>
                                <a:pt x="17343" y="187"/>
                              </a:cubicBezTo>
                              <a:cubicBezTo>
                                <a:pt x="17337" y="176"/>
                                <a:pt x="17329" y="167"/>
                                <a:pt x="17318" y="160"/>
                              </a:cubicBezTo>
                              <a:cubicBezTo>
                                <a:pt x="17308" y="153"/>
                                <a:pt x="17295" y="150"/>
                                <a:pt x="17279" y="150"/>
                              </a:cubicBezTo>
                              <a:cubicBezTo>
                                <a:pt x="17264" y="150"/>
                                <a:pt x="17252" y="153"/>
                                <a:pt x="17241" y="161"/>
                              </a:cubicBezTo>
                              <a:cubicBezTo>
                                <a:pt x="17231" y="168"/>
                                <a:pt x="17223" y="177"/>
                                <a:pt x="17217" y="188"/>
                              </a:cubicBezTo>
                              <a:cubicBezTo>
                                <a:pt x="17210" y="199"/>
                                <a:pt x="17206" y="211"/>
                                <a:pt x="17203" y="225"/>
                              </a:cubicBezTo>
                              <a:cubicBezTo>
                                <a:pt x="17200" y="238"/>
                                <a:pt x="17199" y="251"/>
                                <a:pt x="17199" y="263"/>
                              </a:cubicBezTo>
                              <a:cubicBezTo>
                                <a:pt x="17199" y="276"/>
                                <a:pt x="17200" y="288"/>
                                <a:pt x="17203" y="302"/>
                              </a:cubicBezTo>
                              <a:cubicBezTo>
                                <a:pt x="17206" y="315"/>
                                <a:pt x="17210" y="327"/>
                                <a:pt x="17217" y="338"/>
                              </a:cubicBezTo>
                              <a:cubicBezTo>
                                <a:pt x="17223" y="349"/>
                                <a:pt x="17231" y="358"/>
                                <a:pt x="17241" y="366"/>
                              </a:cubicBezTo>
                              <a:cubicBezTo>
                                <a:pt x="17252" y="373"/>
                                <a:pt x="17264" y="376"/>
                                <a:pt x="17279" y="376"/>
                              </a:cubicBezTo>
                              <a:cubicBezTo>
                                <a:pt x="17295" y="376"/>
                                <a:pt x="17308" y="373"/>
                                <a:pt x="17318" y="366"/>
                              </a:cubicBezTo>
                              <a:cubicBezTo>
                                <a:pt x="17329" y="359"/>
                                <a:pt x="17337" y="350"/>
                                <a:pt x="17343" y="339"/>
                              </a:cubicBezTo>
                              <a:cubicBezTo>
                                <a:pt x="17349" y="328"/>
                                <a:pt x="17353" y="316"/>
                                <a:pt x="17356" y="303"/>
                              </a:cubicBezTo>
                              <a:cubicBezTo>
                                <a:pt x="17358" y="289"/>
                                <a:pt x="17359" y="276"/>
                                <a:pt x="17359" y="263"/>
                              </a:cubicBezTo>
                              <a:cubicBezTo>
                                <a:pt x="17359" y="250"/>
                                <a:pt x="17358" y="237"/>
                                <a:pt x="17356" y="223"/>
                              </a:cubicBezTo>
                              <a:close/>
                              <a:moveTo>
                                <a:pt x="17464" y="188"/>
                              </a:moveTo>
                              <a:cubicBezTo>
                                <a:pt x="17464" y="181"/>
                                <a:pt x="17464" y="174"/>
                                <a:pt x="17464" y="169"/>
                              </a:cubicBezTo>
                              <a:cubicBezTo>
                                <a:pt x="17464" y="164"/>
                                <a:pt x="17464" y="159"/>
                                <a:pt x="17464" y="154"/>
                              </a:cubicBezTo>
                              <a:cubicBezTo>
                                <a:pt x="17463" y="150"/>
                                <a:pt x="17463" y="145"/>
                                <a:pt x="17463" y="141"/>
                              </a:cubicBezTo>
                              <a:cubicBezTo>
                                <a:pt x="17463" y="137"/>
                                <a:pt x="17463" y="133"/>
                                <a:pt x="17462" y="128"/>
                              </a:cubicBezTo>
                              <a:cubicBezTo>
                                <a:pt x="17495" y="128"/>
                                <a:pt x="17495" y="128"/>
                                <a:pt x="17495" y="128"/>
                              </a:cubicBezTo>
                              <a:cubicBezTo>
                                <a:pt x="17495" y="180"/>
                                <a:pt x="17495" y="180"/>
                                <a:pt x="17495" y="180"/>
                              </a:cubicBezTo>
                              <a:cubicBezTo>
                                <a:pt x="17496" y="180"/>
                                <a:pt x="17496" y="180"/>
                                <a:pt x="17496" y="180"/>
                              </a:cubicBezTo>
                              <a:cubicBezTo>
                                <a:pt x="17500" y="172"/>
                                <a:pt x="17503" y="165"/>
                                <a:pt x="17507" y="158"/>
                              </a:cubicBezTo>
                              <a:cubicBezTo>
                                <a:pt x="17512" y="151"/>
                                <a:pt x="17517" y="145"/>
                                <a:pt x="17523" y="139"/>
                              </a:cubicBezTo>
                              <a:cubicBezTo>
                                <a:pt x="17528" y="134"/>
                                <a:pt x="17535" y="129"/>
                                <a:pt x="17542" y="126"/>
                              </a:cubicBezTo>
                              <a:cubicBezTo>
                                <a:pt x="17550" y="123"/>
                                <a:pt x="17557" y="121"/>
                                <a:pt x="17566" y="121"/>
                              </a:cubicBezTo>
                              <a:cubicBezTo>
                                <a:pt x="17570" y="121"/>
                                <a:pt x="17574" y="122"/>
                                <a:pt x="17578" y="122"/>
                              </a:cubicBezTo>
                              <a:cubicBezTo>
                                <a:pt x="17583" y="123"/>
                                <a:pt x="17586" y="124"/>
                                <a:pt x="17589" y="124"/>
                              </a:cubicBezTo>
                              <a:cubicBezTo>
                                <a:pt x="17589" y="160"/>
                                <a:pt x="17589" y="160"/>
                                <a:pt x="17589" y="160"/>
                              </a:cubicBezTo>
                              <a:cubicBezTo>
                                <a:pt x="17586" y="158"/>
                                <a:pt x="17582" y="158"/>
                                <a:pt x="17578" y="157"/>
                              </a:cubicBezTo>
                              <a:cubicBezTo>
                                <a:pt x="17573" y="157"/>
                                <a:pt x="17569" y="156"/>
                                <a:pt x="17565" y="156"/>
                              </a:cubicBezTo>
                              <a:cubicBezTo>
                                <a:pt x="17552" y="156"/>
                                <a:pt x="17541" y="160"/>
                                <a:pt x="17532" y="166"/>
                              </a:cubicBezTo>
                              <a:cubicBezTo>
                                <a:pt x="17523" y="173"/>
                                <a:pt x="17516" y="182"/>
                                <a:pt x="17511" y="192"/>
                              </a:cubicBezTo>
                              <a:cubicBezTo>
                                <a:pt x="17506" y="203"/>
                                <a:pt x="17503" y="214"/>
                                <a:pt x="17501" y="227"/>
                              </a:cubicBezTo>
                              <a:cubicBezTo>
                                <a:pt x="17498" y="240"/>
                                <a:pt x="17497" y="252"/>
                                <a:pt x="17497" y="265"/>
                              </a:cubicBezTo>
                              <a:cubicBezTo>
                                <a:pt x="17497" y="399"/>
                                <a:pt x="17497" y="399"/>
                                <a:pt x="17497" y="399"/>
                              </a:cubicBezTo>
                              <a:cubicBezTo>
                                <a:pt x="17464" y="399"/>
                                <a:pt x="17464" y="399"/>
                                <a:pt x="17464" y="399"/>
                              </a:cubicBezTo>
                              <a:lnTo>
                                <a:pt x="17464" y="188"/>
                              </a:lnTo>
                              <a:close/>
                              <a:moveTo>
                                <a:pt x="17618" y="210"/>
                              </a:moveTo>
                              <a:cubicBezTo>
                                <a:pt x="17623" y="193"/>
                                <a:pt x="17631" y="177"/>
                                <a:pt x="17641" y="164"/>
                              </a:cubicBezTo>
                              <a:cubicBezTo>
                                <a:pt x="17651" y="151"/>
                                <a:pt x="17664" y="141"/>
                                <a:pt x="17680" y="133"/>
                              </a:cubicBezTo>
                              <a:cubicBezTo>
                                <a:pt x="17696" y="125"/>
                                <a:pt x="17715" y="121"/>
                                <a:pt x="17737" y="121"/>
                              </a:cubicBezTo>
                              <a:cubicBezTo>
                                <a:pt x="17759" y="121"/>
                                <a:pt x="17778" y="125"/>
                                <a:pt x="17794" y="133"/>
                              </a:cubicBezTo>
                              <a:cubicBezTo>
                                <a:pt x="17810" y="141"/>
                                <a:pt x="17823" y="151"/>
                                <a:pt x="17833" y="164"/>
                              </a:cubicBezTo>
                              <a:cubicBezTo>
                                <a:pt x="17843" y="177"/>
                                <a:pt x="17851" y="193"/>
                                <a:pt x="17856" y="210"/>
                              </a:cubicBezTo>
                              <a:cubicBezTo>
                                <a:pt x="17861" y="227"/>
                                <a:pt x="17863" y="245"/>
                                <a:pt x="17863" y="263"/>
                              </a:cubicBezTo>
                              <a:cubicBezTo>
                                <a:pt x="17863" y="282"/>
                                <a:pt x="17861" y="299"/>
                                <a:pt x="17856" y="316"/>
                              </a:cubicBezTo>
                              <a:cubicBezTo>
                                <a:pt x="17851" y="334"/>
                                <a:pt x="17843" y="349"/>
                                <a:pt x="17833" y="362"/>
                              </a:cubicBezTo>
                              <a:cubicBezTo>
                                <a:pt x="17823" y="375"/>
                                <a:pt x="17810" y="385"/>
                                <a:pt x="17794" y="393"/>
                              </a:cubicBezTo>
                              <a:cubicBezTo>
                                <a:pt x="17778" y="401"/>
                                <a:pt x="17759" y="405"/>
                                <a:pt x="17737" y="405"/>
                              </a:cubicBezTo>
                              <a:cubicBezTo>
                                <a:pt x="17715" y="405"/>
                                <a:pt x="17696" y="401"/>
                                <a:pt x="17680" y="393"/>
                              </a:cubicBezTo>
                              <a:cubicBezTo>
                                <a:pt x="17664" y="385"/>
                                <a:pt x="17651" y="375"/>
                                <a:pt x="17641" y="362"/>
                              </a:cubicBezTo>
                              <a:cubicBezTo>
                                <a:pt x="17631" y="349"/>
                                <a:pt x="17623" y="334"/>
                                <a:pt x="17618" y="316"/>
                              </a:cubicBezTo>
                              <a:cubicBezTo>
                                <a:pt x="17613" y="299"/>
                                <a:pt x="17610" y="282"/>
                                <a:pt x="17610" y="263"/>
                              </a:cubicBezTo>
                              <a:cubicBezTo>
                                <a:pt x="17610" y="245"/>
                                <a:pt x="17613" y="227"/>
                                <a:pt x="17618" y="210"/>
                              </a:cubicBezTo>
                              <a:close/>
                              <a:moveTo>
                                <a:pt x="17653" y="307"/>
                              </a:moveTo>
                              <a:cubicBezTo>
                                <a:pt x="17657" y="321"/>
                                <a:pt x="17663" y="333"/>
                                <a:pt x="17670" y="343"/>
                              </a:cubicBezTo>
                              <a:cubicBezTo>
                                <a:pt x="17678" y="354"/>
                                <a:pt x="17687" y="362"/>
                                <a:pt x="17698" y="367"/>
                              </a:cubicBezTo>
                              <a:cubicBezTo>
                                <a:pt x="17710" y="373"/>
                                <a:pt x="17722" y="376"/>
                                <a:pt x="17737" y="376"/>
                              </a:cubicBezTo>
                              <a:cubicBezTo>
                                <a:pt x="17751" y="376"/>
                                <a:pt x="17764" y="373"/>
                                <a:pt x="17775" y="367"/>
                              </a:cubicBezTo>
                              <a:cubicBezTo>
                                <a:pt x="17787" y="362"/>
                                <a:pt x="17796" y="354"/>
                                <a:pt x="17804" y="343"/>
                              </a:cubicBezTo>
                              <a:cubicBezTo>
                                <a:pt x="17811" y="333"/>
                                <a:pt x="17817" y="321"/>
                                <a:pt x="17821" y="307"/>
                              </a:cubicBezTo>
                              <a:cubicBezTo>
                                <a:pt x="17825" y="293"/>
                                <a:pt x="17827" y="279"/>
                                <a:pt x="17827" y="263"/>
                              </a:cubicBezTo>
                              <a:cubicBezTo>
                                <a:pt x="17827" y="248"/>
                                <a:pt x="17825" y="233"/>
                                <a:pt x="17821" y="219"/>
                              </a:cubicBezTo>
                              <a:cubicBezTo>
                                <a:pt x="17817" y="205"/>
                                <a:pt x="17811" y="193"/>
                                <a:pt x="17804" y="183"/>
                              </a:cubicBezTo>
                              <a:cubicBezTo>
                                <a:pt x="17796" y="173"/>
                                <a:pt x="17787" y="165"/>
                                <a:pt x="17775" y="159"/>
                              </a:cubicBezTo>
                              <a:cubicBezTo>
                                <a:pt x="17764" y="153"/>
                                <a:pt x="17751" y="150"/>
                                <a:pt x="17737" y="150"/>
                              </a:cubicBezTo>
                              <a:cubicBezTo>
                                <a:pt x="17722" y="150"/>
                                <a:pt x="17710" y="153"/>
                                <a:pt x="17698" y="159"/>
                              </a:cubicBezTo>
                              <a:cubicBezTo>
                                <a:pt x="17687" y="165"/>
                                <a:pt x="17678" y="173"/>
                                <a:pt x="17670" y="183"/>
                              </a:cubicBezTo>
                              <a:cubicBezTo>
                                <a:pt x="17663" y="193"/>
                                <a:pt x="17657" y="205"/>
                                <a:pt x="17653" y="219"/>
                              </a:cubicBezTo>
                              <a:cubicBezTo>
                                <a:pt x="17649" y="233"/>
                                <a:pt x="17647" y="248"/>
                                <a:pt x="17647" y="263"/>
                              </a:cubicBezTo>
                              <a:cubicBezTo>
                                <a:pt x="17647" y="279"/>
                                <a:pt x="17649" y="293"/>
                                <a:pt x="17653" y="307"/>
                              </a:cubicBezTo>
                              <a:close/>
                              <a:moveTo>
                                <a:pt x="18021" y="399"/>
                              </a:moveTo>
                              <a:cubicBezTo>
                                <a:pt x="17981" y="399"/>
                                <a:pt x="17981" y="399"/>
                                <a:pt x="17981" y="399"/>
                              </a:cubicBezTo>
                              <a:cubicBezTo>
                                <a:pt x="17889" y="128"/>
                                <a:pt x="17889" y="128"/>
                                <a:pt x="17889" y="128"/>
                              </a:cubicBezTo>
                              <a:cubicBezTo>
                                <a:pt x="17926" y="128"/>
                                <a:pt x="17926" y="128"/>
                                <a:pt x="17926" y="128"/>
                              </a:cubicBezTo>
                              <a:cubicBezTo>
                                <a:pt x="18001" y="362"/>
                                <a:pt x="18001" y="362"/>
                                <a:pt x="18001" y="362"/>
                              </a:cubicBezTo>
                              <a:cubicBezTo>
                                <a:pt x="18002" y="362"/>
                                <a:pt x="18002" y="362"/>
                                <a:pt x="18002" y="362"/>
                              </a:cubicBezTo>
                              <a:cubicBezTo>
                                <a:pt x="18081" y="128"/>
                                <a:pt x="18081" y="128"/>
                                <a:pt x="18081" y="128"/>
                              </a:cubicBezTo>
                              <a:cubicBezTo>
                                <a:pt x="18116" y="128"/>
                                <a:pt x="18116" y="128"/>
                                <a:pt x="18116" y="128"/>
                              </a:cubicBezTo>
                              <a:lnTo>
                                <a:pt x="18021" y="399"/>
                              </a:lnTo>
                              <a:close/>
                              <a:moveTo>
                                <a:pt x="18344" y="390"/>
                              </a:moveTo>
                              <a:cubicBezTo>
                                <a:pt x="18332" y="395"/>
                                <a:pt x="18319" y="399"/>
                                <a:pt x="18305" y="401"/>
                              </a:cubicBezTo>
                              <a:cubicBezTo>
                                <a:pt x="18291" y="404"/>
                                <a:pt x="18278" y="405"/>
                                <a:pt x="18265" y="405"/>
                              </a:cubicBezTo>
                              <a:cubicBezTo>
                                <a:pt x="18243" y="405"/>
                                <a:pt x="18224" y="401"/>
                                <a:pt x="18208" y="394"/>
                              </a:cubicBezTo>
                              <a:cubicBezTo>
                                <a:pt x="18193" y="387"/>
                                <a:pt x="18180" y="377"/>
                                <a:pt x="18170" y="365"/>
                              </a:cubicBezTo>
                              <a:cubicBezTo>
                                <a:pt x="18160" y="352"/>
                                <a:pt x="18153" y="337"/>
                                <a:pt x="18149" y="319"/>
                              </a:cubicBezTo>
                              <a:cubicBezTo>
                                <a:pt x="18144" y="302"/>
                                <a:pt x="18142" y="283"/>
                                <a:pt x="18142" y="263"/>
                              </a:cubicBezTo>
                              <a:cubicBezTo>
                                <a:pt x="18142" y="242"/>
                                <a:pt x="18145" y="223"/>
                                <a:pt x="18150" y="206"/>
                              </a:cubicBezTo>
                              <a:cubicBezTo>
                                <a:pt x="18156" y="188"/>
                                <a:pt x="18164" y="174"/>
                                <a:pt x="18173" y="161"/>
                              </a:cubicBezTo>
                              <a:cubicBezTo>
                                <a:pt x="18183" y="149"/>
                                <a:pt x="18195" y="139"/>
                                <a:pt x="18210" y="132"/>
                              </a:cubicBezTo>
                              <a:cubicBezTo>
                                <a:pt x="18224" y="125"/>
                                <a:pt x="18239" y="121"/>
                                <a:pt x="18256" y="121"/>
                              </a:cubicBezTo>
                              <a:cubicBezTo>
                                <a:pt x="18275" y="121"/>
                                <a:pt x="18292" y="125"/>
                                <a:pt x="18305" y="132"/>
                              </a:cubicBezTo>
                              <a:cubicBezTo>
                                <a:pt x="18319" y="139"/>
                                <a:pt x="18330" y="149"/>
                                <a:pt x="18339" y="161"/>
                              </a:cubicBezTo>
                              <a:cubicBezTo>
                                <a:pt x="18348" y="174"/>
                                <a:pt x="18354" y="188"/>
                                <a:pt x="18358" y="204"/>
                              </a:cubicBezTo>
                              <a:cubicBezTo>
                                <a:pt x="18362" y="220"/>
                                <a:pt x="18364" y="238"/>
                                <a:pt x="18364" y="256"/>
                              </a:cubicBezTo>
                              <a:cubicBezTo>
                                <a:pt x="18364" y="273"/>
                                <a:pt x="18364" y="273"/>
                                <a:pt x="18364" y="273"/>
                              </a:cubicBezTo>
                              <a:cubicBezTo>
                                <a:pt x="18179" y="273"/>
                                <a:pt x="18179" y="273"/>
                                <a:pt x="18179" y="273"/>
                              </a:cubicBezTo>
                              <a:cubicBezTo>
                                <a:pt x="18179" y="287"/>
                                <a:pt x="18181" y="300"/>
                                <a:pt x="18185" y="313"/>
                              </a:cubicBezTo>
                              <a:cubicBezTo>
                                <a:pt x="18189" y="326"/>
                                <a:pt x="18194" y="337"/>
                                <a:pt x="18202" y="346"/>
                              </a:cubicBezTo>
                              <a:cubicBezTo>
                                <a:pt x="18209" y="355"/>
                                <a:pt x="18218" y="363"/>
                                <a:pt x="18229" y="368"/>
                              </a:cubicBezTo>
                              <a:cubicBezTo>
                                <a:pt x="18241" y="373"/>
                                <a:pt x="18253" y="376"/>
                                <a:pt x="18268" y="376"/>
                              </a:cubicBezTo>
                              <a:cubicBezTo>
                                <a:pt x="18274" y="376"/>
                                <a:pt x="18281" y="376"/>
                                <a:pt x="18288" y="374"/>
                              </a:cubicBezTo>
                              <a:cubicBezTo>
                                <a:pt x="18295" y="373"/>
                                <a:pt x="18302" y="372"/>
                                <a:pt x="18309" y="370"/>
                              </a:cubicBezTo>
                              <a:cubicBezTo>
                                <a:pt x="18316" y="368"/>
                                <a:pt x="18323" y="366"/>
                                <a:pt x="18329" y="363"/>
                              </a:cubicBezTo>
                              <a:cubicBezTo>
                                <a:pt x="18335" y="361"/>
                                <a:pt x="18340" y="358"/>
                                <a:pt x="18344" y="356"/>
                              </a:cubicBezTo>
                              <a:lnTo>
                                <a:pt x="18344" y="390"/>
                              </a:lnTo>
                              <a:close/>
                              <a:moveTo>
                                <a:pt x="18327" y="244"/>
                              </a:moveTo>
                              <a:cubicBezTo>
                                <a:pt x="18327" y="232"/>
                                <a:pt x="18326" y="221"/>
                                <a:pt x="18324" y="209"/>
                              </a:cubicBezTo>
                              <a:cubicBezTo>
                                <a:pt x="18321" y="198"/>
                                <a:pt x="18317" y="188"/>
                                <a:pt x="18312" y="179"/>
                              </a:cubicBezTo>
                              <a:cubicBezTo>
                                <a:pt x="18306" y="170"/>
                                <a:pt x="18299" y="163"/>
                                <a:pt x="18290" y="158"/>
                              </a:cubicBezTo>
                              <a:cubicBezTo>
                                <a:pt x="18281" y="153"/>
                                <a:pt x="18271" y="150"/>
                                <a:pt x="18258" y="150"/>
                              </a:cubicBezTo>
                              <a:cubicBezTo>
                                <a:pt x="18246" y="150"/>
                                <a:pt x="18235" y="153"/>
                                <a:pt x="18225" y="158"/>
                              </a:cubicBezTo>
                              <a:cubicBezTo>
                                <a:pt x="18216" y="164"/>
                                <a:pt x="18207" y="171"/>
                                <a:pt x="18200" y="180"/>
                              </a:cubicBezTo>
                              <a:cubicBezTo>
                                <a:pt x="18193" y="189"/>
                                <a:pt x="18188" y="199"/>
                                <a:pt x="18184" y="210"/>
                              </a:cubicBezTo>
                              <a:cubicBezTo>
                                <a:pt x="18181" y="221"/>
                                <a:pt x="18179" y="233"/>
                                <a:pt x="18179" y="244"/>
                              </a:cubicBezTo>
                              <a:lnTo>
                                <a:pt x="18327" y="244"/>
                              </a:lnTo>
                              <a:close/>
                              <a:moveTo>
                                <a:pt x="18670" y="399"/>
                              </a:moveTo>
                              <a:cubicBezTo>
                                <a:pt x="18630" y="399"/>
                                <a:pt x="18630" y="399"/>
                                <a:pt x="18630" y="399"/>
                              </a:cubicBezTo>
                              <a:cubicBezTo>
                                <a:pt x="18538" y="128"/>
                                <a:pt x="18538" y="128"/>
                                <a:pt x="18538" y="128"/>
                              </a:cubicBezTo>
                              <a:cubicBezTo>
                                <a:pt x="18575" y="128"/>
                                <a:pt x="18575" y="128"/>
                                <a:pt x="18575" y="128"/>
                              </a:cubicBezTo>
                              <a:cubicBezTo>
                                <a:pt x="18650" y="362"/>
                                <a:pt x="18650" y="362"/>
                                <a:pt x="18650" y="362"/>
                              </a:cubicBezTo>
                              <a:cubicBezTo>
                                <a:pt x="18651" y="362"/>
                                <a:pt x="18651" y="362"/>
                                <a:pt x="18651" y="362"/>
                              </a:cubicBezTo>
                              <a:cubicBezTo>
                                <a:pt x="18730" y="128"/>
                                <a:pt x="18730" y="128"/>
                                <a:pt x="18730" y="128"/>
                              </a:cubicBezTo>
                              <a:cubicBezTo>
                                <a:pt x="18765" y="128"/>
                                <a:pt x="18765" y="128"/>
                                <a:pt x="18765" y="128"/>
                              </a:cubicBezTo>
                              <a:lnTo>
                                <a:pt x="18670" y="399"/>
                              </a:lnTo>
                              <a:close/>
                              <a:moveTo>
                                <a:pt x="18845" y="55"/>
                              </a:moveTo>
                              <a:cubicBezTo>
                                <a:pt x="18811" y="55"/>
                                <a:pt x="18811" y="55"/>
                                <a:pt x="18811" y="55"/>
                              </a:cubicBezTo>
                              <a:cubicBezTo>
                                <a:pt x="18811" y="11"/>
                                <a:pt x="18811" y="11"/>
                                <a:pt x="18811" y="11"/>
                              </a:cubicBezTo>
                              <a:cubicBezTo>
                                <a:pt x="18845" y="11"/>
                                <a:pt x="18845" y="11"/>
                                <a:pt x="18845" y="11"/>
                              </a:cubicBezTo>
                              <a:lnTo>
                                <a:pt x="18845" y="55"/>
                              </a:lnTo>
                              <a:close/>
                              <a:moveTo>
                                <a:pt x="18811" y="128"/>
                              </a:moveTo>
                              <a:cubicBezTo>
                                <a:pt x="18845" y="128"/>
                                <a:pt x="18845" y="128"/>
                                <a:pt x="18845" y="128"/>
                              </a:cubicBezTo>
                              <a:cubicBezTo>
                                <a:pt x="18845" y="399"/>
                                <a:pt x="18845" y="399"/>
                                <a:pt x="18845" y="399"/>
                              </a:cubicBezTo>
                              <a:cubicBezTo>
                                <a:pt x="18811" y="399"/>
                                <a:pt x="18811" y="399"/>
                                <a:pt x="18811" y="399"/>
                              </a:cubicBezTo>
                              <a:lnTo>
                                <a:pt x="18811" y="128"/>
                              </a:lnTo>
                              <a:close/>
                              <a:moveTo>
                                <a:pt x="18909" y="359"/>
                              </a:moveTo>
                              <a:cubicBezTo>
                                <a:pt x="18919" y="364"/>
                                <a:pt x="18930" y="368"/>
                                <a:pt x="18942" y="371"/>
                              </a:cubicBezTo>
                              <a:cubicBezTo>
                                <a:pt x="18954" y="375"/>
                                <a:pt x="18966" y="376"/>
                                <a:pt x="18979" y="376"/>
                              </a:cubicBezTo>
                              <a:cubicBezTo>
                                <a:pt x="18987" y="376"/>
                                <a:pt x="18995" y="375"/>
                                <a:pt x="19002" y="373"/>
                              </a:cubicBezTo>
                              <a:cubicBezTo>
                                <a:pt x="19009" y="371"/>
                                <a:pt x="19015" y="368"/>
                                <a:pt x="19021" y="364"/>
                              </a:cubicBezTo>
                              <a:cubicBezTo>
                                <a:pt x="19027" y="360"/>
                                <a:pt x="19031" y="355"/>
                                <a:pt x="19034" y="349"/>
                              </a:cubicBezTo>
                              <a:cubicBezTo>
                                <a:pt x="19038" y="343"/>
                                <a:pt x="19039" y="336"/>
                                <a:pt x="19039" y="328"/>
                              </a:cubicBezTo>
                              <a:cubicBezTo>
                                <a:pt x="19039" y="317"/>
                                <a:pt x="19036" y="308"/>
                                <a:pt x="19030" y="301"/>
                              </a:cubicBezTo>
                              <a:cubicBezTo>
                                <a:pt x="19023" y="294"/>
                                <a:pt x="19015" y="288"/>
                                <a:pt x="19005" y="282"/>
                              </a:cubicBezTo>
                              <a:cubicBezTo>
                                <a:pt x="18996" y="277"/>
                                <a:pt x="18985" y="272"/>
                                <a:pt x="18974" y="267"/>
                              </a:cubicBezTo>
                              <a:cubicBezTo>
                                <a:pt x="18963" y="262"/>
                                <a:pt x="18952" y="256"/>
                                <a:pt x="18943" y="250"/>
                              </a:cubicBezTo>
                              <a:cubicBezTo>
                                <a:pt x="18933" y="244"/>
                                <a:pt x="18925" y="236"/>
                                <a:pt x="18919" y="228"/>
                              </a:cubicBezTo>
                              <a:cubicBezTo>
                                <a:pt x="18912" y="219"/>
                                <a:pt x="18909" y="208"/>
                                <a:pt x="18909" y="195"/>
                              </a:cubicBezTo>
                              <a:cubicBezTo>
                                <a:pt x="18909" y="182"/>
                                <a:pt x="18912" y="170"/>
                                <a:pt x="18916" y="161"/>
                              </a:cubicBezTo>
                              <a:cubicBezTo>
                                <a:pt x="18921" y="151"/>
                                <a:pt x="18928" y="144"/>
                                <a:pt x="18936" y="138"/>
                              </a:cubicBezTo>
                              <a:cubicBezTo>
                                <a:pt x="18945" y="132"/>
                                <a:pt x="18954" y="128"/>
                                <a:pt x="18965" y="125"/>
                              </a:cubicBezTo>
                              <a:cubicBezTo>
                                <a:pt x="18975" y="123"/>
                                <a:pt x="18986" y="121"/>
                                <a:pt x="18997" y="121"/>
                              </a:cubicBezTo>
                              <a:cubicBezTo>
                                <a:pt x="19004" y="121"/>
                                <a:pt x="19014" y="122"/>
                                <a:pt x="19027" y="124"/>
                              </a:cubicBezTo>
                              <a:cubicBezTo>
                                <a:pt x="19040" y="126"/>
                                <a:pt x="19052" y="129"/>
                                <a:pt x="19064" y="133"/>
                              </a:cubicBezTo>
                              <a:cubicBezTo>
                                <a:pt x="19061" y="163"/>
                                <a:pt x="19061" y="163"/>
                                <a:pt x="19061" y="163"/>
                              </a:cubicBezTo>
                              <a:cubicBezTo>
                                <a:pt x="19052" y="159"/>
                                <a:pt x="19042" y="156"/>
                                <a:pt x="19031" y="153"/>
                              </a:cubicBezTo>
                              <a:cubicBezTo>
                                <a:pt x="19020" y="151"/>
                                <a:pt x="19010" y="150"/>
                                <a:pt x="19001" y="150"/>
                              </a:cubicBezTo>
                              <a:cubicBezTo>
                                <a:pt x="18984" y="150"/>
                                <a:pt x="18970" y="153"/>
                                <a:pt x="18959" y="160"/>
                              </a:cubicBezTo>
                              <a:cubicBezTo>
                                <a:pt x="18948" y="166"/>
                                <a:pt x="18943" y="178"/>
                                <a:pt x="18943" y="195"/>
                              </a:cubicBezTo>
                              <a:cubicBezTo>
                                <a:pt x="18943" y="204"/>
                                <a:pt x="18946" y="211"/>
                                <a:pt x="18952" y="216"/>
                              </a:cubicBezTo>
                              <a:cubicBezTo>
                                <a:pt x="18959" y="222"/>
                                <a:pt x="18967" y="227"/>
                                <a:pt x="18977" y="232"/>
                              </a:cubicBezTo>
                              <a:cubicBezTo>
                                <a:pt x="18987" y="237"/>
                                <a:pt x="18998" y="242"/>
                                <a:pt x="19009" y="247"/>
                              </a:cubicBezTo>
                              <a:cubicBezTo>
                                <a:pt x="19021" y="252"/>
                                <a:pt x="19031" y="258"/>
                                <a:pt x="19041" y="265"/>
                              </a:cubicBezTo>
                              <a:cubicBezTo>
                                <a:pt x="19051" y="272"/>
                                <a:pt x="19059" y="281"/>
                                <a:pt x="19066" y="291"/>
                              </a:cubicBezTo>
                              <a:cubicBezTo>
                                <a:pt x="19073" y="301"/>
                                <a:pt x="19076" y="313"/>
                                <a:pt x="19076" y="328"/>
                              </a:cubicBezTo>
                              <a:cubicBezTo>
                                <a:pt x="19076" y="342"/>
                                <a:pt x="19073" y="354"/>
                                <a:pt x="19067" y="364"/>
                              </a:cubicBezTo>
                              <a:cubicBezTo>
                                <a:pt x="19061" y="374"/>
                                <a:pt x="19053" y="382"/>
                                <a:pt x="19044" y="388"/>
                              </a:cubicBezTo>
                              <a:cubicBezTo>
                                <a:pt x="19035" y="394"/>
                                <a:pt x="19025" y="398"/>
                                <a:pt x="19013" y="401"/>
                              </a:cubicBezTo>
                              <a:cubicBezTo>
                                <a:pt x="19002" y="404"/>
                                <a:pt x="18992" y="405"/>
                                <a:pt x="18981" y="405"/>
                              </a:cubicBezTo>
                              <a:cubicBezTo>
                                <a:pt x="18968" y="405"/>
                                <a:pt x="18955" y="404"/>
                                <a:pt x="18943" y="402"/>
                              </a:cubicBezTo>
                              <a:cubicBezTo>
                                <a:pt x="18930" y="400"/>
                                <a:pt x="18917" y="397"/>
                                <a:pt x="18905" y="392"/>
                              </a:cubicBezTo>
                              <a:lnTo>
                                <a:pt x="18909" y="359"/>
                              </a:lnTo>
                              <a:close/>
                              <a:moveTo>
                                <a:pt x="19169" y="55"/>
                              </a:moveTo>
                              <a:cubicBezTo>
                                <a:pt x="19136" y="55"/>
                                <a:pt x="19136" y="55"/>
                                <a:pt x="19136" y="55"/>
                              </a:cubicBezTo>
                              <a:cubicBezTo>
                                <a:pt x="19136" y="11"/>
                                <a:pt x="19136" y="11"/>
                                <a:pt x="19136" y="11"/>
                              </a:cubicBezTo>
                              <a:cubicBezTo>
                                <a:pt x="19169" y="11"/>
                                <a:pt x="19169" y="11"/>
                                <a:pt x="19169" y="11"/>
                              </a:cubicBezTo>
                              <a:lnTo>
                                <a:pt x="19169" y="55"/>
                              </a:lnTo>
                              <a:close/>
                              <a:moveTo>
                                <a:pt x="19136" y="128"/>
                              </a:moveTo>
                              <a:cubicBezTo>
                                <a:pt x="19169" y="128"/>
                                <a:pt x="19169" y="128"/>
                                <a:pt x="19169" y="128"/>
                              </a:cubicBezTo>
                              <a:cubicBezTo>
                                <a:pt x="19169" y="399"/>
                                <a:pt x="19169" y="399"/>
                                <a:pt x="19169" y="399"/>
                              </a:cubicBezTo>
                              <a:cubicBezTo>
                                <a:pt x="19136" y="399"/>
                                <a:pt x="19136" y="399"/>
                                <a:pt x="19136" y="399"/>
                              </a:cubicBezTo>
                              <a:lnTo>
                                <a:pt x="19136" y="128"/>
                              </a:lnTo>
                              <a:close/>
                              <a:moveTo>
                                <a:pt x="19240" y="210"/>
                              </a:moveTo>
                              <a:cubicBezTo>
                                <a:pt x="19245" y="193"/>
                                <a:pt x="19253" y="177"/>
                                <a:pt x="19263" y="164"/>
                              </a:cubicBezTo>
                              <a:cubicBezTo>
                                <a:pt x="19274" y="151"/>
                                <a:pt x="19287" y="141"/>
                                <a:pt x="19303" y="133"/>
                              </a:cubicBezTo>
                              <a:cubicBezTo>
                                <a:pt x="19319" y="125"/>
                                <a:pt x="19337" y="121"/>
                                <a:pt x="19359" y="121"/>
                              </a:cubicBezTo>
                              <a:cubicBezTo>
                                <a:pt x="19381" y="121"/>
                                <a:pt x="19400" y="125"/>
                                <a:pt x="19416" y="133"/>
                              </a:cubicBezTo>
                              <a:cubicBezTo>
                                <a:pt x="19432" y="141"/>
                                <a:pt x="19445" y="151"/>
                                <a:pt x="19456" y="164"/>
                              </a:cubicBezTo>
                              <a:cubicBezTo>
                                <a:pt x="19466" y="177"/>
                                <a:pt x="19473" y="193"/>
                                <a:pt x="19478" y="210"/>
                              </a:cubicBezTo>
                              <a:cubicBezTo>
                                <a:pt x="19483" y="227"/>
                                <a:pt x="19486" y="245"/>
                                <a:pt x="19486" y="263"/>
                              </a:cubicBezTo>
                              <a:cubicBezTo>
                                <a:pt x="19486" y="282"/>
                                <a:pt x="19483" y="299"/>
                                <a:pt x="19478" y="316"/>
                              </a:cubicBezTo>
                              <a:cubicBezTo>
                                <a:pt x="19473" y="334"/>
                                <a:pt x="19466" y="349"/>
                                <a:pt x="19456" y="362"/>
                              </a:cubicBezTo>
                              <a:cubicBezTo>
                                <a:pt x="19445" y="375"/>
                                <a:pt x="19432" y="385"/>
                                <a:pt x="19416" y="393"/>
                              </a:cubicBezTo>
                              <a:cubicBezTo>
                                <a:pt x="19400" y="401"/>
                                <a:pt x="19381" y="405"/>
                                <a:pt x="19359" y="405"/>
                              </a:cubicBezTo>
                              <a:cubicBezTo>
                                <a:pt x="19337" y="405"/>
                                <a:pt x="19319" y="401"/>
                                <a:pt x="19303" y="393"/>
                              </a:cubicBezTo>
                              <a:cubicBezTo>
                                <a:pt x="19287" y="385"/>
                                <a:pt x="19274" y="375"/>
                                <a:pt x="19263" y="362"/>
                              </a:cubicBezTo>
                              <a:cubicBezTo>
                                <a:pt x="19253" y="349"/>
                                <a:pt x="19245" y="334"/>
                                <a:pt x="19240" y="316"/>
                              </a:cubicBezTo>
                              <a:cubicBezTo>
                                <a:pt x="19235" y="299"/>
                                <a:pt x="19233" y="282"/>
                                <a:pt x="19233" y="263"/>
                              </a:cubicBezTo>
                              <a:cubicBezTo>
                                <a:pt x="19233" y="245"/>
                                <a:pt x="19235" y="227"/>
                                <a:pt x="19240" y="210"/>
                              </a:cubicBezTo>
                              <a:close/>
                              <a:moveTo>
                                <a:pt x="19276" y="307"/>
                              </a:moveTo>
                              <a:cubicBezTo>
                                <a:pt x="19279" y="321"/>
                                <a:pt x="19285" y="333"/>
                                <a:pt x="19293" y="343"/>
                              </a:cubicBezTo>
                              <a:cubicBezTo>
                                <a:pt x="19300" y="354"/>
                                <a:pt x="19310" y="362"/>
                                <a:pt x="19321" y="367"/>
                              </a:cubicBezTo>
                              <a:cubicBezTo>
                                <a:pt x="19332" y="373"/>
                                <a:pt x="19345" y="376"/>
                                <a:pt x="19359" y="376"/>
                              </a:cubicBezTo>
                              <a:cubicBezTo>
                                <a:pt x="19374" y="376"/>
                                <a:pt x="19387" y="373"/>
                                <a:pt x="19398" y="367"/>
                              </a:cubicBezTo>
                              <a:cubicBezTo>
                                <a:pt x="19409" y="362"/>
                                <a:pt x="19418" y="354"/>
                                <a:pt x="19426" y="343"/>
                              </a:cubicBezTo>
                              <a:cubicBezTo>
                                <a:pt x="19434" y="333"/>
                                <a:pt x="19439" y="321"/>
                                <a:pt x="19443" y="307"/>
                              </a:cubicBezTo>
                              <a:cubicBezTo>
                                <a:pt x="19447" y="293"/>
                                <a:pt x="19449" y="279"/>
                                <a:pt x="19449" y="263"/>
                              </a:cubicBezTo>
                              <a:cubicBezTo>
                                <a:pt x="19449" y="248"/>
                                <a:pt x="19447" y="233"/>
                                <a:pt x="19443" y="219"/>
                              </a:cubicBezTo>
                              <a:cubicBezTo>
                                <a:pt x="19439" y="205"/>
                                <a:pt x="19434" y="193"/>
                                <a:pt x="19426" y="183"/>
                              </a:cubicBezTo>
                              <a:cubicBezTo>
                                <a:pt x="19418" y="173"/>
                                <a:pt x="19409" y="165"/>
                                <a:pt x="19398" y="159"/>
                              </a:cubicBezTo>
                              <a:cubicBezTo>
                                <a:pt x="19387" y="153"/>
                                <a:pt x="19374" y="150"/>
                                <a:pt x="19359" y="150"/>
                              </a:cubicBezTo>
                              <a:cubicBezTo>
                                <a:pt x="19345" y="150"/>
                                <a:pt x="19332" y="153"/>
                                <a:pt x="19321" y="159"/>
                              </a:cubicBezTo>
                              <a:cubicBezTo>
                                <a:pt x="19310" y="165"/>
                                <a:pt x="19300" y="173"/>
                                <a:pt x="19293" y="183"/>
                              </a:cubicBezTo>
                              <a:cubicBezTo>
                                <a:pt x="19285" y="193"/>
                                <a:pt x="19279" y="205"/>
                                <a:pt x="19276" y="219"/>
                              </a:cubicBezTo>
                              <a:cubicBezTo>
                                <a:pt x="19272" y="233"/>
                                <a:pt x="19270" y="248"/>
                                <a:pt x="19270" y="263"/>
                              </a:cubicBezTo>
                              <a:cubicBezTo>
                                <a:pt x="19270" y="279"/>
                                <a:pt x="19272" y="293"/>
                                <a:pt x="19276" y="307"/>
                              </a:cubicBezTo>
                              <a:close/>
                              <a:moveTo>
                                <a:pt x="19549" y="191"/>
                              </a:moveTo>
                              <a:cubicBezTo>
                                <a:pt x="19549" y="181"/>
                                <a:pt x="19549" y="171"/>
                                <a:pt x="19549" y="160"/>
                              </a:cubicBezTo>
                              <a:cubicBezTo>
                                <a:pt x="19549" y="149"/>
                                <a:pt x="19548" y="139"/>
                                <a:pt x="19547" y="128"/>
                              </a:cubicBezTo>
                              <a:cubicBezTo>
                                <a:pt x="19579" y="128"/>
                                <a:pt x="19579" y="128"/>
                                <a:pt x="19579" y="128"/>
                              </a:cubicBezTo>
                              <a:cubicBezTo>
                                <a:pt x="19579" y="176"/>
                                <a:pt x="19579" y="176"/>
                                <a:pt x="19579" y="176"/>
                              </a:cubicBezTo>
                              <a:cubicBezTo>
                                <a:pt x="19580" y="176"/>
                                <a:pt x="19580" y="176"/>
                                <a:pt x="19580" y="176"/>
                              </a:cubicBezTo>
                              <a:cubicBezTo>
                                <a:pt x="19583" y="170"/>
                                <a:pt x="19587" y="164"/>
                                <a:pt x="19591" y="157"/>
                              </a:cubicBezTo>
                              <a:cubicBezTo>
                                <a:pt x="19595" y="151"/>
                                <a:pt x="19601" y="145"/>
                                <a:pt x="19607" y="139"/>
                              </a:cubicBezTo>
                              <a:cubicBezTo>
                                <a:pt x="19614" y="134"/>
                                <a:pt x="19622" y="130"/>
                                <a:pt x="19632" y="126"/>
                              </a:cubicBezTo>
                              <a:cubicBezTo>
                                <a:pt x="19642" y="123"/>
                                <a:pt x="19654" y="121"/>
                                <a:pt x="19668" y="121"/>
                              </a:cubicBezTo>
                              <a:cubicBezTo>
                                <a:pt x="19685" y="121"/>
                                <a:pt x="19699" y="124"/>
                                <a:pt x="19711" y="129"/>
                              </a:cubicBezTo>
                              <a:cubicBezTo>
                                <a:pt x="19722" y="135"/>
                                <a:pt x="19732" y="142"/>
                                <a:pt x="19739" y="151"/>
                              </a:cubicBezTo>
                              <a:cubicBezTo>
                                <a:pt x="19747" y="160"/>
                                <a:pt x="19752" y="171"/>
                                <a:pt x="19755" y="184"/>
                              </a:cubicBezTo>
                              <a:cubicBezTo>
                                <a:pt x="19759" y="197"/>
                                <a:pt x="19760" y="211"/>
                                <a:pt x="19760" y="225"/>
                              </a:cubicBezTo>
                              <a:cubicBezTo>
                                <a:pt x="19760" y="399"/>
                                <a:pt x="19760" y="399"/>
                                <a:pt x="19760" y="399"/>
                              </a:cubicBezTo>
                              <a:cubicBezTo>
                                <a:pt x="19727" y="399"/>
                                <a:pt x="19727" y="399"/>
                                <a:pt x="19727" y="399"/>
                              </a:cubicBezTo>
                              <a:cubicBezTo>
                                <a:pt x="19727" y="234"/>
                                <a:pt x="19727" y="234"/>
                                <a:pt x="19727" y="234"/>
                              </a:cubicBezTo>
                              <a:cubicBezTo>
                                <a:pt x="19727" y="208"/>
                                <a:pt x="19722" y="188"/>
                                <a:pt x="19712" y="173"/>
                              </a:cubicBezTo>
                              <a:cubicBezTo>
                                <a:pt x="19702" y="158"/>
                                <a:pt x="19686" y="150"/>
                                <a:pt x="19663" y="150"/>
                              </a:cubicBezTo>
                              <a:cubicBezTo>
                                <a:pt x="19648" y="150"/>
                                <a:pt x="19635" y="153"/>
                                <a:pt x="19624" y="159"/>
                              </a:cubicBezTo>
                              <a:cubicBezTo>
                                <a:pt x="19614" y="165"/>
                                <a:pt x="19606" y="173"/>
                                <a:pt x="19600" y="182"/>
                              </a:cubicBezTo>
                              <a:cubicBezTo>
                                <a:pt x="19594" y="192"/>
                                <a:pt x="19589" y="203"/>
                                <a:pt x="19587" y="214"/>
                              </a:cubicBezTo>
                              <a:cubicBezTo>
                                <a:pt x="19584" y="226"/>
                                <a:pt x="19583" y="237"/>
                                <a:pt x="19583" y="249"/>
                              </a:cubicBezTo>
                              <a:cubicBezTo>
                                <a:pt x="19583" y="399"/>
                                <a:pt x="19583" y="399"/>
                                <a:pt x="19583" y="399"/>
                              </a:cubicBezTo>
                              <a:cubicBezTo>
                                <a:pt x="19549" y="399"/>
                                <a:pt x="19549" y="399"/>
                                <a:pt x="19549" y="399"/>
                              </a:cubicBezTo>
                              <a:lnTo>
                                <a:pt x="19549" y="191"/>
                              </a:lnTo>
                              <a:close/>
                              <a:moveTo>
                                <a:pt x="20168" y="164"/>
                              </a:moveTo>
                              <a:cubicBezTo>
                                <a:pt x="20159" y="160"/>
                                <a:pt x="20150" y="157"/>
                                <a:pt x="20139" y="154"/>
                              </a:cubicBezTo>
                              <a:cubicBezTo>
                                <a:pt x="20129" y="151"/>
                                <a:pt x="20120" y="150"/>
                                <a:pt x="20111" y="150"/>
                              </a:cubicBezTo>
                              <a:cubicBezTo>
                                <a:pt x="20094" y="150"/>
                                <a:pt x="20080" y="153"/>
                                <a:pt x="20067" y="158"/>
                              </a:cubicBezTo>
                              <a:cubicBezTo>
                                <a:pt x="20054" y="164"/>
                                <a:pt x="20043" y="172"/>
                                <a:pt x="20035" y="182"/>
                              </a:cubicBezTo>
                              <a:cubicBezTo>
                                <a:pt x="20026" y="192"/>
                                <a:pt x="20020" y="204"/>
                                <a:pt x="20015" y="217"/>
                              </a:cubicBezTo>
                              <a:cubicBezTo>
                                <a:pt x="20011" y="231"/>
                                <a:pt x="20009" y="246"/>
                                <a:pt x="20009" y="263"/>
                              </a:cubicBezTo>
                              <a:cubicBezTo>
                                <a:pt x="20009" y="278"/>
                                <a:pt x="20011" y="293"/>
                                <a:pt x="20015" y="307"/>
                              </a:cubicBezTo>
                              <a:cubicBezTo>
                                <a:pt x="20020" y="320"/>
                                <a:pt x="20026" y="332"/>
                                <a:pt x="20035" y="343"/>
                              </a:cubicBezTo>
                              <a:cubicBezTo>
                                <a:pt x="20043" y="353"/>
                                <a:pt x="20053" y="361"/>
                                <a:pt x="20066" y="367"/>
                              </a:cubicBezTo>
                              <a:cubicBezTo>
                                <a:pt x="20078" y="373"/>
                                <a:pt x="20092" y="376"/>
                                <a:pt x="20107" y="376"/>
                              </a:cubicBezTo>
                              <a:cubicBezTo>
                                <a:pt x="20117" y="376"/>
                                <a:pt x="20128" y="375"/>
                                <a:pt x="20138" y="373"/>
                              </a:cubicBezTo>
                              <a:cubicBezTo>
                                <a:pt x="20147" y="371"/>
                                <a:pt x="20158" y="368"/>
                                <a:pt x="20168" y="364"/>
                              </a:cubicBezTo>
                              <a:cubicBezTo>
                                <a:pt x="20171" y="395"/>
                                <a:pt x="20171" y="395"/>
                                <a:pt x="20171" y="395"/>
                              </a:cubicBezTo>
                              <a:cubicBezTo>
                                <a:pt x="20160" y="399"/>
                                <a:pt x="20148" y="402"/>
                                <a:pt x="20137" y="403"/>
                              </a:cubicBezTo>
                              <a:cubicBezTo>
                                <a:pt x="20126" y="404"/>
                                <a:pt x="20114" y="405"/>
                                <a:pt x="20101" y="405"/>
                              </a:cubicBezTo>
                              <a:cubicBezTo>
                                <a:pt x="20080" y="405"/>
                                <a:pt x="20061" y="401"/>
                                <a:pt x="20045" y="393"/>
                              </a:cubicBezTo>
                              <a:cubicBezTo>
                                <a:pt x="20028" y="385"/>
                                <a:pt x="20015" y="375"/>
                                <a:pt x="20004" y="362"/>
                              </a:cubicBezTo>
                              <a:cubicBezTo>
                                <a:pt x="19993" y="349"/>
                                <a:pt x="19985" y="334"/>
                                <a:pt x="19980" y="317"/>
                              </a:cubicBezTo>
                              <a:cubicBezTo>
                                <a:pt x="19975" y="300"/>
                                <a:pt x="19972" y="282"/>
                                <a:pt x="19972" y="263"/>
                              </a:cubicBezTo>
                              <a:cubicBezTo>
                                <a:pt x="19972" y="242"/>
                                <a:pt x="19975" y="223"/>
                                <a:pt x="19981" y="206"/>
                              </a:cubicBezTo>
                              <a:cubicBezTo>
                                <a:pt x="19988" y="188"/>
                                <a:pt x="19997" y="173"/>
                                <a:pt x="20009" y="161"/>
                              </a:cubicBezTo>
                              <a:cubicBezTo>
                                <a:pt x="20020" y="148"/>
                                <a:pt x="20034" y="139"/>
                                <a:pt x="20051" y="132"/>
                              </a:cubicBezTo>
                              <a:cubicBezTo>
                                <a:pt x="20067" y="125"/>
                                <a:pt x="20086" y="121"/>
                                <a:pt x="20106" y="121"/>
                              </a:cubicBezTo>
                              <a:cubicBezTo>
                                <a:pt x="20122" y="121"/>
                                <a:pt x="20136" y="123"/>
                                <a:pt x="20147" y="125"/>
                              </a:cubicBezTo>
                              <a:cubicBezTo>
                                <a:pt x="20158" y="128"/>
                                <a:pt x="20166" y="130"/>
                                <a:pt x="20171" y="132"/>
                              </a:cubicBezTo>
                              <a:lnTo>
                                <a:pt x="20168" y="164"/>
                              </a:lnTo>
                              <a:close/>
                              <a:moveTo>
                                <a:pt x="20383" y="355"/>
                              </a:moveTo>
                              <a:cubicBezTo>
                                <a:pt x="20382" y="355"/>
                                <a:pt x="20382" y="355"/>
                                <a:pt x="20382" y="355"/>
                              </a:cubicBezTo>
                              <a:cubicBezTo>
                                <a:pt x="20379" y="363"/>
                                <a:pt x="20374" y="370"/>
                                <a:pt x="20368" y="376"/>
                              </a:cubicBezTo>
                              <a:cubicBezTo>
                                <a:pt x="20361" y="383"/>
                                <a:pt x="20354" y="388"/>
                                <a:pt x="20346" y="392"/>
                              </a:cubicBezTo>
                              <a:cubicBezTo>
                                <a:pt x="20339" y="396"/>
                                <a:pt x="20330" y="400"/>
                                <a:pt x="20322" y="402"/>
                              </a:cubicBezTo>
                              <a:cubicBezTo>
                                <a:pt x="20313" y="404"/>
                                <a:pt x="20305" y="405"/>
                                <a:pt x="20296" y="405"/>
                              </a:cubicBezTo>
                              <a:cubicBezTo>
                                <a:pt x="20277" y="405"/>
                                <a:pt x="20262" y="402"/>
                                <a:pt x="20250" y="396"/>
                              </a:cubicBezTo>
                              <a:cubicBezTo>
                                <a:pt x="20238" y="391"/>
                                <a:pt x="20229" y="384"/>
                                <a:pt x="20223" y="376"/>
                              </a:cubicBezTo>
                              <a:cubicBezTo>
                                <a:pt x="20217" y="368"/>
                                <a:pt x="20212" y="360"/>
                                <a:pt x="20210" y="351"/>
                              </a:cubicBezTo>
                              <a:cubicBezTo>
                                <a:pt x="20208" y="342"/>
                                <a:pt x="20207" y="334"/>
                                <a:pt x="20207" y="328"/>
                              </a:cubicBezTo>
                              <a:cubicBezTo>
                                <a:pt x="20207" y="313"/>
                                <a:pt x="20210" y="300"/>
                                <a:pt x="20215" y="290"/>
                              </a:cubicBezTo>
                              <a:cubicBezTo>
                                <a:pt x="20220" y="279"/>
                                <a:pt x="20226" y="270"/>
                                <a:pt x="20235" y="263"/>
                              </a:cubicBezTo>
                              <a:cubicBezTo>
                                <a:pt x="20243" y="256"/>
                                <a:pt x="20253" y="251"/>
                                <a:pt x="20264" y="247"/>
                              </a:cubicBezTo>
                              <a:cubicBezTo>
                                <a:pt x="20275" y="243"/>
                                <a:pt x="20287" y="240"/>
                                <a:pt x="20300" y="238"/>
                              </a:cubicBezTo>
                              <a:cubicBezTo>
                                <a:pt x="20312" y="236"/>
                                <a:pt x="20325" y="235"/>
                                <a:pt x="20337" y="234"/>
                              </a:cubicBezTo>
                              <a:cubicBezTo>
                                <a:pt x="20350" y="234"/>
                                <a:pt x="20362" y="233"/>
                                <a:pt x="20374" y="233"/>
                              </a:cubicBezTo>
                              <a:cubicBezTo>
                                <a:pt x="20380" y="233"/>
                                <a:pt x="20380" y="233"/>
                                <a:pt x="20380" y="233"/>
                              </a:cubicBezTo>
                              <a:cubicBezTo>
                                <a:pt x="20380" y="220"/>
                                <a:pt x="20380" y="220"/>
                                <a:pt x="20380" y="220"/>
                              </a:cubicBezTo>
                              <a:cubicBezTo>
                                <a:pt x="20380" y="196"/>
                                <a:pt x="20376" y="179"/>
                                <a:pt x="20366" y="167"/>
                              </a:cubicBezTo>
                              <a:cubicBezTo>
                                <a:pt x="20357" y="156"/>
                                <a:pt x="20341" y="150"/>
                                <a:pt x="20319" y="150"/>
                              </a:cubicBezTo>
                              <a:cubicBezTo>
                                <a:pt x="20304" y="150"/>
                                <a:pt x="20291" y="152"/>
                                <a:pt x="20278" y="155"/>
                              </a:cubicBezTo>
                              <a:cubicBezTo>
                                <a:pt x="20264" y="158"/>
                                <a:pt x="20251" y="164"/>
                                <a:pt x="20239" y="172"/>
                              </a:cubicBezTo>
                              <a:cubicBezTo>
                                <a:pt x="20239" y="140"/>
                                <a:pt x="20239" y="140"/>
                                <a:pt x="20239" y="140"/>
                              </a:cubicBezTo>
                              <a:cubicBezTo>
                                <a:pt x="20244" y="137"/>
                                <a:pt x="20250" y="135"/>
                                <a:pt x="20257" y="133"/>
                              </a:cubicBezTo>
                              <a:cubicBezTo>
                                <a:pt x="20264" y="130"/>
                                <a:pt x="20271" y="128"/>
                                <a:pt x="20278" y="127"/>
                              </a:cubicBezTo>
                              <a:cubicBezTo>
                                <a:pt x="20285" y="125"/>
                                <a:pt x="20292" y="124"/>
                                <a:pt x="20299" y="123"/>
                              </a:cubicBezTo>
                              <a:cubicBezTo>
                                <a:pt x="20306" y="122"/>
                                <a:pt x="20313" y="121"/>
                                <a:pt x="20319" y="121"/>
                              </a:cubicBezTo>
                              <a:cubicBezTo>
                                <a:pt x="20352" y="121"/>
                                <a:pt x="20377" y="129"/>
                                <a:pt x="20391" y="145"/>
                              </a:cubicBezTo>
                              <a:cubicBezTo>
                                <a:pt x="20406" y="161"/>
                                <a:pt x="20414" y="187"/>
                                <a:pt x="20414" y="222"/>
                              </a:cubicBezTo>
                              <a:cubicBezTo>
                                <a:pt x="20414" y="342"/>
                                <a:pt x="20414" y="342"/>
                                <a:pt x="20414" y="342"/>
                              </a:cubicBezTo>
                              <a:cubicBezTo>
                                <a:pt x="20414" y="353"/>
                                <a:pt x="20414" y="363"/>
                                <a:pt x="20414" y="371"/>
                              </a:cubicBezTo>
                              <a:cubicBezTo>
                                <a:pt x="20414" y="380"/>
                                <a:pt x="20415" y="389"/>
                                <a:pt x="20416" y="399"/>
                              </a:cubicBezTo>
                              <a:cubicBezTo>
                                <a:pt x="20383" y="399"/>
                                <a:pt x="20383" y="399"/>
                                <a:pt x="20383" y="399"/>
                              </a:cubicBezTo>
                              <a:lnTo>
                                <a:pt x="20383" y="355"/>
                              </a:lnTo>
                              <a:close/>
                              <a:moveTo>
                                <a:pt x="20380" y="262"/>
                              </a:moveTo>
                              <a:cubicBezTo>
                                <a:pt x="20371" y="262"/>
                                <a:pt x="20371" y="262"/>
                                <a:pt x="20371" y="262"/>
                              </a:cubicBezTo>
                              <a:cubicBezTo>
                                <a:pt x="20356" y="262"/>
                                <a:pt x="20341" y="263"/>
                                <a:pt x="20326" y="264"/>
                              </a:cubicBezTo>
                              <a:cubicBezTo>
                                <a:pt x="20311" y="265"/>
                                <a:pt x="20298" y="268"/>
                                <a:pt x="20285" y="272"/>
                              </a:cubicBezTo>
                              <a:cubicBezTo>
                                <a:pt x="20273" y="277"/>
                                <a:pt x="20263" y="283"/>
                                <a:pt x="20255" y="292"/>
                              </a:cubicBezTo>
                              <a:cubicBezTo>
                                <a:pt x="20248" y="301"/>
                                <a:pt x="20244" y="313"/>
                                <a:pt x="20244" y="327"/>
                              </a:cubicBezTo>
                              <a:cubicBezTo>
                                <a:pt x="20244" y="336"/>
                                <a:pt x="20245" y="344"/>
                                <a:pt x="20248" y="350"/>
                              </a:cubicBezTo>
                              <a:cubicBezTo>
                                <a:pt x="20251" y="356"/>
                                <a:pt x="20255" y="361"/>
                                <a:pt x="20261" y="365"/>
                              </a:cubicBezTo>
                              <a:cubicBezTo>
                                <a:pt x="20266" y="369"/>
                                <a:pt x="20272" y="372"/>
                                <a:pt x="20278" y="374"/>
                              </a:cubicBezTo>
                              <a:cubicBezTo>
                                <a:pt x="20285" y="375"/>
                                <a:pt x="20292" y="376"/>
                                <a:pt x="20300" y="376"/>
                              </a:cubicBezTo>
                              <a:cubicBezTo>
                                <a:pt x="20320" y="376"/>
                                <a:pt x="20335" y="373"/>
                                <a:pt x="20346" y="365"/>
                              </a:cubicBezTo>
                              <a:cubicBezTo>
                                <a:pt x="20357" y="358"/>
                                <a:pt x="20365" y="349"/>
                                <a:pt x="20370" y="338"/>
                              </a:cubicBezTo>
                              <a:cubicBezTo>
                                <a:pt x="20375" y="328"/>
                                <a:pt x="20378" y="317"/>
                                <a:pt x="20379" y="306"/>
                              </a:cubicBezTo>
                              <a:cubicBezTo>
                                <a:pt x="20380" y="295"/>
                                <a:pt x="20380" y="286"/>
                                <a:pt x="20380" y="278"/>
                              </a:cubicBezTo>
                              <a:lnTo>
                                <a:pt x="20380" y="262"/>
                              </a:lnTo>
                              <a:close/>
                              <a:moveTo>
                                <a:pt x="20493" y="188"/>
                              </a:moveTo>
                              <a:cubicBezTo>
                                <a:pt x="20493" y="181"/>
                                <a:pt x="20493" y="174"/>
                                <a:pt x="20493" y="169"/>
                              </a:cubicBezTo>
                              <a:cubicBezTo>
                                <a:pt x="20493" y="164"/>
                                <a:pt x="20493" y="159"/>
                                <a:pt x="20493" y="154"/>
                              </a:cubicBezTo>
                              <a:cubicBezTo>
                                <a:pt x="20493" y="150"/>
                                <a:pt x="20493" y="145"/>
                                <a:pt x="20493" y="141"/>
                              </a:cubicBezTo>
                              <a:cubicBezTo>
                                <a:pt x="20492" y="137"/>
                                <a:pt x="20492" y="133"/>
                                <a:pt x="20491" y="128"/>
                              </a:cubicBezTo>
                              <a:cubicBezTo>
                                <a:pt x="20525" y="128"/>
                                <a:pt x="20525" y="128"/>
                                <a:pt x="20525" y="128"/>
                              </a:cubicBezTo>
                              <a:cubicBezTo>
                                <a:pt x="20525" y="180"/>
                                <a:pt x="20525" y="180"/>
                                <a:pt x="20525" y="180"/>
                              </a:cubicBezTo>
                              <a:cubicBezTo>
                                <a:pt x="20526" y="180"/>
                                <a:pt x="20526" y="180"/>
                                <a:pt x="20526" y="180"/>
                              </a:cubicBezTo>
                              <a:cubicBezTo>
                                <a:pt x="20529" y="172"/>
                                <a:pt x="20533" y="165"/>
                                <a:pt x="20537" y="158"/>
                              </a:cubicBezTo>
                              <a:cubicBezTo>
                                <a:pt x="20541" y="151"/>
                                <a:pt x="20546" y="145"/>
                                <a:pt x="20552" y="139"/>
                              </a:cubicBezTo>
                              <a:cubicBezTo>
                                <a:pt x="20558" y="134"/>
                                <a:pt x="20564" y="129"/>
                                <a:pt x="20572" y="126"/>
                              </a:cubicBezTo>
                              <a:cubicBezTo>
                                <a:pt x="20579" y="123"/>
                                <a:pt x="20587" y="121"/>
                                <a:pt x="20595" y="121"/>
                              </a:cubicBezTo>
                              <a:cubicBezTo>
                                <a:pt x="20599" y="121"/>
                                <a:pt x="20603" y="122"/>
                                <a:pt x="20608" y="122"/>
                              </a:cubicBezTo>
                              <a:cubicBezTo>
                                <a:pt x="20612" y="123"/>
                                <a:pt x="20616" y="124"/>
                                <a:pt x="20619" y="124"/>
                              </a:cubicBezTo>
                              <a:cubicBezTo>
                                <a:pt x="20619" y="160"/>
                                <a:pt x="20619" y="160"/>
                                <a:pt x="20619" y="160"/>
                              </a:cubicBezTo>
                              <a:cubicBezTo>
                                <a:pt x="20615" y="158"/>
                                <a:pt x="20611" y="158"/>
                                <a:pt x="20607" y="157"/>
                              </a:cubicBezTo>
                              <a:cubicBezTo>
                                <a:pt x="20603" y="157"/>
                                <a:pt x="20599" y="156"/>
                                <a:pt x="20594" y="156"/>
                              </a:cubicBezTo>
                              <a:cubicBezTo>
                                <a:pt x="20581" y="156"/>
                                <a:pt x="20570" y="160"/>
                                <a:pt x="20561" y="166"/>
                              </a:cubicBezTo>
                              <a:cubicBezTo>
                                <a:pt x="20553" y="173"/>
                                <a:pt x="20546" y="182"/>
                                <a:pt x="20541" y="192"/>
                              </a:cubicBezTo>
                              <a:cubicBezTo>
                                <a:pt x="20536" y="203"/>
                                <a:pt x="20532" y="214"/>
                                <a:pt x="20530" y="227"/>
                              </a:cubicBezTo>
                              <a:cubicBezTo>
                                <a:pt x="20528" y="240"/>
                                <a:pt x="20527" y="252"/>
                                <a:pt x="20527" y="265"/>
                              </a:cubicBezTo>
                              <a:cubicBezTo>
                                <a:pt x="20527" y="399"/>
                                <a:pt x="20527" y="399"/>
                                <a:pt x="20527" y="399"/>
                              </a:cubicBezTo>
                              <a:cubicBezTo>
                                <a:pt x="20493" y="399"/>
                                <a:pt x="20493" y="399"/>
                                <a:pt x="20493" y="399"/>
                              </a:cubicBezTo>
                              <a:lnTo>
                                <a:pt x="20493" y="188"/>
                              </a:lnTo>
                              <a:close/>
                              <a:moveTo>
                                <a:pt x="20842" y="390"/>
                              </a:moveTo>
                              <a:cubicBezTo>
                                <a:pt x="20831" y="395"/>
                                <a:pt x="20818" y="399"/>
                                <a:pt x="20804" y="401"/>
                              </a:cubicBezTo>
                              <a:cubicBezTo>
                                <a:pt x="20789" y="404"/>
                                <a:pt x="20776" y="405"/>
                                <a:pt x="20764" y="405"/>
                              </a:cubicBezTo>
                              <a:cubicBezTo>
                                <a:pt x="20741" y="405"/>
                                <a:pt x="20722" y="401"/>
                                <a:pt x="20707" y="394"/>
                              </a:cubicBezTo>
                              <a:cubicBezTo>
                                <a:pt x="20691" y="387"/>
                                <a:pt x="20678" y="377"/>
                                <a:pt x="20668" y="365"/>
                              </a:cubicBezTo>
                              <a:cubicBezTo>
                                <a:pt x="20659" y="352"/>
                                <a:pt x="20652" y="337"/>
                                <a:pt x="20647" y="319"/>
                              </a:cubicBezTo>
                              <a:cubicBezTo>
                                <a:pt x="20643" y="302"/>
                                <a:pt x="20641" y="283"/>
                                <a:pt x="20641" y="263"/>
                              </a:cubicBezTo>
                              <a:cubicBezTo>
                                <a:pt x="20641" y="242"/>
                                <a:pt x="20643" y="223"/>
                                <a:pt x="20649" y="206"/>
                              </a:cubicBezTo>
                              <a:cubicBezTo>
                                <a:pt x="20654" y="188"/>
                                <a:pt x="20662" y="174"/>
                                <a:pt x="20672" y="161"/>
                              </a:cubicBezTo>
                              <a:cubicBezTo>
                                <a:pt x="20682" y="149"/>
                                <a:pt x="20694" y="139"/>
                                <a:pt x="20708" y="132"/>
                              </a:cubicBezTo>
                              <a:cubicBezTo>
                                <a:pt x="20722" y="125"/>
                                <a:pt x="20738" y="121"/>
                                <a:pt x="20755" y="121"/>
                              </a:cubicBezTo>
                              <a:cubicBezTo>
                                <a:pt x="20774" y="121"/>
                                <a:pt x="20790" y="125"/>
                                <a:pt x="20804" y="132"/>
                              </a:cubicBezTo>
                              <a:cubicBezTo>
                                <a:pt x="20818" y="139"/>
                                <a:pt x="20829" y="149"/>
                                <a:pt x="20837" y="161"/>
                              </a:cubicBezTo>
                              <a:cubicBezTo>
                                <a:pt x="20846" y="174"/>
                                <a:pt x="20852" y="188"/>
                                <a:pt x="20856" y="204"/>
                              </a:cubicBezTo>
                              <a:cubicBezTo>
                                <a:pt x="20861" y="220"/>
                                <a:pt x="20863" y="238"/>
                                <a:pt x="20863" y="256"/>
                              </a:cubicBezTo>
                              <a:cubicBezTo>
                                <a:pt x="20863" y="273"/>
                                <a:pt x="20863" y="273"/>
                                <a:pt x="20863" y="273"/>
                              </a:cubicBezTo>
                              <a:cubicBezTo>
                                <a:pt x="20677" y="273"/>
                                <a:pt x="20677" y="273"/>
                                <a:pt x="20677" y="273"/>
                              </a:cubicBezTo>
                              <a:cubicBezTo>
                                <a:pt x="20677" y="287"/>
                                <a:pt x="20679" y="300"/>
                                <a:pt x="20683" y="313"/>
                              </a:cubicBezTo>
                              <a:cubicBezTo>
                                <a:pt x="20687" y="326"/>
                                <a:pt x="20693" y="337"/>
                                <a:pt x="20700" y="346"/>
                              </a:cubicBezTo>
                              <a:cubicBezTo>
                                <a:pt x="20707" y="355"/>
                                <a:pt x="20717" y="363"/>
                                <a:pt x="20728" y="368"/>
                              </a:cubicBezTo>
                              <a:cubicBezTo>
                                <a:pt x="20739" y="373"/>
                                <a:pt x="20752" y="376"/>
                                <a:pt x="20766" y="376"/>
                              </a:cubicBezTo>
                              <a:cubicBezTo>
                                <a:pt x="20772" y="376"/>
                                <a:pt x="20779" y="376"/>
                                <a:pt x="20786" y="374"/>
                              </a:cubicBezTo>
                              <a:cubicBezTo>
                                <a:pt x="20794" y="373"/>
                                <a:pt x="20801" y="372"/>
                                <a:pt x="20808" y="370"/>
                              </a:cubicBezTo>
                              <a:cubicBezTo>
                                <a:pt x="20814" y="368"/>
                                <a:pt x="20821" y="366"/>
                                <a:pt x="20827" y="363"/>
                              </a:cubicBezTo>
                              <a:cubicBezTo>
                                <a:pt x="20833" y="361"/>
                                <a:pt x="20838" y="358"/>
                                <a:pt x="20842" y="356"/>
                              </a:cubicBezTo>
                              <a:lnTo>
                                <a:pt x="20842" y="390"/>
                              </a:lnTo>
                              <a:close/>
                              <a:moveTo>
                                <a:pt x="20826" y="244"/>
                              </a:moveTo>
                              <a:cubicBezTo>
                                <a:pt x="20826" y="232"/>
                                <a:pt x="20825" y="221"/>
                                <a:pt x="20822" y="209"/>
                              </a:cubicBezTo>
                              <a:cubicBezTo>
                                <a:pt x="20820" y="198"/>
                                <a:pt x="20816" y="188"/>
                                <a:pt x="20810" y="179"/>
                              </a:cubicBezTo>
                              <a:cubicBezTo>
                                <a:pt x="20805" y="170"/>
                                <a:pt x="20798" y="163"/>
                                <a:pt x="20789" y="158"/>
                              </a:cubicBezTo>
                              <a:cubicBezTo>
                                <a:pt x="20780" y="153"/>
                                <a:pt x="20769" y="150"/>
                                <a:pt x="20757" y="150"/>
                              </a:cubicBezTo>
                              <a:cubicBezTo>
                                <a:pt x="20744" y="150"/>
                                <a:pt x="20733" y="153"/>
                                <a:pt x="20724" y="158"/>
                              </a:cubicBezTo>
                              <a:cubicBezTo>
                                <a:pt x="20714" y="164"/>
                                <a:pt x="20706" y="171"/>
                                <a:pt x="20699" y="180"/>
                              </a:cubicBezTo>
                              <a:cubicBezTo>
                                <a:pt x="20692" y="189"/>
                                <a:pt x="20687" y="199"/>
                                <a:pt x="20683" y="210"/>
                              </a:cubicBezTo>
                              <a:cubicBezTo>
                                <a:pt x="20679" y="221"/>
                                <a:pt x="20677" y="233"/>
                                <a:pt x="20677" y="244"/>
                              </a:cubicBezTo>
                              <a:lnTo>
                                <a:pt x="20826" y="2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Slogan_4"/>
                      <wps:cNvSpPr>
                        <a:spLocks noChangeAspect="1" noEditPoints="1"/>
                      </wps:cNvSpPr>
                      <wps:spPr bwMode="auto">
                        <a:xfrm>
                          <a:off x="1253" y="15893"/>
                          <a:ext cx="8306" cy="188"/>
                        </a:xfrm>
                        <a:custGeom>
                          <a:avLst/>
                          <a:gdLst>
                            <a:gd name="T0" fmla="*/ 401 w 20966"/>
                            <a:gd name="T1" fmla="*/ 103 h 476"/>
                            <a:gd name="T2" fmla="*/ 721 w 20966"/>
                            <a:gd name="T3" fmla="*/ 145 h 476"/>
                            <a:gd name="T4" fmla="*/ 813 w 20966"/>
                            <a:gd name="T5" fmla="*/ 58 h 476"/>
                            <a:gd name="T6" fmla="*/ 1307 w 20966"/>
                            <a:gd name="T7" fmla="*/ 143 h 476"/>
                            <a:gd name="T8" fmla="*/ 1558 w 20966"/>
                            <a:gd name="T9" fmla="*/ 103 h 476"/>
                            <a:gd name="T10" fmla="*/ 2082 w 20966"/>
                            <a:gd name="T11" fmla="*/ 353 h 476"/>
                            <a:gd name="T12" fmla="*/ 2089 w 20966"/>
                            <a:gd name="T13" fmla="*/ 163 h 476"/>
                            <a:gd name="T14" fmla="*/ 2700 w 20966"/>
                            <a:gd name="T15" fmla="*/ 103 h 476"/>
                            <a:gd name="T16" fmla="*/ 2894 w 20966"/>
                            <a:gd name="T17" fmla="*/ 108 h 476"/>
                            <a:gd name="T18" fmla="*/ 3875 w 20966"/>
                            <a:gd name="T19" fmla="*/ 240 h 476"/>
                            <a:gd name="T20" fmla="*/ 4068 w 20966"/>
                            <a:gd name="T21" fmla="*/ 153 h 476"/>
                            <a:gd name="T22" fmla="*/ 4453 w 20966"/>
                            <a:gd name="T23" fmla="*/ 37 h 476"/>
                            <a:gd name="T24" fmla="*/ 4811 w 20966"/>
                            <a:gd name="T25" fmla="*/ 407 h 476"/>
                            <a:gd name="T26" fmla="*/ 4852 w 20966"/>
                            <a:gd name="T27" fmla="*/ 332 h 476"/>
                            <a:gd name="T28" fmla="*/ 5271 w 20966"/>
                            <a:gd name="T29" fmla="*/ 372 h 476"/>
                            <a:gd name="T30" fmla="*/ 5554 w 20966"/>
                            <a:gd name="T31" fmla="*/ 209 h 476"/>
                            <a:gd name="T32" fmla="*/ 5843 w 20966"/>
                            <a:gd name="T33" fmla="*/ 150 h 476"/>
                            <a:gd name="T34" fmla="*/ 6110 w 20966"/>
                            <a:gd name="T35" fmla="*/ 256 h 476"/>
                            <a:gd name="T36" fmla="*/ 6580 w 20966"/>
                            <a:gd name="T37" fmla="*/ 108 h 476"/>
                            <a:gd name="T38" fmla="*/ 6763 w 20966"/>
                            <a:gd name="T39" fmla="*/ 142 h 476"/>
                            <a:gd name="T40" fmla="*/ 7172 w 20966"/>
                            <a:gd name="T41" fmla="*/ 211 h 476"/>
                            <a:gd name="T42" fmla="*/ 7449 w 20966"/>
                            <a:gd name="T43" fmla="*/ 172 h 476"/>
                            <a:gd name="T44" fmla="*/ 7669 w 20966"/>
                            <a:gd name="T45" fmla="*/ 0 h 476"/>
                            <a:gd name="T46" fmla="*/ 7973 w 20966"/>
                            <a:gd name="T47" fmla="*/ 17 h 476"/>
                            <a:gd name="T48" fmla="*/ 8136 w 20966"/>
                            <a:gd name="T49" fmla="*/ 165 h 476"/>
                            <a:gd name="T50" fmla="*/ 8913 w 20966"/>
                            <a:gd name="T51" fmla="*/ 139 h 476"/>
                            <a:gd name="T52" fmla="*/ 9253 w 20966"/>
                            <a:gd name="T53" fmla="*/ 377 h 476"/>
                            <a:gd name="T54" fmla="*/ 9571 w 20966"/>
                            <a:gd name="T55" fmla="*/ 153 h 476"/>
                            <a:gd name="T56" fmla="*/ 9982 w 20966"/>
                            <a:gd name="T57" fmla="*/ 377 h 476"/>
                            <a:gd name="T58" fmla="*/ 10202 w 20966"/>
                            <a:gd name="T59" fmla="*/ 163 h 476"/>
                            <a:gd name="T60" fmla="*/ 10714 w 20966"/>
                            <a:gd name="T61" fmla="*/ 108 h 476"/>
                            <a:gd name="T62" fmla="*/ 11138 w 20966"/>
                            <a:gd name="T63" fmla="*/ 145 h 476"/>
                            <a:gd name="T64" fmla="*/ 11406 w 20966"/>
                            <a:gd name="T65" fmla="*/ 292 h 476"/>
                            <a:gd name="T66" fmla="*/ 11820 w 20966"/>
                            <a:gd name="T67" fmla="*/ 108 h 476"/>
                            <a:gd name="T68" fmla="*/ 12192 w 20966"/>
                            <a:gd name="T69" fmla="*/ 372 h 476"/>
                            <a:gd name="T70" fmla="*/ 12451 w 20966"/>
                            <a:gd name="T71" fmla="*/ 212 h 476"/>
                            <a:gd name="T72" fmla="*/ 12720 w 20966"/>
                            <a:gd name="T73" fmla="*/ 339 h 476"/>
                            <a:gd name="T74" fmla="*/ 12987 w 20966"/>
                            <a:gd name="T75" fmla="*/ 245 h 476"/>
                            <a:gd name="T76" fmla="*/ 13383 w 20966"/>
                            <a:gd name="T77" fmla="*/ 0 h 476"/>
                            <a:gd name="T78" fmla="*/ 13715 w 20966"/>
                            <a:gd name="T79" fmla="*/ 0 h 476"/>
                            <a:gd name="T80" fmla="*/ 14120 w 20966"/>
                            <a:gd name="T81" fmla="*/ 219 h 476"/>
                            <a:gd name="T82" fmla="*/ 14447 w 20966"/>
                            <a:gd name="T83" fmla="*/ 0 h 476"/>
                            <a:gd name="T84" fmla="*/ 14724 w 20966"/>
                            <a:gd name="T85" fmla="*/ 209 h 476"/>
                            <a:gd name="T86" fmla="*/ 14899 w 20966"/>
                            <a:gd name="T87" fmla="*/ 143 h 476"/>
                            <a:gd name="T88" fmla="*/ 15049 w 20966"/>
                            <a:gd name="T89" fmla="*/ 356 h 476"/>
                            <a:gd name="T90" fmla="*/ 15253 w 20966"/>
                            <a:gd name="T91" fmla="*/ 356 h 476"/>
                            <a:gd name="T92" fmla="*/ 15660 w 20966"/>
                            <a:gd name="T93" fmla="*/ 299 h 476"/>
                            <a:gd name="T94" fmla="*/ 16153 w 20966"/>
                            <a:gd name="T95" fmla="*/ 247 h 476"/>
                            <a:gd name="T96" fmla="*/ 16650 w 20966"/>
                            <a:gd name="T97" fmla="*/ 8 h 476"/>
                            <a:gd name="T98" fmla="*/ 16746 w 20966"/>
                            <a:gd name="T99" fmla="*/ 108 h 476"/>
                            <a:gd name="T100" fmla="*/ 17212 w 20966"/>
                            <a:gd name="T101" fmla="*/ 358 h 476"/>
                            <a:gd name="T102" fmla="*/ 17659 w 20966"/>
                            <a:gd name="T103" fmla="*/ 141 h 476"/>
                            <a:gd name="T104" fmla="*/ 18384 w 20966"/>
                            <a:gd name="T105" fmla="*/ 245 h 476"/>
                            <a:gd name="T106" fmla="*/ 18559 w 20966"/>
                            <a:gd name="T107" fmla="*/ 107 h 476"/>
                            <a:gd name="T108" fmla="*/ 18980 w 20966"/>
                            <a:gd name="T109" fmla="*/ 312 h 476"/>
                            <a:gd name="T110" fmla="*/ 19207 w 20966"/>
                            <a:gd name="T111" fmla="*/ 148 h 476"/>
                            <a:gd name="T112" fmla="*/ 19311 w 20966"/>
                            <a:gd name="T113" fmla="*/ 240 h 476"/>
                            <a:gd name="T114" fmla="*/ 20227 w 20966"/>
                            <a:gd name="T115" fmla="*/ 130 h 476"/>
                            <a:gd name="T116" fmla="*/ 20423 w 20966"/>
                            <a:gd name="T117" fmla="*/ 209 h 476"/>
                            <a:gd name="T118" fmla="*/ 20594 w 20966"/>
                            <a:gd name="T119" fmla="*/ 221 h 476"/>
                            <a:gd name="T120" fmla="*/ 20962 w 20966"/>
                            <a:gd name="T121" fmla="*/ 245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966" h="476">
                              <a:moveTo>
                                <a:pt x="234" y="377"/>
                              </a:moveTo>
                              <a:cubicBezTo>
                                <a:pt x="47" y="113"/>
                                <a:pt x="47" y="113"/>
                                <a:pt x="47" y="113"/>
                              </a:cubicBezTo>
                              <a:cubicBezTo>
                                <a:pt x="47" y="372"/>
                                <a:pt x="47" y="372"/>
                                <a:pt x="47" y="372"/>
                              </a:cubicBezTo>
                              <a:cubicBezTo>
                                <a:pt x="0" y="372"/>
                                <a:pt x="0" y="372"/>
                                <a:pt x="0" y="372"/>
                              </a:cubicBezTo>
                              <a:cubicBezTo>
                                <a:pt x="0" y="11"/>
                                <a:pt x="0" y="11"/>
                                <a:pt x="0" y="11"/>
                              </a:cubicBezTo>
                              <a:cubicBezTo>
                                <a:pt x="20" y="11"/>
                                <a:pt x="20" y="11"/>
                                <a:pt x="20" y="11"/>
                              </a:cubicBezTo>
                              <a:cubicBezTo>
                                <a:pt x="202" y="261"/>
                                <a:pt x="202" y="261"/>
                                <a:pt x="202" y="261"/>
                              </a:cubicBezTo>
                              <a:cubicBezTo>
                                <a:pt x="202" y="11"/>
                                <a:pt x="202" y="11"/>
                                <a:pt x="202" y="11"/>
                              </a:cubicBezTo>
                              <a:cubicBezTo>
                                <a:pt x="249" y="11"/>
                                <a:pt x="249" y="11"/>
                                <a:pt x="249" y="11"/>
                              </a:cubicBezTo>
                              <a:cubicBezTo>
                                <a:pt x="249" y="377"/>
                                <a:pt x="249" y="377"/>
                                <a:pt x="249" y="377"/>
                              </a:cubicBezTo>
                              <a:lnTo>
                                <a:pt x="234" y="377"/>
                              </a:lnTo>
                              <a:close/>
                              <a:moveTo>
                                <a:pt x="468" y="342"/>
                              </a:moveTo>
                              <a:cubicBezTo>
                                <a:pt x="450" y="365"/>
                                <a:pt x="421" y="377"/>
                                <a:pt x="382" y="377"/>
                              </a:cubicBezTo>
                              <a:cubicBezTo>
                                <a:pt x="361" y="377"/>
                                <a:pt x="344" y="370"/>
                                <a:pt x="328" y="355"/>
                              </a:cubicBezTo>
                              <a:cubicBezTo>
                                <a:pt x="313" y="340"/>
                                <a:pt x="306" y="321"/>
                                <a:pt x="306" y="298"/>
                              </a:cubicBezTo>
                              <a:cubicBezTo>
                                <a:pt x="306" y="272"/>
                                <a:pt x="317" y="249"/>
                                <a:pt x="341" y="231"/>
                              </a:cubicBezTo>
                              <a:cubicBezTo>
                                <a:pt x="364" y="212"/>
                                <a:pt x="394" y="203"/>
                                <a:pt x="430" y="203"/>
                              </a:cubicBezTo>
                              <a:cubicBezTo>
                                <a:pt x="440" y="203"/>
                                <a:pt x="451" y="205"/>
                                <a:pt x="464" y="209"/>
                              </a:cubicBezTo>
                              <a:cubicBezTo>
                                <a:pt x="464" y="166"/>
                                <a:pt x="445" y="145"/>
                                <a:pt x="407" y="145"/>
                              </a:cubicBezTo>
                              <a:cubicBezTo>
                                <a:pt x="377" y="145"/>
                                <a:pt x="355" y="153"/>
                                <a:pt x="339" y="169"/>
                              </a:cubicBezTo>
                              <a:cubicBezTo>
                                <a:pt x="319" y="130"/>
                                <a:pt x="319" y="130"/>
                                <a:pt x="319" y="130"/>
                              </a:cubicBezTo>
                              <a:cubicBezTo>
                                <a:pt x="328" y="122"/>
                                <a:pt x="340" y="116"/>
                                <a:pt x="356" y="111"/>
                              </a:cubicBezTo>
                              <a:cubicBezTo>
                                <a:pt x="372" y="106"/>
                                <a:pt x="387" y="103"/>
                                <a:pt x="401" y="103"/>
                              </a:cubicBezTo>
                              <a:cubicBezTo>
                                <a:pt x="440" y="103"/>
                                <a:pt x="467" y="112"/>
                                <a:pt x="485" y="129"/>
                              </a:cubicBezTo>
                              <a:cubicBezTo>
                                <a:pt x="502" y="147"/>
                                <a:pt x="511" y="174"/>
                                <a:pt x="511" y="212"/>
                              </a:cubicBezTo>
                              <a:cubicBezTo>
                                <a:pt x="511" y="307"/>
                                <a:pt x="511" y="307"/>
                                <a:pt x="511" y="307"/>
                              </a:cubicBezTo>
                              <a:cubicBezTo>
                                <a:pt x="511" y="330"/>
                                <a:pt x="518" y="346"/>
                                <a:pt x="531" y="353"/>
                              </a:cubicBezTo>
                              <a:cubicBezTo>
                                <a:pt x="531" y="377"/>
                                <a:pt x="531" y="377"/>
                                <a:pt x="531" y="377"/>
                              </a:cubicBezTo>
                              <a:cubicBezTo>
                                <a:pt x="512" y="377"/>
                                <a:pt x="498" y="374"/>
                                <a:pt x="489" y="369"/>
                              </a:cubicBezTo>
                              <a:cubicBezTo>
                                <a:pt x="479" y="363"/>
                                <a:pt x="472" y="354"/>
                                <a:pt x="468" y="342"/>
                              </a:cubicBezTo>
                              <a:close/>
                              <a:moveTo>
                                <a:pt x="464" y="242"/>
                              </a:moveTo>
                              <a:cubicBezTo>
                                <a:pt x="449" y="239"/>
                                <a:pt x="439" y="238"/>
                                <a:pt x="433" y="238"/>
                              </a:cubicBezTo>
                              <a:cubicBezTo>
                                <a:pt x="409" y="238"/>
                                <a:pt x="390" y="244"/>
                                <a:pt x="375" y="256"/>
                              </a:cubicBezTo>
                              <a:cubicBezTo>
                                <a:pt x="360" y="268"/>
                                <a:pt x="352" y="282"/>
                                <a:pt x="352" y="299"/>
                              </a:cubicBezTo>
                              <a:cubicBezTo>
                                <a:pt x="352" y="326"/>
                                <a:pt x="369" y="340"/>
                                <a:pt x="401" y="340"/>
                              </a:cubicBezTo>
                              <a:cubicBezTo>
                                <a:pt x="425" y="340"/>
                                <a:pt x="446" y="329"/>
                                <a:pt x="464" y="306"/>
                              </a:cubicBezTo>
                              <a:lnTo>
                                <a:pt x="464" y="242"/>
                              </a:lnTo>
                              <a:close/>
                              <a:moveTo>
                                <a:pt x="601" y="145"/>
                              </a:moveTo>
                              <a:cubicBezTo>
                                <a:pt x="571" y="145"/>
                                <a:pt x="571" y="145"/>
                                <a:pt x="571" y="145"/>
                              </a:cubicBezTo>
                              <a:cubicBezTo>
                                <a:pt x="571" y="108"/>
                                <a:pt x="571" y="108"/>
                                <a:pt x="571" y="108"/>
                              </a:cubicBezTo>
                              <a:cubicBezTo>
                                <a:pt x="601" y="108"/>
                                <a:pt x="601" y="108"/>
                                <a:pt x="601" y="108"/>
                              </a:cubicBezTo>
                              <a:cubicBezTo>
                                <a:pt x="601" y="53"/>
                                <a:pt x="601" y="53"/>
                                <a:pt x="601" y="53"/>
                              </a:cubicBezTo>
                              <a:cubicBezTo>
                                <a:pt x="648" y="35"/>
                                <a:pt x="648" y="35"/>
                                <a:pt x="648" y="35"/>
                              </a:cubicBezTo>
                              <a:cubicBezTo>
                                <a:pt x="648" y="108"/>
                                <a:pt x="648" y="108"/>
                                <a:pt x="648" y="108"/>
                              </a:cubicBezTo>
                              <a:cubicBezTo>
                                <a:pt x="721" y="108"/>
                                <a:pt x="721" y="108"/>
                                <a:pt x="721" y="108"/>
                              </a:cubicBezTo>
                              <a:cubicBezTo>
                                <a:pt x="721" y="145"/>
                                <a:pt x="721" y="145"/>
                                <a:pt x="721" y="145"/>
                              </a:cubicBezTo>
                              <a:cubicBezTo>
                                <a:pt x="648" y="145"/>
                                <a:pt x="648" y="145"/>
                                <a:pt x="648" y="145"/>
                              </a:cubicBezTo>
                              <a:cubicBezTo>
                                <a:pt x="648" y="276"/>
                                <a:pt x="648" y="276"/>
                                <a:pt x="648" y="276"/>
                              </a:cubicBezTo>
                              <a:cubicBezTo>
                                <a:pt x="648" y="298"/>
                                <a:pt x="652" y="314"/>
                                <a:pt x="659" y="324"/>
                              </a:cubicBezTo>
                              <a:cubicBezTo>
                                <a:pt x="667" y="333"/>
                                <a:pt x="679" y="338"/>
                                <a:pt x="695" y="338"/>
                              </a:cubicBezTo>
                              <a:cubicBezTo>
                                <a:pt x="707" y="338"/>
                                <a:pt x="720" y="335"/>
                                <a:pt x="733" y="329"/>
                              </a:cubicBezTo>
                              <a:cubicBezTo>
                                <a:pt x="740" y="370"/>
                                <a:pt x="740" y="370"/>
                                <a:pt x="740" y="370"/>
                              </a:cubicBezTo>
                              <a:cubicBezTo>
                                <a:pt x="720" y="375"/>
                                <a:pt x="699" y="377"/>
                                <a:pt x="676" y="377"/>
                              </a:cubicBezTo>
                              <a:cubicBezTo>
                                <a:pt x="655" y="377"/>
                                <a:pt x="637" y="369"/>
                                <a:pt x="623" y="354"/>
                              </a:cubicBezTo>
                              <a:cubicBezTo>
                                <a:pt x="608" y="338"/>
                                <a:pt x="601" y="319"/>
                                <a:pt x="601" y="295"/>
                              </a:cubicBezTo>
                              <a:lnTo>
                                <a:pt x="601" y="145"/>
                              </a:lnTo>
                              <a:close/>
                              <a:moveTo>
                                <a:pt x="807" y="372"/>
                              </a:moveTo>
                              <a:cubicBezTo>
                                <a:pt x="807" y="148"/>
                                <a:pt x="807" y="148"/>
                                <a:pt x="807" y="148"/>
                              </a:cubicBezTo>
                              <a:cubicBezTo>
                                <a:pt x="771" y="148"/>
                                <a:pt x="771" y="148"/>
                                <a:pt x="771" y="148"/>
                              </a:cubicBezTo>
                              <a:cubicBezTo>
                                <a:pt x="771" y="108"/>
                                <a:pt x="771" y="108"/>
                                <a:pt x="771" y="108"/>
                              </a:cubicBezTo>
                              <a:cubicBezTo>
                                <a:pt x="854" y="108"/>
                                <a:pt x="854" y="108"/>
                                <a:pt x="854" y="108"/>
                              </a:cubicBezTo>
                              <a:cubicBezTo>
                                <a:pt x="854" y="372"/>
                                <a:pt x="854" y="372"/>
                                <a:pt x="854" y="372"/>
                              </a:cubicBezTo>
                              <a:lnTo>
                                <a:pt x="807" y="372"/>
                              </a:lnTo>
                              <a:close/>
                              <a:moveTo>
                                <a:pt x="833" y="8"/>
                              </a:moveTo>
                              <a:cubicBezTo>
                                <a:pt x="841" y="8"/>
                                <a:pt x="848" y="11"/>
                                <a:pt x="854" y="17"/>
                              </a:cubicBezTo>
                              <a:cubicBezTo>
                                <a:pt x="859" y="22"/>
                                <a:pt x="862" y="29"/>
                                <a:pt x="862" y="37"/>
                              </a:cubicBezTo>
                              <a:cubicBezTo>
                                <a:pt x="862" y="45"/>
                                <a:pt x="859" y="52"/>
                                <a:pt x="854" y="58"/>
                              </a:cubicBezTo>
                              <a:cubicBezTo>
                                <a:pt x="848" y="63"/>
                                <a:pt x="841" y="66"/>
                                <a:pt x="833" y="66"/>
                              </a:cubicBezTo>
                              <a:cubicBezTo>
                                <a:pt x="825" y="66"/>
                                <a:pt x="818" y="63"/>
                                <a:pt x="813" y="58"/>
                              </a:cubicBezTo>
                              <a:cubicBezTo>
                                <a:pt x="807" y="52"/>
                                <a:pt x="804" y="45"/>
                                <a:pt x="804" y="37"/>
                              </a:cubicBezTo>
                              <a:cubicBezTo>
                                <a:pt x="804" y="29"/>
                                <a:pt x="807" y="22"/>
                                <a:pt x="813" y="17"/>
                              </a:cubicBezTo>
                              <a:cubicBezTo>
                                <a:pt x="818" y="11"/>
                                <a:pt x="825" y="8"/>
                                <a:pt x="833" y="8"/>
                              </a:cubicBezTo>
                              <a:close/>
                              <a:moveTo>
                                <a:pt x="911" y="240"/>
                              </a:moveTo>
                              <a:cubicBezTo>
                                <a:pt x="911" y="199"/>
                                <a:pt x="922" y="166"/>
                                <a:pt x="944" y="141"/>
                              </a:cubicBezTo>
                              <a:cubicBezTo>
                                <a:pt x="966" y="116"/>
                                <a:pt x="995" y="103"/>
                                <a:pt x="1031" y="103"/>
                              </a:cubicBezTo>
                              <a:cubicBezTo>
                                <a:pt x="1069" y="103"/>
                                <a:pt x="1098" y="115"/>
                                <a:pt x="1119" y="139"/>
                              </a:cubicBezTo>
                              <a:cubicBezTo>
                                <a:pt x="1140" y="163"/>
                                <a:pt x="1150" y="197"/>
                                <a:pt x="1150" y="240"/>
                              </a:cubicBezTo>
                              <a:cubicBezTo>
                                <a:pt x="1150" y="282"/>
                                <a:pt x="1140" y="316"/>
                                <a:pt x="1118" y="340"/>
                              </a:cubicBezTo>
                              <a:cubicBezTo>
                                <a:pt x="1097" y="365"/>
                                <a:pt x="1068" y="377"/>
                                <a:pt x="1031" y="377"/>
                              </a:cubicBezTo>
                              <a:cubicBezTo>
                                <a:pt x="993" y="377"/>
                                <a:pt x="964" y="365"/>
                                <a:pt x="943" y="340"/>
                              </a:cubicBezTo>
                              <a:cubicBezTo>
                                <a:pt x="922" y="315"/>
                                <a:pt x="911" y="282"/>
                                <a:pt x="911" y="240"/>
                              </a:cubicBezTo>
                              <a:close/>
                              <a:moveTo>
                                <a:pt x="961" y="240"/>
                              </a:moveTo>
                              <a:cubicBezTo>
                                <a:pt x="961" y="306"/>
                                <a:pt x="984" y="339"/>
                                <a:pt x="1031" y="339"/>
                              </a:cubicBezTo>
                              <a:cubicBezTo>
                                <a:pt x="1053" y="339"/>
                                <a:pt x="1070" y="330"/>
                                <a:pt x="1083" y="312"/>
                              </a:cubicBezTo>
                              <a:cubicBezTo>
                                <a:pt x="1095" y="295"/>
                                <a:pt x="1101" y="270"/>
                                <a:pt x="1101" y="240"/>
                              </a:cubicBezTo>
                              <a:cubicBezTo>
                                <a:pt x="1101" y="174"/>
                                <a:pt x="1078" y="141"/>
                                <a:pt x="1031" y="141"/>
                              </a:cubicBezTo>
                              <a:cubicBezTo>
                                <a:pt x="1010" y="141"/>
                                <a:pt x="993" y="150"/>
                                <a:pt x="980" y="168"/>
                              </a:cubicBezTo>
                              <a:cubicBezTo>
                                <a:pt x="967" y="185"/>
                                <a:pt x="961" y="209"/>
                                <a:pt x="961" y="240"/>
                              </a:cubicBezTo>
                              <a:close/>
                              <a:moveTo>
                                <a:pt x="1362" y="372"/>
                              </a:moveTo>
                              <a:cubicBezTo>
                                <a:pt x="1362" y="219"/>
                                <a:pt x="1362" y="219"/>
                                <a:pt x="1362" y="219"/>
                              </a:cubicBezTo>
                              <a:cubicBezTo>
                                <a:pt x="1362" y="190"/>
                                <a:pt x="1358" y="171"/>
                                <a:pt x="1350" y="160"/>
                              </a:cubicBezTo>
                              <a:cubicBezTo>
                                <a:pt x="1341" y="148"/>
                                <a:pt x="1327" y="143"/>
                                <a:pt x="1307" y="143"/>
                              </a:cubicBezTo>
                              <a:cubicBezTo>
                                <a:pt x="1296" y="143"/>
                                <a:pt x="1285" y="146"/>
                                <a:pt x="1274" y="152"/>
                              </a:cubicBezTo>
                              <a:cubicBezTo>
                                <a:pt x="1262" y="159"/>
                                <a:pt x="1253" y="167"/>
                                <a:pt x="1247" y="176"/>
                              </a:cubicBezTo>
                              <a:cubicBezTo>
                                <a:pt x="1247" y="372"/>
                                <a:pt x="1247" y="372"/>
                                <a:pt x="1247" y="372"/>
                              </a:cubicBezTo>
                              <a:cubicBezTo>
                                <a:pt x="1200" y="372"/>
                                <a:pt x="1200" y="372"/>
                                <a:pt x="1200" y="372"/>
                              </a:cubicBezTo>
                              <a:cubicBezTo>
                                <a:pt x="1200" y="108"/>
                                <a:pt x="1200" y="108"/>
                                <a:pt x="1200" y="108"/>
                              </a:cubicBezTo>
                              <a:cubicBezTo>
                                <a:pt x="1232" y="108"/>
                                <a:pt x="1232" y="108"/>
                                <a:pt x="1232" y="108"/>
                              </a:cubicBezTo>
                              <a:cubicBezTo>
                                <a:pt x="1247" y="142"/>
                                <a:pt x="1247" y="142"/>
                                <a:pt x="1247" y="142"/>
                              </a:cubicBezTo>
                              <a:cubicBezTo>
                                <a:pt x="1262" y="116"/>
                                <a:pt x="1287" y="103"/>
                                <a:pt x="1322" y="103"/>
                              </a:cubicBezTo>
                              <a:cubicBezTo>
                                <a:pt x="1380" y="103"/>
                                <a:pt x="1409" y="138"/>
                                <a:pt x="1409" y="209"/>
                              </a:cubicBezTo>
                              <a:cubicBezTo>
                                <a:pt x="1409" y="372"/>
                                <a:pt x="1409" y="372"/>
                                <a:pt x="1409" y="372"/>
                              </a:cubicBezTo>
                              <a:lnTo>
                                <a:pt x="1362" y="372"/>
                              </a:lnTo>
                              <a:close/>
                              <a:moveTo>
                                <a:pt x="1625" y="342"/>
                              </a:moveTo>
                              <a:cubicBezTo>
                                <a:pt x="1606" y="365"/>
                                <a:pt x="1578" y="377"/>
                                <a:pt x="1539" y="377"/>
                              </a:cubicBezTo>
                              <a:cubicBezTo>
                                <a:pt x="1518" y="377"/>
                                <a:pt x="1500" y="370"/>
                                <a:pt x="1485" y="355"/>
                              </a:cubicBezTo>
                              <a:cubicBezTo>
                                <a:pt x="1470" y="340"/>
                                <a:pt x="1462" y="321"/>
                                <a:pt x="1462" y="298"/>
                              </a:cubicBezTo>
                              <a:cubicBezTo>
                                <a:pt x="1462" y="272"/>
                                <a:pt x="1474" y="249"/>
                                <a:pt x="1497" y="231"/>
                              </a:cubicBezTo>
                              <a:cubicBezTo>
                                <a:pt x="1521" y="212"/>
                                <a:pt x="1551" y="203"/>
                                <a:pt x="1587" y="203"/>
                              </a:cubicBezTo>
                              <a:cubicBezTo>
                                <a:pt x="1597" y="203"/>
                                <a:pt x="1608" y="205"/>
                                <a:pt x="1620" y="209"/>
                              </a:cubicBezTo>
                              <a:cubicBezTo>
                                <a:pt x="1620" y="166"/>
                                <a:pt x="1601" y="145"/>
                                <a:pt x="1563" y="145"/>
                              </a:cubicBezTo>
                              <a:cubicBezTo>
                                <a:pt x="1534" y="145"/>
                                <a:pt x="1511" y="153"/>
                                <a:pt x="1496" y="169"/>
                              </a:cubicBezTo>
                              <a:cubicBezTo>
                                <a:pt x="1476" y="130"/>
                                <a:pt x="1476" y="130"/>
                                <a:pt x="1476" y="130"/>
                              </a:cubicBezTo>
                              <a:cubicBezTo>
                                <a:pt x="1485" y="122"/>
                                <a:pt x="1497" y="116"/>
                                <a:pt x="1513" y="111"/>
                              </a:cubicBezTo>
                              <a:cubicBezTo>
                                <a:pt x="1529" y="106"/>
                                <a:pt x="1544" y="103"/>
                                <a:pt x="1558" y="103"/>
                              </a:cubicBezTo>
                              <a:cubicBezTo>
                                <a:pt x="1596" y="103"/>
                                <a:pt x="1624" y="112"/>
                                <a:pt x="1641" y="129"/>
                              </a:cubicBezTo>
                              <a:cubicBezTo>
                                <a:pt x="1659" y="147"/>
                                <a:pt x="1667" y="174"/>
                                <a:pt x="1667" y="212"/>
                              </a:cubicBezTo>
                              <a:cubicBezTo>
                                <a:pt x="1667" y="307"/>
                                <a:pt x="1667" y="307"/>
                                <a:pt x="1667" y="307"/>
                              </a:cubicBezTo>
                              <a:cubicBezTo>
                                <a:pt x="1667" y="330"/>
                                <a:pt x="1674" y="346"/>
                                <a:pt x="1688" y="353"/>
                              </a:cubicBezTo>
                              <a:cubicBezTo>
                                <a:pt x="1688" y="377"/>
                                <a:pt x="1688" y="377"/>
                                <a:pt x="1688" y="377"/>
                              </a:cubicBezTo>
                              <a:cubicBezTo>
                                <a:pt x="1669" y="377"/>
                                <a:pt x="1655" y="374"/>
                                <a:pt x="1645" y="369"/>
                              </a:cubicBezTo>
                              <a:cubicBezTo>
                                <a:pt x="1636" y="363"/>
                                <a:pt x="1629" y="354"/>
                                <a:pt x="1625" y="342"/>
                              </a:cubicBezTo>
                              <a:close/>
                              <a:moveTo>
                                <a:pt x="1620" y="242"/>
                              </a:moveTo>
                              <a:cubicBezTo>
                                <a:pt x="1606" y="239"/>
                                <a:pt x="1595" y="238"/>
                                <a:pt x="1589" y="238"/>
                              </a:cubicBezTo>
                              <a:cubicBezTo>
                                <a:pt x="1566" y="238"/>
                                <a:pt x="1546" y="244"/>
                                <a:pt x="1531" y="256"/>
                              </a:cubicBezTo>
                              <a:cubicBezTo>
                                <a:pt x="1517" y="268"/>
                                <a:pt x="1509" y="282"/>
                                <a:pt x="1509" y="299"/>
                              </a:cubicBezTo>
                              <a:cubicBezTo>
                                <a:pt x="1509" y="326"/>
                                <a:pt x="1525" y="340"/>
                                <a:pt x="1558" y="340"/>
                              </a:cubicBezTo>
                              <a:cubicBezTo>
                                <a:pt x="1581" y="340"/>
                                <a:pt x="1602" y="329"/>
                                <a:pt x="1620" y="306"/>
                              </a:cubicBezTo>
                              <a:lnTo>
                                <a:pt x="1620" y="242"/>
                              </a:lnTo>
                              <a:close/>
                              <a:moveTo>
                                <a:pt x="1745" y="297"/>
                              </a:moveTo>
                              <a:cubicBezTo>
                                <a:pt x="1745" y="0"/>
                                <a:pt x="1745" y="0"/>
                                <a:pt x="1745" y="0"/>
                              </a:cubicBezTo>
                              <a:cubicBezTo>
                                <a:pt x="1792" y="0"/>
                                <a:pt x="1792" y="0"/>
                                <a:pt x="1792" y="0"/>
                              </a:cubicBezTo>
                              <a:cubicBezTo>
                                <a:pt x="1792" y="290"/>
                                <a:pt x="1792" y="290"/>
                                <a:pt x="1792" y="290"/>
                              </a:cubicBezTo>
                              <a:cubicBezTo>
                                <a:pt x="1792" y="304"/>
                                <a:pt x="1796" y="315"/>
                                <a:pt x="1804" y="323"/>
                              </a:cubicBezTo>
                              <a:cubicBezTo>
                                <a:pt x="1812" y="331"/>
                                <a:pt x="1823" y="335"/>
                                <a:pt x="1836" y="335"/>
                              </a:cubicBezTo>
                              <a:cubicBezTo>
                                <a:pt x="1836" y="377"/>
                                <a:pt x="1836" y="377"/>
                                <a:pt x="1836" y="377"/>
                              </a:cubicBezTo>
                              <a:cubicBezTo>
                                <a:pt x="1775" y="377"/>
                                <a:pt x="1745" y="351"/>
                                <a:pt x="1745" y="297"/>
                              </a:cubicBezTo>
                              <a:close/>
                              <a:moveTo>
                                <a:pt x="2082" y="353"/>
                              </a:moveTo>
                              <a:cubicBezTo>
                                <a:pt x="2066" y="377"/>
                                <a:pt x="2066" y="377"/>
                                <a:pt x="2066" y="377"/>
                              </a:cubicBezTo>
                              <a:cubicBezTo>
                                <a:pt x="2042" y="377"/>
                                <a:pt x="2042" y="377"/>
                                <a:pt x="2042" y="377"/>
                              </a:cubicBezTo>
                              <a:cubicBezTo>
                                <a:pt x="2042" y="0"/>
                                <a:pt x="2042" y="0"/>
                                <a:pt x="2042" y="0"/>
                              </a:cubicBezTo>
                              <a:cubicBezTo>
                                <a:pt x="2089" y="0"/>
                                <a:pt x="2089" y="0"/>
                                <a:pt x="2089" y="0"/>
                              </a:cubicBezTo>
                              <a:cubicBezTo>
                                <a:pt x="2089" y="128"/>
                                <a:pt x="2089" y="128"/>
                                <a:pt x="2089" y="128"/>
                              </a:cubicBezTo>
                              <a:cubicBezTo>
                                <a:pt x="2094" y="121"/>
                                <a:pt x="2102" y="116"/>
                                <a:pt x="2114" y="111"/>
                              </a:cubicBezTo>
                              <a:cubicBezTo>
                                <a:pt x="2126" y="106"/>
                                <a:pt x="2138" y="103"/>
                                <a:pt x="2150" y="103"/>
                              </a:cubicBezTo>
                              <a:cubicBezTo>
                                <a:pt x="2186" y="103"/>
                                <a:pt x="2216" y="116"/>
                                <a:pt x="2238" y="141"/>
                              </a:cubicBezTo>
                              <a:cubicBezTo>
                                <a:pt x="2261" y="166"/>
                                <a:pt x="2272" y="197"/>
                                <a:pt x="2272" y="235"/>
                              </a:cubicBezTo>
                              <a:cubicBezTo>
                                <a:pt x="2272" y="279"/>
                                <a:pt x="2261" y="314"/>
                                <a:pt x="2238" y="339"/>
                              </a:cubicBezTo>
                              <a:cubicBezTo>
                                <a:pt x="2216" y="365"/>
                                <a:pt x="2185" y="377"/>
                                <a:pt x="2147" y="377"/>
                              </a:cubicBezTo>
                              <a:cubicBezTo>
                                <a:pt x="2134" y="377"/>
                                <a:pt x="2122" y="375"/>
                                <a:pt x="2110" y="370"/>
                              </a:cubicBezTo>
                              <a:cubicBezTo>
                                <a:pt x="2098" y="365"/>
                                <a:pt x="2088" y="360"/>
                                <a:pt x="2082" y="353"/>
                              </a:cubicBezTo>
                              <a:close/>
                              <a:moveTo>
                                <a:pt x="2089" y="163"/>
                              </a:moveTo>
                              <a:cubicBezTo>
                                <a:pt x="2089" y="316"/>
                                <a:pt x="2089" y="316"/>
                                <a:pt x="2089" y="316"/>
                              </a:cubicBezTo>
                              <a:cubicBezTo>
                                <a:pt x="2089" y="318"/>
                                <a:pt x="2095" y="323"/>
                                <a:pt x="2107" y="329"/>
                              </a:cubicBezTo>
                              <a:cubicBezTo>
                                <a:pt x="2118" y="335"/>
                                <a:pt x="2127" y="338"/>
                                <a:pt x="2133" y="338"/>
                              </a:cubicBezTo>
                              <a:cubicBezTo>
                                <a:pt x="2165" y="338"/>
                                <a:pt x="2188" y="330"/>
                                <a:pt x="2202" y="315"/>
                              </a:cubicBezTo>
                              <a:cubicBezTo>
                                <a:pt x="2216" y="299"/>
                                <a:pt x="2223" y="274"/>
                                <a:pt x="2223" y="238"/>
                              </a:cubicBezTo>
                              <a:cubicBezTo>
                                <a:pt x="2223" y="208"/>
                                <a:pt x="2214" y="185"/>
                                <a:pt x="2198" y="168"/>
                              </a:cubicBezTo>
                              <a:cubicBezTo>
                                <a:pt x="2182" y="151"/>
                                <a:pt x="2161" y="143"/>
                                <a:pt x="2133" y="143"/>
                              </a:cubicBezTo>
                              <a:cubicBezTo>
                                <a:pt x="2127" y="143"/>
                                <a:pt x="2119" y="145"/>
                                <a:pt x="2109" y="150"/>
                              </a:cubicBezTo>
                              <a:cubicBezTo>
                                <a:pt x="2099" y="155"/>
                                <a:pt x="2092" y="159"/>
                                <a:pt x="2089" y="163"/>
                              </a:cubicBezTo>
                              <a:close/>
                              <a:moveTo>
                                <a:pt x="2306" y="240"/>
                              </a:moveTo>
                              <a:cubicBezTo>
                                <a:pt x="2306" y="199"/>
                                <a:pt x="2317" y="166"/>
                                <a:pt x="2339" y="141"/>
                              </a:cubicBezTo>
                              <a:cubicBezTo>
                                <a:pt x="2361" y="116"/>
                                <a:pt x="2390" y="103"/>
                                <a:pt x="2426" y="103"/>
                              </a:cubicBezTo>
                              <a:cubicBezTo>
                                <a:pt x="2464" y="103"/>
                                <a:pt x="2493" y="115"/>
                                <a:pt x="2514" y="139"/>
                              </a:cubicBezTo>
                              <a:cubicBezTo>
                                <a:pt x="2535" y="163"/>
                                <a:pt x="2545" y="197"/>
                                <a:pt x="2545" y="240"/>
                              </a:cubicBezTo>
                              <a:cubicBezTo>
                                <a:pt x="2545" y="282"/>
                                <a:pt x="2535" y="316"/>
                                <a:pt x="2513" y="340"/>
                              </a:cubicBezTo>
                              <a:cubicBezTo>
                                <a:pt x="2492" y="365"/>
                                <a:pt x="2463" y="377"/>
                                <a:pt x="2426" y="377"/>
                              </a:cubicBezTo>
                              <a:cubicBezTo>
                                <a:pt x="2388" y="377"/>
                                <a:pt x="2359" y="365"/>
                                <a:pt x="2338" y="340"/>
                              </a:cubicBezTo>
                              <a:cubicBezTo>
                                <a:pt x="2317" y="315"/>
                                <a:pt x="2306" y="282"/>
                                <a:pt x="2306" y="240"/>
                              </a:cubicBezTo>
                              <a:close/>
                              <a:moveTo>
                                <a:pt x="2356" y="240"/>
                              </a:moveTo>
                              <a:cubicBezTo>
                                <a:pt x="2356" y="306"/>
                                <a:pt x="2379" y="339"/>
                                <a:pt x="2426" y="339"/>
                              </a:cubicBezTo>
                              <a:cubicBezTo>
                                <a:pt x="2448" y="339"/>
                                <a:pt x="2465" y="330"/>
                                <a:pt x="2477" y="312"/>
                              </a:cubicBezTo>
                              <a:cubicBezTo>
                                <a:pt x="2490" y="295"/>
                                <a:pt x="2496" y="270"/>
                                <a:pt x="2496" y="240"/>
                              </a:cubicBezTo>
                              <a:cubicBezTo>
                                <a:pt x="2496" y="174"/>
                                <a:pt x="2473" y="141"/>
                                <a:pt x="2426" y="141"/>
                              </a:cubicBezTo>
                              <a:cubicBezTo>
                                <a:pt x="2405" y="141"/>
                                <a:pt x="2388" y="150"/>
                                <a:pt x="2375" y="168"/>
                              </a:cubicBezTo>
                              <a:cubicBezTo>
                                <a:pt x="2362" y="185"/>
                                <a:pt x="2356" y="209"/>
                                <a:pt x="2356" y="240"/>
                              </a:cubicBezTo>
                              <a:close/>
                              <a:moveTo>
                                <a:pt x="2762" y="372"/>
                              </a:moveTo>
                              <a:cubicBezTo>
                                <a:pt x="2762" y="352"/>
                                <a:pt x="2762" y="352"/>
                                <a:pt x="2762" y="352"/>
                              </a:cubicBezTo>
                              <a:cubicBezTo>
                                <a:pt x="2746" y="369"/>
                                <a:pt x="2722" y="377"/>
                                <a:pt x="2691" y="377"/>
                              </a:cubicBezTo>
                              <a:cubicBezTo>
                                <a:pt x="2658" y="377"/>
                                <a:pt x="2631" y="365"/>
                                <a:pt x="2611" y="341"/>
                              </a:cubicBezTo>
                              <a:cubicBezTo>
                                <a:pt x="2590" y="318"/>
                                <a:pt x="2580" y="286"/>
                                <a:pt x="2580" y="247"/>
                              </a:cubicBezTo>
                              <a:cubicBezTo>
                                <a:pt x="2580" y="207"/>
                                <a:pt x="2592" y="173"/>
                                <a:pt x="2615" y="145"/>
                              </a:cubicBezTo>
                              <a:cubicBezTo>
                                <a:pt x="2639" y="117"/>
                                <a:pt x="2667" y="103"/>
                                <a:pt x="2700" y="103"/>
                              </a:cubicBezTo>
                              <a:cubicBezTo>
                                <a:pt x="2727" y="103"/>
                                <a:pt x="2748" y="110"/>
                                <a:pt x="2762" y="122"/>
                              </a:cubicBezTo>
                              <a:cubicBezTo>
                                <a:pt x="2762" y="0"/>
                                <a:pt x="2762" y="0"/>
                                <a:pt x="2762" y="0"/>
                              </a:cubicBezTo>
                              <a:cubicBezTo>
                                <a:pt x="2809" y="0"/>
                                <a:pt x="2809" y="0"/>
                                <a:pt x="2809" y="0"/>
                              </a:cubicBezTo>
                              <a:cubicBezTo>
                                <a:pt x="2809" y="372"/>
                                <a:pt x="2809" y="372"/>
                                <a:pt x="2809" y="372"/>
                              </a:cubicBezTo>
                              <a:lnTo>
                                <a:pt x="2762" y="372"/>
                              </a:lnTo>
                              <a:close/>
                              <a:moveTo>
                                <a:pt x="2762" y="169"/>
                              </a:moveTo>
                              <a:cubicBezTo>
                                <a:pt x="2750" y="151"/>
                                <a:pt x="2734" y="143"/>
                                <a:pt x="2714" y="143"/>
                              </a:cubicBezTo>
                              <a:cubicBezTo>
                                <a:pt x="2688" y="143"/>
                                <a:pt x="2668" y="152"/>
                                <a:pt x="2653" y="171"/>
                              </a:cubicBezTo>
                              <a:cubicBezTo>
                                <a:pt x="2637" y="189"/>
                                <a:pt x="2629" y="213"/>
                                <a:pt x="2629" y="242"/>
                              </a:cubicBezTo>
                              <a:cubicBezTo>
                                <a:pt x="2629" y="306"/>
                                <a:pt x="2658" y="338"/>
                                <a:pt x="2716" y="338"/>
                              </a:cubicBezTo>
                              <a:cubicBezTo>
                                <a:pt x="2723" y="338"/>
                                <a:pt x="2732" y="335"/>
                                <a:pt x="2743" y="331"/>
                              </a:cubicBezTo>
                              <a:cubicBezTo>
                                <a:pt x="2753" y="326"/>
                                <a:pt x="2759" y="321"/>
                                <a:pt x="2762" y="316"/>
                              </a:cubicBezTo>
                              <a:lnTo>
                                <a:pt x="2762" y="169"/>
                              </a:lnTo>
                              <a:close/>
                              <a:moveTo>
                                <a:pt x="2977" y="417"/>
                              </a:moveTo>
                              <a:cubicBezTo>
                                <a:pt x="2971" y="434"/>
                                <a:pt x="2958" y="448"/>
                                <a:pt x="2939" y="459"/>
                              </a:cubicBezTo>
                              <a:cubicBezTo>
                                <a:pt x="2919" y="470"/>
                                <a:pt x="2897" y="476"/>
                                <a:pt x="2873" y="476"/>
                              </a:cubicBezTo>
                              <a:cubicBezTo>
                                <a:pt x="2873" y="434"/>
                                <a:pt x="2873" y="434"/>
                                <a:pt x="2873" y="434"/>
                              </a:cubicBezTo>
                              <a:cubicBezTo>
                                <a:pt x="2893" y="434"/>
                                <a:pt x="2910" y="429"/>
                                <a:pt x="2924" y="420"/>
                              </a:cubicBezTo>
                              <a:cubicBezTo>
                                <a:pt x="2938" y="411"/>
                                <a:pt x="2945" y="400"/>
                                <a:pt x="2945" y="387"/>
                              </a:cubicBezTo>
                              <a:cubicBezTo>
                                <a:pt x="2945" y="372"/>
                                <a:pt x="2942" y="358"/>
                                <a:pt x="2937" y="344"/>
                              </a:cubicBezTo>
                              <a:cubicBezTo>
                                <a:pt x="2932" y="330"/>
                                <a:pt x="2925" y="313"/>
                                <a:pt x="2917" y="292"/>
                              </a:cubicBezTo>
                              <a:cubicBezTo>
                                <a:pt x="2846" y="108"/>
                                <a:pt x="2846" y="108"/>
                                <a:pt x="2846" y="108"/>
                              </a:cubicBezTo>
                              <a:cubicBezTo>
                                <a:pt x="2894" y="108"/>
                                <a:pt x="2894" y="108"/>
                                <a:pt x="2894" y="108"/>
                              </a:cubicBezTo>
                              <a:cubicBezTo>
                                <a:pt x="2971" y="312"/>
                                <a:pt x="2971" y="312"/>
                                <a:pt x="2971" y="312"/>
                              </a:cubicBezTo>
                              <a:cubicBezTo>
                                <a:pt x="3041" y="108"/>
                                <a:pt x="3041" y="108"/>
                                <a:pt x="3041" y="108"/>
                              </a:cubicBezTo>
                              <a:cubicBezTo>
                                <a:pt x="3089" y="108"/>
                                <a:pt x="3089" y="108"/>
                                <a:pt x="3089" y="108"/>
                              </a:cubicBezTo>
                              <a:lnTo>
                                <a:pt x="2977" y="417"/>
                              </a:lnTo>
                              <a:close/>
                              <a:moveTo>
                                <a:pt x="3521" y="377"/>
                              </a:moveTo>
                              <a:cubicBezTo>
                                <a:pt x="3509" y="377"/>
                                <a:pt x="3509" y="377"/>
                                <a:pt x="3509" y="377"/>
                              </a:cubicBezTo>
                              <a:cubicBezTo>
                                <a:pt x="3432" y="197"/>
                                <a:pt x="3432" y="197"/>
                                <a:pt x="3432" y="197"/>
                              </a:cubicBezTo>
                              <a:cubicBezTo>
                                <a:pt x="3355" y="377"/>
                                <a:pt x="3355" y="377"/>
                                <a:pt x="3355" y="377"/>
                              </a:cubicBezTo>
                              <a:cubicBezTo>
                                <a:pt x="3342" y="377"/>
                                <a:pt x="3342" y="377"/>
                                <a:pt x="3342" y="377"/>
                              </a:cubicBezTo>
                              <a:cubicBezTo>
                                <a:pt x="3248" y="107"/>
                                <a:pt x="3248" y="107"/>
                                <a:pt x="3248" y="107"/>
                              </a:cubicBezTo>
                              <a:cubicBezTo>
                                <a:pt x="3298" y="107"/>
                                <a:pt x="3298" y="107"/>
                                <a:pt x="3298" y="107"/>
                              </a:cubicBezTo>
                              <a:cubicBezTo>
                                <a:pt x="3354" y="281"/>
                                <a:pt x="3354" y="281"/>
                                <a:pt x="3354" y="281"/>
                              </a:cubicBezTo>
                              <a:cubicBezTo>
                                <a:pt x="3425" y="107"/>
                                <a:pt x="3425" y="107"/>
                                <a:pt x="3425" y="107"/>
                              </a:cubicBezTo>
                              <a:cubicBezTo>
                                <a:pt x="3437" y="107"/>
                                <a:pt x="3437" y="107"/>
                                <a:pt x="3437" y="107"/>
                              </a:cubicBezTo>
                              <a:cubicBezTo>
                                <a:pt x="3509" y="281"/>
                                <a:pt x="3509" y="281"/>
                                <a:pt x="3509" y="281"/>
                              </a:cubicBezTo>
                              <a:cubicBezTo>
                                <a:pt x="3570" y="107"/>
                                <a:pt x="3570" y="107"/>
                                <a:pt x="3570" y="107"/>
                              </a:cubicBezTo>
                              <a:cubicBezTo>
                                <a:pt x="3616" y="107"/>
                                <a:pt x="3616" y="107"/>
                                <a:pt x="3616" y="107"/>
                              </a:cubicBezTo>
                              <a:lnTo>
                                <a:pt x="3521" y="377"/>
                              </a:lnTo>
                              <a:close/>
                              <a:moveTo>
                                <a:pt x="3636" y="240"/>
                              </a:moveTo>
                              <a:cubicBezTo>
                                <a:pt x="3636" y="199"/>
                                <a:pt x="3647" y="166"/>
                                <a:pt x="3669" y="141"/>
                              </a:cubicBezTo>
                              <a:cubicBezTo>
                                <a:pt x="3691" y="116"/>
                                <a:pt x="3720" y="103"/>
                                <a:pt x="3756" y="103"/>
                              </a:cubicBezTo>
                              <a:cubicBezTo>
                                <a:pt x="3793" y="103"/>
                                <a:pt x="3823" y="115"/>
                                <a:pt x="3844" y="139"/>
                              </a:cubicBezTo>
                              <a:cubicBezTo>
                                <a:pt x="3864" y="163"/>
                                <a:pt x="3875" y="197"/>
                                <a:pt x="3875" y="240"/>
                              </a:cubicBezTo>
                              <a:cubicBezTo>
                                <a:pt x="3875" y="282"/>
                                <a:pt x="3864" y="316"/>
                                <a:pt x="3843" y="340"/>
                              </a:cubicBezTo>
                              <a:cubicBezTo>
                                <a:pt x="3821" y="365"/>
                                <a:pt x="3792" y="377"/>
                                <a:pt x="3756" y="377"/>
                              </a:cubicBezTo>
                              <a:cubicBezTo>
                                <a:pt x="3718" y="377"/>
                                <a:pt x="3689" y="365"/>
                                <a:pt x="3667" y="340"/>
                              </a:cubicBezTo>
                              <a:cubicBezTo>
                                <a:pt x="3646" y="315"/>
                                <a:pt x="3636" y="282"/>
                                <a:pt x="3636" y="240"/>
                              </a:cubicBezTo>
                              <a:close/>
                              <a:moveTo>
                                <a:pt x="3685" y="240"/>
                              </a:moveTo>
                              <a:cubicBezTo>
                                <a:pt x="3685" y="306"/>
                                <a:pt x="3709" y="339"/>
                                <a:pt x="3756" y="339"/>
                              </a:cubicBezTo>
                              <a:cubicBezTo>
                                <a:pt x="3777" y="339"/>
                                <a:pt x="3795" y="330"/>
                                <a:pt x="3807" y="312"/>
                              </a:cubicBezTo>
                              <a:cubicBezTo>
                                <a:pt x="3819" y="295"/>
                                <a:pt x="3826" y="270"/>
                                <a:pt x="3826" y="240"/>
                              </a:cubicBezTo>
                              <a:cubicBezTo>
                                <a:pt x="3826" y="174"/>
                                <a:pt x="3802" y="141"/>
                                <a:pt x="3756" y="141"/>
                              </a:cubicBezTo>
                              <a:cubicBezTo>
                                <a:pt x="3734" y="141"/>
                                <a:pt x="3717" y="150"/>
                                <a:pt x="3704" y="168"/>
                              </a:cubicBezTo>
                              <a:cubicBezTo>
                                <a:pt x="3692" y="185"/>
                                <a:pt x="3685" y="209"/>
                                <a:pt x="3685" y="240"/>
                              </a:cubicBezTo>
                              <a:close/>
                              <a:moveTo>
                                <a:pt x="4068" y="153"/>
                              </a:moveTo>
                              <a:cubicBezTo>
                                <a:pt x="4058" y="146"/>
                                <a:pt x="4047" y="143"/>
                                <a:pt x="4037" y="143"/>
                              </a:cubicBezTo>
                              <a:cubicBezTo>
                                <a:pt x="4020" y="143"/>
                                <a:pt x="4006" y="150"/>
                                <a:pt x="3993" y="166"/>
                              </a:cubicBezTo>
                              <a:cubicBezTo>
                                <a:pt x="3981" y="181"/>
                                <a:pt x="3975" y="199"/>
                                <a:pt x="3975" y="221"/>
                              </a:cubicBezTo>
                              <a:cubicBezTo>
                                <a:pt x="3975" y="372"/>
                                <a:pt x="3975" y="372"/>
                                <a:pt x="3975" y="372"/>
                              </a:cubicBezTo>
                              <a:cubicBezTo>
                                <a:pt x="3928" y="372"/>
                                <a:pt x="3928" y="372"/>
                                <a:pt x="3928" y="372"/>
                              </a:cubicBezTo>
                              <a:cubicBezTo>
                                <a:pt x="3928" y="108"/>
                                <a:pt x="3928" y="108"/>
                                <a:pt x="3928" y="108"/>
                              </a:cubicBezTo>
                              <a:cubicBezTo>
                                <a:pt x="3975" y="108"/>
                                <a:pt x="3975" y="108"/>
                                <a:pt x="3975" y="108"/>
                              </a:cubicBezTo>
                              <a:cubicBezTo>
                                <a:pt x="3975" y="150"/>
                                <a:pt x="3975" y="150"/>
                                <a:pt x="3975" y="150"/>
                              </a:cubicBezTo>
                              <a:cubicBezTo>
                                <a:pt x="3992" y="119"/>
                                <a:pt x="4017" y="103"/>
                                <a:pt x="4051" y="103"/>
                              </a:cubicBezTo>
                              <a:cubicBezTo>
                                <a:pt x="4059" y="103"/>
                                <a:pt x="4071" y="105"/>
                                <a:pt x="4087" y="108"/>
                              </a:cubicBezTo>
                              <a:lnTo>
                                <a:pt x="4068" y="153"/>
                              </a:lnTo>
                              <a:close/>
                              <a:moveTo>
                                <a:pt x="4291" y="372"/>
                              </a:moveTo>
                              <a:cubicBezTo>
                                <a:pt x="4208" y="240"/>
                                <a:pt x="4208" y="240"/>
                                <a:pt x="4208" y="240"/>
                              </a:cubicBezTo>
                              <a:cubicBezTo>
                                <a:pt x="4167" y="282"/>
                                <a:pt x="4167" y="282"/>
                                <a:pt x="4167" y="282"/>
                              </a:cubicBezTo>
                              <a:cubicBezTo>
                                <a:pt x="4167" y="372"/>
                                <a:pt x="4167" y="372"/>
                                <a:pt x="4167" y="372"/>
                              </a:cubicBezTo>
                              <a:cubicBezTo>
                                <a:pt x="4121" y="372"/>
                                <a:pt x="4121" y="372"/>
                                <a:pt x="4121" y="372"/>
                              </a:cubicBezTo>
                              <a:cubicBezTo>
                                <a:pt x="4121" y="0"/>
                                <a:pt x="4121" y="0"/>
                                <a:pt x="4121" y="0"/>
                              </a:cubicBezTo>
                              <a:cubicBezTo>
                                <a:pt x="4167" y="0"/>
                                <a:pt x="4167" y="0"/>
                                <a:pt x="4167" y="0"/>
                              </a:cubicBezTo>
                              <a:cubicBezTo>
                                <a:pt x="4167" y="231"/>
                                <a:pt x="4167" y="231"/>
                                <a:pt x="4167" y="231"/>
                              </a:cubicBezTo>
                              <a:cubicBezTo>
                                <a:pt x="4268" y="108"/>
                                <a:pt x="4268" y="108"/>
                                <a:pt x="4268" y="108"/>
                              </a:cubicBezTo>
                              <a:cubicBezTo>
                                <a:pt x="4323" y="108"/>
                                <a:pt x="4323" y="108"/>
                                <a:pt x="4323" y="108"/>
                              </a:cubicBezTo>
                              <a:cubicBezTo>
                                <a:pt x="4239" y="208"/>
                                <a:pt x="4239" y="208"/>
                                <a:pt x="4239" y="208"/>
                              </a:cubicBezTo>
                              <a:cubicBezTo>
                                <a:pt x="4342" y="372"/>
                                <a:pt x="4342" y="372"/>
                                <a:pt x="4342" y="372"/>
                              </a:cubicBezTo>
                              <a:lnTo>
                                <a:pt x="4291" y="372"/>
                              </a:lnTo>
                              <a:close/>
                              <a:moveTo>
                                <a:pt x="4398" y="372"/>
                              </a:moveTo>
                              <a:cubicBezTo>
                                <a:pt x="4398" y="148"/>
                                <a:pt x="4398" y="148"/>
                                <a:pt x="4398" y="148"/>
                              </a:cubicBezTo>
                              <a:cubicBezTo>
                                <a:pt x="4362" y="148"/>
                                <a:pt x="4362" y="148"/>
                                <a:pt x="4362" y="148"/>
                              </a:cubicBezTo>
                              <a:cubicBezTo>
                                <a:pt x="4362" y="108"/>
                                <a:pt x="4362" y="108"/>
                                <a:pt x="4362" y="108"/>
                              </a:cubicBezTo>
                              <a:cubicBezTo>
                                <a:pt x="4445" y="108"/>
                                <a:pt x="4445" y="108"/>
                                <a:pt x="4445" y="108"/>
                              </a:cubicBezTo>
                              <a:cubicBezTo>
                                <a:pt x="4445" y="372"/>
                                <a:pt x="4445" y="372"/>
                                <a:pt x="4445" y="372"/>
                              </a:cubicBezTo>
                              <a:lnTo>
                                <a:pt x="4398" y="372"/>
                              </a:lnTo>
                              <a:close/>
                              <a:moveTo>
                                <a:pt x="4424" y="8"/>
                              </a:moveTo>
                              <a:cubicBezTo>
                                <a:pt x="4432" y="8"/>
                                <a:pt x="4439" y="11"/>
                                <a:pt x="4444" y="17"/>
                              </a:cubicBezTo>
                              <a:cubicBezTo>
                                <a:pt x="4450" y="22"/>
                                <a:pt x="4453" y="29"/>
                                <a:pt x="4453" y="37"/>
                              </a:cubicBezTo>
                              <a:cubicBezTo>
                                <a:pt x="4453" y="45"/>
                                <a:pt x="4450" y="52"/>
                                <a:pt x="4444" y="58"/>
                              </a:cubicBezTo>
                              <a:cubicBezTo>
                                <a:pt x="4439" y="63"/>
                                <a:pt x="4432" y="66"/>
                                <a:pt x="4424" y="66"/>
                              </a:cubicBezTo>
                              <a:cubicBezTo>
                                <a:pt x="4416" y="66"/>
                                <a:pt x="4409" y="63"/>
                                <a:pt x="4403" y="58"/>
                              </a:cubicBezTo>
                              <a:cubicBezTo>
                                <a:pt x="4398" y="52"/>
                                <a:pt x="4395" y="45"/>
                                <a:pt x="4395" y="37"/>
                              </a:cubicBezTo>
                              <a:cubicBezTo>
                                <a:pt x="4395" y="29"/>
                                <a:pt x="4398" y="22"/>
                                <a:pt x="4403" y="17"/>
                              </a:cubicBezTo>
                              <a:cubicBezTo>
                                <a:pt x="4409" y="11"/>
                                <a:pt x="4416" y="8"/>
                                <a:pt x="4424" y="8"/>
                              </a:cubicBezTo>
                              <a:close/>
                              <a:moveTo>
                                <a:pt x="4682" y="372"/>
                              </a:moveTo>
                              <a:cubicBezTo>
                                <a:pt x="4682" y="219"/>
                                <a:pt x="4682" y="219"/>
                                <a:pt x="4682" y="219"/>
                              </a:cubicBezTo>
                              <a:cubicBezTo>
                                <a:pt x="4682" y="190"/>
                                <a:pt x="4678" y="171"/>
                                <a:pt x="4669" y="160"/>
                              </a:cubicBezTo>
                              <a:cubicBezTo>
                                <a:pt x="4661" y="148"/>
                                <a:pt x="4646" y="143"/>
                                <a:pt x="4627" y="143"/>
                              </a:cubicBezTo>
                              <a:cubicBezTo>
                                <a:pt x="4616" y="143"/>
                                <a:pt x="4605" y="146"/>
                                <a:pt x="4593" y="152"/>
                              </a:cubicBezTo>
                              <a:cubicBezTo>
                                <a:pt x="4581" y="159"/>
                                <a:pt x="4572" y="167"/>
                                <a:pt x="4566" y="176"/>
                              </a:cubicBezTo>
                              <a:cubicBezTo>
                                <a:pt x="4566" y="372"/>
                                <a:pt x="4566" y="372"/>
                                <a:pt x="4566" y="372"/>
                              </a:cubicBezTo>
                              <a:cubicBezTo>
                                <a:pt x="4519" y="372"/>
                                <a:pt x="4519" y="372"/>
                                <a:pt x="4519" y="372"/>
                              </a:cubicBezTo>
                              <a:cubicBezTo>
                                <a:pt x="4519" y="108"/>
                                <a:pt x="4519" y="108"/>
                                <a:pt x="4519" y="108"/>
                              </a:cubicBezTo>
                              <a:cubicBezTo>
                                <a:pt x="4551" y="108"/>
                                <a:pt x="4551" y="108"/>
                                <a:pt x="4551" y="108"/>
                              </a:cubicBezTo>
                              <a:cubicBezTo>
                                <a:pt x="4566" y="142"/>
                                <a:pt x="4566" y="142"/>
                                <a:pt x="4566" y="142"/>
                              </a:cubicBezTo>
                              <a:cubicBezTo>
                                <a:pt x="4582" y="116"/>
                                <a:pt x="4607" y="103"/>
                                <a:pt x="4642" y="103"/>
                              </a:cubicBezTo>
                              <a:cubicBezTo>
                                <a:pt x="4700" y="103"/>
                                <a:pt x="4729" y="138"/>
                                <a:pt x="4729" y="209"/>
                              </a:cubicBezTo>
                              <a:cubicBezTo>
                                <a:pt x="4729" y="372"/>
                                <a:pt x="4729" y="372"/>
                                <a:pt x="4729" y="372"/>
                              </a:cubicBezTo>
                              <a:lnTo>
                                <a:pt x="4682" y="372"/>
                              </a:lnTo>
                              <a:close/>
                              <a:moveTo>
                                <a:pt x="4786" y="444"/>
                              </a:moveTo>
                              <a:cubicBezTo>
                                <a:pt x="4811" y="407"/>
                                <a:pt x="4811" y="407"/>
                                <a:pt x="4811" y="407"/>
                              </a:cubicBezTo>
                              <a:cubicBezTo>
                                <a:pt x="4838" y="425"/>
                                <a:pt x="4864" y="434"/>
                                <a:pt x="4887" y="434"/>
                              </a:cubicBezTo>
                              <a:cubicBezTo>
                                <a:pt x="4908" y="434"/>
                                <a:pt x="4924" y="431"/>
                                <a:pt x="4937" y="423"/>
                              </a:cubicBezTo>
                              <a:cubicBezTo>
                                <a:pt x="4949" y="416"/>
                                <a:pt x="4955" y="407"/>
                                <a:pt x="4955" y="396"/>
                              </a:cubicBezTo>
                              <a:cubicBezTo>
                                <a:pt x="4955" y="375"/>
                                <a:pt x="4940" y="364"/>
                                <a:pt x="4909" y="364"/>
                              </a:cubicBezTo>
                              <a:cubicBezTo>
                                <a:pt x="4903" y="364"/>
                                <a:pt x="4894" y="365"/>
                                <a:pt x="4880" y="368"/>
                              </a:cubicBezTo>
                              <a:cubicBezTo>
                                <a:pt x="4866" y="371"/>
                                <a:pt x="4856" y="372"/>
                                <a:pt x="4848" y="372"/>
                              </a:cubicBezTo>
                              <a:cubicBezTo>
                                <a:pt x="4810" y="372"/>
                                <a:pt x="4792" y="358"/>
                                <a:pt x="4792" y="330"/>
                              </a:cubicBezTo>
                              <a:cubicBezTo>
                                <a:pt x="4792" y="321"/>
                                <a:pt x="4796" y="313"/>
                                <a:pt x="4805" y="306"/>
                              </a:cubicBezTo>
                              <a:cubicBezTo>
                                <a:pt x="4814" y="299"/>
                                <a:pt x="4824" y="294"/>
                                <a:pt x="4837" y="291"/>
                              </a:cubicBezTo>
                              <a:cubicBezTo>
                                <a:pt x="4800" y="273"/>
                                <a:pt x="4782" y="243"/>
                                <a:pt x="4782" y="200"/>
                              </a:cubicBezTo>
                              <a:cubicBezTo>
                                <a:pt x="4782" y="172"/>
                                <a:pt x="4791" y="149"/>
                                <a:pt x="4811" y="131"/>
                              </a:cubicBezTo>
                              <a:cubicBezTo>
                                <a:pt x="4830" y="112"/>
                                <a:pt x="4854" y="103"/>
                                <a:pt x="4882" y="103"/>
                              </a:cubicBezTo>
                              <a:cubicBezTo>
                                <a:pt x="4908" y="103"/>
                                <a:pt x="4928" y="109"/>
                                <a:pt x="4943" y="119"/>
                              </a:cubicBezTo>
                              <a:cubicBezTo>
                                <a:pt x="4966" y="91"/>
                                <a:pt x="4966" y="91"/>
                                <a:pt x="4966" y="91"/>
                              </a:cubicBezTo>
                              <a:cubicBezTo>
                                <a:pt x="4997" y="120"/>
                                <a:pt x="4997" y="120"/>
                                <a:pt x="4997" y="120"/>
                              </a:cubicBezTo>
                              <a:cubicBezTo>
                                <a:pt x="4969" y="141"/>
                                <a:pt x="4969" y="141"/>
                                <a:pt x="4969" y="141"/>
                              </a:cubicBezTo>
                              <a:cubicBezTo>
                                <a:pt x="4981" y="157"/>
                                <a:pt x="4987" y="177"/>
                                <a:pt x="4987" y="202"/>
                              </a:cubicBezTo>
                              <a:cubicBezTo>
                                <a:pt x="4987" y="229"/>
                                <a:pt x="4978" y="251"/>
                                <a:pt x="4962" y="269"/>
                              </a:cubicBezTo>
                              <a:cubicBezTo>
                                <a:pt x="4945" y="288"/>
                                <a:pt x="4923" y="298"/>
                                <a:pt x="4896" y="300"/>
                              </a:cubicBezTo>
                              <a:cubicBezTo>
                                <a:pt x="4858" y="304"/>
                                <a:pt x="4858" y="304"/>
                                <a:pt x="4858" y="304"/>
                              </a:cubicBezTo>
                              <a:cubicBezTo>
                                <a:pt x="4853" y="305"/>
                                <a:pt x="4847" y="307"/>
                                <a:pt x="4839" y="310"/>
                              </a:cubicBezTo>
                              <a:cubicBezTo>
                                <a:pt x="4831" y="313"/>
                                <a:pt x="4828" y="317"/>
                                <a:pt x="4828" y="322"/>
                              </a:cubicBezTo>
                              <a:cubicBezTo>
                                <a:pt x="4828" y="328"/>
                                <a:pt x="4836" y="332"/>
                                <a:pt x="4852" y="332"/>
                              </a:cubicBezTo>
                              <a:cubicBezTo>
                                <a:pt x="4859" y="332"/>
                                <a:pt x="4870" y="331"/>
                                <a:pt x="4885" y="328"/>
                              </a:cubicBezTo>
                              <a:cubicBezTo>
                                <a:pt x="4900" y="325"/>
                                <a:pt x="4911" y="324"/>
                                <a:pt x="4918" y="324"/>
                              </a:cubicBezTo>
                              <a:cubicBezTo>
                                <a:pt x="4944" y="324"/>
                                <a:pt x="4964" y="330"/>
                                <a:pt x="4979" y="343"/>
                              </a:cubicBezTo>
                              <a:cubicBezTo>
                                <a:pt x="4993" y="355"/>
                                <a:pt x="5001" y="372"/>
                                <a:pt x="5001" y="394"/>
                              </a:cubicBezTo>
                              <a:cubicBezTo>
                                <a:pt x="5001" y="419"/>
                                <a:pt x="4990" y="438"/>
                                <a:pt x="4968" y="453"/>
                              </a:cubicBezTo>
                              <a:cubicBezTo>
                                <a:pt x="4946" y="468"/>
                                <a:pt x="4919" y="476"/>
                                <a:pt x="4885" y="476"/>
                              </a:cubicBezTo>
                              <a:cubicBezTo>
                                <a:pt x="4868" y="476"/>
                                <a:pt x="4850" y="473"/>
                                <a:pt x="4831" y="467"/>
                              </a:cubicBezTo>
                              <a:cubicBezTo>
                                <a:pt x="4812" y="461"/>
                                <a:pt x="4797" y="453"/>
                                <a:pt x="4786" y="444"/>
                              </a:cubicBezTo>
                              <a:close/>
                              <a:moveTo>
                                <a:pt x="4885" y="141"/>
                              </a:moveTo>
                              <a:cubicBezTo>
                                <a:pt x="4869" y="141"/>
                                <a:pt x="4855" y="147"/>
                                <a:pt x="4845" y="158"/>
                              </a:cubicBezTo>
                              <a:cubicBezTo>
                                <a:pt x="4835" y="170"/>
                                <a:pt x="4830" y="184"/>
                                <a:pt x="4830" y="200"/>
                              </a:cubicBezTo>
                              <a:cubicBezTo>
                                <a:pt x="4830" y="218"/>
                                <a:pt x="4835" y="234"/>
                                <a:pt x="4845" y="246"/>
                              </a:cubicBezTo>
                              <a:cubicBezTo>
                                <a:pt x="4855" y="258"/>
                                <a:pt x="4868" y="264"/>
                                <a:pt x="4885" y="264"/>
                              </a:cubicBezTo>
                              <a:cubicBezTo>
                                <a:pt x="4902" y="264"/>
                                <a:pt x="4915" y="258"/>
                                <a:pt x="4924" y="246"/>
                              </a:cubicBezTo>
                              <a:cubicBezTo>
                                <a:pt x="4933" y="235"/>
                                <a:pt x="4938" y="219"/>
                                <a:pt x="4938" y="200"/>
                              </a:cubicBezTo>
                              <a:cubicBezTo>
                                <a:pt x="4938" y="184"/>
                                <a:pt x="4933" y="170"/>
                                <a:pt x="4923" y="158"/>
                              </a:cubicBezTo>
                              <a:cubicBezTo>
                                <a:pt x="4913" y="147"/>
                                <a:pt x="4900" y="141"/>
                                <a:pt x="4885" y="141"/>
                              </a:cubicBezTo>
                              <a:close/>
                              <a:moveTo>
                                <a:pt x="5224" y="372"/>
                              </a:moveTo>
                              <a:cubicBezTo>
                                <a:pt x="5224" y="148"/>
                                <a:pt x="5224" y="148"/>
                                <a:pt x="5224" y="148"/>
                              </a:cubicBezTo>
                              <a:cubicBezTo>
                                <a:pt x="5187" y="148"/>
                                <a:pt x="5187" y="148"/>
                                <a:pt x="5187" y="148"/>
                              </a:cubicBezTo>
                              <a:cubicBezTo>
                                <a:pt x="5187" y="108"/>
                                <a:pt x="5187" y="108"/>
                                <a:pt x="5187" y="108"/>
                              </a:cubicBezTo>
                              <a:cubicBezTo>
                                <a:pt x="5271" y="108"/>
                                <a:pt x="5271" y="108"/>
                                <a:pt x="5271" y="108"/>
                              </a:cubicBezTo>
                              <a:cubicBezTo>
                                <a:pt x="5271" y="372"/>
                                <a:pt x="5271" y="372"/>
                                <a:pt x="5271" y="372"/>
                              </a:cubicBezTo>
                              <a:lnTo>
                                <a:pt x="5224" y="372"/>
                              </a:lnTo>
                              <a:close/>
                              <a:moveTo>
                                <a:pt x="5249" y="8"/>
                              </a:moveTo>
                              <a:cubicBezTo>
                                <a:pt x="5257" y="8"/>
                                <a:pt x="5264" y="11"/>
                                <a:pt x="5270" y="17"/>
                              </a:cubicBezTo>
                              <a:cubicBezTo>
                                <a:pt x="5276" y="22"/>
                                <a:pt x="5278" y="29"/>
                                <a:pt x="5278" y="37"/>
                              </a:cubicBezTo>
                              <a:cubicBezTo>
                                <a:pt x="5278" y="45"/>
                                <a:pt x="5276" y="52"/>
                                <a:pt x="5270" y="58"/>
                              </a:cubicBezTo>
                              <a:cubicBezTo>
                                <a:pt x="5264" y="63"/>
                                <a:pt x="5257" y="66"/>
                                <a:pt x="5249" y="66"/>
                              </a:cubicBezTo>
                              <a:cubicBezTo>
                                <a:pt x="5241" y="66"/>
                                <a:pt x="5235" y="63"/>
                                <a:pt x="5229" y="58"/>
                              </a:cubicBezTo>
                              <a:cubicBezTo>
                                <a:pt x="5223" y="52"/>
                                <a:pt x="5220" y="45"/>
                                <a:pt x="5220" y="37"/>
                              </a:cubicBezTo>
                              <a:cubicBezTo>
                                <a:pt x="5220" y="29"/>
                                <a:pt x="5223" y="22"/>
                                <a:pt x="5229" y="17"/>
                              </a:cubicBezTo>
                              <a:cubicBezTo>
                                <a:pt x="5234" y="11"/>
                                <a:pt x="5241" y="8"/>
                                <a:pt x="5249" y="8"/>
                              </a:cubicBezTo>
                              <a:close/>
                              <a:moveTo>
                                <a:pt x="5508" y="372"/>
                              </a:moveTo>
                              <a:cubicBezTo>
                                <a:pt x="5508" y="219"/>
                                <a:pt x="5508" y="219"/>
                                <a:pt x="5508" y="219"/>
                              </a:cubicBezTo>
                              <a:cubicBezTo>
                                <a:pt x="5508" y="190"/>
                                <a:pt x="5503" y="171"/>
                                <a:pt x="5495" y="160"/>
                              </a:cubicBezTo>
                              <a:cubicBezTo>
                                <a:pt x="5486" y="148"/>
                                <a:pt x="5472" y="143"/>
                                <a:pt x="5452" y="143"/>
                              </a:cubicBezTo>
                              <a:cubicBezTo>
                                <a:pt x="5442" y="143"/>
                                <a:pt x="5430" y="146"/>
                                <a:pt x="5419" y="152"/>
                              </a:cubicBezTo>
                              <a:cubicBezTo>
                                <a:pt x="5407" y="159"/>
                                <a:pt x="5398" y="167"/>
                                <a:pt x="5392" y="176"/>
                              </a:cubicBezTo>
                              <a:cubicBezTo>
                                <a:pt x="5392" y="372"/>
                                <a:pt x="5392" y="372"/>
                                <a:pt x="5392" y="372"/>
                              </a:cubicBezTo>
                              <a:cubicBezTo>
                                <a:pt x="5345" y="372"/>
                                <a:pt x="5345" y="372"/>
                                <a:pt x="5345" y="372"/>
                              </a:cubicBezTo>
                              <a:cubicBezTo>
                                <a:pt x="5345" y="108"/>
                                <a:pt x="5345" y="108"/>
                                <a:pt x="5345" y="108"/>
                              </a:cubicBezTo>
                              <a:cubicBezTo>
                                <a:pt x="5377" y="108"/>
                                <a:pt x="5377" y="108"/>
                                <a:pt x="5377" y="108"/>
                              </a:cubicBezTo>
                              <a:cubicBezTo>
                                <a:pt x="5392" y="142"/>
                                <a:pt x="5392" y="142"/>
                                <a:pt x="5392" y="142"/>
                              </a:cubicBezTo>
                              <a:cubicBezTo>
                                <a:pt x="5407" y="116"/>
                                <a:pt x="5433" y="103"/>
                                <a:pt x="5468" y="103"/>
                              </a:cubicBezTo>
                              <a:cubicBezTo>
                                <a:pt x="5525" y="103"/>
                                <a:pt x="5554" y="138"/>
                                <a:pt x="5554" y="209"/>
                              </a:cubicBezTo>
                              <a:cubicBezTo>
                                <a:pt x="5554" y="372"/>
                                <a:pt x="5554" y="372"/>
                                <a:pt x="5554" y="372"/>
                              </a:cubicBezTo>
                              <a:lnTo>
                                <a:pt x="5508" y="372"/>
                              </a:lnTo>
                              <a:close/>
                              <a:moveTo>
                                <a:pt x="5820" y="358"/>
                              </a:moveTo>
                              <a:cubicBezTo>
                                <a:pt x="5820" y="476"/>
                                <a:pt x="5820" y="476"/>
                                <a:pt x="5820" y="476"/>
                              </a:cubicBezTo>
                              <a:cubicBezTo>
                                <a:pt x="5773" y="476"/>
                                <a:pt x="5773" y="476"/>
                                <a:pt x="5773" y="476"/>
                              </a:cubicBezTo>
                              <a:cubicBezTo>
                                <a:pt x="5773" y="108"/>
                                <a:pt x="5773" y="108"/>
                                <a:pt x="5773" y="108"/>
                              </a:cubicBezTo>
                              <a:cubicBezTo>
                                <a:pt x="5820" y="108"/>
                                <a:pt x="5820" y="108"/>
                                <a:pt x="5820" y="108"/>
                              </a:cubicBezTo>
                              <a:cubicBezTo>
                                <a:pt x="5820" y="130"/>
                                <a:pt x="5820" y="130"/>
                                <a:pt x="5820" y="130"/>
                              </a:cubicBezTo>
                              <a:cubicBezTo>
                                <a:pt x="5838" y="112"/>
                                <a:pt x="5859" y="103"/>
                                <a:pt x="5884" y="103"/>
                              </a:cubicBezTo>
                              <a:cubicBezTo>
                                <a:pt x="5922" y="103"/>
                                <a:pt x="5951" y="115"/>
                                <a:pt x="5972" y="138"/>
                              </a:cubicBezTo>
                              <a:cubicBezTo>
                                <a:pt x="5993" y="162"/>
                                <a:pt x="6003" y="196"/>
                                <a:pt x="6003" y="241"/>
                              </a:cubicBezTo>
                              <a:cubicBezTo>
                                <a:pt x="6003" y="281"/>
                                <a:pt x="5993" y="314"/>
                                <a:pt x="5972" y="339"/>
                              </a:cubicBezTo>
                              <a:cubicBezTo>
                                <a:pt x="5951" y="364"/>
                                <a:pt x="5920" y="377"/>
                                <a:pt x="5880" y="377"/>
                              </a:cubicBezTo>
                              <a:cubicBezTo>
                                <a:pt x="5869" y="377"/>
                                <a:pt x="5857" y="375"/>
                                <a:pt x="5845" y="371"/>
                              </a:cubicBezTo>
                              <a:cubicBezTo>
                                <a:pt x="5832" y="367"/>
                                <a:pt x="5824" y="363"/>
                                <a:pt x="5820" y="358"/>
                              </a:cubicBezTo>
                              <a:close/>
                              <a:moveTo>
                                <a:pt x="5820" y="165"/>
                              </a:moveTo>
                              <a:cubicBezTo>
                                <a:pt x="5820" y="319"/>
                                <a:pt x="5820" y="319"/>
                                <a:pt x="5820" y="319"/>
                              </a:cubicBezTo>
                              <a:cubicBezTo>
                                <a:pt x="5823" y="323"/>
                                <a:pt x="5829" y="328"/>
                                <a:pt x="5839" y="332"/>
                              </a:cubicBezTo>
                              <a:cubicBezTo>
                                <a:pt x="5848" y="336"/>
                                <a:pt x="5858" y="338"/>
                                <a:pt x="5867" y="338"/>
                              </a:cubicBezTo>
                              <a:cubicBezTo>
                                <a:pt x="5925" y="338"/>
                                <a:pt x="5954" y="305"/>
                                <a:pt x="5954" y="239"/>
                              </a:cubicBezTo>
                              <a:cubicBezTo>
                                <a:pt x="5954" y="206"/>
                                <a:pt x="5947" y="181"/>
                                <a:pt x="5933" y="166"/>
                              </a:cubicBezTo>
                              <a:cubicBezTo>
                                <a:pt x="5919" y="150"/>
                                <a:pt x="5897" y="143"/>
                                <a:pt x="5867" y="143"/>
                              </a:cubicBezTo>
                              <a:cubicBezTo>
                                <a:pt x="5860" y="143"/>
                                <a:pt x="5852" y="145"/>
                                <a:pt x="5843" y="150"/>
                              </a:cubicBezTo>
                              <a:cubicBezTo>
                                <a:pt x="5833" y="154"/>
                                <a:pt x="5826" y="159"/>
                                <a:pt x="5820" y="165"/>
                              </a:cubicBezTo>
                              <a:close/>
                              <a:moveTo>
                                <a:pt x="6204" y="342"/>
                              </a:moveTo>
                              <a:cubicBezTo>
                                <a:pt x="6185" y="365"/>
                                <a:pt x="6156" y="377"/>
                                <a:pt x="6118" y="377"/>
                              </a:cubicBezTo>
                              <a:cubicBezTo>
                                <a:pt x="6097" y="377"/>
                                <a:pt x="6079" y="370"/>
                                <a:pt x="6064" y="355"/>
                              </a:cubicBezTo>
                              <a:cubicBezTo>
                                <a:pt x="6049" y="340"/>
                                <a:pt x="6041" y="321"/>
                                <a:pt x="6041" y="298"/>
                              </a:cubicBezTo>
                              <a:cubicBezTo>
                                <a:pt x="6041" y="272"/>
                                <a:pt x="6053" y="249"/>
                                <a:pt x="6076" y="231"/>
                              </a:cubicBezTo>
                              <a:cubicBezTo>
                                <a:pt x="6100" y="212"/>
                                <a:pt x="6129" y="203"/>
                                <a:pt x="6166" y="203"/>
                              </a:cubicBezTo>
                              <a:cubicBezTo>
                                <a:pt x="6176" y="203"/>
                                <a:pt x="6187" y="205"/>
                                <a:pt x="6199" y="209"/>
                              </a:cubicBezTo>
                              <a:cubicBezTo>
                                <a:pt x="6199" y="166"/>
                                <a:pt x="6180" y="145"/>
                                <a:pt x="6142" y="145"/>
                              </a:cubicBezTo>
                              <a:cubicBezTo>
                                <a:pt x="6113" y="145"/>
                                <a:pt x="6090" y="153"/>
                                <a:pt x="6074" y="169"/>
                              </a:cubicBezTo>
                              <a:cubicBezTo>
                                <a:pt x="6055" y="130"/>
                                <a:pt x="6055" y="130"/>
                                <a:pt x="6055" y="130"/>
                              </a:cubicBezTo>
                              <a:cubicBezTo>
                                <a:pt x="6064" y="122"/>
                                <a:pt x="6076" y="116"/>
                                <a:pt x="6092" y="111"/>
                              </a:cubicBezTo>
                              <a:cubicBezTo>
                                <a:pt x="6107" y="106"/>
                                <a:pt x="6122" y="103"/>
                                <a:pt x="6137" y="103"/>
                              </a:cubicBezTo>
                              <a:cubicBezTo>
                                <a:pt x="6175" y="103"/>
                                <a:pt x="6203" y="112"/>
                                <a:pt x="6220" y="129"/>
                              </a:cubicBezTo>
                              <a:cubicBezTo>
                                <a:pt x="6237" y="147"/>
                                <a:pt x="6246" y="174"/>
                                <a:pt x="6246" y="212"/>
                              </a:cubicBezTo>
                              <a:cubicBezTo>
                                <a:pt x="6246" y="307"/>
                                <a:pt x="6246" y="307"/>
                                <a:pt x="6246" y="307"/>
                              </a:cubicBezTo>
                              <a:cubicBezTo>
                                <a:pt x="6246" y="330"/>
                                <a:pt x="6253" y="346"/>
                                <a:pt x="6267" y="353"/>
                              </a:cubicBezTo>
                              <a:cubicBezTo>
                                <a:pt x="6267" y="377"/>
                                <a:pt x="6267" y="377"/>
                                <a:pt x="6267" y="377"/>
                              </a:cubicBezTo>
                              <a:cubicBezTo>
                                <a:pt x="6248" y="377"/>
                                <a:pt x="6234" y="374"/>
                                <a:pt x="6224" y="369"/>
                              </a:cubicBezTo>
                              <a:cubicBezTo>
                                <a:pt x="6215" y="363"/>
                                <a:pt x="6208" y="354"/>
                                <a:pt x="6204" y="342"/>
                              </a:cubicBezTo>
                              <a:close/>
                              <a:moveTo>
                                <a:pt x="6199" y="242"/>
                              </a:moveTo>
                              <a:cubicBezTo>
                                <a:pt x="6184" y="239"/>
                                <a:pt x="6174" y="238"/>
                                <a:pt x="6168" y="238"/>
                              </a:cubicBezTo>
                              <a:cubicBezTo>
                                <a:pt x="6145" y="238"/>
                                <a:pt x="6125" y="244"/>
                                <a:pt x="6110" y="256"/>
                              </a:cubicBezTo>
                              <a:cubicBezTo>
                                <a:pt x="6095" y="268"/>
                                <a:pt x="6088" y="282"/>
                                <a:pt x="6088" y="299"/>
                              </a:cubicBezTo>
                              <a:cubicBezTo>
                                <a:pt x="6088" y="326"/>
                                <a:pt x="6104" y="340"/>
                                <a:pt x="6136" y="340"/>
                              </a:cubicBezTo>
                              <a:cubicBezTo>
                                <a:pt x="6160" y="340"/>
                                <a:pt x="6181" y="329"/>
                                <a:pt x="6199" y="306"/>
                              </a:cubicBezTo>
                              <a:lnTo>
                                <a:pt x="6199" y="242"/>
                              </a:lnTo>
                              <a:close/>
                              <a:moveTo>
                                <a:pt x="6463" y="153"/>
                              </a:moveTo>
                              <a:cubicBezTo>
                                <a:pt x="6453" y="146"/>
                                <a:pt x="6443" y="143"/>
                                <a:pt x="6433" y="143"/>
                              </a:cubicBezTo>
                              <a:cubicBezTo>
                                <a:pt x="6416" y="143"/>
                                <a:pt x="6401" y="150"/>
                                <a:pt x="6389" y="166"/>
                              </a:cubicBezTo>
                              <a:cubicBezTo>
                                <a:pt x="6377" y="181"/>
                                <a:pt x="6370" y="199"/>
                                <a:pt x="6370" y="221"/>
                              </a:cubicBezTo>
                              <a:cubicBezTo>
                                <a:pt x="6370" y="372"/>
                                <a:pt x="6370" y="372"/>
                                <a:pt x="6370" y="372"/>
                              </a:cubicBezTo>
                              <a:cubicBezTo>
                                <a:pt x="6324" y="372"/>
                                <a:pt x="6324" y="372"/>
                                <a:pt x="6324" y="372"/>
                              </a:cubicBezTo>
                              <a:cubicBezTo>
                                <a:pt x="6324" y="108"/>
                                <a:pt x="6324" y="108"/>
                                <a:pt x="6324" y="108"/>
                              </a:cubicBezTo>
                              <a:cubicBezTo>
                                <a:pt x="6370" y="108"/>
                                <a:pt x="6370" y="108"/>
                                <a:pt x="6370" y="108"/>
                              </a:cubicBezTo>
                              <a:cubicBezTo>
                                <a:pt x="6370" y="150"/>
                                <a:pt x="6370" y="150"/>
                                <a:pt x="6370" y="150"/>
                              </a:cubicBezTo>
                              <a:cubicBezTo>
                                <a:pt x="6388" y="119"/>
                                <a:pt x="6413" y="103"/>
                                <a:pt x="6447" y="103"/>
                              </a:cubicBezTo>
                              <a:cubicBezTo>
                                <a:pt x="6455" y="103"/>
                                <a:pt x="6467" y="105"/>
                                <a:pt x="6483" y="108"/>
                              </a:cubicBezTo>
                              <a:lnTo>
                                <a:pt x="6463" y="153"/>
                              </a:lnTo>
                              <a:close/>
                              <a:moveTo>
                                <a:pt x="6533" y="145"/>
                              </a:moveTo>
                              <a:cubicBezTo>
                                <a:pt x="6502" y="145"/>
                                <a:pt x="6502" y="145"/>
                                <a:pt x="6502" y="145"/>
                              </a:cubicBezTo>
                              <a:cubicBezTo>
                                <a:pt x="6502" y="108"/>
                                <a:pt x="6502" y="108"/>
                                <a:pt x="6502" y="108"/>
                              </a:cubicBezTo>
                              <a:cubicBezTo>
                                <a:pt x="6533" y="108"/>
                                <a:pt x="6533" y="108"/>
                                <a:pt x="6533" y="108"/>
                              </a:cubicBezTo>
                              <a:cubicBezTo>
                                <a:pt x="6533" y="53"/>
                                <a:pt x="6533" y="53"/>
                                <a:pt x="6533" y="53"/>
                              </a:cubicBezTo>
                              <a:cubicBezTo>
                                <a:pt x="6580" y="35"/>
                                <a:pt x="6580" y="35"/>
                                <a:pt x="6580" y="35"/>
                              </a:cubicBezTo>
                              <a:cubicBezTo>
                                <a:pt x="6580" y="108"/>
                                <a:pt x="6580" y="108"/>
                                <a:pt x="6580" y="108"/>
                              </a:cubicBezTo>
                              <a:cubicBezTo>
                                <a:pt x="6652" y="108"/>
                                <a:pt x="6652" y="108"/>
                                <a:pt x="6652" y="108"/>
                              </a:cubicBezTo>
                              <a:cubicBezTo>
                                <a:pt x="6652" y="145"/>
                                <a:pt x="6652" y="145"/>
                                <a:pt x="6652" y="145"/>
                              </a:cubicBezTo>
                              <a:cubicBezTo>
                                <a:pt x="6580" y="145"/>
                                <a:pt x="6580" y="145"/>
                                <a:pt x="6580" y="145"/>
                              </a:cubicBezTo>
                              <a:cubicBezTo>
                                <a:pt x="6580" y="276"/>
                                <a:pt x="6580" y="276"/>
                                <a:pt x="6580" y="276"/>
                              </a:cubicBezTo>
                              <a:cubicBezTo>
                                <a:pt x="6580" y="298"/>
                                <a:pt x="6584" y="314"/>
                                <a:pt x="6591" y="324"/>
                              </a:cubicBezTo>
                              <a:cubicBezTo>
                                <a:pt x="6599" y="333"/>
                                <a:pt x="6611" y="338"/>
                                <a:pt x="6627" y="338"/>
                              </a:cubicBezTo>
                              <a:cubicBezTo>
                                <a:pt x="6639" y="338"/>
                                <a:pt x="6652" y="335"/>
                                <a:pt x="6664" y="329"/>
                              </a:cubicBezTo>
                              <a:cubicBezTo>
                                <a:pt x="6671" y="370"/>
                                <a:pt x="6671" y="370"/>
                                <a:pt x="6671" y="370"/>
                              </a:cubicBezTo>
                              <a:cubicBezTo>
                                <a:pt x="6652" y="375"/>
                                <a:pt x="6631" y="377"/>
                                <a:pt x="6607" y="377"/>
                              </a:cubicBezTo>
                              <a:cubicBezTo>
                                <a:pt x="6587" y="377"/>
                                <a:pt x="6569" y="369"/>
                                <a:pt x="6555" y="354"/>
                              </a:cubicBezTo>
                              <a:cubicBezTo>
                                <a:pt x="6540" y="338"/>
                                <a:pt x="6533" y="319"/>
                                <a:pt x="6533" y="295"/>
                              </a:cubicBezTo>
                              <a:lnTo>
                                <a:pt x="6533" y="145"/>
                              </a:lnTo>
                              <a:close/>
                              <a:moveTo>
                                <a:pt x="6879" y="372"/>
                              </a:moveTo>
                              <a:cubicBezTo>
                                <a:pt x="6879" y="219"/>
                                <a:pt x="6879" y="219"/>
                                <a:pt x="6879" y="219"/>
                              </a:cubicBezTo>
                              <a:cubicBezTo>
                                <a:pt x="6879" y="190"/>
                                <a:pt x="6875" y="171"/>
                                <a:pt x="6866" y="160"/>
                              </a:cubicBezTo>
                              <a:cubicBezTo>
                                <a:pt x="6858" y="148"/>
                                <a:pt x="6844" y="143"/>
                                <a:pt x="6824" y="143"/>
                              </a:cubicBezTo>
                              <a:cubicBezTo>
                                <a:pt x="6813" y="143"/>
                                <a:pt x="6802" y="146"/>
                                <a:pt x="6790" y="152"/>
                              </a:cubicBezTo>
                              <a:cubicBezTo>
                                <a:pt x="6779" y="159"/>
                                <a:pt x="6770" y="167"/>
                                <a:pt x="6763" y="176"/>
                              </a:cubicBezTo>
                              <a:cubicBezTo>
                                <a:pt x="6763" y="372"/>
                                <a:pt x="6763" y="372"/>
                                <a:pt x="6763" y="372"/>
                              </a:cubicBezTo>
                              <a:cubicBezTo>
                                <a:pt x="6716" y="372"/>
                                <a:pt x="6716" y="372"/>
                                <a:pt x="6716" y="372"/>
                              </a:cubicBezTo>
                              <a:cubicBezTo>
                                <a:pt x="6716" y="108"/>
                                <a:pt x="6716" y="108"/>
                                <a:pt x="6716" y="108"/>
                              </a:cubicBezTo>
                              <a:cubicBezTo>
                                <a:pt x="6749" y="108"/>
                                <a:pt x="6749" y="108"/>
                                <a:pt x="6749" y="108"/>
                              </a:cubicBezTo>
                              <a:cubicBezTo>
                                <a:pt x="6763" y="142"/>
                                <a:pt x="6763" y="142"/>
                                <a:pt x="6763" y="142"/>
                              </a:cubicBezTo>
                              <a:cubicBezTo>
                                <a:pt x="6779" y="116"/>
                                <a:pt x="6804" y="103"/>
                                <a:pt x="6839" y="103"/>
                              </a:cubicBezTo>
                              <a:cubicBezTo>
                                <a:pt x="6897" y="103"/>
                                <a:pt x="6926" y="138"/>
                                <a:pt x="6926" y="209"/>
                              </a:cubicBezTo>
                              <a:cubicBezTo>
                                <a:pt x="6926" y="372"/>
                                <a:pt x="6926" y="372"/>
                                <a:pt x="6926" y="372"/>
                              </a:cubicBezTo>
                              <a:lnTo>
                                <a:pt x="6879" y="372"/>
                              </a:lnTo>
                              <a:close/>
                              <a:moveTo>
                                <a:pt x="7215" y="245"/>
                              </a:moveTo>
                              <a:cubicBezTo>
                                <a:pt x="7024" y="245"/>
                                <a:pt x="7024" y="245"/>
                                <a:pt x="7024" y="245"/>
                              </a:cubicBezTo>
                              <a:cubicBezTo>
                                <a:pt x="7024" y="276"/>
                                <a:pt x="7033" y="299"/>
                                <a:pt x="7050" y="316"/>
                              </a:cubicBezTo>
                              <a:cubicBezTo>
                                <a:pt x="7065" y="330"/>
                                <a:pt x="7084" y="338"/>
                                <a:pt x="7108" y="338"/>
                              </a:cubicBezTo>
                              <a:cubicBezTo>
                                <a:pt x="7134" y="338"/>
                                <a:pt x="7157" y="330"/>
                                <a:pt x="7175" y="314"/>
                              </a:cubicBezTo>
                              <a:cubicBezTo>
                                <a:pt x="7194" y="348"/>
                                <a:pt x="7194" y="348"/>
                                <a:pt x="7194" y="348"/>
                              </a:cubicBezTo>
                              <a:cubicBezTo>
                                <a:pt x="7187" y="355"/>
                                <a:pt x="7176" y="362"/>
                                <a:pt x="7161" y="367"/>
                              </a:cubicBezTo>
                              <a:cubicBezTo>
                                <a:pt x="7142" y="374"/>
                                <a:pt x="7121" y="377"/>
                                <a:pt x="7098" y="377"/>
                              </a:cubicBezTo>
                              <a:cubicBezTo>
                                <a:pt x="7065" y="377"/>
                                <a:pt x="7037" y="366"/>
                                <a:pt x="7014" y="343"/>
                              </a:cubicBezTo>
                              <a:cubicBezTo>
                                <a:pt x="6988" y="319"/>
                                <a:pt x="6975" y="285"/>
                                <a:pt x="6975" y="243"/>
                              </a:cubicBezTo>
                              <a:cubicBezTo>
                                <a:pt x="6975" y="200"/>
                                <a:pt x="6988" y="165"/>
                                <a:pt x="7015" y="138"/>
                              </a:cubicBezTo>
                              <a:cubicBezTo>
                                <a:pt x="7039" y="115"/>
                                <a:pt x="7067" y="103"/>
                                <a:pt x="7099" y="103"/>
                              </a:cubicBezTo>
                              <a:cubicBezTo>
                                <a:pt x="7137" y="103"/>
                                <a:pt x="7166" y="114"/>
                                <a:pt x="7188" y="135"/>
                              </a:cubicBezTo>
                              <a:cubicBezTo>
                                <a:pt x="7208" y="155"/>
                                <a:pt x="7219" y="182"/>
                                <a:pt x="7219" y="216"/>
                              </a:cubicBezTo>
                              <a:cubicBezTo>
                                <a:pt x="7219" y="226"/>
                                <a:pt x="7217" y="236"/>
                                <a:pt x="7215" y="245"/>
                              </a:cubicBezTo>
                              <a:close/>
                              <a:moveTo>
                                <a:pt x="7101" y="143"/>
                              </a:moveTo>
                              <a:cubicBezTo>
                                <a:pt x="7080" y="143"/>
                                <a:pt x="7063" y="149"/>
                                <a:pt x="7049" y="163"/>
                              </a:cubicBezTo>
                              <a:cubicBezTo>
                                <a:pt x="7035" y="176"/>
                                <a:pt x="7028" y="192"/>
                                <a:pt x="7026" y="211"/>
                              </a:cubicBezTo>
                              <a:cubicBezTo>
                                <a:pt x="7172" y="211"/>
                                <a:pt x="7172" y="211"/>
                                <a:pt x="7172" y="211"/>
                              </a:cubicBezTo>
                              <a:cubicBezTo>
                                <a:pt x="7172" y="192"/>
                                <a:pt x="7166" y="176"/>
                                <a:pt x="7154" y="163"/>
                              </a:cubicBezTo>
                              <a:cubicBezTo>
                                <a:pt x="7141" y="150"/>
                                <a:pt x="7124" y="143"/>
                                <a:pt x="7101" y="143"/>
                              </a:cubicBezTo>
                              <a:close/>
                              <a:moveTo>
                                <a:pt x="7411" y="153"/>
                              </a:moveTo>
                              <a:cubicBezTo>
                                <a:pt x="7401" y="146"/>
                                <a:pt x="7391" y="143"/>
                                <a:pt x="7381" y="143"/>
                              </a:cubicBezTo>
                              <a:cubicBezTo>
                                <a:pt x="7364" y="143"/>
                                <a:pt x="7349" y="150"/>
                                <a:pt x="7337" y="166"/>
                              </a:cubicBezTo>
                              <a:cubicBezTo>
                                <a:pt x="7325" y="181"/>
                                <a:pt x="7318" y="199"/>
                                <a:pt x="7318" y="221"/>
                              </a:cubicBezTo>
                              <a:cubicBezTo>
                                <a:pt x="7318" y="372"/>
                                <a:pt x="7318" y="372"/>
                                <a:pt x="7318" y="372"/>
                              </a:cubicBezTo>
                              <a:cubicBezTo>
                                <a:pt x="7272" y="372"/>
                                <a:pt x="7272" y="372"/>
                                <a:pt x="7272" y="372"/>
                              </a:cubicBezTo>
                              <a:cubicBezTo>
                                <a:pt x="7272" y="108"/>
                                <a:pt x="7272" y="108"/>
                                <a:pt x="7272" y="108"/>
                              </a:cubicBezTo>
                              <a:cubicBezTo>
                                <a:pt x="7318" y="108"/>
                                <a:pt x="7318" y="108"/>
                                <a:pt x="7318" y="108"/>
                              </a:cubicBezTo>
                              <a:cubicBezTo>
                                <a:pt x="7318" y="150"/>
                                <a:pt x="7318" y="150"/>
                                <a:pt x="7318" y="150"/>
                              </a:cubicBezTo>
                              <a:cubicBezTo>
                                <a:pt x="7336" y="119"/>
                                <a:pt x="7361" y="103"/>
                                <a:pt x="7395" y="103"/>
                              </a:cubicBezTo>
                              <a:cubicBezTo>
                                <a:pt x="7403" y="103"/>
                                <a:pt x="7415" y="105"/>
                                <a:pt x="7431" y="108"/>
                              </a:cubicBezTo>
                              <a:lnTo>
                                <a:pt x="7411" y="153"/>
                              </a:lnTo>
                              <a:close/>
                              <a:moveTo>
                                <a:pt x="7447" y="356"/>
                              </a:moveTo>
                              <a:cubicBezTo>
                                <a:pt x="7463" y="312"/>
                                <a:pt x="7463" y="312"/>
                                <a:pt x="7463" y="312"/>
                              </a:cubicBezTo>
                              <a:cubicBezTo>
                                <a:pt x="7490" y="329"/>
                                <a:pt x="7511" y="338"/>
                                <a:pt x="7527" y="338"/>
                              </a:cubicBezTo>
                              <a:cubicBezTo>
                                <a:pt x="7556" y="338"/>
                                <a:pt x="7570" y="326"/>
                                <a:pt x="7570" y="301"/>
                              </a:cubicBezTo>
                              <a:cubicBezTo>
                                <a:pt x="7570" y="284"/>
                                <a:pt x="7556" y="269"/>
                                <a:pt x="7528" y="256"/>
                              </a:cubicBezTo>
                              <a:cubicBezTo>
                                <a:pt x="7507" y="246"/>
                                <a:pt x="7492" y="239"/>
                                <a:pt x="7485" y="234"/>
                              </a:cubicBezTo>
                              <a:cubicBezTo>
                                <a:pt x="7477" y="229"/>
                                <a:pt x="7471" y="223"/>
                                <a:pt x="7465" y="216"/>
                              </a:cubicBezTo>
                              <a:cubicBezTo>
                                <a:pt x="7460" y="210"/>
                                <a:pt x="7455" y="203"/>
                                <a:pt x="7453" y="196"/>
                              </a:cubicBezTo>
                              <a:cubicBezTo>
                                <a:pt x="7450" y="188"/>
                                <a:pt x="7449" y="181"/>
                                <a:pt x="7449" y="172"/>
                              </a:cubicBezTo>
                              <a:cubicBezTo>
                                <a:pt x="7449" y="150"/>
                                <a:pt x="7457" y="134"/>
                                <a:pt x="7472" y="121"/>
                              </a:cubicBezTo>
                              <a:cubicBezTo>
                                <a:pt x="7488" y="109"/>
                                <a:pt x="7509" y="103"/>
                                <a:pt x="7534" y="103"/>
                              </a:cubicBezTo>
                              <a:cubicBezTo>
                                <a:pt x="7553" y="103"/>
                                <a:pt x="7578" y="109"/>
                                <a:pt x="7607" y="121"/>
                              </a:cubicBezTo>
                              <a:cubicBezTo>
                                <a:pt x="7594" y="165"/>
                                <a:pt x="7594" y="165"/>
                                <a:pt x="7594" y="165"/>
                              </a:cubicBezTo>
                              <a:cubicBezTo>
                                <a:pt x="7575" y="150"/>
                                <a:pt x="7556" y="143"/>
                                <a:pt x="7538" y="143"/>
                              </a:cubicBezTo>
                              <a:cubicBezTo>
                                <a:pt x="7527" y="143"/>
                                <a:pt x="7517" y="145"/>
                                <a:pt x="7509" y="150"/>
                              </a:cubicBezTo>
                              <a:cubicBezTo>
                                <a:pt x="7502" y="156"/>
                                <a:pt x="7498" y="162"/>
                                <a:pt x="7498" y="170"/>
                              </a:cubicBezTo>
                              <a:cubicBezTo>
                                <a:pt x="7498" y="187"/>
                                <a:pt x="7508" y="200"/>
                                <a:pt x="7527" y="209"/>
                              </a:cubicBezTo>
                              <a:cubicBezTo>
                                <a:pt x="7560" y="224"/>
                                <a:pt x="7560" y="224"/>
                                <a:pt x="7560" y="224"/>
                              </a:cubicBezTo>
                              <a:cubicBezTo>
                                <a:pt x="7581" y="234"/>
                                <a:pt x="7596" y="244"/>
                                <a:pt x="7605" y="256"/>
                              </a:cubicBezTo>
                              <a:cubicBezTo>
                                <a:pt x="7615" y="268"/>
                                <a:pt x="7619" y="283"/>
                                <a:pt x="7619" y="301"/>
                              </a:cubicBezTo>
                              <a:cubicBezTo>
                                <a:pt x="7619" y="325"/>
                                <a:pt x="7611" y="344"/>
                                <a:pt x="7594" y="357"/>
                              </a:cubicBezTo>
                              <a:cubicBezTo>
                                <a:pt x="7578" y="370"/>
                                <a:pt x="7555" y="377"/>
                                <a:pt x="7525" y="377"/>
                              </a:cubicBezTo>
                              <a:cubicBezTo>
                                <a:pt x="7498" y="377"/>
                                <a:pt x="7471" y="370"/>
                                <a:pt x="7447" y="356"/>
                              </a:cubicBezTo>
                              <a:close/>
                              <a:moveTo>
                                <a:pt x="7831" y="372"/>
                              </a:moveTo>
                              <a:cubicBezTo>
                                <a:pt x="7831" y="206"/>
                                <a:pt x="7831" y="206"/>
                                <a:pt x="7831" y="206"/>
                              </a:cubicBezTo>
                              <a:cubicBezTo>
                                <a:pt x="7831" y="187"/>
                                <a:pt x="7827" y="171"/>
                                <a:pt x="7817" y="160"/>
                              </a:cubicBezTo>
                              <a:cubicBezTo>
                                <a:pt x="7807" y="148"/>
                                <a:pt x="7794" y="143"/>
                                <a:pt x="7776" y="143"/>
                              </a:cubicBezTo>
                              <a:cubicBezTo>
                                <a:pt x="7765" y="143"/>
                                <a:pt x="7753" y="146"/>
                                <a:pt x="7742" y="153"/>
                              </a:cubicBezTo>
                              <a:cubicBezTo>
                                <a:pt x="7730" y="159"/>
                                <a:pt x="7722" y="167"/>
                                <a:pt x="7716" y="176"/>
                              </a:cubicBezTo>
                              <a:cubicBezTo>
                                <a:pt x="7716" y="372"/>
                                <a:pt x="7716" y="372"/>
                                <a:pt x="7716" y="372"/>
                              </a:cubicBezTo>
                              <a:cubicBezTo>
                                <a:pt x="7669" y="372"/>
                                <a:pt x="7669" y="372"/>
                                <a:pt x="7669" y="372"/>
                              </a:cubicBezTo>
                              <a:cubicBezTo>
                                <a:pt x="7669" y="0"/>
                                <a:pt x="7669" y="0"/>
                                <a:pt x="7669" y="0"/>
                              </a:cubicBezTo>
                              <a:cubicBezTo>
                                <a:pt x="7716" y="0"/>
                                <a:pt x="7716" y="0"/>
                                <a:pt x="7716" y="0"/>
                              </a:cubicBezTo>
                              <a:cubicBezTo>
                                <a:pt x="7716" y="137"/>
                                <a:pt x="7716" y="137"/>
                                <a:pt x="7716" y="137"/>
                              </a:cubicBezTo>
                              <a:cubicBezTo>
                                <a:pt x="7722" y="128"/>
                                <a:pt x="7732" y="119"/>
                                <a:pt x="7746" y="113"/>
                              </a:cubicBezTo>
                              <a:cubicBezTo>
                                <a:pt x="7760" y="106"/>
                                <a:pt x="7774" y="103"/>
                                <a:pt x="7789" y="103"/>
                              </a:cubicBezTo>
                              <a:cubicBezTo>
                                <a:pt x="7817" y="103"/>
                                <a:pt x="7839" y="112"/>
                                <a:pt x="7854" y="131"/>
                              </a:cubicBezTo>
                              <a:cubicBezTo>
                                <a:pt x="7870" y="149"/>
                                <a:pt x="7878" y="174"/>
                                <a:pt x="7878" y="206"/>
                              </a:cubicBezTo>
                              <a:cubicBezTo>
                                <a:pt x="7878" y="372"/>
                                <a:pt x="7878" y="372"/>
                                <a:pt x="7878" y="372"/>
                              </a:cubicBezTo>
                              <a:lnTo>
                                <a:pt x="7831" y="372"/>
                              </a:lnTo>
                              <a:close/>
                              <a:moveTo>
                                <a:pt x="7967" y="372"/>
                              </a:moveTo>
                              <a:cubicBezTo>
                                <a:pt x="7967" y="148"/>
                                <a:pt x="7967" y="148"/>
                                <a:pt x="7967" y="148"/>
                              </a:cubicBezTo>
                              <a:cubicBezTo>
                                <a:pt x="7931" y="148"/>
                                <a:pt x="7931" y="148"/>
                                <a:pt x="7931" y="148"/>
                              </a:cubicBezTo>
                              <a:cubicBezTo>
                                <a:pt x="7931" y="108"/>
                                <a:pt x="7931" y="108"/>
                                <a:pt x="7931" y="108"/>
                              </a:cubicBezTo>
                              <a:cubicBezTo>
                                <a:pt x="8014" y="108"/>
                                <a:pt x="8014" y="108"/>
                                <a:pt x="8014" y="108"/>
                              </a:cubicBezTo>
                              <a:cubicBezTo>
                                <a:pt x="8014" y="372"/>
                                <a:pt x="8014" y="372"/>
                                <a:pt x="8014" y="372"/>
                              </a:cubicBezTo>
                              <a:lnTo>
                                <a:pt x="7967" y="372"/>
                              </a:lnTo>
                              <a:close/>
                              <a:moveTo>
                                <a:pt x="7993" y="8"/>
                              </a:moveTo>
                              <a:cubicBezTo>
                                <a:pt x="8001" y="8"/>
                                <a:pt x="8008" y="11"/>
                                <a:pt x="8014" y="17"/>
                              </a:cubicBezTo>
                              <a:cubicBezTo>
                                <a:pt x="8019" y="22"/>
                                <a:pt x="8022" y="29"/>
                                <a:pt x="8022" y="37"/>
                              </a:cubicBezTo>
                              <a:cubicBezTo>
                                <a:pt x="8022" y="45"/>
                                <a:pt x="8019" y="52"/>
                                <a:pt x="8014" y="58"/>
                              </a:cubicBezTo>
                              <a:cubicBezTo>
                                <a:pt x="8008" y="63"/>
                                <a:pt x="8001" y="66"/>
                                <a:pt x="7993" y="66"/>
                              </a:cubicBezTo>
                              <a:cubicBezTo>
                                <a:pt x="7985" y="66"/>
                                <a:pt x="7978" y="63"/>
                                <a:pt x="7973" y="58"/>
                              </a:cubicBezTo>
                              <a:cubicBezTo>
                                <a:pt x="7967" y="52"/>
                                <a:pt x="7964" y="45"/>
                                <a:pt x="7964" y="37"/>
                              </a:cubicBezTo>
                              <a:cubicBezTo>
                                <a:pt x="7964" y="29"/>
                                <a:pt x="7967" y="22"/>
                                <a:pt x="7973" y="17"/>
                              </a:cubicBezTo>
                              <a:cubicBezTo>
                                <a:pt x="7978" y="11"/>
                                <a:pt x="7985" y="8"/>
                                <a:pt x="7993" y="8"/>
                              </a:cubicBezTo>
                              <a:close/>
                              <a:moveTo>
                                <a:pt x="8136" y="358"/>
                              </a:moveTo>
                              <a:cubicBezTo>
                                <a:pt x="8136" y="476"/>
                                <a:pt x="8136" y="476"/>
                                <a:pt x="8136" y="476"/>
                              </a:cubicBezTo>
                              <a:cubicBezTo>
                                <a:pt x="8089" y="476"/>
                                <a:pt x="8089" y="476"/>
                                <a:pt x="8089" y="476"/>
                              </a:cubicBezTo>
                              <a:cubicBezTo>
                                <a:pt x="8089" y="108"/>
                                <a:pt x="8089" y="108"/>
                                <a:pt x="8089" y="108"/>
                              </a:cubicBezTo>
                              <a:cubicBezTo>
                                <a:pt x="8136" y="108"/>
                                <a:pt x="8136" y="108"/>
                                <a:pt x="8136" y="108"/>
                              </a:cubicBezTo>
                              <a:cubicBezTo>
                                <a:pt x="8136" y="130"/>
                                <a:pt x="8136" y="130"/>
                                <a:pt x="8136" y="130"/>
                              </a:cubicBezTo>
                              <a:cubicBezTo>
                                <a:pt x="8153" y="112"/>
                                <a:pt x="8175" y="103"/>
                                <a:pt x="8200" y="103"/>
                              </a:cubicBezTo>
                              <a:cubicBezTo>
                                <a:pt x="8237" y="103"/>
                                <a:pt x="8267" y="115"/>
                                <a:pt x="8287" y="138"/>
                              </a:cubicBezTo>
                              <a:cubicBezTo>
                                <a:pt x="8308" y="162"/>
                                <a:pt x="8319" y="196"/>
                                <a:pt x="8319" y="241"/>
                              </a:cubicBezTo>
                              <a:cubicBezTo>
                                <a:pt x="8319" y="281"/>
                                <a:pt x="8308" y="314"/>
                                <a:pt x="8287" y="339"/>
                              </a:cubicBezTo>
                              <a:cubicBezTo>
                                <a:pt x="8266" y="364"/>
                                <a:pt x="8236" y="377"/>
                                <a:pt x="8196" y="377"/>
                              </a:cubicBezTo>
                              <a:cubicBezTo>
                                <a:pt x="8185" y="377"/>
                                <a:pt x="8173" y="375"/>
                                <a:pt x="8160" y="371"/>
                              </a:cubicBezTo>
                              <a:cubicBezTo>
                                <a:pt x="8147" y="367"/>
                                <a:pt x="8139" y="363"/>
                                <a:pt x="8136" y="358"/>
                              </a:cubicBezTo>
                              <a:close/>
                              <a:moveTo>
                                <a:pt x="8136" y="165"/>
                              </a:moveTo>
                              <a:cubicBezTo>
                                <a:pt x="8136" y="319"/>
                                <a:pt x="8136" y="319"/>
                                <a:pt x="8136" y="319"/>
                              </a:cubicBezTo>
                              <a:cubicBezTo>
                                <a:pt x="8138" y="323"/>
                                <a:pt x="8145" y="328"/>
                                <a:pt x="8154" y="332"/>
                              </a:cubicBezTo>
                              <a:cubicBezTo>
                                <a:pt x="8164" y="336"/>
                                <a:pt x="8173" y="338"/>
                                <a:pt x="8182" y="338"/>
                              </a:cubicBezTo>
                              <a:cubicBezTo>
                                <a:pt x="8240" y="338"/>
                                <a:pt x="8269" y="305"/>
                                <a:pt x="8269" y="239"/>
                              </a:cubicBezTo>
                              <a:cubicBezTo>
                                <a:pt x="8269" y="206"/>
                                <a:pt x="8263" y="181"/>
                                <a:pt x="8249" y="166"/>
                              </a:cubicBezTo>
                              <a:cubicBezTo>
                                <a:pt x="8235" y="150"/>
                                <a:pt x="8213" y="143"/>
                                <a:pt x="8182" y="143"/>
                              </a:cubicBezTo>
                              <a:cubicBezTo>
                                <a:pt x="8176" y="143"/>
                                <a:pt x="8168" y="145"/>
                                <a:pt x="8158" y="150"/>
                              </a:cubicBezTo>
                              <a:cubicBezTo>
                                <a:pt x="8149" y="154"/>
                                <a:pt x="8141" y="159"/>
                                <a:pt x="8136" y="165"/>
                              </a:cubicBezTo>
                              <a:close/>
                              <a:moveTo>
                                <a:pt x="8539" y="145"/>
                              </a:moveTo>
                              <a:cubicBezTo>
                                <a:pt x="8508" y="145"/>
                                <a:pt x="8508" y="145"/>
                                <a:pt x="8508" y="145"/>
                              </a:cubicBezTo>
                              <a:cubicBezTo>
                                <a:pt x="8508" y="108"/>
                                <a:pt x="8508" y="108"/>
                                <a:pt x="8508" y="108"/>
                              </a:cubicBezTo>
                              <a:cubicBezTo>
                                <a:pt x="8539" y="108"/>
                                <a:pt x="8539" y="108"/>
                                <a:pt x="8539" y="108"/>
                              </a:cubicBezTo>
                              <a:cubicBezTo>
                                <a:pt x="8539" y="53"/>
                                <a:pt x="8539" y="53"/>
                                <a:pt x="8539" y="53"/>
                              </a:cubicBezTo>
                              <a:cubicBezTo>
                                <a:pt x="8586" y="35"/>
                                <a:pt x="8586" y="35"/>
                                <a:pt x="8586" y="35"/>
                              </a:cubicBezTo>
                              <a:cubicBezTo>
                                <a:pt x="8586" y="108"/>
                                <a:pt x="8586" y="108"/>
                                <a:pt x="8586" y="108"/>
                              </a:cubicBezTo>
                              <a:cubicBezTo>
                                <a:pt x="8658" y="108"/>
                                <a:pt x="8658" y="108"/>
                                <a:pt x="8658" y="108"/>
                              </a:cubicBezTo>
                              <a:cubicBezTo>
                                <a:pt x="8658" y="145"/>
                                <a:pt x="8658" y="145"/>
                                <a:pt x="8658" y="145"/>
                              </a:cubicBezTo>
                              <a:cubicBezTo>
                                <a:pt x="8586" y="145"/>
                                <a:pt x="8586" y="145"/>
                                <a:pt x="8586" y="145"/>
                              </a:cubicBezTo>
                              <a:cubicBezTo>
                                <a:pt x="8586" y="276"/>
                                <a:pt x="8586" y="276"/>
                                <a:pt x="8586" y="276"/>
                              </a:cubicBezTo>
                              <a:cubicBezTo>
                                <a:pt x="8586" y="298"/>
                                <a:pt x="8590" y="314"/>
                                <a:pt x="8597" y="324"/>
                              </a:cubicBezTo>
                              <a:cubicBezTo>
                                <a:pt x="8605" y="333"/>
                                <a:pt x="8617" y="338"/>
                                <a:pt x="8633" y="338"/>
                              </a:cubicBezTo>
                              <a:cubicBezTo>
                                <a:pt x="8645" y="338"/>
                                <a:pt x="8658" y="335"/>
                                <a:pt x="8670" y="329"/>
                              </a:cubicBezTo>
                              <a:cubicBezTo>
                                <a:pt x="8677" y="370"/>
                                <a:pt x="8677" y="370"/>
                                <a:pt x="8677" y="370"/>
                              </a:cubicBezTo>
                              <a:cubicBezTo>
                                <a:pt x="8658" y="375"/>
                                <a:pt x="8637" y="377"/>
                                <a:pt x="8613" y="377"/>
                              </a:cubicBezTo>
                              <a:cubicBezTo>
                                <a:pt x="8593" y="377"/>
                                <a:pt x="8575" y="369"/>
                                <a:pt x="8561" y="354"/>
                              </a:cubicBezTo>
                              <a:cubicBezTo>
                                <a:pt x="8546" y="338"/>
                                <a:pt x="8539" y="319"/>
                                <a:pt x="8539" y="295"/>
                              </a:cubicBezTo>
                              <a:lnTo>
                                <a:pt x="8539" y="145"/>
                              </a:lnTo>
                              <a:close/>
                              <a:moveTo>
                                <a:pt x="8705" y="240"/>
                              </a:moveTo>
                              <a:cubicBezTo>
                                <a:pt x="8705" y="199"/>
                                <a:pt x="8716" y="166"/>
                                <a:pt x="8738" y="141"/>
                              </a:cubicBezTo>
                              <a:cubicBezTo>
                                <a:pt x="8760" y="116"/>
                                <a:pt x="8789" y="103"/>
                                <a:pt x="8825" y="103"/>
                              </a:cubicBezTo>
                              <a:cubicBezTo>
                                <a:pt x="8863" y="103"/>
                                <a:pt x="8892" y="115"/>
                                <a:pt x="8913" y="139"/>
                              </a:cubicBezTo>
                              <a:cubicBezTo>
                                <a:pt x="8934" y="163"/>
                                <a:pt x="8944" y="197"/>
                                <a:pt x="8944" y="240"/>
                              </a:cubicBezTo>
                              <a:cubicBezTo>
                                <a:pt x="8944" y="282"/>
                                <a:pt x="8934" y="316"/>
                                <a:pt x="8912" y="340"/>
                              </a:cubicBezTo>
                              <a:cubicBezTo>
                                <a:pt x="8891" y="365"/>
                                <a:pt x="8862" y="377"/>
                                <a:pt x="8825" y="377"/>
                              </a:cubicBezTo>
                              <a:cubicBezTo>
                                <a:pt x="8787" y="377"/>
                                <a:pt x="8758" y="365"/>
                                <a:pt x="8737" y="340"/>
                              </a:cubicBezTo>
                              <a:cubicBezTo>
                                <a:pt x="8716" y="315"/>
                                <a:pt x="8705" y="282"/>
                                <a:pt x="8705" y="240"/>
                              </a:cubicBezTo>
                              <a:close/>
                              <a:moveTo>
                                <a:pt x="8755" y="240"/>
                              </a:moveTo>
                              <a:cubicBezTo>
                                <a:pt x="8755" y="306"/>
                                <a:pt x="8778" y="339"/>
                                <a:pt x="8825" y="339"/>
                              </a:cubicBezTo>
                              <a:cubicBezTo>
                                <a:pt x="8847" y="339"/>
                                <a:pt x="8864" y="330"/>
                                <a:pt x="8876" y="312"/>
                              </a:cubicBezTo>
                              <a:cubicBezTo>
                                <a:pt x="8889" y="295"/>
                                <a:pt x="8895" y="270"/>
                                <a:pt x="8895" y="240"/>
                              </a:cubicBezTo>
                              <a:cubicBezTo>
                                <a:pt x="8895" y="174"/>
                                <a:pt x="8872" y="141"/>
                                <a:pt x="8825" y="141"/>
                              </a:cubicBezTo>
                              <a:cubicBezTo>
                                <a:pt x="8803" y="141"/>
                                <a:pt x="8786" y="150"/>
                                <a:pt x="8774" y="168"/>
                              </a:cubicBezTo>
                              <a:cubicBezTo>
                                <a:pt x="8761" y="185"/>
                                <a:pt x="8755" y="209"/>
                                <a:pt x="8755" y="240"/>
                              </a:cubicBezTo>
                              <a:close/>
                              <a:moveTo>
                                <a:pt x="9193" y="358"/>
                              </a:moveTo>
                              <a:cubicBezTo>
                                <a:pt x="9193" y="476"/>
                                <a:pt x="9193" y="476"/>
                                <a:pt x="9193" y="476"/>
                              </a:cubicBezTo>
                              <a:cubicBezTo>
                                <a:pt x="9146" y="476"/>
                                <a:pt x="9146" y="476"/>
                                <a:pt x="9146" y="476"/>
                              </a:cubicBezTo>
                              <a:cubicBezTo>
                                <a:pt x="9146" y="108"/>
                                <a:pt x="9146" y="108"/>
                                <a:pt x="9146" y="108"/>
                              </a:cubicBezTo>
                              <a:cubicBezTo>
                                <a:pt x="9193" y="108"/>
                                <a:pt x="9193" y="108"/>
                                <a:pt x="9193" y="108"/>
                              </a:cubicBezTo>
                              <a:cubicBezTo>
                                <a:pt x="9193" y="130"/>
                                <a:pt x="9193" y="130"/>
                                <a:pt x="9193" y="130"/>
                              </a:cubicBezTo>
                              <a:cubicBezTo>
                                <a:pt x="9210" y="112"/>
                                <a:pt x="9232" y="103"/>
                                <a:pt x="9257" y="103"/>
                              </a:cubicBezTo>
                              <a:cubicBezTo>
                                <a:pt x="9294" y="103"/>
                                <a:pt x="9324" y="115"/>
                                <a:pt x="9344" y="138"/>
                              </a:cubicBezTo>
                              <a:cubicBezTo>
                                <a:pt x="9365" y="162"/>
                                <a:pt x="9376" y="196"/>
                                <a:pt x="9376" y="241"/>
                              </a:cubicBezTo>
                              <a:cubicBezTo>
                                <a:pt x="9376" y="281"/>
                                <a:pt x="9365" y="314"/>
                                <a:pt x="9344" y="339"/>
                              </a:cubicBezTo>
                              <a:cubicBezTo>
                                <a:pt x="9323" y="364"/>
                                <a:pt x="9293" y="377"/>
                                <a:pt x="9253" y="377"/>
                              </a:cubicBezTo>
                              <a:cubicBezTo>
                                <a:pt x="9242" y="377"/>
                                <a:pt x="9230" y="375"/>
                                <a:pt x="9217" y="371"/>
                              </a:cubicBezTo>
                              <a:cubicBezTo>
                                <a:pt x="9204" y="367"/>
                                <a:pt x="9196" y="363"/>
                                <a:pt x="9193" y="358"/>
                              </a:cubicBezTo>
                              <a:close/>
                              <a:moveTo>
                                <a:pt x="9193" y="165"/>
                              </a:moveTo>
                              <a:cubicBezTo>
                                <a:pt x="9193" y="319"/>
                                <a:pt x="9193" y="319"/>
                                <a:pt x="9193" y="319"/>
                              </a:cubicBezTo>
                              <a:cubicBezTo>
                                <a:pt x="9196" y="323"/>
                                <a:pt x="9202" y="328"/>
                                <a:pt x="9211" y="332"/>
                              </a:cubicBezTo>
                              <a:cubicBezTo>
                                <a:pt x="9221" y="336"/>
                                <a:pt x="9230" y="338"/>
                                <a:pt x="9239" y="338"/>
                              </a:cubicBezTo>
                              <a:cubicBezTo>
                                <a:pt x="9297" y="338"/>
                                <a:pt x="9326" y="305"/>
                                <a:pt x="9326" y="239"/>
                              </a:cubicBezTo>
                              <a:cubicBezTo>
                                <a:pt x="9326" y="206"/>
                                <a:pt x="9320" y="181"/>
                                <a:pt x="9306" y="166"/>
                              </a:cubicBezTo>
                              <a:cubicBezTo>
                                <a:pt x="9292" y="150"/>
                                <a:pt x="9270" y="143"/>
                                <a:pt x="9239" y="143"/>
                              </a:cubicBezTo>
                              <a:cubicBezTo>
                                <a:pt x="9233" y="143"/>
                                <a:pt x="9225" y="145"/>
                                <a:pt x="9215" y="150"/>
                              </a:cubicBezTo>
                              <a:cubicBezTo>
                                <a:pt x="9206" y="154"/>
                                <a:pt x="9198" y="159"/>
                                <a:pt x="9193" y="165"/>
                              </a:cubicBezTo>
                              <a:close/>
                              <a:moveTo>
                                <a:pt x="9571" y="153"/>
                              </a:moveTo>
                              <a:cubicBezTo>
                                <a:pt x="9560" y="146"/>
                                <a:pt x="9550" y="143"/>
                                <a:pt x="9540" y="143"/>
                              </a:cubicBezTo>
                              <a:cubicBezTo>
                                <a:pt x="9523" y="143"/>
                                <a:pt x="9509" y="150"/>
                                <a:pt x="9496" y="166"/>
                              </a:cubicBezTo>
                              <a:cubicBezTo>
                                <a:pt x="9484" y="181"/>
                                <a:pt x="9478" y="199"/>
                                <a:pt x="9478" y="221"/>
                              </a:cubicBezTo>
                              <a:cubicBezTo>
                                <a:pt x="9478" y="372"/>
                                <a:pt x="9478" y="372"/>
                                <a:pt x="9478" y="372"/>
                              </a:cubicBezTo>
                              <a:cubicBezTo>
                                <a:pt x="9431" y="372"/>
                                <a:pt x="9431" y="372"/>
                                <a:pt x="9431" y="372"/>
                              </a:cubicBezTo>
                              <a:cubicBezTo>
                                <a:pt x="9431" y="108"/>
                                <a:pt x="9431" y="108"/>
                                <a:pt x="9431" y="108"/>
                              </a:cubicBezTo>
                              <a:cubicBezTo>
                                <a:pt x="9478" y="108"/>
                                <a:pt x="9478" y="108"/>
                                <a:pt x="9478" y="108"/>
                              </a:cubicBezTo>
                              <a:cubicBezTo>
                                <a:pt x="9478" y="150"/>
                                <a:pt x="9478" y="150"/>
                                <a:pt x="9478" y="150"/>
                              </a:cubicBezTo>
                              <a:cubicBezTo>
                                <a:pt x="9495" y="119"/>
                                <a:pt x="9520" y="103"/>
                                <a:pt x="9554" y="103"/>
                              </a:cubicBezTo>
                              <a:cubicBezTo>
                                <a:pt x="9562" y="103"/>
                                <a:pt x="9574" y="105"/>
                                <a:pt x="9590" y="108"/>
                              </a:cubicBezTo>
                              <a:lnTo>
                                <a:pt x="9571" y="153"/>
                              </a:lnTo>
                              <a:close/>
                              <a:moveTo>
                                <a:pt x="9846" y="245"/>
                              </a:moveTo>
                              <a:cubicBezTo>
                                <a:pt x="9655" y="245"/>
                                <a:pt x="9655" y="245"/>
                                <a:pt x="9655" y="245"/>
                              </a:cubicBezTo>
                              <a:cubicBezTo>
                                <a:pt x="9655" y="276"/>
                                <a:pt x="9664" y="299"/>
                                <a:pt x="9681" y="316"/>
                              </a:cubicBezTo>
                              <a:cubicBezTo>
                                <a:pt x="9696" y="330"/>
                                <a:pt x="9715" y="338"/>
                                <a:pt x="9739" y="338"/>
                              </a:cubicBezTo>
                              <a:cubicBezTo>
                                <a:pt x="9765" y="338"/>
                                <a:pt x="9788" y="330"/>
                                <a:pt x="9806" y="314"/>
                              </a:cubicBezTo>
                              <a:cubicBezTo>
                                <a:pt x="9825" y="348"/>
                                <a:pt x="9825" y="348"/>
                                <a:pt x="9825" y="348"/>
                              </a:cubicBezTo>
                              <a:cubicBezTo>
                                <a:pt x="9818" y="355"/>
                                <a:pt x="9807" y="362"/>
                                <a:pt x="9792" y="367"/>
                              </a:cubicBezTo>
                              <a:cubicBezTo>
                                <a:pt x="9773" y="374"/>
                                <a:pt x="9752" y="377"/>
                                <a:pt x="9729" y="377"/>
                              </a:cubicBezTo>
                              <a:cubicBezTo>
                                <a:pt x="9696" y="377"/>
                                <a:pt x="9668" y="366"/>
                                <a:pt x="9645" y="343"/>
                              </a:cubicBezTo>
                              <a:cubicBezTo>
                                <a:pt x="9619" y="319"/>
                                <a:pt x="9606" y="285"/>
                                <a:pt x="9606" y="243"/>
                              </a:cubicBezTo>
                              <a:cubicBezTo>
                                <a:pt x="9606" y="200"/>
                                <a:pt x="9619" y="165"/>
                                <a:pt x="9646" y="138"/>
                              </a:cubicBezTo>
                              <a:cubicBezTo>
                                <a:pt x="9670" y="115"/>
                                <a:pt x="9698" y="103"/>
                                <a:pt x="9730" y="103"/>
                              </a:cubicBezTo>
                              <a:cubicBezTo>
                                <a:pt x="9768" y="103"/>
                                <a:pt x="9797" y="114"/>
                                <a:pt x="9818" y="135"/>
                              </a:cubicBezTo>
                              <a:cubicBezTo>
                                <a:pt x="9839" y="155"/>
                                <a:pt x="9850" y="182"/>
                                <a:pt x="9850" y="216"/>
                              </a:cubicBezTo>
                              <a:cubicBezTo>
                                <a:pt x="9850" y="226"/>
                                <a:pt x="9848" y="236"/>
                                <a:pt x="9846" y="245"/>
                              </a:cubicBezTo>
                              <a:close/>
                              <a:moveTo>
                                <a:pt x="9732" y="143"/>
                              </a:moveTo>
                              <a:cubicBezTo>
                                <a:pt x="9711" y="143"/>
                                <a:pt x="9694" y="149"/>
                                <a:pt x="9680" y="163"/>
                              </a:cubicBezTo>
                              <a:cubicBezTo>
                                <a:pt x="9666" y="176"/>
                                <a:pt x="9659" y="192"/>
                                <a:pt x="9657" y="211"/>
                              </a:cubicBezTo>
                              <a:cubicBezTo>
                                <a:pt x="9803" y="211"/>
                                <a:pt x="9803" y="211"/>
                                <a:pt x="9803" y="211"/>
                              </a:cubicBezTo>
                              <a:cubicBezTo>
                                <a:pt x="9803" y="192"/>
                                <a:pt x="9797" y="176"/>
                                <a:pt x="9785" y="163"/>
                              </a:cubicBezTo>
                              <a:cubicBezTo>
                                <a:pt x="9772" y="150"/>
                                <a:pt x="9755" y="143"/>
                                <a:pt x="9732" y="143"/>
                              </a:cubicBezTo>
                              <a:close/>
                              <a:moveTo>
                                <a:pt x="9994" y="377"/>
                              </a:moveTo>
                              <a:cubicBezTo>
                                <a:pt x="9982" y="377"/>
                                <a:pt x="9982" y="377"/>
                                <a:pt x="9982" y="377"/>
                              </a:cubicBezTo>
                              <a:cubicBezTo>
                                <a:pt x="9869" y="107"/>
                                <a:pt x="9869" y="107"/>
                                <a:pt x="9869" y="107"/>
                              </a:cubicBezTo>
                              <a:cubicBezTo>
                                <a:pt x="9920" y="107"/>
                                <a:pt x="9920" y="107"/>
                                <a:pt x="9920" y="107"/>
                              </a:cubicBezTo>
                              <a:cubicBezTo>
                                <a:pt x="9990" y="292"/>
                                <a:pt x="9990" y="292"/>
                                <a:pt x="9990" y="292"/>
                              </a:cubicBezTo>
                              <a:cubicBezTo>
                                <a:pt x="10061" y="107"/>
                                <a:pt x="10061" y="107"/>
                                <a:pt x="10061" y="107"/>
                              </a:cubicBezTo>
                              <a:cubicBezTo>
                                <a:pt x="10110" y="107"/>
                                <a:pt x="10110" y="107"/>
                                <a:pt x="10110" y="107"/>
                              </a:cubicBezTo>
                              <a:lnTo>
                                <a:pt x="9994" y="377"/>
                              </a:lnTo>
                              <a:close/>
                              <a:moveTo>
                                <a:pt x="10369" y="245"/>
                              </a:moveTo>
                              <a:cubicBezTo>
                                <a:pt x="10178" y="245"/>
                                <a:pt x="10178" y="245"/>
                                <a:pt x="10178" y="245"/>
                              </a:cubicBezTo>
                              <a:cubicBezTo>
                                <a:pt x="10178" y="276"/>
                                <a:pt x="10187" y="299"/>
                                <a:pt x="10204" y="316"/>
                              </a:cubicBezTo>
                              <a:cubicBezTo>
                                <a:pt x="10219" y="330"/>
                                <a:pt x="10238" y="338"/>
                                <a:pt x="10261" y="338"/>
                              </a:cubicBezTo>
                              <a:cubicBezTo>
                                <a:pt x="10288" y="338"/>
                                <a:pt x="10311" y="330"/>
                                <a:pt x="10328" y="314"/>
                              </a:cubicBezTo>
                              <a:cubicBezTo>
                                <a:pt x="10348" y="348"/>
                                <a:pt x="10348" y="348"/>
                                <a:pt x="10348" y="348"/>
                              </a:cubicBezTo>
                              <a:cubicBezTo>
                                <a:pt x="10341" y="355"/>
                                <a:pt x="10330" y="362"/>
                                <a:pt x="10315" y="367"/>
                              </a:cubicBezTo>
                              <a:cubicBezTo>
                                <a:pt x="10296" y="374"/>
                                <a:pt x="10275" y="377"/>
                                <a:pt x="10252" y="377"/>
                              </a:cubicBezTo>
                              <a:cubicBezTo>
                                <a:pt x="10219" y="377"/>
                                <a:pt x="10191" y="366"/>
                                <a:pt x="10168" y="343"/>
                              </a:cubicBezTo>
                              <a:cubicBezTo>
                                <a:pt x="10142" y="319"/>
                                <a:pt x="10129" y="285"/>
                                <a:pt x="10129" y="243"/>
                              </a:cubicBezTo>
                              <a:cubicBezTo>
                                <a:pt x="10129" y="200"/>
                                <a:pt x="10142" y="165"/>
                                <a:pt x="10169" y="138"/>
                              </a:cubicBezTo>
                              <a:cubicBezTo>
                                <a:pt x="10192" y="115"/>
                                <a:pt x="10220" y="103"/>
                                <a:pt x="10253" y="103"/>
                              </a:cubicBezTo>
                              <a:cubicBezTo>
                                <a:pt x="10290" y="103"/>
                                <a:pt x="10320" y="114"/>
                                <a:pt x="10341" y="135"/>
                              </a:cubicBezTo>
                              <a:cubicBezTo>
                                <a:pt x="10362" y="155"/>
                                <a:pt x="10372" y="182"/>
                                <a:pt x="10372" y="216"/>
                              </a:cubicBezTo>
                              <a:cubicBezTo>
                                <a:pt x="10372" y="226"/>
                                <a:pt x="10371" y="236"/>
                                <a:pt x="10369" y="245"/>
                              </a:cubicBezTo>
                              <a:close/>
                              <a:moveTo>
                                <a:pt x="10255" y="143"/>
                              </a:moveTo>
                              <a:cubicBezTo>
                                <a:pt x="10234" y="143"/>
                                <a:pt x="10217" y="149"/>
                                <a:pt x="10202" y="163"/>
                              </a:cubicBezTo>
                              <a:cubicBezTo>
                                <a:pt x="10189" y="176"/>
                                <a:pt x="10181" y="192"/>
                                <a:pt x="10180" y="211"/>
                              </a:cubicBezTo>
                              <a:cubicBezTo>
                                <a:pt x="10326" y="211"/>
                                <a:pt x="10326" y="211"/>
                                <a:pt x="10326" y="211"/>
                              </a:cubicBezTo>
                              <a:cubicBezTo>
                                <a:pt x="10326" y="192"/>
                                <a:pt x="10320" y="176"/>
                                <a:pt x="10308" y="163"/>
                              </a:cubicBezTo>
                              <a:cubicBezTo>
                                <a:pt x="10295" y="150"/>
                                <a:pt x="10277" y="143"/>
                                <a:pt x="10255" y="143"/>
                              </a:cubicBezTo>
                              <a:close/>
                              <a:moveTo>
                                <a:pt x="10584" y="372"/>
                              </a:moveTo>
                              <a:cubicBezTo>
                                <a:pt x="10584" y="219"/>
                                <a:pt x="10584" y="219"/>
                                <a:pt x="10584" y="219"/>
                              </a:cubicBezTo>
                              <a:cubicBezTo>
                                <a:pt x="10584" y="190"/>
                                <a:pt x="10580" y="171"/>
                                <a:pt x="10572" y="160"/>
                              </a:cubicBezTo>
                              <a:cubicBezTo>
                                <a:pt x="10563" y="148"/>
                                <a:pt x="10549" y="143"/>
                                <a:pt x="10529" y="143"/>
                              </a:cubicBezTo>
                              <a:cubicBezTo>
                                <a:pt x="10518" y="143"/>
                                <a:pt x="10507" y="146"/>
                                <a:pt x="10495" y="152"/>
                              </a:cubicBezTo>
                              <a:cubicBezTo>
                                <a:pt x="10484" y="159"/>
                                <a:pt x="10475" y="167"/>
                                <a:pt x="10469" y="176"/>
                              </a:cubicBezTo>
                              <a:cubicBezTo>
                                <a:pt x="10469" y="372"/>
                                <a:pt x="10469" y="372"/>
                                <a:pt x="10469" y="372"/>
                              </a:cubicBezTo>
                              <a:cubicBezTo>
                                <a:pt x="10422" y="372"/>
                                <a:pt x="10422" y="372"/>
                                <a:pt x="10422" y="372"/>
                              </a:cubicBezTo>
                              <a:cubicBezTo>
                                <a:pt x="10422" y="108"/>
                                <a:pt x="10422" y="108"/>
                                <a:pt x="10422" y="108"/>
                              </a:cubicBezTo>
                              <a:cubicBezTo>
                                <a:pt x="10454" y="108"/>
                                <a:pt x="10454" y="108"/>
                                <a:pt x="10454" y="108"/>
                              </a:cubicBezTo>
                              <a:cubicBezTo>
                                <a:pt x="10469" y="142"/>
                                <a:pt x="10469" y="142"/>
                                <a:pt x="10469" y="142"/>
                              </a:cubicBezTo>
                              <a:cubicBezTo>
                                <a:pt x="10484" y="116"/>
                                <a:pt x="10509" y="103"/>
                                <a:pt x="10544" y="103"/>
                              </a:cubicBezTo>
                              <a:cubicBezTo>
                                <a:pt x="10602" y="103"/>
                                <a:pt x="10631" y="138"/>
                                <a:pt x="10631" y="209"/>
                              </a:cubicBezTo>
                              <a:cubicBezTo>
                                <a:pt x="10631" y="372"/>
                                <a:pt x="10631" y="372"/>
                                <a:pt x="10631" y="372"/>
                              </a:cubicBezTo>
                              <a:lnTo>
                                <a:pt x="10584" y="372"/>
                              </a:lnTo>
                              <a:close/>
                              <a:moveTo>
                                <a:pt x="10714" y="145"/>
                              </a:moveTo>
                              <a:cubicBezTo>
                                <a:pt x="10684" y="145"/>
                                <a:pt x="10684" y="145"/>
                                <a:pt x="10684" y="145"/>
                              </a:cubicBezTo>
                              <a:cubicBezTo>
                                <a:pt x="10684" y="108"/>
                                <a:pt x="10684" y="108"/>
                                <a:pt x="10684" y="108"/>
                              </a:cubicBezTo>
                              <a:cubicBezTo>
                                <a:pt x="10714" y="108"/>
                                <a:pt x="10714" y="108"/>
                                <a:pt x="10714" y="108"/>
                              </a:cubicBezTo>
                              <a:cubicBezTo>
                                <a:pt x="10714" y="53"/>
                                <a:pt x="10714" y="53"/>
                                <a:pt x="10714" y="53"/>
                              </a:cubicBezTo>
                              <a:cubicBezTo>
                                <a:pt x="10761" y="35"/>
                                <a:pt x="10761" y="35"/>
                                <a:pt x="10761" y="35"/>
                              </a:cubicBezTo>
                              <a:cubicBezTo>
                                <a:pt x="10761" y="108"/>
                                <a:pt x="10761" y="108"/>
                                <a:pt x="10761" y="108"/>
                              </a:cubicBezTo>
                              <a:cubicBezTo>
                                <a:pt x="10834" y="108"/>
                                <a:pt x="10834" y="108"/>
                                <a:pt x="10834" y="108"/>
                              </a:cubicBezTo>
                              <a:cubicBezTo>
                                <a:pt x="10834" y="145"/>
                                <a:pt x="10834" y="145"/>
                                <a:pt x="10834" y="145"/>
                              </a:cubicBezTo>
                              <a:cubicBezTo>
                                <a:pt x="10761" y="145"/>
                                <a:pt x="10761" y="145"/>
                                <a:pt x="10761" y="145"/>
                              </a:cubicBezTo>
                              <a:cubicBezTo>
                                <a:pt x="10761" y="276"/>
                                <a:pt x="10761" y="276"/>
                                <a:pt x="10761" y="276"/>
                              </a:cubicBezTo>
                              <a:cubicBezTo>
                                <a:pt x="10761" y="298"/>
                                <a:pt x="10765" y="314"/>
                                <a:pt x="10773" y="324"/>
                              </a:cubicBezTo>
                              <a:cubicBezTo>
                                <a:pt x="10780" y="333"/>
                                <a:pt x="10792" y="338"/>
                                <a:pt x="10809" y="338"/>
                              </a:cubicBezTo>
                              <a:cubicBezTo>
                                <a:pt x="10821" y="338"/>
                                <a:pt x="10833" y="335"/>
                                <a:pt x="10846" y="329"/>
                              </a:cubicBezTo>
                              <a:cubicBezTo>
                                <a:pt x="10853" y="370"/>
                                <a:pt x="10853" y="370"/>
                                <a:pt x="10853" y="370"/>
                              </a:cubicBezTo>
                              <a:cubicBezTo>
                                <a:pt x="10833" y="375"/>
                                <a:pt x="10812" y="377"/>
                                <a:pt x="10789" y="377"/>
                              </a:cubicBezTo>
                              <a:cubicBezTo>
                                <a:pt x="10768" y="377"/>
                                <a:pt x="10750" y="369"/>
                                <a:pt x="10736" y="354"/>
                              </a:cubicBezTo>
                              <a:cubicBezTo>
                                <a:pt x="10722" y="338"/>
                                <a:pt x="10714" y="319"/>
                                <a:pt x="10714" y="295"/>
                              </a:cubicBezTo>
                              <a:lnTo>
                                <a:pt x="10714" y="145"/>
                              </a:lnTo>
                              <a:close/>
                              <a:moveTo>
                                <a:pt x="11199" y="342"/>
                              </a:moveTo>
                              <a:cubicBezTo>
                                <a:pt x="11181" y="365"/>
                                <a:pt x="11152" y="377"/>
                                <a:pt x="11113" y="377"/>
                              </a:cubicBezTo>
                              <a:cubicBezTo>
                                <a:pt x="11093" y="377"/>
                                <a:pt x="11075" y="370"/>
                                <a:pt x="11059" y="355"/>
                              </a:cubicBezTo>
                              <a:cubicBezTo>
                                <a:pt x="11044" y="340"/>
                                <a:pt x="11037" y="321"/>
                                <a:pt x="11037" y="298"/>
                              </a:cubicBezTo>
                              <a:cubicBezTo>
                                <a:pt x="11037" y="272"/>
                                <a:pt x="11048" y="249"/>
                                <a:pt x="11072" y="231"/>
                              </a:cubicBezTo>
                              <a:cubicBezTo>
                                <a:pt x="11095" y="212"/>
                                <a:pt x="11125" y="203"/>
                                <a:pt x="11161" y="203"/>
                              </a:cubicBezTo>
                              <a:cubicBezTo>
                                <a:pt x="11171" y="203"/>
                                <a:pt x="11182" y="205"/>
                                <a:pt x="11195" y="209"/>
                              </a:cubicBezTo>
                              <a:cubicBezTo>
                                <a:pt x="11195" y="166"/>
                                <a:pt x="11176" y="145"/>
                                <a:pt x="11138" y="145"/>
                              </a:cubicBezTo>
                              <a:cubicBezTo>
                                <a:pt x="11108" y="145"/>
                                <a:pt x="11086" y="153"/>
                                <a:pt x="11070" y="169"/>
                              </a:cubicBezTo>
                              <a:cubicBezTo>
                                <a:pt x="11050" y="130"/>
                                <a:pt x="11050" y="130"/>
                                <a:pt x="11050" y="130"/>
                              </a:cubicBezTo>
                              <a:cubicBezTo>
                                <a:pt x="11059" y="122"/>
                                <a:pt x="11072" y="116"/>
                                <a:pt x="11087" y="111"/>
                              </a:cubicBezTo>
                              <a:cubicBezTo>
                                <a:pt x="11103" y="106"/>
                                <a:pt x="11118" y="103"/>
                                <a:pt x="11132" y="103"/>
                              </a:cubicBezTo>
                              <a:cubicBezTo>
                                <a:pt x="11171" y="103"/>
                                <a:pt x="11198" y="112"/>
                                <a:pt x="11216" y="129"/>
                              </a:cubicBezTo>
                              <a:cubicBezTo>
                                <a:pt x="11233" y="147"/>
                                <a:pt x="11242" y="174"/>
                                <a:pt x="11242" y="212"/>
                              </a:cubicBezTo>
                              <a:cubicBezTo>
                                <a:pt x="11242" y="307"/>
                                <a:pt x="11242" y="307"/>
                                <a:pt x="11242" y="307"/>
                              </a:cubicBezTo>
                              <a:cubicBezTo>
                                <a:pt x="11242" y="330"/>
                                <a:pt x="11249" y="346"/>
                                <a:pt x="11262" y="353"/>
                              </a:cubicBezTo>
                              <a:cubicBezTo>
                                <a:pt x="11262" y="377"/>
                                <a:pt x="11262" y="377"/>
                                <a:pt x="11262" y="377"/>
                              </a:cubicBezTo>
                              <a:cubicBezTo>
                                <a:pt x="11243" y="377"/>
                                <a:pt x="11229" y="374"/>
                                <a:pt x="11220" y="369"/>
                              </a:cubicBezTo>
                              <a:cubicBezTo>
                                <a:pt x="11210" y="363"/>
                                <a:pt x="11203" y="354"/>
                                <a:pt x="11199" y="342"/>
                              </a:cubicBezTo>
                              <a:close/>
                              <a:moveTo>
                                <a:pt x="11195" y="242"/>
                              </a:moveTo>
                              <a:cubicBezTo>
                                <a:pt x="11180" y="239"/>
                                <a:pt x="11170" y="238"/>
                                <a:pt x="11164" y="238"/>
                              </a:cubicBezTo>
                              <a:cubicBezTo>
                                <a:pt x="11140" y="238"/>
                                <a:pt x="11121" y="244"/>
                                <a:pt x="11106" y="256"/>
                              </a:cubicBezTo>
                              <a:cubicBezTo>
                                <a:pt x="11091" y="268"/>
                                <a:pt x="11083" y="282"/>
                                <a:pt x="11083" y="299"/>
                              </a:cubicBezTo>
                              <a:cubicBezTo>
                                <a:pt x="11083" y="326"/>
                                <a:pt x="11100" y="340"/>
                                <a:pt x="11132" y="340"/>
                              </a:cubicBezTo>
                              <a:cubicBezTo>
                                <a:pt x="11156" y="340"/>
                                <a:pt x="11177" y="329"/>
                                <a:pt x="11195" y="306"/>
                              </a:cubicBezTo>
                              <a:lnTo>
                                <a:pt x="11195" y="242"/>
                              </a:lnTo>
                              <a:close/>
                              <a:moveTo>
                                <a:pt x="11411" y="377"/>
                              </a:moveTo>
                              <a:cubicBezTo>
                                <a:pt x="11398" y="377"/>
                                <a:pt x="11398" y="377"/>
                                <a:pt x="11398" y="377"/>
                              </a:cubicBezTo>
                              <a:cubicBezTo>
                                <a:pt x="11285" y="107"/>
                                <a:pt x="11285" y="107"/>
                                <a:pt x="11285" y="107"/>
                              </a:cubicBezTo>
                              <a:cubicBezTo>
                                <a:pt x="11336" y="107"/>
                                <a:pt x="11336" y="107"/>
                                <a:pt x="11336" y="107"/>
                              </a:cubicBezTo>
                              <a:cubicBezTo>
                                <a:pt x="11406" y="292"/>
                                <a:pt x="11406" y="292"/>
                                <a:pt x="11406" y="292"/>
                              </a:cubicBezTo>
                              <a:cubicBezTo>
                                <a:pt x="11477" y="107"/>
                                <a:pt x="11477" y="107"/>
                                <a:pt x="11477" y="107"/>
                              </a:cubicBezTo>
                              <a:cubicBezTo>
                                <a:pt x="11527" y="107"/>
                                <a:pt x="11527" y="107"/>
                                <a:pt x="11527" y="107"/>
                              </a:cubicBezTo>
                              <a:lnTo>
                                <a:pt x="11411" y="377"/>
                              </a:lnTo>
                              <a:close/>
                              <a:moveTo>
                                <a:pt x="11546" y="240"/>
                              </a:moveTo>
                              <a:cubicBezTo>
                                <a:pt x="11546" y="199"/>
                                <a:pt x="11557" y="166"/>
                                <a:pt x="11578" y="141"/>
                              </a:cubicBezTo>
                              <a:cubicBezTo>
                                <a:pt x="11600" y="116"/>
                                <a:pt x="11629" y="103"/>
                                <a:pt x="11665" y="103"/>
                              </a:cubicBezTo>
                              <a:cubicBezTo>
                                <a:pt x="11703" y="103"/>
                                <a:pt x="11732" y="115"/>
                                <a:pt x="11753" y="139"/>
                              </a:cubicBezTo>
                              <a:cubicBezTo>
                                <a:pt x="11774" y="163"/>
                                <a:pt x="11785" y="197"/>
                                <a:pt x="11785" y="240"/>
                              </a:cubicBezTo>
                              <a:cubicBezTo>
                                <a:pt x="11785" y="282"/>
                                <a:pt x="11774" y="316"/>
                                <a:pt x="11752" y="340"/>
                              </a:cubicBezTo>
                              <a:cubicBezTo>
                                <a:pt x="11731" y="365"/>
                                <a:pt x="11702" y="377"/>
                                <a:pt x="11665" y="377"/>
                              </a:cubicBezTo>
                              <a:cubicBezTo>
                                <a:pt x="11628" y="377"/>
                                <a:pt x="11598" y="365"/>
                                <a:pt x="11577" y="340"/>
                              </a:cubicBezTo>
                              <a:cubicBezTo>
                                <a:pt x="11556" y="315"/>
                                <a:pt x="11546" y="282"/>
                                <a:pt x="11546" y="240"/>
                              </a:cubicBezTo>
                              <a:close/>
                              <a:moveTo>
                                <a:pt x="11595" y="240"/>
                              </a:moveTo>
                              <a:cubicBezTo>
                                <a:pt x="11595" y="306"/>
                                <a:pt x="11618" y="339"/>
                                <a:pt x="11665" y="339"/>
                              </a:cubicBezTo>
                              <a:cubicBezTo>
                                <a:pt x="11687" y="339"/>
                                <a:pt x="11704" y="330"/>
                                <a:pt x="11717" y="312"/>
                              </a:cubicBezTo>
                              <a:cubicBezTo>
                                <a:pt x="11729" y="295"/>
                                <a:pt x="11735" y="270"/>
                                <a:pt x="11735" y="240"/>
                              </a:cubicBezTo>
                              <a:cubicBezTo>
                                <a:pt x="11735" y="174"/>
                                <a:pt x="11712" y="141"/>
                                <a:pt x="11665" y="141"/>
                              </a:cubicBezTo>
                              <a:cubicBezTo>
                                <a:pt x="11644" y="141"/>
                                <a:pt x="11627" y="150"/>
                                <a:pt x="11614" y="168"/>
                              </a:cubicBezTo>
                              <a:cubicBezTo>
                                <a:pt x="11601" y="185"/>
                                <a:pt x="11595" y="209"/>
                                <a:pt x="11595" y="240"/>
                              </a:cubicBezTo>
                              <a:close/>
                              <a:moveTo>
                                <a:pt x="11857" y="372"/>
                              </a:moveTo>
                              <a:cubicBezTo>
                                <a:pt x="11857" y="148"/>
                                <a:pt x="11857" y="148"/>
                                <a:pt x="11857" y="148"/>
                              </a:cubicBezTo>
                              <a:cubicBezTo>
                                <a:pt x="11820" y="148"/>
                                <a:pt x="11820" y="148"/>
                                <a:pt x="11820" y="148"/>
                              </a:cubicBezTo>
                              <a:cubicBezTo>
                                <a:pt x="11820" y="108"/>
                                <a:pt x="11820" y="108"/>
                                <a:pt x="11820" y="108"/>
                              </a:cubicBezTo>
                              <a:cubicBezTo>
                                <a:pt x="11903" y="108"/>
                                <a:pt x="11903" y="108"/>
                                <a:pt x="11903" y="108"/>
                              </a:cubicBezTo>
                              <a:cubicBezTo>
                                <a:pt x="11903" y="372"/>
                                <a:pt x="11903" y="372"/>
                                <a:pt x="11903" y="372"/>
                              </a:cubicBezTo>
                              <a:lnTo>
                                <a:pt x="11857" y="372"/>
                              </a:lnTo>
                              <a:close/>
                              <a:moveTo>
                                <a:pt x="11882" y="8"/>
                              </a:moveTo>
                              <a:cubicBezTo>
                                <a:pt x="11890" y="8"/>
                                <a:pt x="11897" y="11"/>
                                <a:pt x="11903" y="17"/>
                              </a:cubicBezTo>
                              <a:cubicBezTo>
                                <a:pt x="11908" y="22"/>
                                <a:pt x="11911" y="29"/>
                                <a:pt x="11911" y="37"/>
                              </a:cubicBezTo>
                              <a:cubicBezTo>
                                <a:pt x="11911" y="45"/>
                                <a:pt x="11908" y="52"/>
                                <a:pt x="11903" y="58"/>
                              </a:cubicBezTo>
                              <a:cubicBezTo>
                                <a:pt x="11897" y="63"/>
                                <a:pt x="11890" y="66"/>
                                <a:pt x="11882" y="66"/>
                              </a:cubicBezTo>
                              <a:cubicBezTo>
                                <a:pt x="11874" y="66"/>
                                <a:pt x="11868" y="63"/>
                                <a:pt x="11862" y="58"/>
                              </a:cubicBezTo>
                              <a:cubicBezTo>
                                <a:pt x="11856" y="52"/>
                                <a:pt x="11853" y="45"/>
                                <a:pt x="11853" y="37"/>
                              </a:cubicBezTo>
                              <a:cubicBezTo>
                                <a:pt x="11853" y="29"/>
                                <a:pt x="11856" y="22"/>
                                <a:pt x="11862" y="17"/>
                              </a:cubicBezTo>
                              <a:cubicBezTo>
                                <a:pt x="11867" y="11"/>
                                <a:pt x="11874" y="8"/>
                                <a:pt x="11882" y="8"/>
                              </a:cubicBezTo>
                              <a:close/>
                              <a:moveTo>
                                <a:pt x="12145" y="372"/>
                              </a:moveTo>
                              <a:cubicBezTo>
                                <a:pt x="12145" y="352"/>
                                <a:pt x="12145" y="352"/>
                                <a:pt x="12145" y="352"/>
                              </a:cubicBezTo>
                              <a:cubicBezTo>
                                <a:pt x="12129" y="369"/>
                                <a:pt x="12105" y="377"/>
                                <a:pt x="12074" y="377"/>
                              </a:cubicBezTo>
                              <a:cubicBezTo>
                                <a:pt x="12041" y="377"/>
                                <a:pt x="12014" y="365"/>
                                <a:pt x="11994" y="341"/>
                              </a:cubicBezTo>
                              <a:cubicBezTo>
                                <a:pt x="11973" y="318"/>
                                <a:pt x="11963" y="286"/>
                                <a:pt x="11963" y="247"/>
                              </a:cubicBezTo>
                              <a:cubicBezTo>
                                <a:pt x="11963" y="207"/>
                                <a:pt x="11975" y="173"/>
                                <a:pt x="11999" y="145"/>
                              </a:cubicBezTo>
                              <a:cubicBezTo>
                                <a:pt x="12022" y="117"/>
                                <a:pt x="12050" y="103"/>
                                <a:pt x="12083" y="103"/>
                              </a:cubicBezTo>
                              <a:cubicBezTo>
                                <a:pt x="12111" y="103"/>
                                <a:pt x="12131" y="110"/>
                                <a:pt x="12145" y="122"/>
                              </a:cubicBezTo>
                              <a:cubicBezTo>
                                <a:pt x="12145" y="0"/>
                                <a:pt x="12145" y="0"/>
                                <a:pt x="12145" y="0"/>
                              </a:cubicBezTo>
                              <a:cubicBezTo>
                                <a:pt x="12192" y="0"/>
                                <a:pt x="12192" y="0"/>
                                <a:pt x="12192" y="0"/>
                              </a:cubicBezTo>
                              <a:cubicBezTo>
                                <a:pt x="12192" y="372"/>
                                <a:pt x="12192" y="372"/>
                                <a:pt x="12192" y="372"/>
                              </a:cubicBezTo>
                              <a:lnTo>
                                <a:pt x="12145" y="372"/>
                              </a:lnTo>
                              <a:close/>
                              <a:moveTo>
                                <a:pt x="12145" y="169"/>
                              </a:moveTo>
                              <a:cubicBezTo>
                                <a:pt x="12134" y="151"/>
                                <a:pt x="12117" y="143"/>
                                <a:pt x="12097" y="143"/>
                              </a:cubicBezTo>
                              <a:cubicBezTo>
                                <a:pt x="12072" y="143"/>
                                <a:pt x="12051" y="152"/>
                                <a:pt x="12036" y="171"/>
                              </a:cubicBezTo>
                              <a:cubicBezTo>
                                <a:pt x="12020" y="189"/>
                                <a:pt x="12012" y="213"/>
                                <a:pt x="12012" y="242"/>
                              </a:cubicBezTo>
                              <a:cubicBezTo>
                                <a:pt x="12012" y="306"/>
                                <a:pt x="12041" y="338"/>
                                <a:pt x="12099" y="338"/>
                              </a:cubicBezTo>
                              <a:cubicBezTo>
                                <a:pt x="12107" y="338"/>
                                <a:pt x="12116" y="335"/>
                                <a:pt x="12126" y="331"/>
                              </a:cubicBezTo>
                              <a:cubicBezTo>
                                <a:pt x="12136" y="326"/>
                                <a:pt x="12143" y="321"/>
                                <a:pt x="12145" y="316"/>
                              </a:cubicBezTo>
                              <a:lnTo>
                                <a:pt x="12145" y="169"/>
                              </a:lnTo>
                              <a:close/>
                              <a:moveTo>
                                <a:pt x="12409" y="342"/>
                              </a:moveTo>
                              <a:cubicBezTo>
                                <a:pt x="12390" y="365"/>
                                <a:pt x="12361" y="377"/>
                                <a:pt x="12322" y="377"/>
                              </a:cubicBezTo>
                              <a:cubicBezTo>
                                <a:pt x="12302" y="377"/>
                                <a:pt x="12284" y="370"/>
                                <a:pt x="12269" y="355"/>
                              </a:cubicBezTo>
                              <a:cubicBezTo>
                                <a:pt x="12253" y="340"/>
                                <a:pt x="12246" y="321"/>
                                <a:pt x="12246" y="298"/>
                              </a:cubicBezTo>
                              <a:cubicBezTo>
                                <a:pt x="12246" y="272"/>
                                <a:pt x="12257" y="249"/>
                                <a:pt x="12281" y="231"/>
                              </a:cubicBezTo>
                              <a:cubicBezTo>
                                <a:pt x="12304" y="212"/>
                                <a:pt x="12334" y="203"/>
                                <a:pt x="12370" y="203"/>
                              </a:cubicBezTo>
                              <a:cubicBezTo>
                                <a:pt x="12380" y="203"/>
                                <a:pt x="12392" y="205"/>
                                <a:pt x="12404" y="209"/>
                              </a:cubicBezTo>
                              <a:cubicBezTo>
                                <a:pt x="12404" y="166"/>
                                <a:pt x="12385" y="145"/>
                                <a:pt x="12347" y="145"/>
                              </a:cubicBezTo>
                              <a:cubicBezTo>
                                <a:pt x="12318" y="145"/>
                                <a:pt x="12295" y="153"/>
                                <a:pt x="12279" y="169"/>
                              </a:cubicBezTo>
                              <a:cubicBezTo>
                                <a:pt x="12260" y="130"/>
                                <a:pt x="12260" y="130"/>
                                <a:pt x="12260" y="130"/>
                              </a:cubicBezTo>
                              <a:cubicBezTo>
                                <a:pt x="12268" y="122"/>
                                <a:pt x="12281" y="116"/>
                                <a:pt x="12296" y="111"/>
                              </a:cubicBezTo>
                              <a:cubicBezTo>
                                <a:pt x="12312" y="106"/>
                                <a:pt x="12327" y="103"/>
                                <a:pt x="12341" y="103"/>
                              </a:cubicBezTo>
                              <a:cubicBezTo>
                                <a:pt x="12380" y="103"/>
                                <a:pt x="12408" y="112"/>
                                <a:pt x="12425" y="129"/>
                              </a:cubicBezTo>
                              <a:cubicBezTo>
                                <a:pt x="12442" y="147"/>
                                <a:pt x="12451" y="174"/>
                                <a:pt x="12451" y="212"/>
                              </a:cubicBezTo>
                              <a:cubicBezTo>
                                <a:pt x="12451" y="307"/>
                                <a:pt x="12451" y="307"/>
                                <a:pt x="12451" y="307"/>
                              </a:cubicBezTo>
                              <a:cubicBezTo>
                                <a:pt x="12451" y="330"/>
                                <a:pt x="12458" y="346"/>
                                <a:pt x="12472" y="353"/>
                              </a:cubicBezTo>
                              <a:cubicBezTo>
                                <a:pt x="12472" y="377"/>
                                <a:pt x="12472" y="377"/>
                                <a:pt x="12472" y="377"/>
                              </a:cubicBezTo>
                              <a:cubicBezTo>
                                <a:pt x="12453" y="377"/>
                                <a:pt x="12438" y="374"/>
                                <a:pt x="12429" y="369"/>
                              </a:cubicBezTo>
                              <a:cubicBezTo>
                                <a:pt x="12419" y="363"/>
                                <a:pt x="12413" y="354"/>
                                <a:pt x="12409" y="342"/>
                              </a:cubicBezTo>
                              <a:close/>
                              <a:moveTo>
                                <a:pt x="12404" y="242"/>
                              </a:moveTo>
                              <a:cubicBezTo>
                                <a:pt x="12389" y="239"/>
                                <a:pt x="12379" y="238"/>
                                <a:pt x="12373" y="238"/>
                              </a:cubicBezTo>
                              <a:cubicBezTo>
                                <a:pt x="12349" y="238"/>
                                <a:pt x="12330" y="244"/>
                                <a:pt x="12315" y="256"/>
                              </a:cubicBezTo>
                              <a:cubicBezTo>
                                <a:pt x="12300" y="268"/>
                                <a:pt x="12293" y="282"/>
                                <a:pt x="12293" y="299"/>
                              </a:cubicBezTo>
                              <a:cubicBezTo>
                                <a:pt x="12293" y="326"/>
                                <a:pt x="12309" y="340"/>
                                <a:pt x="12341" y="340"/>
                              </a:cubicBezTo>
                              <a:cubicBezTo>
                                <a:pt x="12365" y="340"/>
                                <a:pt x="12386" y="329"/>
                                <a:pt x="12404" y="306"/>
                              </a:cubicBezTo>
                              <a:lnTo>
                                <a:pt x="12404" y="242"/>
                              </a:lnTo>
                              <a:close/>
                              <a:moveTo>
                                <a:pt x="12565" y="353"/>
                              </a:moveTo>
                              <a:cubicBezTo>
                                <a:pt x="12548" y="377"/>
                                <a:pt x="12548" y="377"/>
                                <a:pt x="12548" y="377"/>
                              </a:cubicBezTo>
                              <a:cubicBezTo>
                                <a:pt x="12525" y="377"/>
                                <a:pt x="12525" y="377"/>
                                <a:pt x="12525" y="377"/>
                              </a:cubicBezTo>
                              <a:cubicBezTo>
                                <a:pt x="12525" y="0"/>
                                <a:pt x="12525" y="0"/>
                                <a:pt x="12525" y="0"/>
                              </a:cubicBezTo>
                              <a:cubicBezTo>
                                <a:pt x="12572" y="0"/>
                                <a:pt x="12572" y="0"/>
                                <a:pt x="12572" y="0"/>
                              </a:cubicBezTo>
                              <a:cubicBezTo>
                                <a:pt x="12572" y="128"/>
                                <a:pt x="12572" y="128"/>
                                <a:pt x="12572" y="128"/>
                              </a:cubicBezTo>
                              <a:cubicBezTo>
                                <a:pt x="12576" y="121"/>
                                <a:pt x="12584" y="116"/>
                                <a:pt x="12597" y="111"/>
                              </a:cubicBezTo>
                              <a:cubicBezTo>
                                <a:pt x="12609" y="106"/>
                                <a:pt x="12621" y="103"/>
                                <a:pt x="12633" y="103"/>
                              </a:cubicBezTo>
                              <a:cubicBezTo>
                                <a:pt x="12669" y="103"/>
                                <a:pt x="12698" y="116"/>
                                <a:pt x="12721" y="141"/>
                              </a:cubicBezTo>
                              <a:cubicBezTo>
                                <a:pt x="12743" y="166"/>
                                <a:pt x="12754" y="197"/>
                                <a:pt x="12754" y="235"/>
                              </a:cubicBezTo>
                              <a:cubicBezTo>
                                <a:pt x="12754" y="279"/>
                                <a:pt x="12743" y="314"/>
                                <a:pt x="12720" y="339"/>
                              </a:cubicBezTo>
                              <a:cubicBezTo>
                                <a:pt x="12698" y="365"/>
                                <a:pt x="12667" y="377"/>
                                <a:pt x="12629" y="377"/>
                              </a:cubicBezTo>
                              <a:cubicBezTo>
                                <a:pt x="12616" y="377"/>
                                <a:pt x="12604" y="375"/>
                                <a:pt x="12592" y="370"/>
                              </a:cubicBezTo>
                              <a:cubicBezTo>
                                <a:pt x="12580" y="365"/>
                                <a:pt x="12571" y="360"/>
                                <a:pt x="12565" y="353"/>
                              </a:cubicBezTo>
                              <a:close/>
                              <a:moveTo>
                                <a:pt x="12572" y="163"/>
                              </a:moveTo>
                              <a:cubicBezTo>
                                <a:pt x="12572" y="316"/>
                                <a:pt x="12572" y="316"/>
                                <a:pt x="12572" y="316"/>
                              </a:cubicBezTo>
                              <a:cubicBezTo>
                                <a:pt x="12572" y="318"/>
                                <a:pt x="12577" y="323"/>
                                <a:pt x="12589" y="329"/>
                              </a:cubicBezTo>
                              <a:cubicBezTo>
                                <a:pt x="12601" y="335"/>
                                <a:pt x="12610" y="338"/>
                                <a:pt x="12616" y="338"/>
                              </a:cubicBezTo>
                              <a:cubicBezTo>
                                <a:pt x="12648" y="338"/>
                                <a:pt x="12670" y="330"/>
                                <a:pt x="12684" y="315"/>
                              </a:cubicBezTo>
                              <a:cubicBezTo>
                                <a:pt x="12698" y="299"/>
                                <a:pt x="12705" y="274"/>
                                <a:pt x="12705" y="238"/>
                              </a:cubicBezTo>
                              <a:cubicBezTo>
                                <a:pt x="12705" y="208"/>
                                <a:pt x="12697" y="185"/>
                                <a:pt x="12681" y="168"/>
                              </a:cubicBezTo>
                              <a:cubicBezTo>
                                <a:pt x="12665" y="151"/>
                                <a:pt x="12643" y="143"/>
                                <a:pt x="12616" y="143"/>
                              </a:cubicBezTo>
                              <a:cubicBezTo>
                                <a:pt x="12610" y="143"/>
                                <a:pt x="12602" y="145"/>
                                <a:pt x="12592" y="150"/>
                              </a:cubicBezTo>
                              <a:cubicBezTo>
                                <a:pt x="12581" y="155"/>
                                <a:pt x="12575" y="159"/>
                                <a:pt x="12572" y="163"/>
                              </a:cubicBezTo>
                              <a:close/>
                              <a:moveTo>
                                <a:pt x="12810" y="297"/>
                              </a:moveTo>
                              <a:cubicBezTo>
                                <a:pt x="12810" y="0"/>
                                <a:pt x="12810" y="0"/>
                                <a:pt x="12810" y="0"/>
                              </a:cubicBezTo>
                              <a:cubicBezTo>
                                <a:pt x="12857" y="0"/>
                                <a:pt x="12857" y="0"/>
                                <a:pt x="12857" y="0"/>
                              </a:cubicBezTo>
                              <a:cubicBezTo>
                                <a:pt x="12857" y="290"/>
                                <a:pt x="12857" y="290"/>
                                <a:pt x="12857" y="290"/>
                              </a:cubicBezTo>
                              <a:cubicBezTo>
                                <a:pt x="12857" y="304"/>
                                <a:pt x="12861" y="315"/>
                                <a:pt x="12869" y="323"/>
                              </a:cubicBezTo>
                              <a:cubicBezTo>
                                <a:pt x="12877" y="331"/>
                                <a:pt x="12888" y="335"/>
                                <a:pt x="12901" y="335"/>
                              </a:cubicBezTo>
                              <a:cubicBezTo>
                                <a:pt x="12901" y="377"/>
                                <a:pt x="12901" y="377"/>
                                <a:pt x="12901" y="377"/>
                              </a:cubicBezTo>
                              <a:cubicBezTo>
                                <a:pt x="12840" y="377"/>
                                <a:pt x="12810" y="351"/>
                                <a:pt x="12810" y="297"/>
                              </a:cubicBezTo>
                              <a:close/>
                              <a:moveTo>
                                <a:pt x="13177" y="245"/>
                              </a:moveTo>
                              <a:cubicBezTo>
                                <a:pt x="12987" y="245"/>
                                <a:pt x="12987" y="245"/>
                                <a:pt x="12987" y="245"/>
                              </a:cubicBezTo>
                              <a:cubicBezTo>
                                <a:pt x="12987" y="276"/>
                                <a:pt x="12996" y="299"/>
                                <a:pt x="13012" y="316"/>
                              </a:cubicBezTo>
                              <a:cubicBezTo>
                                <a:pt x="13027" y="330"/>
                                <a:pt x="13047" y="338"/>
                                <a:pt x="13070" y="338"/>
                              </a:cubicBezTo>
                              <a:cubicBezTo>
                                <a:pt x="13097" y="338"/>
                                <a:pt x="13119" y="330"/>
                                <a:pt x="13137" y="314"/>
                              </a:cubicBezTo>
                              <a:cubicBezTo>
                                <a:pt x="13157" y="348"/>
                                <a:pt x="13157" y="348"/>
                                <a:pt x="13157" y="348"/>
                              </a:cubicBezTo>
                              <a:cubicBezTo>
                                <a:pt x="13150" y="355"/>
                                <a:pt x="13139" y="362"/>
                                <a:pt x="13124" y="367"/>
                              </a:cubicBezTo>
                              <a:cubicBezTo>
                                <a:pt x="13105" y="374"/>
                                <a:pt x="13084" y="377"/>
                                <a:pt x="13061" y="377"/>
                              </a:cubicBezTo>
                              <a:cubicBezTo>
                                <a:pt x="13028" y="377"/>
                                <a:pt x="13000" y="366"/>
                                <a:pt x="12976" y="343"/>
                              </a:cubicBezTo>
                              <a:cubicBezTo>
                                <a:pt x="12951" y="319"/>
                                <a:pt x="12938" y="285"/>
                                <a:pt x="12938" y="243"/>
                              </a:cubicBezTo>
                              <a:cubicBezTo>
                                <a:pt x="12938" y="200"/>
                                <a:pt x="12951" y="165"/>
                                <a:pt x="12977" y="138"/>
                              </a:cubicBezTo>
                              <a:cubicBezTo>
                                <a:pt x="13001" y="115"/>
                                <a:pt x="13029" y="103"/>
                                <a:pt x="13062" y="103"/>
                              </a:cubicBezTo>
                              <a:cubicBezTo>
                                <a:pt x="13099" y="103"/>
                                <a:pt x="13129" y="114"/>
                                <a:pt x="13150" y="135"/>
                              </a:cubicBezTo>
                              <a:cubicBezTo>
                                <a:pt x="13171" y="155"/>
                                <a:pt x="13181" y="182"/>
                                <a:pt x="13181" y="216"/>
                              </a:cubicBezTo>
                              <a:cubicBezTo>
                                <a:pt x="13181" y="226"/>
                                <a:pt x="13180" y="236"/>
                                <a:pt x="13177" y="245"/>
                              </a:cubicBezTo>
                              <a:close/>
                              <a:moveTo>
                                <a:pt x="13064" y="143"/>
                              </a:moveTo>
                              <a:cubicBezTo>
                                <a:pt x="13043" y="143"/>
                                <a:pt x="13025" y="149"/>
                                <a:pt x="13011" y="163"/>
                              </a:cubicBezTo>
                              <a:cubicBezTo>
                                <a:pt x="12998" y="176"/>
                                <a:pt x="12990" y="192"/>
                                <a:pt x="12988" y="211"/>
                              </a:cubicBezTo>
                              <a:cubicBezTo>
                                <a:pt x="13135" y="211"/>
                                <a:pt x="13135" y="211"/>
                                <a:pt x="13135" y="211"/>
                              </a:cubicBezTo>
                              <a:cubicBezTo>
                                <a:pt x="13135" y="192"/>
                                <a:pt x="13129" y="176"/>
                                <a:pt x="13117" y="163"/>
                              </a:cubicBezTo>
                              <a:cubicBezTo>
                                <a:pt x="13104" y="150"/>
                                <a:pt x="13086" y="143"/>
                                <a:pt x="13064" y="143"/>
                              </a:cubicBezTo>
                              <a:close/>
                              <a:moveTo>
                                <a:pt x="13423" y="353"/>
                              </a:moveTo>
                              <a:cubicBezTo>
                                <a:pt x="13406" y="377"/>
                                <a:pt x="13406" y="377"/>
                                <a:pt x="13406" y="377"/>
                              </a:cubicBezTo>
                              <a:cubicBezTo>
                                <a:pt x="13383" y="377"/>
                                <a:pt x="13383" y="377"/>
                                <a:pt x="13383" y="377"/>
                              </a:cubicBezTo>
                              <a:cubicBezTo>
                                <a:pt x="13383" y="0"/>
                                <a:pt x="13383" y="0"/>
                                <a:pt x="13383" y="0"/>
                              </a:cubicBezTo>
                              <a:cubicBezTo>
                                <a:pt x="13430" y="0"/>
                                <a:pt x="13430" y="0"/>
                                <a:pt x="13430" y="0"/>
                              </a:cubicBezTo>
                              <a:cubicBezTo>
                                <a:pt x="13430" y="128"/>
                                <a:pt x="13430" y="128"/>
                                <a:pt x="13430" y="128"/>
                              </a:cubicBezTo>
                              <a:cubicBezTo>
                                <a:pt x="13434" y="121"/>
                                <a:pt x="13442" y="116"/>
                                <a:pt x="13455" y="111"/>
                              </a:cubicBezTo>
                              <a:cubicBezTo>
                                <a:pt x="13467" y="106"/>
                                <a:pt x="13479" y="103"/>
                                <a:pt x="13491" y="103"/>
                              </a:cubicBezTo>
                              <a:cubicBezTo>
                                <a:pt x="13527" y="103"/>
                                <a:pt x="13556" y="116"/>
                                <a:pt x="13579" y="141"/>
                              </a:cubicBezTo>
                              <a:cubicBezTo>
                                <a:pt x="13601" y="166"/>
                                <a:pt x="13612" y="197"/>
                                <a:pt x="13612" y="235"/>
                              </a:cubicBezTo>
                              <a:cubicBezTo>
                                <a:pt x="13612" y="279"/>
                                <a:pt x="13601" y="314"/>
                                <a:pt x="13579" y="339"/>
                              </a:cubicBezTo>
                              <a:cubicBezTo>
                                <a:pt x="13556" y="365"/>
                                <a:pt x="13525" y="377"/>
                                <a:pt x="13487" y="377"/>
                              </a:cubicBezTo>
                              <a:cubicBezTo>
                                <a:pt x="13474" y="377"/>
                                <a:pt x="13462" y="375"/>
                                <a:pt x="13450" y="370"/>
                              </a:cubicBezTo>
                              <a:cubicBezTo>
                                <a:pt x="13438" y="365"/>
                                <a:pt x="13429" y="360"/>
                                <a:pt x="13423" y="353"/>
                              </a:cubicBezTo>
                              <a:close/>
                              <a:moveTo>
                                <a:pt x="13430" y="163"/>
                              </a:moveTo>
                              <a:cubicBezTo>
                                <a:pt x="13430" y="316"/>
                                <a:pt x="13430" y="316"/>
                                <a:pt x="13430" y="316"/>
                              </a:cubicBezTo>
                              <a:cubicBezTo>
                                <a:pt x="13430" y="318"/>
                                <a:pt x="13435" y="323"/>
                                <a:pt x="13447" y="329"/>
                              </a:cubicBezTo>
                              <a:cubicBezTo>
                                <a:pt x="13459" y="335"/>
                                <a:pt x="13468" y="338"/>
                                <a:pt x="13474" y="338"/>
                              </a:cubicBezTo>
                              <a:cubicBezTo>
                                <a:pt x="13506" y="338"/>
                                <a:pt x="13528" y="330"/>
                                <a:pt x="13542" y="315"/>
                              </a:cubicBezTo>
                              <a:cubicBezTo>
                                <a:pt x="13556" y="299"/>
                                <a:pt x="13563" y="274"/>
                                <a:pt x="13563" y="238"/>
                              </a:cubicBezTo>
                              <a:cubicBezTo>
                                <a:pt x="13563" y="208"/>
                                <a:pt x="13555" y="185"/>
                                <a:pt x="13539" y="168"/>
                              </a:cubicBezTo>
                              <a:cubicBezTo>
                                <a:pt x="13523" y="151"/>
                                <a:pt x="13501" y="143"/>
                                <a:pt x="13474" y="143"/>
                              </a:cubicBezTo>
                              <a:cubicBezTo>
                                <a:pt x="13468" y="143"/>
                                <a:pt x="13460" y="145"/>
                                <a:pt x="13450" y="150"/>
                              </a:cubicBezTo>
                              <a:cubicBezTo>
                                <a:pt x="13439" y="155"/>
                                <a:pt x="13433" y="159"/>
                                <a:pt x="13430" y="163"/>
                              </a:cubicBezTo>
                              <a:close/>
                              <a:moveTo>
                                <a:pt x="13668" y="297"/>
                              </a:moveTo>
                              <a:cubicBezTo>
                                <a:pt x="13668" y="0"/>
                                <a:pt x="13668" y="0"/>
                                <a:pt x="13668" y="0"/>
                              </a:cubicBezTo>
                              <a:cubicBezTo>
                                <a:pt x="13715" y="0"/>
                                <a:pt x="13715" y="0"/>
                                <a:pt x="13715" y="0"/>
                              </a:cubicBezTo>
                              <a:cubicBezTo>
                                <a:pt x="13715" y="290"/>
                                <a:pt x="13715" y="290"/>
                                <a:pt x="13715" y="290"/>
                              </a:cubicBezTo>
                              <a:cubicBezTo>
                                <a:pt x="13715" y="304"/>
                                <a:pt x="13719" y="315"/>
                                <a:pt x="13727" y="323"/>
                              </a:cubicBezTo>
                              <a:cubicBezTo>
                                <a:pt x="13735" y="331"/>
                                <a:pt x="13746" y="335"/>
                                <a:pt x="13759" y="335"/>
                              </a:cubicBezTo>
                              <a:cubicBezTo>
                                <a:pt x="13759" y="377"/>
                                <a:pt x="13759" y="377"/>
                                <a:pt x="13759" y="377"/>
                              </a:cubicBezTo>
                              <a:cubicBezTo>
                                <a:pt x="13698" y="377"/>
                                <a:pt x="13668" y="351"/>
                                <a:pt x="13668" y="297"/>
                              </a:cubicBezTo>
                              <a:close/>
                              <a:moveTo>
                                <a:pt x="13836" y="372"/>
                              </a:moveTo>
                              <a:cubicBezTo>
                                <a:pt x="13836" y="148"/>
                                <a:pt x="13836" y="148"/>
                                <a:pt x="13836" y="148"/>
                              </a:cubicBezTo>
                              <a:cubicBezTo>
                                <a:pt x="13799" y="148"/>
                                <a:pt x="13799" y="148"/>
                                <a:pt x="13799" y="148"/>
                              </a:cubicBezTo>
                              <a:cubicBezTo>
                                <a:pt x="13799" y="108"/>
                                <a:pt x="13799" y="108"/>
                                <a:pt x="13799" y="108"/>
                              </a:cubicBezTo>
                              <a:cubicBezTo>
                                <a:pt x="13883" y="108"/>
                                <a:pt x="13883" y="108"/>
                                <a:pt x="13883" y="108"/>
                              </a:cubicBezTo>
                              <a:cubicBezTo>
                                <a:pt x="13883" y="372"/>
                                <a:pt x="13883" y="372"/>
                                <a:pt x="13883" y="372"/>
                              </a:cubicBezTo>
                              <a:lnTo>
                                <a:pt x="13836" y="372"/>
                              </a:lnTo>
                              <a:close/>
                              <a:moveTo>
                                <a:pt x="13861" y="8"/>
                              </a:moveTo>
                              <a:cubicBezTo>
                                <a:pt x="13869" y="8"/>
                                <a:pt x="13876" y="11"/>
                                <a:pt x="13882" y="17"/>
                              </a:cubicBezTo>
                              <a:cubicBezTo>
                                <a:pt x="13888" y="22"/>
                                <a:pt x="13890" y="29"/>
                                <a:pt x="13890" y="37"/>
                              </a:cubicBezTo>
                              <a:cubicBezTo>
                                <a:pt x="13890" y="45"/>
                                <a:pt x="13888" y="52"/>
                                <a:pt x="13882" y="58"/>
                              </a:cubicBezTo>
                              <a:cubicBezTo>
                                <a:pt x="13876" y="63"/>
                                <a:pt x="13869" y="66"/>
                                <a:pt x="13861" y="66"/>
                              </a:cubicBezTo>
                              <a:cubicBezTo>
                                <a:pt x="13853" y="66"/>
                                <a:pt x="13847" y="63"/>
                                <a:pt x="13841" y="58"/>
                              </a:cubicBezTo>
                              <a:cubicBezTo>
                                <a:pt x="13835" y="52"/>
                                <a:pt x="13832" y="45"/>
                                <a:pt x="13832" y="37"/>
                              </a:cubicBezTo>
                              <a:cubicBezTo>
                                <a:pt x="13832" y="29"/>
                                <a:pt x="13835" y="22"/>
                                <a:pt x="13841" y="17"/>
                              </a:cubicBezTo>
                              <a:cubicBezTo>
                                <a:pt x="13847" y="11"/>
                                <a:pt x="13853" y="8"/>
                                <a:pt x="13861" y="8"/>
                              </a:cubicBezTo>
                              <a:close/>
                              <a:moveTo>
                                <a:pt x="14120" y="372"/>
                              </a:moveTo>
                              <a:cubicBezTo>
                                <a:pt x="14120" y="219"/>
                                <a:pt x="14120" y="219"/>
                                <a:pt x="14120" y="219"/>
                              </a:cubicBezTo>
                              <a:cubicBezTo>
                                <a:pt x="14120" y="190"/>
                                <a:pt x="14115" y="171"/>
                                <a:pt x="14107" y="160"/>
                              </a:cubicBezTo>
                              <a:cubicBezTo>
                                <a:pt x="14098" y="148"/>
                                <a:pt x="14084" y="143"/>
                                <a:pt x="14064" y="143"/>
                              </a:cubicBezTo>
                              <a:cubicBezTo>
                                <a:pt x="14054" y="143"/>
                                <a:pt x="14042" y="146"/>
                                <a:pt x="14031" y="152"/>
                              </a:cubicBezTo>
                              <a:cubicBezTo>
                                <a:pt x="14019" y="159"/>
                                <a:pt x="14010" y="167"/>
                                <a:pt x="14004" y="176"/>
                              </a:cubicBezTo>
                              <a:cubicBezTo>
                                <a:pt x="14004" y="372"/>
                                <a:pt x="14004" y="372"/>
                                <a:pt x="14004" y="372"/>
                              </a:cubicBezTo>
                              <a:cubicBezTo>
                                <a:pt x="13957" y="372"/>
                                <a:pt x="13957" y="372"/>
                                <a:pt x="13957" y="372"/>
                              </a:cubicBezTo>
                              <a:cubicBezTo>
                                <a:pt x="13957" y="108"/>
                                <a:pt x="13957" y="108"/>
                                <a:pt x="13957" y="108"/>
                              </a:cubicBezTo>
                              <a:cubicBezTo>
                                <a:pt x="13989" y="108"/>
                                <a:pt x="13989" y="108"/>
                                <a:pt x="13989" y="108"/>
                              </a:cubicBezTo>
                              <a:cubicBezTo>
                                <a:pt x="14004" y="142"/>
                                <a:pt x="14004" y="142"/>
                                <a:pt x="14004" y="142"/>
                              </a:cubicBezTo>
                              <a:cubicBezTo>
                                <a:pt x="14019" y="116"/>
                                <a:pt x="14045" y="103"/>
                                <a:pt x="14080" y="103"/>
                              </a:cubicBezTo>
                              <a:cubicBezTo>
                                <a:pt x="14138" y="103"/>
                                <a:pt x="14166" y="138"/>
                                <a:pt x="14166" y="209"/>
                              </a:cubicBezTo>
                              <a:cubicBezTo>
                                <a:pt x="14166" y="372"/>
                                <a:pt x="14166" y="372"/>
                                <a:pt x="14166" y="372"/>
                              </a:cubicBezTo>
                              <a:lnTo>
                                <a:pt x="14120" y="372"/>
                              </a:lnTo>
                              <a:close/>
                              <a:moveTo>
                                <a:pt x="14400" y="372"/>
                              </a:moveTo>
                              <a:cubicBezTo>
                                <a:pt x="14400" y="352"/>
                                <a:pt x="14400" y="352"/>
                                <a:pt x="14400" y="352"/>
                              </a:cubicBezTo>
                              <a:cubicBezTo>
                                <a:pt x="14384" y="369"/>
                                <a:pt x="14360" y="377"/>
                                <a:pt x="14329" y="377"/>
                              </a:cubicBezTo>
                              <a:cubicBezTo>
                                <a:pt x="14296" y="377"/>
                                <a:pt x="14270" y="365"/>
                                <a:pt x="14249" y="341"/>
                              </a:cubicBezTo>
                              <a:cubicBezTo>
                                <a:pt x="14228" y="318"/>
                                <a:pt x="14218" y="286"/>
                                <a:pt x="14218" y="247"/>
                              </a:cubicBezTo>
                              <a:cubicBezTo>
                                <a:pt x="14218" y="207"/>
                                <a:pt x="14230" y="173"/>
                                <a:pt x="14254" y="145"/>
                              </a:cubicBezTo>
                              <a:cubicBezTo>
                                <a:pt x="14277" y="117"/>
                                <a:pt x="14306" y="103"/>
                                <a:pt x="14338" y="103"/>
                              </a:cubicBezTo>
                              <a:cubicBezTo>
                                <a:pt x="14366" y="103"/>
                                <a:pt x="14386" y="110"/>
                                <a:pt x="14400" y="122"/>
                              </a:cubicBezTo>
                              <a:cubicBezTo>
                                <a:pt x="14400" y="0"/>
                                <a:pt x="14400" y="0"/>
                                <a:pt x="14400" y="0"/>
                              </a:cubicBezTo>
                              <a:cubicBezTo>
                                <a:pt x="14447" y="0"/>
                                <a:pt x="14447" y="0"/>
                                <a:pt x="14447" y="0"/>
                              </a:cubicBezTo>
                              <a:cubicBezTo>
                                <a:pt x="14447" y="372"/>
                                <a:pt x="14447" y="372"/>
                                <a:pt x="14447" y="372"/>
                              </a:cubicBezTo>
                              <a:lnTo>
                                <a:pt x="14400" y="372"/>
                              </a:lnTo>
                              <a:close/>
                              <a:moveTo>
                                <a:pt x="14400" y="169"/>
                              </a:moveTo>
                              <a:cubicBezTo>
                                <a:pt x="14389" y="151"/>
                                <a:pt x="14372" y="143"/>
                                <a:pt x="14352" y="143"/>
                              </a:cubicBezTo>
                              <a:cubicBezTo>
                                <a:pt x="14327" y="143"/>
                                <a:pt x="14306" y="152"/>
                                <a:pt x="14291" y="171"/>
                              </a:cubicBezTo>
                              <a:cubicBezTo>
                                <a:pt x="14275" y="189"/>
                                <a:pt x="14268" y="213"/>
                                <a:pt x="14268" y="242"/>
                              </a:cubicBezTo>
                              <a:cubicBezTo>
                                <a:pt x="14268" y="306"/>
                                <a:pt x="14296" y="338"/>
                                <a:pt x="14354" y="338"/>
                              </a:cubicBezTo>
                              <a:cubicBezTo>
                                <a:pt x="14362" y="338"/>
                                <a:pt x="14371" y="335"/>
                                <a:pt x="14381" y="331"/>
                              </a:cubicBezTo>
                              <a:cubicBezTo>
                                <a:pt x="14391" y="326"/>
                                <a:pt x="14398" y="321"/>
                                <a:pt x="14400" y="316"/>
                              </a:cubicBezTo>
                              <a:lnTo>
                                <a:pt x="14400" y="169"/>
                              </a:lnTo>
                              <a:close/>
                              <a:moveTo>
                                <a:pt x="14677" y="372"/>
                              </a:moveTo>
                              <a:cubicBezTo>
                                <a:pt x="14677" y="219"/>
                                <a:pt x="14677" y="219"/>
                                <a:pt x="14677" y="219"/>
                              </a:cubicBezTo>
                              <a:cubicBezTo>
                                <a:pt x="14677" y="190"/>
                                <a:pt x="14673" y="171"/>
                                <a:pt x="14664" y="160"/>
                              </a:cubicBezTo>
                              <a:cubicBezTo>
                                <a:pt x="14656" y="148"/>
                                <a:pt x="14642" y="143"/>
                                <a:pt x="14622" y="143"/>
                              </a:cubicBezTo>
                              <a:cubicBezTo>
                                <a:pt x="14611" y="143"/>
                                <a:pt x="14600" y="146"/>
                                <a:pt x="14588" y="152"/>
                              </a:cubicBezTo>
                              <a:cubicBezTo>
                                <a:pt x="14576" y="159"/>
                                <a:pt x="14568" y="167"/>
                                <a:pt x="14561" y="176"/>
                              </a:cubicBezTo>
                              <a:cubicBezTo>
                                <a:pt x="14561" y="372"/>
                                <a:pt x="14561" y="372"/>
                                <a:pt x="14561" y="372"/>
                              </a:cubicBezTo>
                              <a:cubicBezTo>
                                <a:pt x="14514" y="372"/>
                                <a:pt x="14514" y="372"/>
                                <a:pt x="14514" y="372"/>
                              </a:cubicBezTo>
                              <a:cubicBezTo>
                                <a:pt x="14514" y="108"/>
                                <a:pt x="14514" y="108"/>
                                <a:pt x="14514" y="108"/>
                              </a:cubicBezTo>
                              <a:cubicBezTo>
                                <a:pt x="14546" y="108"/>
                                <a:pt x="14546" y="108"/>
                                <a:pt x="14546" y="108"/>
                              </a:cubicBezTo>
                              <a:cubicBezTo>
                                <a:pt x="14561" y="142"/>
                                <a:pt x="14561" y="142"/>
                                <a:pt x="14561" y="142"/>
                              </a:cubicBezTo>
                              <a:cubicBezTo>
                                <a:pt x="14577" y="116"/>
                                <a:pt x="14602" y="103"/>
                                <a:pt x="14637" y="103"/>
                              </a:cubicBezTo>
                              <a:cubicBezTo>
                                <a:pt x="14695" y="103"/>
                                <a:pt x="14724" y="138"/>
                                <a:pt x="14724" y="209"/>
                              </a:cubicBezTo>
                              <a:cubicBezTo>
                                <a:pt x="14724" y="372"/>
                                <a:pt x="14724" y="372"/>
                                <a:pt x="14724" y="372"/>
                              </a:cubicBezTo>
                              <a:lnTo>
                                <a:pt x="14677" y="372"/>
                              </a:lnTo>
                              <a:close/>
                              <a:moveTo>
                                <a:pt x="15013" y="245"/>
                              </a:moveTo>
                              <a:cubicBezTo>
                                <a:pt x="14822" y="245"/>
                                <a:pt x="14822" y="245"/>
                                <a:pt x="14822" y="245"/>
                              </a:cubicBezTo>
                              <a:cubicBezTo>
                                <a:pt x="14822" y="276"/>
                                <a:pt x="14831" y="299"/>
                                <a:pt x="14848" y="316"/>
                              </a:cubicBezTo>
                              <a:cubicBezTo>
                                <a:pt x="14863" y="330"/>
                                <a:pt x="14882" y="338"/>
                                <a:pt x="14906" y="338"/>
                              </a:cubicBezTo>
                              <a:cubicBezTo>
                                <a:pt x="14932" y="338"/>
                                <a:pt x="14955" y="330"/>
                                <a:pt x="14973" y="314"/>
                              </a:cubicBezTo>
                              <a:cubicBezTo>
                                <a:pt x="14992" y="348"/>
                                <a:pt x="14992" y="348"/>
                                <a:pt x="14992" y="348"/>
                              </a:cubicBezTo>
                              <a:cubicBezTo>
                                <a:pt x="14985" y="355"/>
                                <a:pt x="14974" y="362"/>
                                <a:pt x="14959" y="367"/>
                              </a:cubicBezTo>
                              <a:cubicBezTo>
                                <a:pt x="14940" y="374"/>
                                <a:pt x="14919" y="377"/>
                                <a:pt x="14896" y="377"/>
                              </a:cubicBezTo>
                              <a:cubicBezTo>
                                <a:pt x="14863" y="377"/>
                                <a:pt x="14835" y="366"/>
                                <a:pt x="14812" y="343"/>
                              </a:cubicBezTo>
                              <a:cubicBezTo>
                                <a:pt x="14786" y="319"/>
                                <a:pt x="14773" y="285"/>
                                <a:pt x="14773" y="243"/>
                              </a:cubicBezTo>
                              <a:cubicBezTo>
                                <a:pt x="14773" y="200"/>
                                <a:pt x="14786" y="165"/>
                                <a:pt x="14813" y="138"/>
                              </a:cubicBezTo>
                              <a:cubicBezTo>
                                <a:pt x="14836" y="115"/>
                                <a:pt x="14864" y="103"/>
                                <a:pt x="14897" y="103"/>
                              </a:cubicBezTo>
                              <a:cubicBezTo>
                                <a:pt x="14934" y="103"/>
                                <a:pt x="14964" y="114"/>
                                <a:pt x="14985" y="135"/>
                              </a:cubicBezTo>
                              <a:cubicBezTo>
                                <a:pt x="15006" y="155"/>
                                <a:pt x="15016" y="182"/>
                                <a:pt x="15016" y="216"/>
                              </a:cubicBezTo>
                              <a:cubicBezTo>
                                <a:pt x="15016" y="226"/>
                                <a:pt x="15015" y="236"/>
                                <a:pt x="15013" y="245"/>
                              </a:cubicBezTo>
                              <a:close/>
                              <a:moveTo>
                                <a:pt x="14899" y="143"/>
                              </a:moveTo>
                              <a:cubicBezTo>
                                <a:pt x="14878" y="143"/>
                                <a:pt x="14861" y="149"/>
                                <a:pt x="14847" y="163"/>
                              </a:cubicBezTo>
                              <a:cubicBezTo>
                                <a:pt x="14833" y="176"/>
                                <a:pt x="14825" y="192"/>
                                <a:pt x="14824" y="211"/>
                              </a:cubicBezTo>
                              <a:cubicBezTo>
                                <a:pt x="14970" y="211"/>
                                <a:pt x="14970" y="211"/>
                                <a:pt x="14970" y="211"/>
                              </a:cubicBezTo>
                              <a:cubicBezTo>
                                <a:pt x="14970" y="192"/>
                                <a:pt x="14964" y="176"/>
                                <a:pt x="14952" y="163"/>
                              </a:cubicBezTo>
                              <a:cubicBezTo>
                                <a:pt x="14939" y="150"/>
                                <a:pt x="14921" y="143"/>
                                <a:pt x="14899" y="143"/>
                              </a:cubicBezTo>
                              <a:close/>
                              <a:moveTo>
                                <a:pt x="15049" y="356"/>
                              </a:moveTo>
                              <a:cubicBezTo>
                                <a:pt x="15065" y="312"/>
                                <a:pt x="15065" y="312"/>
                                <a:pt x="15065" y="312"/>
                              </a:cubicBezTo>
                              <a:cubicBezTo>
                                <a:pt x="15091" y="329"/>
                                <a:pt x="15112" y="338"/>
                                <a:pt x="15128" y="338"/>
                              </a:cubicBezTo>
                              <a:cubicBezTo>
                                <a:pt x="15157" y="338"/>
                                <a:pt x="15172" y="326"/>
                                <a:pt x="15172" y="301"/>
                              </a:cubicBezTo>
                              <a:cubicBezTo>
                                <a:pt x="15172" y="284"/>
                                <a:pt x="15158" y="269"/>
                                <a:pt x="15130" y="256"/>
                              </a:cubicBezTo>
                              <a:cubicBezTo>
                                <a:pt x="15108" y="246"/>
                                <a:pt x="15094" y="239"/>
                                <a:pt x="15086" y="234"/>
                              </a:cubicBezTo>
                              <a:cubicBezTo>
                                <a:pt x="15079" y="229"/>
                                <a:pt x="15072" y="223"/>
                                <a:pt x="15067" y="216"/>
                              </a:cubicBezTo>
                              <a:cubicBezTo>
                                <a:pt x="15061" y="210"/>
                                <a:pt x="15057" y="203"/>
                                <a:pt x="15054" y="196"/>
                              </a:cubicBezTo>
                              <a:cubicBezTo>
                                <a:pt x="15052" y="188"/>
                                <a:pt x="15050" y="181"/>
                                <a:pt x="15050" y="172"/>
                              </a:cubicBezTo>
                              <a:cubicBezTo>
                                <a:pt x="15050" y="150"/>
                                <a:pt x="15058" y="134"/>
                                <a:pt x="15074" y="121"/>
                              </a:cubicBezTo>
                              <a:cubicBezTo>
                                <a:pt x="15090" y="109"/>
                                <a:pt x="15110" y="103"/>
                                <a:pt x="15136" y="103"/>
                              </a:cubicBezTo>
                              <a:cubicBezTo>
                                <a:pt x="15155" y="103"/>
                                <a:pt x="15179" y="109"/>
                                <a:pt x="15209" y="121"/>
                              </a:cubicBezTo>
                              <a:cubicBezTo>
                                <a:pt x="15195" y="165"/>
                                <a:pt x="15195" y="165"/>
                                <a:pt x="15195" y="165"/>
                              </a:cubicBezTo>
                              <a:cubicBezTo>
                                <a:pt x="15177" y="150"/>
                                <a:pt x="15158" y="143"/>
                                <a:pt x="15139" y="143"/>
                              </a:cubicBezTo>
                              <a:cubicBezTo>
                                <a:pt x="15128" y="143"/>
                                <a:pt x="15119" y="145"/>
                                <a:pt x="15111" y="150"/>
                              </a:cubicBezTo>
                              <a:cubicBezTo>
                                <a:pt x="15104" y="156"/>
                                <a:pt x="15100" y="162"/>
                                <a:pt x="15100" y="170"/>
                              </a:cubicBezTo>
                              <a:cubicBezTo>
                                <a:pt x="15100" y="187"/>
                                <a:pt x="15109" y="200"/>
                                <a:pt x="15128" y="209"/>
                              </a:cubicBezTo>
                              <a:cubicBezTo>
                                <a:pt x="15162" y="224"/>
                                <a:pt x="15162" y="224"/>
                                <a:pt x="15162" y="224"/>
                              </a:cubicBezTo>
                              <a:cubicBezTo>
                                <a:pt x="15183" y="234"/>
                                <a:pt x="15198" y="244"/>
                                <a:pt x="15207" y="256"/>
                              </a:cubicBezTo>
                              <a:cubicBezTo>
                                <a:pt x="15216" y="268"/>
                                <a:pt x="15221" y="283"/>
                                <a:pt x="15221" y="301"/>
                              </a:cubicBezTo>
                              <a:cubicBezTo>
                                <a:pt x="15221" y="325"/>
                                <a:pt x="15213" y="344"/>
                                <a:pt x="15196" y="357"/>
                              </a:cubicBezTo>
                              <a:cubicBezTo>
                                <a:pt x="15179" y="370"/>
                                <a:pt x="15156" y="377"/>
                                <a:pt x="15127" y="377"/>
                              </a:cubicBezTo>
                              <a:cubicBezTo>
                                <a:pt x="15099" y="377"/>
                                <a:pt x="15073" y="370"/>
                                <a:pt x="15049" y="356"/>
                              </a:cubicBezTo>
                              <a:close/>
                              <a:moveTo>
                                <a:pt x="15253" y="356"/>
                              </a:moveTo>
                              <a:cubicBezTo>
                                <a:pt x="15270" y="312"/>
                                <a:pt x="15270" y="312"/>
                                <a:pt x="15270" y="312"/>
                              </a:cubicBezTo>
                              <a:cubicBezTo>
                                <a:pt x="15296" y="329"/>
                                <a:pt x="15317" y="338"/>
                                <a:pt x="15333" y="338"/>
                              </a:cubicBezTo>
                              <a:cubicBezTo>
                                <a:pt x="15362" y="338"/>
                                <a:pt x="15376" y="326"/>
                                <a:pt x="15376" y="301"/>
                              </a:cubicBezTo>
                              <a:cubicBezTo>
                                <a:pt x="15376" y="284"/>
                                <a:pt x="15362" y="269"/>
                                <a:pt x="15334" y="256"/>
                              </a:cubicBezTo>
                              <a:cubicBezTo>
                                <a:pt x="15313" y="246"/>
                                <a:pt x="15298" y="239"/>
                                <a:pt x="15291" y="234"/>
                              </a:cubicBezTo>
                              <a:cubicBezTo>
                                <a:pt x="15283" y="229"/>
                                <a:pt x="15277" y="223"/>
                                <a:pt x="15271" y="216"/>
                              </a:cubicBezTo>
                              <a:cubicBezTo>
                                <a:pt x="15266" y="210"/>
                                <a:pt x="15262" y="203"/>
                                <a:pt x="15259" y="196"/>
                              </a:cubicBezTo>
                              <a:cubicBezTo>
                                <a:pt x="15256" y="188"/>
                                <a:pt x="15255" y="181"/>
                                <a:pt x="15255" y="172"/>
                              </a:cubicBezTo>
                              <a:cubicBezTo>
                                <a:pt x="15255" y="150"/>
                                <a:pt x="15263" y="134"/>
                                <a:pt x="15278" y="121"/>
                              </a:cubicBezTo>
                              <a:cubicBezTo>
                                <a:pt x="15294" y="109"/>
                                <a:pt x="15315" y="103"/>
                                <a:pt x="15340" y="103"/>
                              </a:cubicBezTo>
                              <a:cubicBezTo>
                                <a:pt x="15360" y="103"/>
                                <a:pt x="15384" y="109"/>
                                <a:pt x="15413" y="121"/>
                              </a:cubicBezTo>
                              <a:cubicBezTo>
                                <a:pt x="15400" y="165"/>
                                <a:pt x="15400" y="165"/>
                                <a:pt x="15400" y="165"/>
                              </a:cubicBezTo>
                              <a:cubicBezTo>
                                <a:pt x="15381" y="150"/>
                                <a:pt x="15363" y="143"/>
                                <a:pt x="15344" y="143"/>
                              </a:cubicBezTo>
                              <a:cubicBezTo>
                                <a:pt x="15333" y="143"/>
                                <a:pt x="15323" y="145"/>
                                <a:pt x="15316" y="150"/>
                              </a:cubicBezTo>
                              <a:cubicBezTo>
                                <a:pt x="15308" y="156"/>
                                <a:pt x="15304" y="162"/>
                                <a:pt x="15304" y="170"/>
                              </a:cubicBezTo>
                              <a:cubicBezTo>
                                <a:pt x="15304" y="187"/>
                                <a:pt x="15314" y="200"/>
                                <a:pt x="15333" y="209"/>
                              </a:cubicBezTo>
                              <a:cubicBezTo>
                                <a:pt x="15366" y="224"/>
                                <a:pt x="15366" y="224"/>
                                <a:pt x="15366" y="224"/>
                              </a:cubicBezTo>
                              <a:cubicBezTo>
                                <a:pt x="15387" y="234"/>
                                <a:pt x="15402" y="244"/>
                                <a:pt x="15411" y="256"/>
                              </a:cubicBezTo>
                              <a:cubicBezTo>
                                <a:pt x="15421" y="268"/>
                                <a:pt x="15425" y="283"/>
                                <a:pt x="15425" y="301"/>
                              </a:cubicBezTo>
                              <a:cubicBezTo>
                                <a:pt x="15425" y="325"/>
                                <a:pt x="15417" y="344"/>
                                <a:pt x="15401" y="357"/>
                              </a:cubicBezTo>
                              <a:cubicBezTo>
                                <a:pt x="15384" y="370"/>
                                <a:pt x="15361" y="377"/>
                                <a:pt x="15331" y="377"/>
                              </a:cubicBezTo>
                              <a:cubicBezTo>
                                <a:pt x="15304" y="377"/>
                                <a:pt x="15278" y="370"/>
                                <a:pt x="15253" y="356"/>
                              </a:cubicBezTo>
                              <a:close/>
                              <a:moveTo>
                                <a:pt x="15776" y="342"/>
                              </a:moveTo>
                              <a:cubicBezTo>
                                <a:pt x="15757" y="365"/>
                                <a:pt x="15729" y="377"/>
                                <a:pt x="15690" y="377"/>
                              </a:cubicBezTo>
                              <a:cubicBezTo>
                                <a:pt x="15669" y="377"/>
                                <a:pt x="15651" y="370"/>
                                <a:pt x="15636" y="355"/>
                              </a:cubicBezTo>
                              <a:cubicBezTo>
                                <a:pt x="15621" y="340"/>
                                <a:pt x="15613" y="321"/>
                                <a:pt x="15613" y="298"/>
                              </a:cubicBezTo>
                              <a:cubicBezTo>
                                <a:pt x="15613" y="272"/>
                                <a:pt x="15625" y="249"/>
                                <a:pt x="15648" y="231"/>
                              </a:cubicBezTo>
                              <a:cubicBezTo>
                                <a:pt x="15672" y="212"/>
                                <a:pt x="15702" y="203"/>
                                <a:pt x="15738" y="203"/>
                              </a:cubicBezTo>
                              <a:cubicBezTo>
                                <a:pt x="15748" y="203"/>
                                <a:pt x="15759" y="205"/>
                                <a:pt x="15772" y="209"/>
                              </a:cubicBezTo>
                              <a:cubicBezTo>
                                <a:pt x="15772" y="166"/>
                                <a:pt x="15753" y="145"/>
                                <a:pt x="15714" y="145"/>
                              </a:cubicBezTo>
                              <a:cubicBezTo>
                                <a:pt x="15685" y="145"/>
                                <a:pt x="15663" y="153"/>
                                <a:pt x="15647" y="169"/>
                              </a:cubicBezTo>
                              <a:cubicBezTo>
                                <a:pt x="15627" y="130"/>
                                <a:pt x="15627" y="130"/>
                                <a:pt x="15627" y="130"/>
                              </a:cubicBezTo>
                              <a:cubicBezTo>
                                <a:pt x="15636" y="122"/>
                                <a:pt x="15648" y="116"/>
                                <a:pt x="15664" y="111"/>
                              </a:cubicBezTo>
                              <a:cubicBezTo>
                                <a:pt x="15680" y="106"/>
                                <a:pt x="15695" y="103"/>
                                <a:pt x="15709" y="103"/>
                              </a:cubicBezTo>
                              <a:cubicBezTo>
                                <a:pt x="15747" y="103"/>
                                <a:pt x="15775" y="112"/>
                                <a:pt x="15793" y="129"/>
                              </a:cubicBezTo>
                              <a:cubicBezTo>
                                <a:pt x="15810" y="147"/>
                                <a:pt x="15818" y="174"/>
                                <a:pt x="15818" y="212"/>
                              </a:cubicBezTo>
                              <a:cubicBezTo>
                                <a:pt x="15818" y="307"/>
                                <a:pt x="15818" y="307"/>
                                <a:pt x="15818" y="307"/>
                              </a:cubicBezTo>
                              <a:cubicBezTo>
                                <a:pt x="15818" y="330"/>
                                <a:pt x="15825" y="346"/>
                                <a:pt x="15839" y="353"/>
                              </a:cubicBezTo>
                              <a:cubicBezTo>
                                <a:pt x="15839" y="377"/>
                                <a:pt x="15839" y="377"/>
                                <a:pt x="15839" y="377"/>
                              </a:cubicBezTo>
                              <a:cubicBezTo>
                                <a:pt x="15820" y="377"/>
                                <a:pt x="15806" y="374"/>
                                <a:pt x="15796" y="369"/>
                              </a:cubicBezTo>
                              <a:cubicBezTo>
                                <a:pt x="15787" y="363"/>
                                <a:pt x="15780" y="354"/>
                                <a:pt x="15776" y="342"/>
                              </a:cubicBezTo>
                              <a:close/>
                              <a:moveTo>
                                <a:pt x="15772" y="242"/>
                              </a:moveTo>
                              <a:cubicBezTo>
                                <a:pt x="15757" y="239"/>
                                <a:pt x="15746" y="238"/>
                                <a:pt x="15741" y="238"/>
                              </a:cubicBezTo>
                              <a:cubicBezTo>
                                <a:pt x="15717" y="238"/>
                                <a:pt x="15698" y="244"/>
                                <a:pt x="15683" y="256"/>
                              </a:cubicBezTo>
                              <a:cubicBezTo>
                                <a:pt x="15668" y="268"/>
                                <a:pt x="15660" y="282"/>
                                <a:pt x="15660" y="299"/>
                              </a:cubicBezTo>
                              <a:cubicBezTo>
                                <a:pt x="15660" y="326"/>
                                <a:pt x="15676" y="340"/>
                                <a:pt x="15709" y="340"/>
                              </a:cubicBezTo>
                              <a:cubicBezTo>
                                <a:pt x="15732" y="340"/>
                                <a:pt x="15753" y="329"/>
                                <a:pt x="15772" y="306"/>
                              </a:cubicBezTo>
                              <a:lnTo>
                                <a:pt x="15772" y="242"/>
                              </a:lnTo>
                              <a:close/>
                              <a:moveTo>
                                <a:pt x="16055" y="372"/>
                              </a:moveTo>
                              <a:cubicBezTo>
                                <a:pt x="16055" y="219"/>
                                <a:pt x="16055" y="219"/>
                                <a:pt x="16055" y="219"/>
                              </a:cubicBezTo>
                              <a:cubicBezTo>
                                <a:pt x="16055" y="190"/>
                                <a:pt x="16051" y="171"/>
                                <a:pt x="16042" y="160"/>
                              </a:cubicBezTo>
                              <a:cubicBezTo>
                                <a:pt x="16034" y="148"/>
                                <a:pt x="16019" y="143"/>
                                <a:pt x="16000" y="143"/>
                              </a:cubicBezTo>
                              <a:cubicBezTo>
                                <a:pt x="15989" y="143"/>
                                <a:pt x="15978" y="146"/>
                                <a:pt x="15966" y="152"/>
                              </a:cubicBezTo>
                              <a:cubicBezTo>
                                <a:pt x="15954" y="159"/>
                                <a:pt x="15945" y="167"/>
                                <a:pt x="15939" y="176"/>
                              </a:cubicBezTo>
                              <a:cubicBezTo>
                                <a:pt x="15939" y="372"/>
                                <a:pt x="15939" y="372"/>
                                <a:pt x="15939" y="372"/>
                              </a:cubicBezTo>
                              <a:cubicBezTo>
                                <a:pt x="15892" y="372"/>
                                <a:pt x="15892" y="372"/>
                                <a:pt x="15892" y="372"/>
                              </a:cubicBezTo>
                              <a:cubicBezTo>
                                <a:pt x="15892" y="108"/>
                                <a:pt x="15892" y="108"/>
                                <a:pt x="15892" y="108"/>
                              </a:cubicBezTo>
                              <a:cubicBezTo>
                                <a:pt x="15924" y="108"/>
                                <a:pt x="15924" y="108"/>
                                <a:pt x="15924" y="108"/>
                              </a:cubicBezTo>
                              <a:cubicBezTo>
                                <a:pt x="15939" y="142"/>
                                <a:pt x="15939" y="142"/>
                                <a:pt x="15939" y="142"/>
                              </a:cubicBezTo>
                              <a:cubicBezTo>
                                <a:pt x="15955" y="116"/>
                                <a:pt x="15980" y="103"/>
                                <a:pt x="16015" y="103"/>
                              </a:cubicBezTo>
                              <a:cubicBezTo>
                                <a:pt x="16073" y="103"/>
                                <a:pt x="16102" y="138"/>
                                <a:pt x="16102" y="209"/>
                              </a:cubicBezTo>
                              <a:cubicBezTo>
                                <a:pt x="16102" y="372"/>
                                <a:pt x="16102" y="372"/>
                                <a:pt x="16102" y="372"/>
                              </a:cubicBezTo>
                              <a:lnTo>
                                <a:pt x="16055" y="372"/>
                              </a:lnTo>
                              <a:close/>
                              <a:moveTo>
                                <a:pt x="16336" y="372"/>
                              </a:moveTo>
                              <a:cubicBezTo>
                                <a:pt x="16336" y="352"/>
                                <a:pt x="16336" y="352"/>
                                <a:pt x="16336" y="352"/>
                              </a:cubicBezTo>
                              <a:cubicBezTo>
                                <a:pt x="16319" y="369"/>
                                <a:pt x="16296" y="377"/>
                                <a:pt x="16265" y="377"/>
                              </a:cubicBezTo>
                              <a:cubicBezTo>
                                <a:pt x="16232" y="377"/>
                                <a:pt x="16205" y="365"/>
                                <a:pt x="16184" y="341"/>
                              </a:cubicBezTo>
                              <a:cubicBezTo>
                                <a:pt x="16164" y="318"/>
                                <a:pt x="16153" y="286"/>
                                <a:pt x="16153" y="247"/>
                              </a:cubicBezTo>
                              <a:cubicBezTo>
                                <a:pt x="16153" y="207"/>
                                <a:pt x="16165" y="173"/>
                                <a:pt x="16189" y="145"/>
                              </a:cubicBezTo>
                              <a:cubicBezTo>
                                <a:pt x="16213" y="117"/>
                                <a:pt x="16241" y="103"/>
                                <a:pt x="16274" y="103"/>
                              </a:cubicBezTo>
                              <a:cubicBezTo>
                                <a:pt x="16301" y="103"/>
                                <a:pt x="16322" y="110"/>
                                <a:pt x="16336" y="122"/>
                              </a:cubicBezTo>
                              <a:cubicBezTo>
                                <a:pt x="16336" y="0"/>
                                <a:pt x="16336" y="0"/>
                                <a:pt x="16336" y="0"/>
                              </a:cubicBezTo>
                              <a:cubicBezTo>
                                <a:pt x="16383" y="0"/>
                                <a:pt x="16383" y="0"/>
                                <a:pt x="16383" y="0"/>
                              </a:cubicBezTo>
                              <a:cubicBezTo>
                                <a:pt x="16383" y="372"/>
                                <a:pt x="16383" y="372"/>
                                <a:pt x="16383" y="372"/>
                              </a:cubicBezTo>
                              <a:lnTo>
                                <a:pt x="16336" y="372"/>
                              </a:lnTo>
                              <a:close/>
                              <a:moveTo>
                                <a:pt x="16336" y="169"/>
                              </a:moveTo>
                              <a:cubicBezTo>
                                <a:pt x="16324" y="151"/>
                                <a:pt x="16308" y="143"/>
                                <a:pt x="16287" y="143"/>
                              </a:cubicBezTo>
                              <a:cubicBezTo>
                                <a:pt x="16262" y="143"/>
                                <a:pt x="16242" y="152"/>
                                <a:pt x="16226" y="171"/>
                              </a:cubicBezTo>
                              <a:cubicBezTo>
                                <a:pt x="16211" y="189"/>
                                <a:pt x="16203" y="213"/>
                                <a:pt x="16203" y="242"/>
                              </a:cubicBezTo>
                              <a:cubicBezTo>
                                <a:pt x="16203" y="306"/>
                                <a:pt x="16232" y="338"/>
                                <a:pt x="16290" y="338"/>
                              </a:cubicBezTo>
                              <a:cubicBezTo>
                                <a:pt x="16297" y="338"/>
                                <a:pt x="16306" y="335"/>
                                <a:pt x="16316" y="331"/>
                              </a:cubicBezTo>
                              <a:cubicBezTo>
                                <a:pt x="16327" y="326"/>
                                <a:pt x="16333" y="321"/>
                                <a:pt x="16336" y="316"/>
                              </a:cubicBezTo>
                              <a:lnTo>
                                <a:pt x="16336" y="169"/>
                              </a:lnTo>
                              <a:close/>
                              <a:moveTo>
                                <a:pt x="16624" y="372"/>
                              </a:moveTo>
                              <a:cubicBezTo>
                                <a:pt x="16624" y="148"/>
                                <a:pt x="16624" y="148"/>
                                <a:pt x="16624" y="148"/>
                              </a:cubicBezTo>
                              <a:cubicBezTo>
                                <a:pt x="16588" y="148"/>
                                <a:pt x="16588" y="148"/>
                                <a:pt x="16588" y="148"/>
                              </a:cubicBezTo>
                              <a:cubicBezTo>
                                <a:pt x="16588" y="108"/>
                                <a:pt x="16588" y="108"/>
                                <a:pt x="16588" y="108"/>
                              </a:cubicBezTo>
                              <a:cubicBezTo>
                                <a:pt x="16671" y="108"/>
                                <a:pt x="16671" y="108"/>
                                <a:pt x="16671" y="108"/>
                              </a:cubicBezTo>
                              <a:cubicBezTo>
                                <a:pt x="16671" y="372"/>
                                <a:pt x="16671" y="372"/>
                                <a:pt x="16671" y="372"/>
                              </a:cubicBezTo>
                              <a:lnTo>
                                <a:pt x="16624" y="372"/>
                              </a:lnTo>
                              <a:close/>
                              <a:moveTo>
                                <a:pt x="16650" y="8"/>
                              </a:moveTo>
                              <a:cubicBezTo>
                                <a:pt x="16658" y="8"/>
                                <a:pt x="16665" y="11"/>
                                <a:pt x="16671" y="17"/>
                              </a:cubicBezTo>
                              <a:cubicBezTo>
                                <a:pt x="16676" y="22"/>
                                <a:pt x="16679" y="29"/>
                                <a:pt x="16679" y="37"/>
                              </a:cubicBezTo>
                              <a:cubicBezTo>
                                <a:pt x="16679" y="45"/>
                                <a:pt x="16676" y="52"/>
                                <a:pt x="16671" y="58"/>
                              </a:cubicBezTo>
                              <a:cubicBezTo>
                                <a:pt x="16665" y="63"/>
                                <a:pt x="16658" y="66"/>
                                <a:pt x="16650" y="66"/>
                              </a:cubicBezTo>
                              <a:cubicBezTo>
                                <a:pt x="16642" y="66"/>
                                <a:pt x="16636" y="63"/>
                                <a:pt x="16630" y="58"/>
                              </a:cubicBezTo>
                              <a:cubicBezTo>
                                <a:pt x="16624" y="52"/>
                                <a:pt x="16621" y="45"/>
                                <a:pt x="16621" y="37"/>
                              </a:cubicBezTo>
                              <a:cubicBezTo>
                                <a:pt x="16621" y="29"/>
                                <a:pt x="16624" y="22"/>
                                <a:pt x="16630" y="17"/>
                              </a:cubicBezTo>
                              <a:cubicBezTo>
                                <a:pt x="16635" y="11"/>
                                <a:pt x="16642" y="8"/>
                                <a:pt x="16650" y="8"/>
                              </a:cubicBezTo>
                              <a:close/>
                              <a:moveTo>
                                <a:pt x="17052" y="372"/>
                              </a:moveTo>
                              <a:cubicBezTo>
                                <a:pt x="17052" y="205"/>
                                <a:pt x="17052" y="205"/>
                                <a:pt x="17052" y="205"/>
                              </a:cubicBezTo>
                              <a:cubicBezTo>
                                <a:pt x="17052" y="163"/>
                                <a:pt x="17034" y="143"/>
                                <a:pt x="16998" y="143"/>
                              </a:cubicBezTo>
                              <a:cubicBezTo>
                                <a:pt x="16986" y="143"/>
                                <a:pt x="16976" y="146"/>
                                <a:pt x="16966" y="153"/>
                              </a:cubicBezTo>
                              <a:cubicBezTo>
                                <a:pt x="16956" y="160"/>
                                <a:pt x="16949" y="168"/>
                                <a:pt x="16946" y="177"/>
                              </a:cubicBezTo>
                              <a:cubicBezTo>
                                <a:pt x="16946" y="372"/>
                                <a:pt x="16946" y="372"/>
                                <a:pt x="16946" y="372"/>
                              </a:cubicBezTo>
                              <a:cubicBezTo>
                                <a:pt x="16899" y="372"/>
                                <a:pt x="16899" y="372"/>
                                <a:pt x="16899" y="372"/>
                              </a:cubicBezTo>
                              <a:cubicBezTo>
                                <a:pt x="16899" y="185"/>
                                <a:pt x="16899" y="185"/>
                                <a:pt x="16899" y="185"/>
                              </a:cubicBezTo>
                              <a:cubicBezTo>
                                <a:pt x="16899" y="172"/>
                                <a:pt x="16894" y="161"/>
                                <a:pt x="16884" y="154"/>
                              </a:cubicBezTo>
                              <a:cubicBezTo>
                                <a:pt x="16874" y="146"/>
                                <a:pt x="16861" y="143"/>
                                <a:pt x="16845" y="143"/>
                              </a:cubicBezTo>
                              <a:cubicBezTo>
                                <a:pt x="16836" y="143"/>
                                <a:pt x="16826" y="146"/>
                                <a:pt x="16815" y="153"/>
                              </a:cubicBezTo>
                              <a:cubicBezTo>
                                <a:pt x="16805" y="161"/>
                                <a:pt x="16797" y="169"/>
                                <a:pt x="16793" y="177"/>
                              </a:cubicBezTo>
                              <a:cubicBezTo>
                                <a:pt x="16793" y="372"/>
                                <a:pt x="16793" y="372"/>
                                <a:pt x="16793" y="372"/>
                              </a:cubicBezTo>
                              <a:cubicBezTo>
                                <a:pt x="16746" y="372"/>
                                <a:pt x="16746" y="372"/>
                                <a:pt x="16746" y="372"/>
                              </a:cubicBezTo>
                              <a:cubicBezTo>
                                <a:pt x="16746" y="108"/>
                                <a:pt x="16746" y="108"/>
                                <a:pt x="16746" y="108"/>
                              </a:cubicBezTo>
                              <a:cubicBezTo>
                                <a:pt x="16776" y="108"/>
                                <a:pt x="16776" y="108"/>
                                <a:pt x="16776" y="108"/>
                              </a:cubicBezTo>
                              <a:cubicBezTo>
                                <a:pt x="16792" y="139"/>
                                <a:pt x="16792" y="139"/>
                                <a:pt x="16792" y="139"/>
                              </a:cubicBezTo>
                              <a:cubicBezTo>
                                <a:pt x="16810" y="115"/>
                                <a:pt x="16833" y="103"/>
                                <a:pt x="16860" y="103"/>
                              </a:cubicBezTo>
                              <a:cubicBezTo>
                                <a:pt x="16898" y="103"/>
                                <a:pt x="16924" y="115"/>
                                <a:pt x="16939" y="138"/>
                              </a:cubicBezTo>
                              <a:cubicBezTo>
                                <a:pt x="16944" y="128"/>
                                <a:pt x="16954" y="120"/>
                                <a:pt x="16969" y="113"/>
                              </a:cubicBezTo>
                              <a:cubicBezTo>
                                <a:pt x="16983" y="107"/>
                                <a:pt x="16998" y="103"/>
                                <a:pt x="17013" y="103"/>
                              </a:cubicBezTo>
                              <a:cubicBezTo>
                                <a:pt x="17040" y="103"/>
                                <a:pt x="17061" y="111"/>
                                <a:pt x="17076" y="127"/>
                              </a:cubicBezTo>
                              <a:cubicBezTo>
                                <a:pt x="17091" y="144"/>
                                <a:pt x="17099" y="166"/>
                                <a:pt x="17099" y="196"/>
                              </a:cubicBezTo>
                              <a:cubicBezTo>
                                <a:pt x="17099" y="372"/>
                                <a:pt x="17099" y="372"/>
                                <a:pt x="17099" y="372"/>
                              </a:cubicBezTo>
                              <a:lnTo>
                                <a:pt x="17052" y="372"/>
                              </a:lnTo>
                              <a:close/>
                              <a:moveTo>
                                <a:pt x="17212" y="358"/>
                              </a:moveTo>
                              <a:cubicBezTo>
                                <a:pt x="17212" y="476"/>
                                <a:pt x="17212" y="476"/>
                                <a:pt x="17212" y="476"/>
                              </a:cubicBezTo>
                              <a:cubicBezTo>
                                <a:pt x="17165" y="476"/>
                                <a:pt x="17165" y="476"/>
                                <a:pt x="17165" y="476"/>
                              </a:cubicBezTo>
                              <a:cubicBezTo>
                                <a:pt x="17165" y="108"/>
                                <a:pt x="17165" y="108"/>
                                <a:pt x="17165" y="108"/>
                              </a:cubicBezTo>
                              <a:cubicBezTo>
                                <a:pt x="17212" y="108"/>
                                <a:pt x="17212" y="108"/>
                                <a:pt x="17212" y="108"/>
                              </a:cubicBezTo>
                              <a:cubicBezTo>
                                <a:pt x="17212" y="130"/>
                                <a:pt x="17212" y="130"/>
                                <a:pt x="17212" y="130"/>
                              </a:cubicBezTo>
                              <a:cubicBezTo>
                                <a:pt x="17230" y="112"/>
                                <a:pt x="17251" y="103"/>
                                <a:pt x="17276" y="103"/>
                              </a:cubicBezTo>
                              <a:cubicBezTo>
                                <a:pt x="17314" y="103"/>
                                <a:pt x="17343" y="115"/>
                                <a:pt x="17364" y="138"/>
                              </a:cubicBezTo>
                              <a:cubicBezTo>
                                <a:pt x="17385" y="162"/>
                                <a:pt x="17395" y="196"/>
                                <a:pt x="17395" y="241"/>
                              </a:cubicBezTo>
                              <a:cubicBezTo>
                                <a:pt x="17395" y="281"/>
                                <a:pt x="17385" y="314"/>
                                <a:pt x="17364" y="339"/>
                              </a:cubicBezTo>
                              <a:cubicBezTo>
                                <a:pt x="17343" y="364"/>
                                <a:pt x="17312" y="377"/>
                                <a:pt x="17272" y="377"/>
                              </a:cubicBezTo>
                              <a:cubicBezTo>
                                <a:pt x="17261" y="377"/>
                                <a:pt x="17249" y="375"/>
                                <a:pt x="17237" y="371"/>
                              </a:cubicBezTo>
                              <a:cubicBezTo>
                                <a:pt x="17224" y="367"/>
                                <a:pt x="17216" y="363"/>
                                <a:pt x="17212" y="358"/>
                              </a:cubicBezTo>
                              <a:close/>
                              <a:moveTo>
                                <a:pt x="17212" y="165"/>
                              </a:moveTo>
                              <a:cubicBezTo>
                                <a:pt x="17212" y="319"/>
                                <a:pt x="17212" y="319"/>
                                <a:pt x="17212" y="319"/>
                              </a:cubicBezTo>
                              <a:cubicBezTo>
                                <a:pt x="17215" y="323"/>
                                <a:pt x="17221" y="328"/>
                                <a:pt x="17231" y="332"/>
                              </a:cubicBezTo>
                              <a:cubicBezTo>
                                <a:pt x="17240" y="336"/>
                                <a:pt x="17250" y="338"/>
                                <a:pt x="17259" y="338"/>
                              </a:cubicBezTo>
                              <a:cubicBezTo>
                                <a:pt x="17317" y="338"/>
                                <a:pt x="17346" y="305"/>
                                <a:pt x="17346" y="239"/>
                              </a:cubicBezTo>
                              <a:cubicBezTo>
                                <a:pt x="17346" y="206"/>
                                <a:pt x="17339" y="181"/>
                                <a:pt x="17325" y="166"/>
                              </a:cubicBezTo>
                              <a:cubicBezTo>
                                <a:pt x="17311" y="150"/>
                                <a:pt x="17289" y="143"/>
                                <a:pt x="17259" y="143"/>
                              </a:cubicBezTo>
                              <a:cubicBezTo>
                                <a:pt x="17252" y="143"/>
                                <a:pt x="17244" y="145"/>
                                <a:pt x="17235" y="150"/>
                              </a:cubicBezTo>
                              <a:cubicBezTo>
                                <a:pt x="17225" y="154"/>
                                <a:pt x="17218" y="159"/>
                                <a:pt x="17212" y="165"/>
                              </a:cubicBezTo>
                              <a:close/>
                              <a:moveTo>
                                <a:pt x="17590" y="153"/>
                              </a:moveTo>
                              <a:cubicBezTo>
                                <a:pt x="17580" y="146"/>
                                <a:pt x="17570" y="143"/>
                                <a:pt x="17559" y="143"/>
                              </a:cubicBezTo>
                              <a:cubicBezTo>
                                <a:pt x="17543" y="143"/>
                                <a:pt x="17528" y="150"/>
                                <a:pt x="17516" y="166"/>
                              </a:cubicBezTo>
                              <a:cubicBezTo>
                                <a:pt x="17503" y="181"/>
                                <a:pt x="17497" y="199"/>
                                <a:pt x="17497" y="221"/>
                              </a:cubicBezTo>
                              <a:cubicBezTo>
                                <a:pt x="17497" y="372"/>
                                <a:pt x="17497" y="372"/>
                                <a:pt x="17497" y="372"/>
                              </a:cubicBezTo>
                              <a:cubicBezTo>
                                <a:pt x="17450" y="372"/>
                                <a:pt x="17450" y="372"/>
                                <a:pt x="17450" y="372"/>
                              </a:cubicBezTo>
                              <a:cubicBezTo>
                                <a:pt x="17450" y="108"/>
                                <a:pt x="17450" y="108"/>
                                <a:pt x="17450" y="108"/>
                              </a:cubicBezTo>
                              <a:cubicBezTo>
                                <a:pt x="17497" y="108"/>
                                <a:pt x="17497" y="108"/>
                                <a:pt x="17497" y="108"/>
                              </a:cubicBezTo>
                              <a:cubicBezTo>
                                <a:pt x="17497" y="150"/>
                                <a:pt x="17497" y="150"/>
                                <a:pt x="17497" y="150"/>
                              </a:cubicBezTo>
                              <a:cubicBezTo>
                                <a:pt x="17514" y="119"/>
                                <a:pt x="17540" y="103"/>
                                <a:pt x="17573" y="103"/>
                              </a:cubicBezTo>
                              <a:cubicBezTo>
                                <a:pt x="17582" y="103"/>
                                <a:pt x="17594" y="105"/>
                                <a:pt x="17610" y="108"/>
                              </a:cubicBezTo>
                              <a:lnTo>
                                <a:pt x="17590" y="153"/>
                              </a:lnTo>
                              <a:close/>
                              <a:moveTo>
                                <a:pt x="17626" y="240"/>
                              </a:moveTo>
                              <a:cubicBezTo>
                                <a:pt x="17626" y="199"/>
                                <a:pt x="17637" y="166"/>
                                <a:pt x="17659" y="141"/>
                              </a:cubicBezTo>
                              <a:cubicBezTo>
                                <a:pt x="17680" y="116"/>
                                <a:pt x="17709" y="103"/>
                                <a:pt x="17745" y="103"/>
                              </a:cubicBezTo>
                              <a:cubicBezTo>
                                <a:pt x="17783" y="103"/>
                                <a:pt x="17812" y="115"/>
                                <a:pt x="17833" y="139"/>
                              </a:cubicBezTo>
                              <a:cubicBezTo>
                                <a:pt x="17854" y="163"/>
                                <a:pt x="17865" y="197"/>
                                <a:pt x="17865" y="240"/>
                              </a:cubicBezTo>
                              <a:cubicBezTo>
                                <a:pt x="17865" y="282"/>
                                <a:pt x="17854" y="316"/>
                                <a:pt x="17832" y="340"/>
                              </a:cubicBezTo>
                              <a:cubicBezTo>
                                <a:pt x="17811" y="365"/>
                                <a:pt x="17782" y="377"/>
                                <a:pt x="17745" y="377"/>
                              </a:cubicBezTo>
                              <a:cubicBezTo>
                                <a:pt x="17708" y="377"/>
                                <a:pt x="17678" y="365"/>
                                <a:pt x="17657" y="340"/>
                              </a:cubicBezTo>
                              <a:cubicBezTo>
                                <a:pt x="17636" y="315"/>
                                <a:pt x="17626" y="282"/>
                                <a:pt x="17626" y="240"/>
                              </a:cubicBezTo>
                              <a:close/>
                              <a:moveTo>
                                <a:pt x="17675" y="240"/>
                              </a:moveTo>
                              <a:cubicBezTo>
                                <a:pt x="17675" y="306"/>
                                <a:pt x="17698" y="339"/>
                                <a:pt x="17745" y="339"/>
                              </a:cubicBezTo>
                              <a:cubicBezTo>
                                <a:pt x="17767" y="339"/>
                                <a:pt x="17784" y="330"/>
                                <a:pt x="17797" y="312"/>
                              </a:cubicBezTo>
                              <a:cubicBezTo>
                                <a:pt x="17809" y="295"/>
                                <a:pt x="17815" y="270"/>
                                <a:pt x="17815" y="240"/>
                              </a:cubicBezTo>
                              <a:cubicBezTo>
                                <a:pt x="17815" y="174"/>
                                <a:pt x="17792" y="141"/>
                                <a:pt x="17745" y="141"/>
                              </a:cubicBezTo>
                              <a:cubicBezTo>
                                <a:pt x="17724" y="141"/>
                                <a:pt x="17707" y="150"/>
                                <a:pt x="17694" y="168"/>
                              </a:cubicBezTo>
                              <a:cubicBezTo>
                                <a:pt x="17681" y="185"/>
                                <a:pt x="17675" y="209"/>
                                <a:pt x="17675" y="240"/>
                              </a:cubicBezTo>
                              <a:close/>
                              <a:moveTo>
                                <a:pt x="18009" y="377"/>
                              </a:moveTo>
                              <a:cubicBezTo>
                                <a:pt x="17997" y="377"/>
                                <a:pt x="17997" y="377"/>
                                <a:pt x="17997" y="377"/>
                              </a:cubicBezTo>
                              <a:cubicBezTo>
                                <a:pt x="17884" y="107"/>
                                <a:pt x="17884" y="107"/>
                                <a:pt x="17884" y="107"/>
                              </a:cubicBezTo>
                              <a:cubicBezTo>
                                <a:pt x="17935" y="107"/>
                                <a:pt x="17935" y="107"/>
                                <a:pt x="17935" y="107"/>
                              </a:cubicBezTo>
                              <a:cubicBezTo>
                                <a:pt x="18005" y="292"/>
                                <a:pt x="18005" y="292"/>
                                <a:pt x="18005" y="292"/>
                              </a:cubicBezTo>
                              <a:cubicBezTo>
                                <a:pt x="18076" y="107"/>
                                <a:pt x="18076" y="107"/>
                                <a:pt x="18076" y="107"/>
                              </a:cubicBezTo>
                              <a:cubicBezTo>
                                <a:pt x="18125" y="107"/>
                                <a:pt x="18125" y="107"/>
                                <a:pt x="18125" y="107"/>
                              </a:cubicBezTo>
                              <a:lnTo>
                                <a:pt x="18009" y="377"/>
                              </a:lnTo>
                              <a:close/>
                              <a:moveTo>
                                <a:pt x="18384" y="245"/>
                              </a:moveTo>
                              <a:cubicBezTo>
                                <a:pt x="18193" y="245"/>
                                <a:pt x="18193" y="245"/>
                                <a:pt x="18193" y="245"/>
                              </a:cubicBezTo>
                              <a:cubicBezTo>
                                <a:pt x="18193" y="276"/>
                                <a:pt x="18202" y="299"/>
                                <a:pt x="18219" y="316"/>
                              </a:cubicBezTo>
                              <a:cubicBezTo>
                                <a:pt x="18234" y="330"/>
                                <a:pt x="18253" y="338"/>
                                <a:pt x="18276" y="338"/>
                              </a:cubicBezTo>
                              <a:cubicBezTo>
                                <a:pt x="18303" y="338"/>
                                <a:pt x="18325" y="330"/>
                                <a:pt x="18343" y="314"/>
                              </a:cubicBezTo>
                              <a:cubicBezTo>
                                <a:pt x="18363" y="348"/>
                                <a:pt x="18363" y="348"/>
                                <a:pt x="18363" y="348"/>
                              </a:cubicBezTo>
                              <a:cubicBezTo>
                                <a:pt x="18356" y="355"/>
                                <a:pt x="18345" y="362"/>
                                <a:pt x="18330" y="367"/>
                              </a:cubicBezTo>
                              <a:cubicBezTo>
                                <a:pt x="18311" y="374"/>
                                <a:pt x="18290" y="377"/>
                                <a:pt x="18267" y="377"/>
                              </a:cubicBezTo>
                              <a:cubicBezTo>
                                <a:pt x="18234" y="377"/>
                                <a:pt x="18206" y="366"/>
                                <a:pt x="18183" y="343"/>
                              </a:cubicBezTo>
                              <a:cubicBezTo>
                                <a:pt x="18157" y="319"/>
                                <a:pt x="18144" y="285"/>
                                <a:pt x="18144" y="243"/>
                              </a:cubicBezTo>
                              <a:cubicBezTo>
                                <a:pt x="18144" y="200"/>
                                <a:pt x="18157" y="165"/>
                                <a:pt x="18184" y="138"/>
                              </a:cubicBezTo>
                              <a:cubicBezTo>
                                <a:pt x="18207" y="115"/>
                                <a:pt x="18235" y="103"/>
                                <a:pt x="18268" y="103"/>
                              </a:cubicBezTo>
                              <a:cubicBezTo>
                                <a:pt x="18305" y="103"/>
                                <a:pt x="18335" y="114"/>
                                <a:pt x="18356" y="135"/>
                              </a:cubicBezTo>
                              <a:cubicBezTo>
                                <a:pt x="18377" y="155"/>
                                <a:pt x="18387" y="182"/>
                                <a:pt x="18387" y="216"/>
                              </a:cubicBezTo>
                              <a:cubicBezTo>
                                <a:pt x="18387" y="226"/>
                                <a:pt x="18386" y="236"/>
                                <a:pt x="18384" y="245"/>
                              </a:cubicBezTo>
                              <a:close/>
                              <a:moveTo>
                                <a:pt x="18270" y="143"/>
                              </a:moveTo>
                              <a:cubicBezTo>
                                <a:pt x="18249" y="143"/>
                                <a:pt x="18232" y="149"/>
                                <a:pt x="18217" y="163"/>
                              </a:cubicBezTo>
                              <a:cubicBezTo>
                                <a:pt x="18204" y="176"/>
                                <a:pt x="18196" y="192"/>
                                <a:pt x="18195" y="211"/>
                              </a:cubicBezTo>
                              <a:cubicBezTo>
                                <a:pt x="18341" y="211"/>
                                <a:pt x="18341" y="211"/>
                                <a:pt x="18341" y="211"/>
                              </a:cubicBezTo>
                              <a:cubicBezTo>
                                <a:pt x="18341" y="192"/>
                                <a:pt x="18335" y="176"/>
                                <a:pt x="18323" y="163"/>
                              </a:cubicBezTo>
                              <a:cubicBezTo>
                                <a:pt x="18310" y="150"/>
                                <a:pt x="18292" y="143"/>
                                <a:pt x="18270" y="143"/>
                              </a:cubicBezTo>
                              <a:close/>
                              <a:moveTo>
                                <a:pt x="18684" y="377"/>
                              </a:moveTo>
                              <a:cubicBezTo>
                                <a:pt x="18672" y="377"/>
                                <a:pt x="18672" y="377"/>
                                <a:pt x="18672" y="377"/>
                              </a:cubicBezTo>
                              <a:cubicBezTo>
                                <a:pt x="18559" y="107"/>
                                <a:pt x="18559" y="107"/>
                                <a:pt x="18559" y="107"/>
                              </a:cubicBezTo>
                              <a:cubicBezTo>
                                <a:pt x="18610" y="107"/>
                                <a:pt x="18610" y="107"/>
                                <a:pt x="18610" y="107"/>
                              </a:cubicBezTo>
                              <a:cubicBezTo>
                                <a:pt x="18680" y="292"/>
                                <a:pt x="18680" y="292"/>
                                <a:pt x="18680" y="292"/>
                              </a:cubicBezTo>
                              <a:cubicBezTo>
                                <a:pt x="18751" y="107"/>
                                <a:pt x="18751" y="107"/>
                                <a:pt x="18751" y="107"/>
                              </a:cubicBezTo>
                              <a:cubicBezTo>
                                <a:pt x="18800" y="107"/>
                                <a:pt x="18800" y="107"/>
                                <a:pt x="18800" y="107"/>
                              </a:cubicBezTo>
                              <a:lnTo>
                                <a:pt x="18684" y="377"/>
                              </a:lnTo>
                              <a:close/>
                              <a:moveTo>
                                <a:pt x="18859" y="372"/>
                              </a:moveTo>
                              <a:cubicBezTo>
                                <a:pt x="18859" y="148"/>
                                <a:pt x="18859" y="148"/>
                                <a:pt x="18859" y="148"/>
                              </a:cubicBezTo>
                              <a:cubicBezTo>
                                <a:pt x="18823" y="148"/>
                                <a:pt x="18823" y="148"/>
                                <a:pt x="18823" y="148"/>
                              </a:cubicBezTo>
                              <a:cubicBezTo>
                                <a:pt x="18823" y="108"/>
                                <a:pt x="18823" y="108"/>
                                <a:pt x="18823" y="108"/>
                              </a:cubicBezTo>
                              <a:cubicBezTo>
                                <a:pt x="18906" y="108"/>
                                <a:pt x="18906" y="108"/>
                                <a:pt x="18906" y="108"/>
                              </a:cubicBezTo>
                              <a:cubicBezTo>
                                <a:pt x="18906" y="372"/>
                                <a:pt x="18906" y="372"/>
                                <a:pt x="18906" y="372"/>
                              </a:cubicBezTo>
                              <a:lnTo>
                                <a:pt x="18859" y="372"/>
                              </a:lnTo>
                              <a:close/>
                              <a:moveTo>
                                <a:pt x="18884" y="8"/>
                              </a:moveTo>
                              <a:cubicBezTo>
                                <a:pt x="18893" y="8"/>
                                <a:pt x="18900" y="11"/>
                                <a:pt x="18905" y="17"/>
                              </a:cubicBezTo>
                              <a:cubicBezTo>
                                <a:pt x="18911" y="22"/>
                                <a:pt x="18914" y="29"/>
                                <a:pt x="18914" y="37"/>
                              </a:cubicBezTo>
                              <a:cubicBezTo>
                                <a:pt x="18914" y="45"/>
                                <a:pt x="18911" y="52"/>
                                <a:pt x="18905" y="58"/>
                              </a:cubicBezTo>
                              <a:cubicBezTo>
                                <a:pt x="18900" y="63"/>
                                <a:pt x="18893" y="66"/>
                                <a:pt x="18884" y="66"/>
                              </a:cubicBezTo>
                              <a:cubicBezTo>
                                <a:pt x="18877" y="66"/>
                                <a:pt x="18870" y="63"/>
                                <a:pt x="18864" y="58"/>
                              </a:cubicBezTo>
                              <a:cubicBezTo>
                                <a:pt x="18859" y="52"/>
                                <a:pt x="18856" y="45"/>
                                <a:pt x="18856" y="37"/>
                              </a:cubicBezTo>
                              <a:cubicBezTo>
                                <a:pt x="18856" y="29"/>
                                <a:pt x="18859" y="22"/>
                                <a:pt x="18864" y="17"/>
                              </a:cubicBezTo>
                              <a:cubicBezTo>
                                <a:pt x="18870" y="11"/>
                                <a:pt x="18877" y="8"/>
                                <a:pt x="18884" y="8"/>
                              </a:cubicBezTo>
                              <a:close/>
                              <a:moveTo>
                                <a:pt x="18963" y="356"/>
                              </a:moveTo>
                              <a:cubicBezTo>
                                <a:pt x="18980" y="312"/>
                                <a:pt x="18980" y="312"/>
                                <a:pt x="18980" y="312"/>
                              </a:cubicBezTo>
                              <a:cubicBezTo>
                                <a:pt x="19006" y="329"/>
                                <a:pt x="19027" y="338"/>
                                <a:pt x="19043" y="338"/>
                              </a:cubicBezTo>
                              <a:cubicBezTo>
                                <a:pt x="19072" y="338"/>
                                <a:pt x="19086" y="326"/>
                                <a:pt x="19086" y="301"/>
                              </a:cubicBezTo>
                              <a:cubicBezTo>
                                <a:pt x="19086" y="284"/>
                                <a:pt x="19072" y="269"/>
                                <a:pt x="19044" y="256"/>
                              </a:cubicBezTo>
                              <a:cubicBezTo>
                                <a:pt x="19023" y="246"/>
                                <a:pt x="19008" y="239"/>
                                <a:pt x="19001" y="234"/>
                              </a:cubicBezTo>
                              <a:cubicBezTo>
                                <a:pt x="18993" y="229"/>
                                <a:pt x="18987" y="223"/>
                                <a:pt x="18981" y="216"/>
                              </a:cubicBezTo>
                              <a:cubicBezTo>
                                <a:pt x="18976" y="210"/>
                                <a:pt x="18972" y="203"/>
                                <a:pt x="18969" y="196"/>
                              </a:cubicBezTo>
                              <a:cubicBezTo>
                                <a:pt x="18966" y="188"/>
                                <a:pt x="18965" y="181"/>
                                <a:pt x="18965" y="172"/>
                              </a:cubicBezTo>
                              <a:cubicBezTo>
                                <a:pt x="18965" y="150"/>
                                <a:pt x="18973" y="134"/>
                                <a:pt x="18988" y="121"/>
                              </a:cubicBezTo>
                              <a:cubicBezTo>
                                <a:pt x="19004" y="109"/>
                                <a:pt x="19025" y="103"/>
                                <a:pt x="19050" y="103"/>
                              </a:cubicBezTo>
                              <a:cubicBezTo>
                                <a:pt x="19070" y="103"/>
                                <a:pt x="19094" y="109"/>
                                <a:pt x="19123" y="121"/>
                              </a:cubicBezTo>
                              <a:cubicBezTo>
                                <a:pt x="19110" y="165"/>
                                <a:pt x="19110" y="165"/>
                                <a:pt x="19110" y="165"/>
                              </a:cubicBezTo>
                              <a:cubicBezTo>
                                <a:pt x="19091" y="150"/>
                                <a:pt x="19072" y="143"/>
                                <a:pt x="19054" y="143"/>
                              </a:cubicBezTo>
                              <a:cubicBezTo>
                                <a:pt x="19043" y="143"/>
                                <a:pt x="19033" y="145"/>
                                <a:pt x="19025" y="150"/>
                              </a:cubicBezTo>
                              <a:cubicBezTo>
                                <a:pt x="19018" y="156"/>
                                <a:pt x="19014" y="162"/>
                                <a:pt x="19014" y="170"/>
                              </a:cubicBezTo>
                              <a:cubicBezTo>
                                <a:pt x="19014" y="187"/>
                                <a:pt x="19024" y="200"/>
                                <a:pt x="19043" y="209"/>
                              </a:cubicBezTo>
                              <a:cubicBezTo>
                                <a:pt x="19076" y="224"/>
                                <a:pt x="19076" y="224"/>
                                <a:pt x="19076" y="224"/>
                              </a:cubicBezTo>
                              <a:cubicBezTo>
                                <a:pt x="19097" y="234"/>
                                <a:pt x="19112" y="244"/>
                                <a:pt x="19121" y="256"/>
                              </a:cubicBezTo>
                              <a:cubicBezTo>
                                <a:pt x="19131" y="268"/>
                                <a:pt x="19135" y="283"/>
                                <a:pt x="19135" y="301"/>
                              </a:cubicBezTo>
                              <a:cubicBezTo>
                                <a:pt x="19135" y="325"/>
                                <a:pt x="19127" y="344"/>
                                <a:pt x="19110" y="357"/>
                              </a:cubicBezTo>
                              <a:cubicBezTo>
                                <a:pt x="19094" y="370"/>
                                <a:pt x="19071" y="377"/>
                                <a:pt x="19041" y="377"/>
                              </a:cubicBezTo>
                              <a:cubicBezTo>
                                <a:pt x="19014" y="377"/>
                                <a:pt x="18987" y="370"/>
                                <a:pt x="18963" y="356"/>
                              </a:cubicBezTo>
                              <a:close/>
                              <a:moveTo>
                                <a:pt x="19207" y="372"/>
                              </a:moveTo>
                              <a:cubicBezTo>
                                <a:pt x="19207" y="148"/>
                                <a:pt x="19207" y="148"/>
                                <a:pt x="19207" y="148"/>
                              </a:cubicBezTo>
                              <a:cubicBezTo>
                                <a:pt x="19171" y="148"/>
                                <a:pt x="19171" y="148"/>
                                <a:pt x="19171" y="148"/>
                              </a:cubicBezTo>
                              <a:cubicBezTo>
                                <a:pt x="19171" y="108"/>
                                <a:pt x="19171" y="108"/>
                                <a:pt x="19171" y="108"/>
                              </a:cubicBezTo>
                              <a:cubicBezTo>
                                <a:pt x="19254" y="108"/>
                                <a:pt x="19254" y="108"/>
                                <a:pt x="19254" y="108"/>
                              </a:cubicBezTo>
                              <a:cubicBezTo>
                                <a:pt x="19254" y="372"/>
                                <a:pt x="19254" y="372"/>
                                <a:pt x="19254" y="372"/>
                              </a:cubicBezTo>
                              <a:lnTo>
                                <a:pt x="19207" y="372"/>
                              </a:lnTo>
                              <a:close/>
                              <a:moveTo>
                                <a:pt x="19233" y="8"/>
                              </a:moveTo>
                              <a:cubicBezTo>
                                <a:pt x="19241" y="8"/>
                                <a:pt x="19248" y="11"/>
                                <a:pt x="19254" y="17"/>
                              </a:cubicBezTo>
                              <a:cubicBezTo>
                                <a:pt x="19259" y="22"/>
                                <a:pt x="19262" y="29"/>
                                <a:pt x="19262" y="37"/>
                              </a:cubicBezTo>
                              <a:cubicBezTo>
                                <a:pt x="19262" y="45"/>
                                <a:pt x="19259" y="52"/>
                                <a:pt x="19254" y="58"/>
                              </a:cubicBezTo>
                              <a:cubicBezTo>
                                <a:pt x="19248" y="63"/>
                                <a:pt x="19241" y="66"/>
                                <a:pt x="19233" y="66"/>
                              </a:cubicBezTo>
                              <a:cubicBezTo>
                                <a:pt x="19225" y="66"/>
                                <a:pt x="19218" y="63"/>
                                <a:pt x="19213" y="58"/>
                              </a:cubicBezTo>
                              <a:cubicBezTo>
                                <a:pt x="19207" y="52"/>
                                <a:pt x="19204" y="45"/>
                                <a:pt x="19204" y="37"/>
                              </a:cubicBezTo>
                              <a:cubicBezTo>
                                <a:pt x="19204" y="29"/>
                                <a:pt x="19207" y="22"/>
                                <a:pt x="19213" y="17"/>
                              </a:cubicBezTo>
                              <a:cubicBezTo>
                                <a:pt x="19218" y="11"/>
                                <a:pt x="19225" y="8"/>
                                <a:pt x="19233" y="8"/>
                              </a:cubicBezTo>
                              <a:close/>
                              <a:moveTo>
                                <a:pt x="19311" y="240"/>
                              </a:moveTo>
                              <a:cubicBezTo>
                                <a:pt x="19311" y="199"/>
                                <a:pt x="19323" y="166"/>
                                <a:pt x="19344" y="141"/>
                              </a:cubicBezTo>
                              <a:cubicBezTo>
                                <a:pt x="19366" y="116"/>
                                <a:pt x="19395" y="103"/>
                                <a:pt x="19431" y="103"/>
                              </a:cubicBezTo>
                              <a:cubicBezTo>
                                <a:pt x="19469" y="103"/>
                                <a:pt x="19498" y="115"/>
                                <a:pt x="19519" y="139"/>
                              </a:cubicBezTo>
                              <a:cubicBezTo>
                                <a:pt x="19540" y="163"/>
                                <a:pt x="19550" y="197"/>
                                <a:pt x="19550" y="240"/>
                              </a:cubicBezTo>
                              <a:cubicBezTo>
                                <a:pt x="19550" y="282"/>
                                <a:pt x="19540" y="316"/>
                                <a:pt x="19518" y="340"/>
                              </a:cubicBezTo>
                              <a:cubicBezTo>
                                <a:pt x="19497" y="365"/>
                                <a:pt x="19468" y="377"/>
                                <a:pt x="19431" y="377"/>
                              </a:cubicBezTo>
                              <a:cubicBezTo>
                                <a:pt x="19393" y="377"/>
                                <a:pt x="19364" y="365"/>
                                <a:pt x="19343" y="340"/>
                              </a:cubicBezTo>
                              <a:cubicBezTo>
                                <a:pt x="19322" y="315"/>
                                <a:pt x="19311" y="282"/>
                                <a:pt x="19311" y="240"/>
                              </a:cubicBezTo>
                              <a:close/>
                              <a:moveTo>
                                <a:pt x="19361" y="240"/>
                              </a:moveTo>
                              <a:cubicBezTo>
                                <a:pt x="19361" y="306"/>
                                <a:pt x="19384" y="339"/>
                                <a:pt x="19431" y="339"/>
                              </a:cubicBezTo>
                              <a:cubicBezTo>
                                <a:pt x="19453" y="339"/>
                                <a:pt x="19470" y="330"/>
                                <a:pt x="19483" y="312"/>
                              </a:cubicBezTo>
                              <a:cubicBezTo>
                                <a:pt x="19495" y="295"/>
                                <a:pt x="19501" y="270"/>
                                <a:pt x="19501" y="240"/>
                              </a:cubicBezTo>
                              <a:cubicBezTo>
                                <a:pt x="19501" y="174"/>
                                <a:pt x="19478" y="141"/>
                                <a:pt x="19431" y="141"/>
                              </a:cubicBezTo>
                              <a:cubicBezTo>
                                <a:pt x="19410" y="141"/>
                                <a:pt x="19393" y="150"/>
                                <a:pt x="19380" y="168"/>
                              </a:cubicBezTo>
                              <a:cubicBezTo>
                                <a:pt x="19367" y="185"/>
                                <a:pt x="19361" y="209"/>
                                <a:pt x="19361" y="240"/>
                              </a:cubicBezTo>
                              <a:close/>
                              <a:moveTo>
                                <a:pt x="19762" y="372"/>
                              </a:moveTo>
                              <a:cubicBezTo>
                                <a:pt x="19762" y="219"/>
                                <a:pt x="19762" y="219"/>
                                <a:pt x="19762" y="219"/>
                              </a:cubicBezTo>
                              <a:cubicBezTo>
                                <a:pt x="19762" y="190"/>
                                <a:pt x="19758" y="171"/>
                                <a:pt x="19750" y="160"/>
                              </a:cubicBezTo>
                              <a:cubicBezTo>
                                <a:pt x="19741" y="148"/>
                                <a:pt x="19727" y="143"/>
                                <a:pt x="19707" y="143"/>
                              </a:cubicBezTo>
                              <a:cubicBezTo>
                                <a:pt x="19696" y="143"/>
                                <a:pt x="19685" y="146"/>
                                <a:pt x="19673" y="152"/>
                              </a:cubicBezTo>
                              <a:cubicBezTo>
                                <a:pt x="19662" y="159"/>
                                <a:pt x="19653" y="167"/>
                                <a:pt x="19647" y="176"/>
                              </a:cubicBezTo>
                              <a:cubicBezTo>
                                <a:pt x="19647" y="372"/>
                                <a:pt x="19647" y="372"/>
                                <a:pt x="19647" y="372"/>
                              </a:cubicBezTo>
                              <a:cubicBezTo>
                                <a:pt x="19600" y="372"/>
                                <a:pt x="19600" y="372"/>
                                <a:pt x="19600" y="372"/>
                              </a:cubicBezTo>
                              <a:cubicBezTo>
                                <a:pt x="19600" y="108"/>
                                <a:pt x="19600" y="108"/>
                                <a:pt x="19600" y="108"/>
                              </a:cubicBezTo>
                              <a:cubicBezTo>
                                <a:pt x="19632" y="108"/>
                                <a:pt x="19632" y="108"/>
                                <a:pt x="19632" y="108"/>
                              </a:cubicBezTo>
                              <a:cubicBezTo>
                                <a:pt x="19647" y="142"/>
                                <a:pt x="19647" y="142"/>
                                <a:pt x="19647" y="142"/>
                              </a:cubicBezTo>
                              <a:cubicBezTo>
                                <a:pt x="19662" y="116"/>
                                <a:pt x="19687" y="103"/>
                                <a:pt x="19722" y="103"/>
                              </a:cubicBezTo>
                              <a:cubicBezTo>
                                <a:pt x="19780" y="103"/>
                                <a:pt x="19809" y="138"/>
                                <a:pt x="19809" y="209"/>
                              </a:cubicBezTo>
                              <a:cubicBezTo>
                                <a:pt x="19809" y="372"/>
                                <a:pt x="19809" y="372"/>
                                <a:pt x="19809" y="372"/>
                              </a:cubicBezTo>
                              <a:lnTo>
                                <a:pt x="19762" y="372"/>
                              </a:lnTo>
                              <a:close/>
                              <a:moveTo>
                                <a:pt x="20227" y="130"/>
                              </a:moveTo>
                              <a:cubicBezTo>
                                <a:pt x="20204" y="163"/>
                                <a:pt x="20204" y="163"/>
                                <a:pt x="20204" y="163"/>
                              </a:cubicBezTo>
                              <a:cubicBezTo>
                                <a:pt x="20199" y="158"/>
                                <a:pt x="20191" y="153"/>
                                <a:pt x="20179" y="149"/>
                              </a:cubicBezTo>
                              <a:cubicBezTo>
                                <a:pt x="20167" y="145"/>
                                <a:pt x="20155" y="143"/>
                                <a:pt x="20143" y="143"/>
                              </a:cubicBezTo>
                              <a:cubicBezTo>
                                <a:pt x="20118" y="143"/>
                                <a:pt x="20097" y="152"/>
                                <a:pt x="20082" y="169"/>
                              </a:cubicBezTo>
                              <a:cubicBezTo>
                                <a:pt x="20067" y="187"/>
                                <a:pt x="20060" y="212"/>
                                <a:pt x="20060" y="243"/>
                              </a:cubicBezTo>
                              <a:cubicBezTo>
                                <a:pt x="20060" y="274"/>
                                <a:pt x="20068" y="297"/>
                                <a:pt x="20083" y="313"/>
                              </a:cubicBezTo>
                              <a:cubicBezTo>
                                <a:pt x="20098" y="330"/>
                                <a:pt x="20119" y="338"/>
                                <a:pt x="20147" y="338"/>
                              </a:cubicBezTo>
                              <a:cubicBezTo>
                                <a:pt x="20168" y="338"/>
                                <a:pt x="20189" y="330"/>
                                <a:pt x="20210" y="313"/>
                              </a:cubicBezTo>
                              <a:cubicBezTo>
                                <a:pt x="20229" y="353"/>
                                <a:pt x="20229" y="353"/>
                                <a:pt x="20229" y="353"/>
                              </a:cubicBezTo>
                              <a:cubicBezTo>
                                <a:pt x="20203" y="369"/>
                                <a:pt x="20172" y="377"/>
                                <a:pt x="20135" y="377"/>
                              </a:cubicBezTo>
                              <a:cubicBezTo>
                                <a:pt x="20099" y="377"/>
                                <a:pt x="20069" y="365"/>
                                <a:pt x="20046" y="341"/>
                              </a:cubicBezTo>
                              <a:cubicBezTo>
                                <a:pt x="20022" y="317"/>
                                <a:pt x="20011" y="284"/>
                                <a:pt x="20011" y="243"/>
                              </a:cubicBezTo>
                              <a:cubicBezTo>
                                <a:pt x="20011" y="201"/>
                                <a:pt x="20023" y="167"/>
                                <a:pt x="20047" y="141"/>
                              </a:cubicBezTo>
                              <a:cubicBezTo>
                                <a:pt x="20072" y="116"/>
                                <a:pt x="20105" y="103"/>
                                <a:pt x="20148" y="103"/>
                              </a:cubicBezTo>
                              <a:cubicBezTo>
                                <a:pt x="20161" y="103"/>
                                <a:pt x="20176" y="106"/>
                                <a:pt x="20192" y="112"/>
                              </a:cubicBezTo>
                              <a:cubicBezTo>
                                <a:pt x="20208" y="118"/>
                                <a:pt x="20220" y="123"/>
                                <a:pt x="20227" y="130"/>
                              </a:cubicBezTo>
                              <a:close/>
                              <a:moveTo>
                                <a:pt x="20427" y="342"/>
                              </a:moveTo>
                              <a:cubicBezTo>
                                <a:pt x="20408" y="365"/>
                                <a:pt x="20380" y="377"/>
                                <a:pt x="20341" y="377"/>
                              </a:cubicBezTo>
                              <a:cubicBezTo>
                                <a:pt x="20320" y="377"/>
                                <a:pt x="20302" y="370"/>
                                <a:pt x="20287" y="355"/>
                              </a:cubicBezTo>
                              <a:cubicBezTo>
                                <a:pt x="20272" y="340"/>
                                <a:pt x="20264" y="321"/>
                                <a:pt x="20264" y="298"/>
                              </a:cubicBezTo>
                              <a:cubicBezTo>
                                <a:pt x="20264" y="272"/>
                                <a:pt x="20276" y="249"/>
                                <a:pt x="20300" y="231"/>
                              </a:cubicBezTo>
                              <a:cubicBezTo>
                                <a:pt x="20323" y="212"/>
                                <a:pt x="20353" y="203"/>
                                <a:pt x="20389" y="203"/>
                              </a:cubicBezTo>
                              <a:cubicBezTo>
                                <a:pt x="20399" y="203"/>
                                <a:pt x="20410" y="205"/>
                                <a:pt x="20423" y="209"/>
                              </a:cubicBezTo>
                              <a:cubicBezTo>
                                <a:pt x="20423" y="166"/>
                                <a:pt x="20404" y="145"/>
                                <a:pt x="20366" y="145"/>
                              </a:cubicBezTo>
                              <a:cubicBezTo>
                                <a:pt x="20336" y="145"/>
                                <a:pt x="20314" y="153"/>
                                <a:pt x="20298" y="169"/>
                              </a:cubicBezTo>
                              <a:cubicBezTo>
                                <a:pt x="20278" y="130"/>
                                <a:pt x="20278" y="130"/>
                                <a:pt x="20278" y="130"/>
                              </a:cubicBezTo>
                              <a:cubicBezTo>
                                <a:pt x="20287" y="122"/>
                                <a:pt x="20299" y="116"/>
                                <a:pt x="20315" y="111"/>
                              </a:cubicBezTo>
                              <a:cubicBezTo>
                                <a:pt x="20331" y="106"/>
                                <a:pt x="20346" y="103"/>
                                <a:pt x="20360" y="103"/>
                              </a:cubicBezTo>
                              <a:cubicBezTo>
                                <a:pt x="20398" y="103"/>
                                <a:pt x="20426" y="112"/>
                                <a:pt x="20444" y="129"/>
                              </a:cubicBezTo>
                              <a:cubicBezTo>
                                <a:pt x="20461" y="147"/>
                                <a:pt x="20470" y="174"/>
                                <a:pt x="20470" y="212"/>
                              </a:cubicBezTo>
                              <a:cubicBezTo>
                                <a:pt x="20470" y="307"/>
                                <a:pt x="20470" y="307"/>
                                <a:pt x="20470" y="307"/>
                              </a:cubicBezTo>
                              <a:cubicBezTo>
                                <a:pt x="20470" y="330"/>
                                <a:pt x="20476" y="346"/>
                                <a:pt x="20490" y="353"/>
                              </a:cubicBezTo>
                              <a:cubicBezTo>
                                <a:pt x="20490" y="377"/>
                                <a:pt x="20490" y="377"/>
                                <a:pt x="20490" y="377"/>
                              </a:cubicBezTo>
                              <a:cubicBezTo>
                                <a:pt x="20471" y="377"/>
                                <a:pt x="20457" y="374"/>
                                <a:pt x="20448" y="369"/>
                              </a:cubicBezTo>
                              <a:cubicBezTo>
                                <a:pt x="20438" y="363"/>
                                <a:pt x="20431" y="354"/>
                                <a:pt x="20427" y="342"/>
                              </a:cubicBezTo>
                              <a:close/>
                              <a:moveTo>
                                <a:pt x="20423" y="242"/>
                              </a:moveTo>
                              <a:cubicBezTo>
                                <a:pt x="20408" y="239"/>
                                <a:pt x="20398" y="238"/>
                                <a:pt x="20392" y="238"/>
                              </a:cubicBezTo>
                              <a:cubicBezTo>
                                <a:pt x="20368" y="238"/>
                                <a:pt x="20349" y="244"/>
                                <a:pt x="20334" y="256"/>
                              </a:cubicBezTo>
                              <a:cubicBezTo>
                                <a:pt x="20319" y="268"/>
                                <a:pt x="20311" y="282"/>
                                <a:pt x="20311" y="299"/>
                              </a:cubicBezTo>
                              <a:cubicBezTo>
                                <a:pt x="20311" y="326"/>
                                <a:pt x="20327" y="340"/>
                                <a:pt x="20360" y="340"/>
                              </a:cubicBezTo>
                              <a:cubicBezTo>
                                <a:pt x="20384" y="340"/>
                                <a:pt x="20404" y="329"/>
                                <a:pt x="20423" y="306"/>
                              </a:cubicBezTo>
                              <a:lnTo>
                                <a:pt x="20423" y="242"/>
                              </a:lnTo>
                              <a:close/>
                              <a:moveTo>
                                <a:pt x="20687" y="153"/>
                              </a:moveTo>
                              <a:cubicBezTo>
                                <a:pt x="20677" y="146"/>
                                <a:pt x="20666" y="143"/>
                                <a:pt x="20656" y="143"/>
                              </a:cubicBezTo>
                              <a:cubicBezTo>
                                <a:pt x="20639" y="143"/>
                                <a:pt x="20625" y="150"/>
                                <a:pt x="20613" y="166"/>
                              </a:cubicBezTo>
                              <a:cubicBezTo>
                                <a:pt x="20600" y="181"/>
                                <a:pt x="20594" y="199"/>
                                <a:pt x="20594" y="221"/>
                              </a:cubicBezTo>
                              <a:cubicBezTo>
                                <a:pt x="20594" y="372"/>
                                <a:pt x="20594" y="372"/>
                                <a:pt x="20594" y="372"/>
                              </a:cubicBezTo>
                              <a:cubicBezTo>
                                <a:pt x="20547" y="372"/>
                                <a:pt x="20547" y="372"/>
                                <a:pt x="20547" y="372"/>
                              </a:cubicBezTo>
                              <a:cubicBezTo>
                                <a:pt x="20547" y="108"/>
                                <a:pt x="20547" y="108"/>
                                <a:pt x="20547" y="108"/>
                              </a:cubicBezTo>
                              <a:cubicBezTo>
                                <a:pt x="20594" y="108"/>
                                <a:pt x="20594" y="108"/>
                                <a:pt x="20594" y="108"/>
                              </a:cubicBezTo>
                              <a:cubicBezTo>
                                <a:pt x="20594" y="150"/>
                                <a:pt x="20594" y="150"/>
                                <a:pt x="20594" y="150"/>
                              </a:cubicBezTo>
                              <a:cubicBezTo>
                                <a:pt x="20611" y="119"/>
                                <a:pt x="20636" y="103"/>
                                <a:pt x="20670" y="103"/>
                              </a:cubicBezTo>
                              <a:cubicBezTo>
                                <a:pt x="20678" y="103"/>
                                <a:pt x="20691" y="105"/>
                                <a:pt x="20706" y="108"/>
                              </a:cubicBezTo>
                              <a:lnTo>
                                <a:pt x="20687" y="153"/>
                              </a:lnTo>
                              <a:close/>
                              <a:moveTo>
                                <a:pt x="20962" y="245"/>
                              </a:moveTo>
                              <a:cubicBezTo>
                                <a:pt x="20772" y="245"/>
                                <a:pt x="20772" y="245"/>
                                <a:pt x="20772" y="245"/>
                              </a:cubicBezTo>
                              <a:cubicBezTo>
                                <a:pt x="20772" y="276"/>
                                <a:pt x="20780" y="299"/>
                                <a:pt x="20797" y="316"/>
                              </a:cubicBezTo>
                              <a:cubicBezTo>
                                <a:pt x="20812" y="330"/>
                                <a:pt x="20831" y="338"/>
                                <a:pt x="20855" y="338"/>
                              </a:cubicBezTo>
                              <a:cubicBezTo>
                                <a:pt x="20882" y="338"/>
                                <a:pt x="20904" y="330"/>
                                <a:pt x="20922" y="314"/>
                              </a:cubicBezTo>
                              <a:cubicBezTo>
                                <a:pt x="20942" y="348"/>
                                <a:pt x="20942" y="348"/>
                                <a:pt x="20942" y="348"/>
                              </a:cubicBezTo>
                              <a:cubicBezTo>
                                <a:pt x="20934" y="355"/>
                                <a:pt x="20923" y="362"/>
                                <a:pt x="20908" y="367"/>
                              </a:cubicBezTo>
                              <a:cubicBezTo>
                                <a:pt x="20890" y="374"/>
                                <a:pt x="20869" y="377"/>
                                <a:pt x="20846" y="377"/>
                              </a:cubicBezTo>
                              <a:cubicBezTo>
                                <a:pt x="20812" y="377"/>
                                <a:pt x="20784" y="366"/>
                                <a:pt x="20761" y="343"/>
                              </a:cubicBezTo>
                              <a:cubicBezTo>
                                <a:pt x="20735" y="319"/>
                                <a:pt x="20722" y="285"/>
                                <a:pt x="20722" y="243"/>
                              </a:cubicBezTo>
                              <a:cubicBezTo>
                                <a:pt x="20722" y="200"/>
                                <a:pt x="20736" y="165"/>
                                <a:pt x="20762" y="138"/>
                              </a:cubicBezTo>
                              <a:cubicBezTo>
                                <a:pt x="20786" y="115"/>
                                <a:pt x="20814" y="103"/>
                                <a:pt x="20846" y="103"/>
                              </a:cubicBezTo>
                              <a:cubicBezTo>
                                <a:pt x="20884" y="103"/>
                                <a:pt x="20913" y="114"/>
                                <a:pt x="20935" y="135"/>
                              </a:cubicBezTo>
                              <a:cubicBezTo>
                                <a:pt x="20955" y="155"/>
                                <a:pt x="20966" y="182"/>
                                <a:pt x="20966" y="216"/>
                              </a:cubicBezTo>
                              <a:cubicBezTo>
                                <a:pt x="20966" y="226"/>
                                <a:pt x="20965" y="236"/>
                                <a:pt x="20962" y="245"/>
                              </a:cubicBezTo>
                              <a:close/>
                              <a:moveTo>
                                <a:pt x="20848" y="143"/>
                              </a:moveTo>
                              <a:cubicBezTo>
                                <a:pt x="20828" y="143"/>
                                <a:pt x="20810" y="149"/>
                                <a:pt x="20796" y="163"/>
                              </a:cubicBezTo>
                              <a:cubicBezTo>
                                <a:pt x="20782" y="176"/>
                                <a:pt x="20775" y="192"/>
                                <a:pt x="20773" y="211"/>
                              </a:cubicBezTo>
                              <a:cubicBezTo>
                                <a:pt x="20919" y="211"/>
                                <a:pt x="20919" y="211"/>
                                <a:pt x="20919" y="211"/>
                              </a:cubicBezTo>
                              <a:cubicBezTo>
                                <a:pt x="20919" y="192"/>
                                <a:pt x="20913" y="176"/>
                                <a:pt x="20901" y="163"/>
                              </a:cubicBezTo>
                              <a:cubicBezTo>
                                <a:pt x="20888" y="150"/>
                                <a:pt x="20871" y="143"/>
                                <a:pt x="20848" y="143"/>
                              </a:cubicBezTo>
                              <a:close/>
                            </a:path>
                          </a:pathLst>
                        </a:custGeom>
                        <a:solidFill>
                          <a:srgbClr val="FFFFFF"/>
                        </a:solidFill>
                        <a:ln>
                          <a:noFill/>
                        </a:ln>
                        <a:extLst>
                          <a:ext uri="{91240B29-F687-4F45-9708-019B960494DF}">
                            <a14:hiddenLine xmlns:a14="http://schemas.microsoft.com/office/drawing/2010/main" w="9525">
                              <a:solidFill>
                                <a:srgbClr val="FFFFFF"/>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VCover_Group" o:spid="_x0000_s1026" style="position:absolute;margin-left:-18.7pt;margin-top:-19pt;width:560pt;height:808pt;z-index:251661312" coordorigin="335,340" coordsize="11200,16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NwAAAABSZ2h0bG9uZwAAAt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BkUAAAABAAAAbQAAAKAA&#10;AAFIAADNAAAABikAGAAB/9j/4AAQSkZJRgABAgAASABIAAD/7QAMQWRvYmVfQ00AAv/uAA5BZG9i&#10;ZQBkgAAAAAH/2wCEAAwICAgJCAwJCQwRCwoLERUPDAwPFRgTExUTExgRDAwMDAwMEQwMDAwMDAwM&#10;DAwMDAwMDAwMDAwMDAwMDAwMDAwBDQsLDQ4NEA4OEBQODg4UFA4ODg4UEQwMDAwMEREMDAwMDAwR&#10;DAwMDAwMDAwMDAwMDAwMDAwMDAwMDAwMDAwMDP/AABEIAKAAbQ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AAAAAAB/9sAhAAGBAQEBQQGBQUGCQYFBgkLCAYGCAsMCgoLCgoMEAwMDAwMDBAMDAwMDAwMDAwM&#10;DAwMDAwMDAwMDAwMDAwMDAwMAQcHBw0MDRgQEBgUDg4OFBQODg4OFBEMDAwMDBERDAwMDAwMEQwM&#10;DAwMDAwMDAwMDAwMDAwMDAwMDAwMDAwMDAz/wAARCAQ3AtwDAREAAhEBAxEB/90ABABc/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Q3AAAAAFJnaHRsb25nAAAC2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&#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AAAAAAH/2wCEAAYEBAQFBAYFBQYJ&#10;BgUGCQsIBgYICwwKCgsKCgwQDAwMDAwMEAwMDAwMDAwMDAwMDAwMDAwMDAwMDAwMDAwMDAwBBwcH&#10;DQwNGBAQGBQODg4UFA4ODg4UEQwMDAwMEREMDAwMDAwRDAwMDAwMDAwMDAwMDAwMDAwMDAwMDAwM&#10;DAwMDP/AABEIBDcC2wMBEQACEQEDEQH/3QAEAFz/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ver_Yellow" o:spid="_x0000_s1027" type="#_x0000_t75" alt="Report Cover ORANGE BLEND 96dpi rgb q8" style="position:absolute;left:335;top:342;width:10942;height:16157;visibility:hidden;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6Fw7EAAAA2wAAAA8AAABkcnMvZG93bnJldi54bWxEj0FrwkAUhO9C/8PyCr3ppqWIjW5EhNJC&#10;QWhsPD+yL9lo9m3Ibk3qr3cLgsdhZr5hVuvRtuJMvW8cK3ieJSCIS6cbrhX87N+nCxA+IGtsHZOC&#10;P/Kwzh4mK0y1G/ibznmoRYSwT1GBCaFLpfSlIYt+5jri6FWutxii7Gupexwi3LbyJUnm0mLDccFg&#10;R1tD5Sn/tQqqzS7/CKY4XCj5Gt52i9wfi61ST4/jZgki0Bju4Vv7Uyt4ncP/l/g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6Fw7EAAAA2wAAAA8AAAAAAAAAAAAAAAAA&#10;nwIAAGRycy9kb3ducmV2LnhtbFBLBQYAAAAABAAEAPcAAACQAwAAAAA=&#10;">
                <v:imagedata r:id="rId3" o:title="Report Cover ORANGE BLEND 96dpi rgb q8"/>
              </v:shape>
              <v:shape id="Cover_Blue" o:spid="_x0000_s1028" type="#_x0000_t75" alt="Report Cover BLUE BLEND 96dpi rgb q8" style="position:absolute;left:335;top:342;width:10942;height:16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FbBAAAA2wAAAA8AAABkcnMvZG93bnJldi54bWxEj91qwkAUhO8F32E5Qu90Uyttia4igmgv&#10;/XmA0+xpNjZ7NmSPJr59VxB6OczMN8xi1fta3aiNVWADr5MMFHERbMWlgfNpO/4EFQXZYh2YDNwp&#10;wmo5HCwwt6HjA92OUqoE4ZijASfS5FrHwpHHOAkNcfJ+QutRkmxLbVvsEtzXeppl79pjxWnBYUMb&#10;R8Xv8eoN7L77r3NHzq7lYrdvXmjKxdWYl1G/noMS6uU//GzvrYHZBzy+pB+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BFbBAAAA2wAAAA8AAAAAAAAAAAAAAAAAnwIA&#10;AGRycy9kb3ducmV2LnhtbFBLBQYAAAAABAAEAPcAAACNAwAAAAA=&#10;">
                <v:imagedata r:id="rId4" o:title="Report Cover BLUE BLEND 96dpi rgb q8"/>
              </v:shape>
              <v:group id="Logo_grp" o:spid="_x0000_s1029" style="position:absolute;left:9577;top:674;width:1752;height:1140" coordorigin="657,482" coordsize="4534,2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Freeform 285" o:spid="_x0000_s1030" style="position:absolute;left:657;top:482;width:4534;height:2950;visibility:visible;mso-wrap-style:square;v-text-anchor:top" coordsize="18075,1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uqMIA&#10;AADbAAAADwAAAGRycy9kb3ducmV2LnhtbESPQWsCMRSE74X+h/AEbzVrkdJujSLCQsGTdgWPj81z&#10;E9y8LEnUrb/eFASPw8x8w8yXg+vEhUK0nhVMJwUI4sZry62C+rd6+wQRE7LGzjMp+KMIy8XryxxL&#10;7a+8pcsutSJDOJaowKTUl1LGxpDDOPE9cfaOPjhMWYZW6oDXDHedfC+KD+nQcl4w2NPaUHPanZ2C&#10;GLrqbMxqejj29bq+bey+qaxS49Gw+gaRaEjP8KP9oxXMvuD/S/4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6owgAAANsAAAAPAAAAAAAAAAAAAAAAAJgCAABkcnMvZG93&#10;bnJldi54bWxQSwUGAAAAAAQABAD1AAAAhwMAAAAA&#10;" path="m17843,4714v,1385,-1120,2507,-2502,2507c13959,7221,12839,6099,12839,4714v,-1385,1120,-2507,2502,-2507c16723,2207,17843,3329,17843,4714m4355,34v-364,,-364,,-364,c3991,1341,3991,1341,3991,1341v364,,364,,364,l4355,34xm7779,432c7750,64,7428,,7157,,6725,,6597,246,6597,437v,489,859,324,859,543c7456,1029,7412,1115,7224,1115v-228,,-302,-81,-302,-192c6547,923,6547,923,6547,923v11,349,352,452,667,452c7430,1375,7821,1306,7821,926v,-482,-867,-332,-867,-538c6954,332,6980,260,7177,260v199,,230,89,245,172l7779,432xm10407,45v-365,,-365,,-365,c10042,1351,10042,1351,10042,1351v365,,365,,365,l10407,45xm13640,688v,-167,-50,-398,-315,-398c13060,290,13010,521,13010,688v,166,50,397,315,397c13590,1085,13640,854,13640,688t354,c13994,1159,13677,1375,13325,1375v-351,,-669,-216,-669,-687c12656,216,12974,,13325,v352,,669,216,669,688m17188,457v,-286,-218,-435,-497,-435c16420,22,16313,168,16262,247v-5,,-5,,-5,c16257,56,16257,56,16257,56v-360,,-360,,-360,c15897,1358,15897,1358,15897,1358v376,,376,,376,c16273,611,16273,611,16273,611v,-198,129,-301,295,-301c16807,310,16812,472,16812,568v,790,,790,,790c17188,1358,17188,1358,17188,1358r,-901xm682,8857v306,,306,,306,c988,8721,988,8721,988,8721v-826,,-826,,-826,c162,8857,162,8857,162,8857v307,,307,,307,c469,9492,469,9492,469,9492v213,,213,,213,l682,8857xm1855,9138v,345,,345,,345c2077,9483,2077,9483,2077,9483v,-770,,-770,,-770c1855,8713,1855,8713,1855,8713v,291,,291,,291c1440,9004,1440,9004,1440,9004v,-291,,-291,,-291c1218,8713,1218,8713,1218,8713v,770,,770,,770c1440,9483,1440,9483,1440,9483v,-345,,-345,,-345l1855,9138xm3226,8719v-814,,-814,,-814,c2412,9490,2412,9490,2412,9490v840,,840,,840,c3252,9354,3252,9354,3252,9354v-613,,-613,,-613,c2639,9154,2639,9154,2639,9154v539,,539,,539,c3178,9018,3178,9018,3178,9018v-539,,-539,,-539,c2639,8856,2639,8856,2639,8856v587,,587,,587,l3226,8719xm6357,9194v257,,257,,257,c6566,9350,6396,9364,6345,9364v-157,,-321,-54,-321,-265c6024,8901,6176,8822,6341,8822v164,,242,97,242,127c6814,8949,6814,8949,6814,8949v-12,-107,-146,-260,-485,-260c5955,8688,5788,8886,5788,9097v,270,242,403,508,403c6498,9500,6583,9431,6642,9383v22,97,22,97,22,97c6819,9480,6819,9480,6819,9480v,-415,,-415,,-415c6357,9065,6357,9065,6357,9065r,129xm5493,8709v-222,,-222,,-222,c5271,9480,5271,9480,5271,9480v222,,222,,222,l5493,8709xm7753,9141v,346,,346,,346c7974,9487,7974,9487,7974,9487v,-771,,-771,,-771c7753,8716,7753,8716,7753,8716v,292,,292,,292c7338,9008,7338,9008,7338,9008v,-292,,-292,,-292c7116,8716,7116,8716,7116,8716v,771,,771,,771c7338,9487,7338,9487,7338,9487v,-346,,-346,,-346l7753,9141xm8733,8852v307,,307,,307,c9040,8716,9040,8716,9040,8716v-826,,-826,,-826,c8214,8852,8214,8852,8214,8852v307,,307,,307,c8521,9487,8521,9487,8521,9487v212,,212,,212,l8733,8852xm10302,8846v307,,307,,307,c10609,8709,10609,8709,10609,8709v-826,,-826,,-826,c9783,8846,9783,8846,9783,8846v307,,307,,307,c10090,9480,10090,9480,10090,9480v212,,212,,212,l10302,8846xm11000,9088v,216,157,269,268,269c11380,9357,11537,9304,11537,9088v,-216,-157,-270,-269,-270c11157,8818,11000,8872,11000,9088t-207,c10793,8726,11137,8682,11268,8682v131,,476,44,476,406c11744,9449,11399,9493,11268,9493v-131,,-475,-44,-475,-405m14017,8709v-222,,-222,,-222,c13795,9480,13795,9480,13795,9480v222,,222,,222,l14017,8709xm14867,9198v257,,257,,257,c15076,9354,14907,9367,14856,9367v-157,,-322,-54,-322,-265c14534,8905,14687,8825,14852,8825v163,,241,97,241,127c15324,8952,15324,8952,15324,8952v-12,-106,-146,-260,-485,-260c14466,8691,14298,8890,14298,9100v,271,242,404,509,404c15009,9504,15093,9434,15152,9387v23,96,23,96,23,96c15329,9483,15329,9483,15329,9483v,-415,,-415,,-415c14867,9068,14867,9068,14867,9068r,130xm16263,9144v,346,,346,,346c16485,9490,16485,9490,16485,9490v,-771,,-771,,-771c16263,8719,16263,8719,16263,8719v,292,,292,,292c15849,9011,15849,9011,15849,9011v,-292,,-292,,-292c15626,8719,15626,8719,15626,8719v,771,,771,,771c15849,9490,15849,9490,15849,9490v,-346,,-346,,-346l16263,9144xm17243,8856v307,,307,,307,c17550,8719,17550,8719,17550,8719v-826,,-826,,-826,c16724,8856,16724,8856,16724,8856v307,,307,,307,c17031,9490,17031,9490,17031,9490v212,,212,,212,l17243,8856xm12689,9243v,95,62,257,423,257c13199,9500,13503,9480,13503,9248v,-139,-124,-181,-260,-207c13002,8995,13002,8995,13002,8995v-41,-8,-105,-21,-105,-81c12897,8845,12991,8822,13070,8822v180,,197,82,203,116c13471,8938,13471,8938,13471,8938v-1,-94,-83,-249,-386,-249c12763,8689,12704,8840,12704,8926v,170,155,198,315,226c13125,9172,13125,9172,13125,9172v105,19,179,35,179,96c13304,9349,13195,9367,13097,9367v-180,,-208,-81,-209,-124l12689,9243xm4561,9052v112,,167,-28,167,-104c4728,8907,4703,8847,4576,8847v-268,,-268,,-268,c4308,9052,4308,9052,4308,9052r253,xm4530,9182v-222,,-222,,-222,c4308,9482,4308,9482,4308,9482v-212,,-212,,-212,c4096,8715,4096,8715,4096,8715v523,,523,,523,c4893,8715,4941,8866,4943,8932v4,87,-105,198,-196,189c4745,9120,4976,9482,4976,9482v-254,,-254,,-254,m2600,4167v932,723,932,723,932,723c3583,4844,3628,4795,3672,4746,2615,4146,2615,4146,2615,4146v-5,7,-10,14,-15,21m4008,3954v-9,86,-22,162,-36,223c2687,3951,2687,3951,2687,3951v1,-12,2,-24,3,-37c4008,3954,4008,3954,4008,3954m2690,3851v,-5,,-10,-1,-15c4019,3629,4019,3629,4019,3629v5,92,3,181,-4,263c2690,3851,2690,3851,2690,3851t-149,381c2547,4226,2552,4220,2558,4215v926,718,926,718,926,718c3436,4975,3386,5017,3332,5058,2541,4232,2541,4232,2541,4232t88,-614c2626,3612,2623,3607,2620,3602,3709,2807,3709,2807,3709,2807v48,56,90,115,126,175c2629,3618,2629,3618,2629,3618m3975,3328v19,80,32,160,39,237c2682,3773,2682,3773,2682,3773v-1,-9,-4,-18,-6,-28c3975,3328,3975,3328,3975,3328m2658,3685v-1,-3,-2,-6,-3,-9c3865,3037,3865,3037,3865,3037v40,75,70,153,93,230c2658,3685,2658,3685,2658,3685m3469,2595v74,51,139,107,196,165c2585,3548,2585,3548,2585,3548v-15,-21,-32,-41,-50,-60c3469,2595,3469,2595,3469,2595m2415,3398v-4,-2,-8,-4,-12,-6c2943,2366,2943,2366,2943,2366v73,19,142,41,206,65c2415,3398,2415,3398,2415,3398m112,3958v,,1,-103,33,-257c1434,3906,1434,3906,1434,3906v-7,28,-11,48,-11,52c112,3958,112,3958,112,3958t47,-319c178,3561,204,3473,241,3380v1225,433,1225,433,1225,433c1461,3824,1457,3835,1454,3846,159,3639,159,3639,159,3639t2489,453c2649,4089,2651,4086,2652,4083v1198,414,1198,414,1198,414c3810,4567,3765,4633,3713,4697,2648,4092,2648,4092,2648,4092m266,3322v29,-66,65,-134,107,-203c1511,3720,1511,3720,1511,3720v-7,12,-14,24,-19,35c266,3322,266,3322,266,3322m1951,4643v18,-11,35,-21,52,-31c1639,7044,1639,7044,1639,7044v-457,,-457,,-457,c1951,4643,1951,4643,1951,4643t-481,289c1537,4893,1600,4855,1660,4819,531,7044,531,7044,531,7044v-528,,-528,,-528,c3,7044,1,7019,,6976,1470,4932,1470,4932,1470,4932t-250,149c1260,5058,1298,5035,1335,5013,3,6864,3,6864,3,6864v,-3,,-6,,-10c28,6492,203,5686,1220,5081m407,3066v43,-64,91,-128,148,-190c1569,3628,1569,3628,1569,3628v-10,13,-18,25,-26,37c407,3066,407,3066,407,3066m1762,4758v37,-22,72,-44,107,-65c1115,7044,1115,7044,1115,7044v-514,,-514,,-514,c1762,4758,1762,4758,1762,4758m2292,2277v14,1,27,2,40,2c2147,3334,2147,3334,2147,3334v-7,,-13,,-20,c2129,2276,2129,2276,2129,2276v53,,107,,163,1m2396,2283v70,4,137,10,202,18c2260,3344,2260,3344,2260,3344v-17,-3,-33,-5,-49,-7c2396,2283,2396,2283,2396,2283m1874,3387v-8,3,-17,6,-25,10c1347,2388,1347,2388,1347,2388v63,-20,131,-37,201,-52c1874,3387,1874,3387,1874,3387t613,59c2481,3441,2475,3437,2469,3432v741,-976,741,-976,741,-976c3284,2487,3352,2522,3413,2560v-926,886,-926,886,-926,886m2661,2309v77,11,150,25,219,41c2345,3367,2345,3367,2345,3367v-8,-3,-16,-5,-24,-8c2661,2309,2661,2309,2661,2309m1977,3354v-15,4,-30,8,-44,12c1610,2323,1610,2323,1610,2323v62,-11,127,-20,195,-28c1977,3354,1977,3354,1977,3354m1083,2489v63,-30,130,-58,202,-83c1793,3426,1793,3426,1793,3426v-11,6,-22,11,-32,18c1083,2489,1083,2489,1083,2489m824,2637v62,-43,128,-83,201,-120c1710,3481,1710,3481,1710,3481v-11,9,-22,17,-32,26c824,2637,824,2637,824,2637t1240,703c2055,3341,2047,3342,2039,3343,1868,2289,1868,2289,1868,2289v63,-6,129,-10,198,-12c2064,3340,2064,3340,2064,3340m598,2830v53,-54,111,-106,175,-155c1632,3551,1632,3551,1632,3551v-8,9,-16,18,-24,27c598,2830,598,2830,598,2830m2764,5880v393,1164,393,1164,393,1164c2682,7044,2682,7044,2682,7044,2494,5880,2494,5880,2494,5880r270,xm2393,5656v-69,40,-139,82,-209,124c2184,4497,2184,4497,2184,4497v7,-5,14,-9,20,-13c2393,5656,2393,5656,2393,5656t246,-145c2577,5547,2515,5584,2452,5621,2262,4446,2262,4446,2262,4446v4,-3,9,-7,14,-9c2639,5511,2639,5511,2639,5511t-518,367c2121,7044,2121,7044,2121,7044v-418,,-418,,-418,c2073,4568,2073,4568,2073,4568v17,-11,33,-21,48,-31c2121,5819,2121,5819,2121,5819v-32,19,-64,39,-97,59l2121,5878xm3281,5096v-52,39,-107,78,-164,116c2463,4300,2463,4300,2463,4300v11,-9,21,-17,31,-26c3281,5096,3281,5096,3281,5096t-851,783c2618,7044,2618,7044,2618,7044v-434,,-434,,-434,c2184,5879,2184,5879,2184,5879r246,xm4111,6597c3599,5883,3599,5883,3599,5883v512,2,512,2,512,2l4111,6597xm2862,5376v-55,34,-111,68,-168,102c2330,4399,2330,4399,2330,4399v7,-4,13,-9,20,-14c2862,5376,2862,5376,2862,5376t203,-129c3016,5279,2967,5311,2916,5343,2402,4348,2402,4348,2402,4348v4,-3,8,-6,11,-9c3065,5247,3065,5247,3065,5247t58,635c3723,7044,3723,7044,3723,7044v-500,,-500,,-500,c2830,5881,2830,5881,2830,5881r293,1xm3522,5883v589,822,589,822,589,822c4111,7044,4111,7044,4111,7044v-316,,-316,,-316,c3194,5882,3194,5882,3194,5882r328,1xm2674,4024v1,-4,2,-7,3,-11c3956,4239,3956,4239,3956,4239v-10,40,-20,70,-26,89c3915,4366,3899,4404,3880,4441,2674,4024,2674,4024,2674,4024m6479,3398v-102,,-527,24,-757,487c4211,3880,4211,3880,4211,3880v27,-102,59,-198,94,-287c8312,2990,8312,2990,8312,2990v198,228,362,524,461,906c7228,3890,7228,3890,7228,3890,6995,3473,6583,3398,6479,3398t912,1152c7384,4308,7336,4117,7266,3965v1526,5,1526,5,1526,5c8831,4141,8859,4329,8869,4535v8,147,6,284,-4,415c7391,4711,7391,4711,7391,4711v2,-52,2,-106,,-161m6421,2210v65,,311,-1,625,67c4610,3053,4610,3053,4610,3053v652,-847,1696,-843,1811,-843m4186,5343v-26,-114,-47,-235,-61,-364c7700,6809,7700,6809,7700,6809v-428,236,-852,312,-1035,319c4186,5343,4186,5343,4186,5343m7185,2311v344,93,743,271,1067,613c4340,3513,4340,3513,4340,3513v59,-133,124,-252,197,-359c7185,2311,7185,2311,7185,2311m6538,7128c6056,7114,4623,6970,4213,5453,6538,7128,6538,7128,6538,7128m6522,5948v235,-4,455,-122,615,-349c8520,6052,8520,6052,8520,6052v-203,320,-471,551,-743,713c4117,4891,4117,4891,4117,4891v-8,-91,-13,-186,-14,-285c5615,5101,5615,5101,5615,5101v135,640,561,853,907,847m7179,5534v113,-187,188,-437,208,-748c8858,5024,8858,5024,8858,5024v-37,385,-146,702,-298,963c7179,5534,7179,5534,7179,5534m5688,3959v-51,124,-89,275,-105,459c4144,4185,4144,4185,4144,4185v13,-80,29,-157,47,-231c5688,3959,5688,3959,5688,3959t-115,613c5569,4738,5578,4886,5599,5017,4103,4528,4103,4528,4103,4528v,-8,-1,-15,-1,-21c4110,4420,4120,4338,4132,4258v1445,235,1445,235,1445,235c5575,4518,5574,4545,5573,4572m11055,2217v317,11,578,58,792,131c9418,2713,9418,2713,9418,2713v320,-295,829,-523,1637,-496m12693,4267v-174,468,-636,790,-1183,1119c9875,5089,9875,5089,9875,5089v35,-23,71,-46,108,-68c11121,4344,11387,4190,11441,3946v1323,7,1323,7,1323,7c12742,4107,12709,4222,12693,4267m11987,2402v760,331,833,1029,787,1477c11451,3872,11451,3872,11451,3872v2,-22,3,-45,3,-68c11454,3543,11244,3246,10860,3275v-556,42,-674,594,-674,623c8875,3898,8875,3898,8875,3898v,,5,-610,454,-1096c11987,2402,11987,2402,11987,2402m8766,6984v,,-41,-356,152,-811c11414,6984,11414,6984,11414,6984v-2648,,-2648,,-2648,m11414,5443v-203,120,-415,243,-627,375c12874,5825,12874,5825,12874,5825v,1159,,1159,,1159c11655,6984,11655,6984,11655,6984,8949,6105,8949,6105,8949,6105v144,-306,396,-650,838,-957l11414,5443xm2018,48v-388,,-388,,-388,c1335,1010,1335,1010,1335,1010v-5,,-5,,-5,c1044,48,1044,48,1044,48v-407,,-407,,-407,c1135,1354,1135,1354,1135,1354v383,,383,,383,l2018,48xm1418,10390v-544,,-544,,-544,c76,11719,76,11719,76,11719v481,,481,,481,c717,11453,717,11453,717,11453v848,,848,,848,c1722,11719,1722,11719,1722,11719v481,,481,,481,l1418,10390xm1147,10709v305,516,305,516,305,516c865,11225,865,11225,865,11225r282,-516xm3845,10390v,921,,921,,921c3845,11394,3779,11524,3405,11524v-383,,-427,-130,-433,-213c2972,10390,2972,10390,2972,10390v-471,,-471,,-471,c2501,11307,2501,11307,2501,11307v,131,94,288,474,410c3100,11744,3257,11761,3418,11761v160,,326,-19,468,-55c4265,11598,4316,11424,4316,11307v,-917,,-917,,-917l3845,10390xm6441,10795v19,-44,-12,-168,-132,-257c6086,10374,5660,10369,5537,10369v-559,,-823,156,-860,367c4639,10951,4843,11055,5091,11105v295,58,748,58,898,149c6102,11320,6081,11424,5980,11478v-60,33,-207,60,-364,62c5459,11544,5289,11524,5186,11461v-79,-47,-98,-101,-98,-136c4630,11325,4630,11325,4630,11325v15,126,116,257,320,343c5120,11739,5396,11762,5512,11761v254,-2,521,-21,716,-93c6514,11560,6636,11245,6372,11084v-144,-85,-414,-118,-540,-131c5745,10944,5311,10904,5257,10871v-103,-23,-156,-42,-144,-133c5129,10629,5298,10583,5528,10585v323,4,477,102,471,210l6441,10795xm6668,10390v,228,,228,,228c7361,10618,7361,10618,7361,10618v,1101,,1101,,1101c7833,11719,7833,11719,7833,11719v,-1101,,-1101,,-1101c8501,10618,8501,10618,8501,10618v,-228,,-228,,-228l6668,10390xm8793,11719v471,,471,,471,c9264,11194,9264,11194,9264,11194v553,,553,,553,c9981,11194,10093,11238,10100,11327v-7,97,-7,202,,268c10106,11639,10125,11679,10162,11719v506,,506,,506,c10668,11669,10668,11669,10668,11669v-50,-18,-88,-34,-88,-109c10577,11493,10570,11318,10558,11263v-25,-120,-176,-153,-254,-184c10457,11026,10558,10984,10615,10870v56,-115,9,-210,-22,-269c10526,10458,10294,10396,10065,10390v-1272,,-1272,,-1272,l8793,11719xm9264,10618v638,,638,,638,c10112,10618,10188,10673,10188,10768v28,130,-170,198,-280,198c9264,10966,9264,10966,9264,10966r,-348xm12232,10390v-543,,-543,,-543,c10891,11719,10891,11719,10891,11719v480,,480,,480,c11531,11453,11531,11453,11531,11453v848,,848,,848,c12536,11719,12536,11719,12536,11719v481,,481,,481,l12232,10390xm11962,10709v304,516,304,516,304,516c11679,11225,11679,11225,11679,11225r283,-516xm13328,10390v,1329,,1329,,1329c14894,11719,14894,11719,14894,11719v,-228,,-228,,-228c13799,11491,13799,11491,13799,11491v,-1101,,-1101,,-1101l13328,10390xm15664,10390v-471,,-471,,-471,c15193,11719,15193,11719,15193,11719v471,,471,,471,l15664,10390xm17290,10390v-543,,-543,,-543,c15950,11719,15950,11719,15950,11719v480,,480,,480,c16590,11453,16590,11453,16590,11453v848,,848,,848,c17595,11719,17595,11719,17595,11719v480,,480,,480,l17290,10390xm17020,10709v305,516,305,516,305,516c16738,11225,16738,11225,16738,11225r282,-516xm208,8132v17211,,17211,,17211,c17419,8068,17419,8068,17419,8068v-17211,,-17211,,-17211,c208,8132,208,8132,208,8132xe" fillcolor="#004990" stroked="f">
                  <v:path arrowok="t" o:connecttype="custom" o:connectlocs="1951,108;1862,108;3422,173;3988,14;248,2187;465,2185;605,2380;1595,2306;1672,2378;1945,2379;1945,2293;2661,2219;2827,2212;3516,2184;3801,2354;4079,2260;4195,2187;3235,2236;3183,2318;1027,2186;1005,992;642,1057;673,946;636,875;28,993;67,833;416,1209;139,721;539,836;338,599;582,842;272,624;150,710;548,1450;427,1767;610,1474;584,1103;710,1475;986,1085;1854,1141;1050,1340;1057,1368;1853,1200;1029,1136;2477,1276;2226,978;2924,1752;381,340;288,2686;746,2939;1502,2823;1319,2727;2132,2663;2676,2927;2556,2701;3265,2939;3461,2606;4161,2873;4369,2024" o:connectangles="0,0,0,0,0,0,0,0,0,0,0,0,0,0,0,0,0,0,0,0,0,0,0,0,0,0,0,0,0,0,0,0,0,0,0,0,0,0,0,0,0,0,0,0,0,0,0,0,0,0,0,0,0,0,0,0,0,0,0"/>
                  <o:lock v:ext="edit" aspectratio="t" verticies="t"/>
                </v:shape>
                <v:group id="Group 286" o:spid="_x0000_s1031" style="position:absolute;left:657;top:1026;width:4485;height:1274" coordorigin="657,1026" coordsize="4485,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shape id="Freeform 287" o:spid="_x0000_s1032" style="position:absolute;left:3870;top:1026;width:1272;height:1274;visibility:visible;mso-wrap-style:square;v-text-anchor:top" coordsize="5073,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qz8UA&#10;AADbAAAADwAAAGRycy9kb3ducmV2LnhtbESPT2sCMRTE7wW/Q3hCbzVrS6WsRhFB264X6z88PpPn&#10;7uLmZdmkun57IxR6HGbmN8xo0tpKXKjxpWMF/V4Cglg7U3KuYLuZv3yA8AHZYOWYFNzIw2TceRph&#10;atyVf+iyDrmIEPYpKihCqFMpvS7Iou+5mjh6J9dYDFE2uTQNXiPcVvI1SQbSYslxocCaZgXp8/rX&#10;KtBvmrPPbDdf7BeZPX8fluG2Oir13G2nQxCB2vAf/mt/GQXvfXh8iT9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irPxQAAANsAAAAPAAAAAAAAAAAAAAAAAJgCAABkcnMv&#10;ZG93bnJldi54bWxQSwUGAAAAAAQABAD1AAAAigMAAAAA&#10;" path="m2536,c1136,,,1137,,2539,,3941,1136,5078,2536,5078v1402,,2537,-1137,2537,-2539c5073,1137,3938,,2536,xm2557,66c3907,79,4997,1171,5008,2523v-446,,-446,,-446,c4566,2472,4562,2409,4543,2369v-25,-48,-16,-101,-37,-105c4486,2260,4458,2264,4470,2236v12,-29,-4,-61,20,-61c4514,2175,4543,2171,4551,2195v8,24,,53,24,57c4599,2256,4587,2207,4583,2191v-4,-16,-16,-8,-20,-36c4559,2127,4551,2070,4555,2054v4,-16,8,-8,12,-61c4571,1941,4547,1827,4538,1811v-8,-16,25,-4,25,-4c4563,1807,4547,1763,4530,1747v-16,-17,-32,-41,-40,-21c4482,1747,4470,1755,4450,1734v-20,-20,-57,-173,-16,-202c4474,1504,4466,1496,4470,1480v4,-16,-28,-49,-28,-73c4442,1383,4417,1346,4446,1342v17,-2,24,17,36,33c4494,1391,4510,1403,4502,1346v-8,-56,-125,-250,-178,-278c4272,1039,4268,1072,4280,1072v23,,4,40,-12,40c4252,1112,4284,1124,4252,1124v-33,,-12,-4,-33,c4199,1128,4231,1136,4199,1140v-32,4,-61,-20,-85,-12c4090,1136,4098,1169,4106,1185v8,16,-20,44,-20,64c4086,1270,4041,1286,4033,1253v-8,-32,-4,-40,-36,-40c3965,1213,3965,1205,3952,1225v-12,20,8,28,-16,28c3912,1253,3888,1237,3876,1274v-12,36,-12,32,-33,32c3823,1306,3811,1274,3811,1233v,-40,12,-81,-20,-77c3759,1161,3771,1156,3738,1161v-32,4,-20,-25,-48,-9c3682,1157,3677,1160,3673,1162,3367,916,2979,768,2557,766r,-700xm1628,3497v-40,,-40,-57,-81,-57c1507,3440,1463,3428,1463,3428v,,48,-129,-45,-154c1325,3250,1354,3246,1309,3194v-44,-53,-65,-41,-81,-41c1212,3153,1188,3113,1172,3105v-16,-8,-53,-16,-53,4c1119,3129,1099,3145,1099,3109v,-37,-12,-65,-24,-45c1063,3084,1046,3113,1030,3113v-16,,-16,-8,-16,28c1014,3177,1030,3206,1006,3218v-24,12,-24,48,-40,56c965,3275,963,3275,962,3274,916,3169,879,3059,854,2945v8,-15,23,-1,23,14c877,2983,901,3044,917,3052v16,8,24,20,24,20c941,3072,921,3028,925,2983v4,-44,16,-24,-4,-48c901,2911,889,2894,877,2894v-13,,-37,-48,-17,-48c881,2846,889,2838,889,2814v,-25,-4,-37,-4,-37c885,2777,844,2777,840,2797v-2,11,-5,13,-10,12c821,2743,816,2675,814,2607v38,-2,153,-10,160,5c982,2628,977,2721,998,2729v20,8,,-109,12,-121c1014,2603,1020,2596,1026,2588v284,,284,,284,c1320,3229,1841,3746,2492,3783v,526,,526,,526c2130,4297,1795,4174,1522,3973v6,-14,13,-31,22,-52c1588,3812,1628,3893,1669,3852v40,-40,44,-125,44,-161c1713,3654,1778,3654,1786,3610v8,-45,-117,-113,-158,-113xm889,1629v-4,-12,-4,-28,-4,-28c921,1589,921,1589,921,1589v,,32,,53,4c994,1597,986,1613,974,1629v-13,17,-17,17,-37,21c917,1654,905,1654,905,1654v,,8,-7,-24,-11c848,1639,893,1641,889,1629xm1438,1286v25,8,41,20,77,20c1552,1306,1580,1294,1547,1274v-32,-21,-72,4,-72,-25c1475,1235,1473,1221,1468,1212v42,-34,85,-65,130,-95c1562,1143,1515,1186,1555,1221v61,53,57,-4,82,-24c1661,1177,1669,1165,1693,1156v24,-8,12,-52,41,-52c1762,1104,1754,1104,1782,1092v28,-12,20,-29,57,-29c1875,1063,1863,1055,1899,1031v36,-24,49,-20,36,-48c1925,958,1921,974,1914,953v180,-71,375,-113,578,-120c2492,1352,2492,1352,2492,1352v-67,4,-132,13,-195,26c2298,1368,2299,1358,2299,1346v,-60,-36,-68,8,-97c2352,1221,2344,1201,2368,1169v24,-33,61,-57,12,-57c2332,1112,2307,1152,2295,1136v-12,-16,28,-24,,-32c2267,1096,2243,1096,2251,1068v8,-29,4,-18,44,-18c2336,1050,2323,1003,2287,999v-36,-4,-152,-18,-180,11c2079,1038,2105,1043,2065,1039v-40,-4,-20,-16,-73,-4c1940,1047,1935,1031,1923,1055v-12,25,-32,33,-52,33c1851,1088,1835,1092,1835,1112v,20,8,57,-17,53c1818,1165,1715,1158,1719,1214v4,57,-22,31,-26,60c1689,1302,1685,1306,1737,1310v53,4,49,-6,49,34c1786,1384,1802,1472,1782,1492v-20,20,-43,28,-15,40c1776,1536,1780,1536,1782,1535v-1,3,-1,8,,18c1786,1589,1743,1617,1743,1629v,11,-22,12,-28,43c1623,1754,1544,1849,1480,1954v-3,-12,-9,-18,-17,-13c1438,1953,1437,1992,1418,1985v-44,-16,8,-89,-8,-109c1394,1856,1362,1767,1333,1799v-28,32,-44,73,-44,101c1289,1928,1289,1949,1277,1981v-12,32,-20,40,-41,44c1216,2030,1220,2025,1208,2062v-12,36,-16,77,-36,60c1151,2106,1143,2054,1159,2030v17,-25,37,-33,,-49c1123,1965,1107,1989,1115,1953v8,-37,16,-29,,-49c1099,1884,1058,1864,1087,1811v28,-52,28,-64,72,-97c1204,1682,1184,1702,1236,1674v53,-28,53,-45,101,-53c1386,1613,1374,1577,1382,1553v8,-25,-8,-49,-20,-29c1349,1544,1341,1569,1321,1569v-20,,-24,12,-12,-25c1321,1508,1285,1504,1297,1480v12,-24,,-77,16,-89c1329,1379,1349,1363,1366,1350v16,-12,32,-32,32,-44c1398,1294,1370,1314,1357,1330v-11,16,-84,77,-88,105c1265,1464,1269,1484,1240,1496v-28,12,4,53,-24,24c1201,1505,1192,1499,1190,1492v72,-92,154,-176,243,-252c1428,1260,1426,1282,1438,1286xm1632,1096v,,-3,2,-9,5c1626,1099,1629,1098,1631,1096v1,,1,,1,xm2473,2450v15,14,13,39,19,56c2492,2523,2492,2523,2492,2523v-375,,-375,,-375,c2131,2324,2289,2163,2492,2138v,247,,247,,247c2473,2397,2449,2396,2449,2422v,28,4,8,24,28xm2752,2511v-12,-13,28,-17,28,-17c2790,2498,2806,2515,2804,2523v-33,,-33,,-33,c2764,2520,2757,2515,2752,2511xm2821,2110v4,-16,12,-32,20,-48c2849,2046,2825,2034,2817,2005v-8,-28,4,-32,24,-40c2861,1957,2867,1931,2867,1907v,-25,14,-79,40,-59c2923,1860,2942,1852,2938,1872v-4,20,-8,44,-40,89c2865,2005,2918,2038,2934,2038v16,,48,-25,73,-25c3031,2013,3023,2042,3003,2054v-21,12,-29,24,-53,24c2926,2078,2958,2159,2942,2143v-16,-16,-44,,-44,c2898,2143,2898,2190,2890,2203v-19,-17,-39,-34,-61,-48c2822,2140,2818,2120,2821,2110xm3245,2462v,20,24,20,65,44c3321,2513,3327,2518,3330,2523v-287,,-287,,-287,c3044,2514,3046,2505,3047,2498v4,-24,24,-48,49,-72c3120,2401,3156,2454,3156,2454v20,-16,20,-16,20,-16c3197,2422,3197,2405,3217,2393v20,-12,40,-4,32,12c3241,2422,3245,2442,3245,2462xm3391,2450v-4,-16,28,-41,28,-65c3419,2361,3464,2347,3479,2349v65,8,41,69,41,69c3520,2418,3500,2430,3484,2442v-16,12,56,36,72,48c3572,2502,3552,2515,3552,2515v,,-4,2,-7,8c3440,2523,3440,2523,3440,2523v-15,-23,-46,-61,-49,-73xm3249,3719v-4,12,-16,20,-16,20c3233,3739,3217,3719,3209,3707v-8,-12,,-65,,-65c3245,3650,3253,3707,3249,3719xm2118,2588v239,,239,,239,c2353,2594,2352,2602,2352,2612v,24,-29,24,4,56c2388,2700,2320,2688,2368,2709v49,20,65,8,93,12c2489,2725,2489,2769,2469,2769v,,-52,-20,-85,16c2352,2822,2340,2834,2323,2846v-15,11,9,26,-11,51c2205,2830,2131,2717,2118,2588xm1376,2523v2,-51,7,-100,16,-149c1406,2382,1411,2381,1406,2357v-8,-36,4,-24,,-52c1414,2274,1422,2244,1432,2214v33,-6,52,1,71,-11c1523,2191,1511,2215,1527,2191v17,-24,20,-64,-12,-93c1502,2087,1494,2081,1488,2076v59,-120,138,-229,234,-322c1725,1769,1727,1786,1725,1811v-4,57,-4,101,9,122c1745,1953,1798,2017,1802,1989v4,-28,29,-40,45,-81c1863,1868,1859,1850,1899,1826v41,-24,49,-12,73,-16c1996,1806,2014,1734,2042,1734v29,,50,-6,78,-18c2149,1703,2200,1672,2180,1665v-21,-9,-42,29,-26,-7c2170,1621,2178,1601,2186,1621v8,20,29,61,24,12c2206,1585,2186,1573,2206,1569v21,-4,-8,-16,25,-45c2263,1496,2263,1500,2267,1476v1,-7,5,-17,8,-27c2345,1432,2418,1421,2492,1417v,656,,656,,656c2254,2099,2066,2287,2052,2523r-676,xm1098,2523v9,-21,3,-48,17,-57c1135,2454,1147,2478,1164,2462v16,-16,8,-44,28,-49c1212,2409,1212,2434,1236,2413v25,-20,-24,-52,8,-52c1277,2361,1293,2369,1313,2353v10,-8,13,-12,18,-12c1320,2400,1313,2461,1311,2523r-213,xm1156,2300v32,,36,25,24,49c1167,2373,1147,2361,1127,2361v-20,,-36,20,-52,20c1058,2381,1038,2377,1038,2361v,-16,25,-65,25,-105c1063,2215,1038,2264,1030,2280v-8,16,-12,57,-32,61c977,2345,969,2325,961,2300v-8,-24,25,-40,41,-56c1018,2228,1014,2207,1014,2191v,-16,-45,-4,-69,-28c921,2139,1018,2131,1018,2131v12,-13,53,-4,57,24c1079,2183,1071,2215,1087,2224v16,8,52,4,44,32c1123,2284,1123,2300,1156,2300xm1353,2247v-8,2,-17,2,-20,9c1329,2268,1281,2288,1281,2260v,-28,65,-41,65,-41c1352,2218,1357,2219,1362,2219v-3,10,-6,19,-9,28xm2557,2588v19,,19,,19,c2610,2617,2604,2618,2651,2612v57,-9,45,-17,81,-13c2768,2603,2768,2583,2784,2608v17,24,9,-9,17,24c2809,2664,2841,2648,2813,2676v-29,29,-53,20,-29,29c2809,2713,2780,2721,2809,2713v28,-8,24,12,32,-21c2849,2660,2805,2624,2853,2616v48,-8,53,-21,61,16c2922,2668,2926,2656,2934,2676v4,11,13,14,15,20c2947,2703,2944,2709,2941,2716v-3,3,-6,8,-11,13c2894,2769,2885,2753,2869,2806v-3,10,-6,20,-8,28c2853,2841,2845,2849,2837,2856v-2,-3,-5,-8,-8,-14c2809,2802,2801,2818,2772,2818v-28,,-64,16,-44,-33c2748,2737,2772,2725,2703,2725v-68,,-68,20,-100,8c2570,2721,2554,2741,2558,2696v4,-44,16,-52,8,-72c2563,2616,2561,2607,2557,2599r,-11xm3555,2588v7,17,14,33,14,40c3569,2640,3516,2644,3496,2648v-20,4,-41,-12,-41,-24c3455,2618,3454,2603,3452,2588r103,xm3002,2739v2,-2,3,-3,5,-6c3009,2729,3011,2721,3013,2711v9,-24,15,-48,20,-73c3051,2670,3094,2690,3112,2700v20,13,44,-4,72,-20c3213,2664,3213,2680,3213,2696v,17,12,25,12,49c3225,2769,3181,2789,3181,2814v,24,-29,20,-49,20c3112,2834,3086,2821,3063,2826v-16,4,-48,-4,-72,-12c2981,2810,2974,2806,2969,2800v12,-19,23,-40,33,-61xm3160,3493v,-21,33,-33,33,-33c3205,3464,3217,3464,3217,3485v,20,-4,20,-8,36c3205,3537,3176,3525,3164,3525v-12,,-4,-12,-4,-32xm3176,2886v13,4,41,13,53,29c3241,2931,3261,2939,3282,2955v20,16,12,4,24,32c3318,3016,3318,3036,3322,3048v4,12,40,32,40,32c3362,3080,3374,3089,3387,3101v12,12,20,64,28,76c3423,3190,3451,3177,3451,3177v,,33,-12,49,-28c3516,3133,3528,3141,3532,3153v4,12,-24,33,-32,45c3492,3210,3472,3230,3447,3234v-24,4,-28,,-52,-20c3371,3194,3371,3194,3362,3177v-8,-16,-32,-16,-32,-32c3330,3129,3294,3105,3294,3105v,,-16,-29,-16,-57c3278,3020,3253,3004,3253,3004r-77,-118xm3609,2890v-32,,-12,25,-28,37c3564,2939,3552,2927,3540,2915v-12,-12,-20,-16,-24,-33c3512,2866,3476,2858,3484,2822v8,-37,40,-8,40,-8c3524,2814,3544,2810,3544,2834v,24,16,12,37,12c3601,2846,3601,2842,3625,2842v24,,20,16,24,36c3653,2899,3641,2890,3609,2890xm3076,2588v41,,41,,41,c3104,2592,3090,2591,3076,2588xm2784,3202v4,-16,37,8,37,8c2845,3226,2837,3246,2833,3258v-4,12,-24,4,-37,c2784,3254,2793,3242,2784,3230v-8,-12,-4,-12,,-28xm3605,2349v,-12,32,-12,32,4c3637,2369,3657,2393,3657,2418v,24,-20,44,-36,44c3605,2462,3597,2450,3593,2426v-4,-25,12,-77,12,-77xm982,1452v8,24,-8,28,-8,28c974,1480,925,1484,905,1468v-20,-16,3,-62,3,-62c908,1406,941,1403,957,1399v17,-4,41,12,29,24c974,1435,974,1427,982,1452xm905,1759v-32,-12,-20,-29,-20,-29c913,1702,913,1702,913,1702v20,8,20,8,20,8c953,1718,933,1710,949,1714v8,2,10,5,10,10c952,1738,945,1752,938,1765v-8,1,-20,-1,-33,-6xm1375,2588v678,,678,,678,c2065,2733,2143,2859,2258,2939v-1,1,-2,2,-3,4c2235,2967,2174,3028,2178,3072v4,45,24,105,8,114c2170,3194,2158,3210,2158,3238v,28,73,85,93,105c2271,3363,2320,3408,2348,3416v28,8,12,16,40,c2417,3400,2461,3396,2469,3408v3,4,12,2,23,-4c2492,3718,2492,3718,2492,3718,1875,3682,1386,3192,1375,2588xm2558,3375v32,-4,61,9,65,29c2627,3424,2659,3432,2696,3432v36,,28,24,15,53c2700,3513,2696,3549,2696,3549v,,72,45,84,101c2784,3670,2788,3687,2789,3701v-73,13,-148,21,-225,21c2561,3722,2559,3721,2557,3721v,-345,,-345,,-345c2557,3376,2558,3376,2558,3375xm2557,3786v2,,4,,7,c2630,3786,2695,3781,2759,3771v-7,5,-9,18,-3,65c2768,3925,2817,3909,2817,3925v,16,-16,41,-4,73c2825,4030,2865,4026,2869,4071v4,44,-8,48,29,52c2934,4127,3023,4148,3043,4107v20,-40,129,-69,129,-117c3172,3941,3209,3937,3229,3937v20,,-20,-60,-4,-85c3241,3828,3330,3792,3342,3751v12,-40,-28,-141,-24,-190c3319,3550,3326,3539,3336,3527v218,-166,379,-400,446,-670c3812,2859,3842,2867,3847,2870v13,8,25,65,41,65c3904,2935,3900,2882,3912,2894v12,13,28,33,36,73c3957,3008,3969,3052,3985,3080v16,29,40,41,40,41c4025,3121,4058,3101,4066,3048v8,-52,-12,-52,12,-77c4102,2947,4125,2923,4138,2882v21,-60,73,-101,73,-101c4211,2781,4223,2797,4256,2834v2,2,4,5,6,7c4133,3671,3420,4306,2557,4312r,-526xm2557,831v410,2,787,147,1082,388c3631,1236,3625,1251,3617,1270v-18,41,32,68,12,93c3609,1387,3589,1379,3601,1419v12,41,61,37,48,53c3637,1488,3589,1452,3581,1472v-9,20,40,36,12,44c3564,1524,3540,1492,3564,1540v25,49,57,61,57,85c3621,1650,3662,1682,3625,1702v-36,20,-36,41,-40,-8c3581,1646,3585,1640,3564,1605v-16,-28,-44,-16,-40,-69c3528,1484,3504,1464,3484,1452v-21,-13,-25,80,-5,117c3500,1605,3500,1585,3504,1613v4,28,28,45,4,41c3484,1650,3500,1617,3463,1617v-36,,-60,-12,-60,4c3403,1637,3439,1637,3423,1654v-11,11,3,18,-2,24c3240,1514,3010,1401,2753,1363v,,,,,c2756,1336,2743,1295,2759,1295v16,,40,6,37,25c2794,1338,2815,1365,2823,1352v9,-14,9,-14,-2,-35c2810,1295,2770,1282,2767,1263v-3,-19,-11,-24,5,-30c2772,1233,2794,1244,2815,1241v22,-2,54,-16,20,-37c2799,1182,2756,1169,2748,1185v-8,16,,35,-19,35c2710,1220,2670,1217,2667,1233v-2,16,-18,25,6,38c2697,1284,2705,1292,2702,1306v-2,14,-16,41,11,46c2720,1353,2726,1356,2731,1360v-55,-8,-111,-11,-167,-11c2561,1349,2559,1349,2557,1349r,-518xm2557,1414v2,,4,-1,7,-1c2861,1413,3133,1519,3341,1695v-22,4,-42,13,-55,35c3261,1771,3265,1811,3209,1811v-57,,-4,29,-45,57c3124,1896,3128,1920,3104,1896v-25,-24,-93,-97,-49,-101c3100,1791,3140,1831,3156,1791v16,-40,-8,-57,-36,-57c3091,1734,3067,1702,3039,1702v-28,,-61,-8,-65,-36c2970,1637,2930,1654,2894,1658v-37,4,-41,16,-69,36c2796,1714,2809,1718,2780,1734v-28,17,-56,13,-32,33c2772,1787,2805,1771,2768,1811v-36,41,-24,-8,-40,57c2711,1933,2720,1941,2675,1957v-44,16,-56,36,-56,64c2619,2038,2613,2057,2613,2073v-19,-2,-37,-4,-56,-4l2557,1414xm2671,2151v11,9,23,16,37,20c2716,2173,2722,2173,2728,2172v17,8,34,17,51,27c2787,2217,2792,2220,2801,2232v12,16,-5,24,-25,24c2756,2256,2752,2260,2724,2260v-28,,-33,-8,-65,16c2627,2300,2627,2312,2598,2333v-11,8,-26,14,-41,21c2557,2134,2557,2134,2557,2134v39,1,78,7,114,17xm2492,67v,701,,701,,701c2274,775,2067,820,1875,898v,,,,,c1831,898,1802,922,1778,938v-24,16,-41,16,-53,16c1713,954,1701,918,1673,958v-12,17,-15,35,-18,47c1648,1009,1642,1013,1635,1017v-1,-1,-2,-1,-3,-2c1600,991,1580,1003,1580,1035v,5,,10,1,15c1451,1133,1333,1233,1228,1346v,-52,,-52,,-52c1228,1294,1261,1290,1265,1278v4,-12,-12,-16,-29,4c1220,1302,1204,1298,1192,1270v-12,-29,-28,-45,-41,-29c1139,1258,1147,1266,1131,1274v-16,8,-44,28,-28,48c1119,1342,1123,1346,1103,1346v-20,,-49,17,-20,41c1111,1411,1143,1395,1135,1419v-8,24,16,41,-24,41c1071,1460,1030,1480,1038,1427v8,-52,,-85,-20,-101c998,1310,998,1286,990,1270v-8,-17,16,-4,-41,-4c893,1266,893,1173,893,1120v,-52,-4,-61,-37,-36c824,1108,816,1080,784,1112v-33,32,3,65,-33,65c715,1177,711,1144,703,1197v-8,52,4,61,-41,73c618,1282,630,1294,606,1314v-25,20,-37,-20,-28,53c586,1439,611,1430,563,1438v-49,8,-70,50,-30,46c573,1480,601,1442,617,1422v16,-21,45,-63,49,5c670,1496,683,1520,670,1577v-12,56,-8,64,-20,129c638,1771,638,1860,654,1892v16,32,12,32,-32,85c578,2030,557,2070,549,2155v-8,85,,133,16,178c581,2377,622,2422,614,2458v-3,14,-2,38,,65c65,2523,65,2523,65,2523,76,1179,1153,94,2492,67xm66,2588v557,,557,,557,c626,2605,629,2619,630,2624v4,16,8,72,32,109c687,2769,771,2834,767,2866v,,15,82,51,203c842,3153,872,3234,907,3312v57,131,134,273,236,399c1187,3764,1151,3901,1167,3913v17,12,-20,73,-3,113c1180,4067,1200,4071,1200,4091v,20,-24,61,-12,93c1200,4216,1273,4321,1301,4333v28,13,53,29,69,25c1386,4354,1301,4305,1309,4273v8,-33,32,-41,12,-53c1301,4208,1281,4172,1297,4168v16,-4,32,8,16,-41c1297,4079,1317,4091,1341,4091v25,,37,-24,61,-20c1426,4075,1390,4018,1414,4014v24,-4,44,8,64,8c1763,4234,2113,4363,2492,4375v,213,,213,,213c2484,4588,2476,4588,2469,4588v-44,,-69,16,-113,20c2312,4612,2307,4645,2251,4645v-57,,-121,4,-166,-12c2041,4616,1923,4584,1899,4552v-24,-33,-36,-65,-60,-65c1814,4487,1762,4430,1766,4402v4,-28,-24,,-16,20c1758,4443,1786,4475,1802,4491v16,16,8,36,-12,24c1770,4503,1754,4499,1737,4483v-16,-16,-8,-8,-44,-16c1657,4459,1531,4382,1515,4378v,,316,301,977,326c2492,5011,2492,5011,2492,5011,1164,4985,93,3916,66,2588xm2557,5012v,-306,,-306,,-306c2581,4706,2606,4706,2631,4705v756,-16,1148,-444,1148,-444c3779,4261,3718,4285,3702,4309v-16,24,-65,33,-85,33c3597,4342,3556,4350,3536,4370v-20,20,-57,24,-73,40c3447,4426,3443,4447,3407,4451v-36,4,-28,24,-61,36c3314,4499,3334,4467,3306,4463v-28,-4,-32,8,-77,12c3184,4479,3181,4455,3148,4487v-32,32,-20,24,-57,24c3055,4511,3067,4491,3031,4519v-36,29,-40,29,-65,29c2942,4548,2930,4527,2906,4548v-25,20,-16,28,-53,28c2817,4576,2833,4568,2772,4568v-61,,-149,8,-169,12c2594,4582,2577,4583,2557,4585v,-208,,-208,,-208c3446,4373,4182,3722,4323,2870v1,,1,,1,c4345,2874,4340,2874,4357,2899v16,24,52,,56,24c4417,2947,4393,2931,4417,2947v25,16,49,-16,61,-61c4490,2842,4458,2834,4450,2814v-8,-21,-41,-41,-37,-73c4417,2709,4425,2684,4446,2684v20,,24,25,28,37c4478,2733,4478,2696,4490,2664v9,-25,40,-45,58,-76c5008,2588,5008,2588,5008,2588,4980,3924,3897,4999,2557,5012xe" fillcolor="#f8dd84" stroked="f">
                    <v:path arrowok="t" o:connecttype="custom" o:connectlocs="1121,561;1126,433;1066,282;964,328;356,821;241,821;211,702;387,984;227,415;425,290;578,313;482,265;447,390;303,517;342,382;298,374;625,536;706,503;727,538;796,612;889,633;591,669;353,578;476,458;570,364;329,590;250,587;334,566;705,671;717,711;891,649;798,672;807,874;856,797;816,754;915,722;904,589;247,357;515,649;625,933;641,847;795,1001;999,773;912,306;894,403;690,342;669,309;824,434;697,435;684,545;625,193;308,338;279,366;152,330;142,585;227,831;329,1035;476,1142;17,649;829,1120;641,1098;1126,668" o:connectangles="0,0,0,0,0,0,0,0,0,0,0,0,0,0,0,0,0,0,0,0,0,0,0,0,0,0,0,0,0,0,0,0,0,0,0,0,0,0,0,0,0,0,0,0,0,0,0,0,0,0,0,0,0,0,0,0,0,0,0,0,0,0"/>
                    <o:lock v:ext="edit" aspectratio="t" verticies="t"/>
                  </v:shape>
                  <v:shape id="Freeform 288" o:spid="_x0000_s1033" style="position:absolute;left:4719;top:1948;width:39;height:66;visibility:visible;mso-wrap-style:square;v-text-anchor:top" coordsize="15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RY8IA&#10;AADbAAAADwAAAGRycy9kb3ducmV2LnhtbESP3WoCMRSE7wu+QziCdzWrYJHVKP5QUKiFWh/gsDlu&#10;FjcnS5Luz9ubQqGXw8x8w6y3va1FSz5UjhXMphkI4sLpiksFt+/31yWIEJE11o5JwUABtpvRyxpz&#10;7Tr+ovYaS5EgHHJUYGJscilDYchimLqGOHl35y3GJH0ptccuwW0t51n2Ji1WnBYMNnQwVDyuP1bB&#10;cdl9fO7DMLTs2VyO4VzVl7NSk3G/W4GI1Mf/8F/7pBUs5vD7Jf0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pFjwgAAANsAAAAPAAAAAAAAAAAAAAAAAJgCAABkcnMvZG93&#10;bnJldi54bWxQSwUGAAAAAAQABAD1AAAAhwMAAAAA&#10;" path="m117,c76,40,76,40,76,40v,,-20,20,-32,24c32,68,28,76,28,97v,20,16,52,-4,56c4,157,,157,4,186v4,28,4,64,20,64c40,250,68,266,72,238v4,-28,13,-32,20,-61c101,149,101,125,113,105v12,-21,20,-8,20,-49c133,16,153,16,117,xe" fillcolor="#f8dd84" stroked="f">
                    <v:path arrowok="t" o:connecttype="custom" o:connectlocs="30,0;19,10;11,16;7,24;6,38;1,46;6,62;18,59;23,44;29,26;34,14;30,0" o:connectangles="0,0,0,0,0,0,0,0,0,0,0,0"/>
                    <o:lock v:ext="edit" aspectratio="t"/>
                  </v:shape>
                  <v:shape id="Freeform 289" o:spid="_x0000_s1034" style="position:absolute;left:4890;top:1807;width:7;height:1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JGcUA&#10;AADbAAAADwAAAGRycy9kb3ducmV2LnhtbESPQWvCQBSE70L/w/IKvdWNFq2krlKkotIiGL14e2Sf&#10;SUj2bchuzfrv3ULB4zAz3zDzZTCNuFLnKssKRsMEBHFudcWFgtNx/ToD4TyyxsYyKbiRg+XiaTDH&#10;VNueD3TNfCEihF2KCkrv21RKl5dk0A1tSxy9i+0M+ii7QuoO+wg3jRwnyVQarDgulNjSqqS8zn6N&#10;gun5+32Xjep1f95c6q+83Yfws1fq5Tl8foDwFPwj/N/eagWTN/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gkZxQAAANsAAAAPAAAAAAAAAAAAAAAAAJgCAABkcnMv&#10;ZG93bnJldi54bWxQSwUGAAAAAAQABAD1AAAAigMAAAAA&#10;" path="m28,12c28,12,24,,12,,,36,,36,,36v20,4,20,4,20,4l28,12xe" fillcolor="#f8dd84" stroked="f">
                    <v:path arrowok="t" o:connecttype="custom" o:connectlocs="7,3;3,0;0,9;5,10;7,3" o:connectangles="0,0,0,0,0"/>
                    <o:lock v:ext="edit" aspectratio="t"/>
                  </v:shape>
                  <v:shape id="Freeform 290" o:spid="_x0000_s1035" style="position:absolute;left:4120;top:1725;width:20;height:27;visibility:visible;mso-wrap-style:square;v-text-anchor:top" coordsize="7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MYA&#10;AADbAAAADwAAAGRycy9kb3ducmV2LnhtbESPT2vCQBTE74LfYXlCL6VuGqxIzCpSEARPJi22t9fs&#10;yx/Mvk2za0y/fbdQ8DjMzG+YdDuaVgzUu8aygud5BIK4sLrhSsFbvn9agXAeWWNrmRT8kIPtZjpJ&#10;MdH2xicaMl+JAGGXoILa+y6R0hU1GXRz2xEHr7S9QR9kX0nd4y3ATSvjKFpKgw2HhRo7eq2puGRX&#10;o+Arj1dlXmXd+/7x8vkdnw9HPXwo9TAbd2sQnkZ/D/+3D1rBywL+vo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RMYAAADbAAAADwAAAAAAAAAAAAAAAACYAgAAZHJz&#10;L2Rvd25yZXYueG1sUEsFBgAAAAAEAAQA9QAAAIsDAAAAAA==&#10;" path="m,c,,36,97,56,101v21,4,21,-8,17,-24c69,61,20,4,,xe" fillcolor="#f8dd84" stroked="f">
                    <v:path arrowok="t" o:connecttype="custom" o:connectlocs="0,0;15,26;19,20;0,0" o:connectangles="0,0,0,0"/>
                    <o:lock v:ext="edit" aspectratio="t"/>
                  </v:shape>
                  <v:shape id="Freeform 291" o:spid="_x0000_s1036" style="position:absolute;left:4148;top:1754;width:18;height:10;visibility:visible;mso-wrap-style:square;v-text-anchor:top" coordsize="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Oo8MA&#10;AADbAAAADwAAAGRycy9kb3ducmV2LnhtbESPT4vCMBTE78J+h/AW9qbpyipSjbIsFkRhxT8Hj4/m&#10;2dRtXkoTa/32G0HwOMzMb5jZorOVaKnxpWMFn4MEBHHudMmFguMh609A+ICssXJMCu7kYTF/680w&#10;1e7GO2r3oRARwj5FBSaEOpXS54Ys+oGriaN3do3FEGVTSN3gLcJtJYdJMpYWS44LBmv6MZT/7a9W&#10;wfpuW32YeL3N5PLLXH7dBrOTUh/v3fcURKAuvMLP9korGI3g8S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NOo8MAAADbAAAADwAAAAAAAAAAAAAAAACYAgAAZHJzL2Rv&#10;d25yZXYueG1sUEsFBgAAAAAEAAQA9QAAAIgDAAAAAA==&#10;" path="m16,32v16,4,57,8,57,8c16,,16,,16,v,,-16,28,,32xe" fillcolor="#f8dd84" stroked="f">
                    <v:path arrowok="t" o:connecttype="custom" o:connectlocs="4,8;18,10;4,0;4,8" o:connectangles="0,0,0,0"/>
                    <o:lock v:ext="edit" aspectratio="t"/>
                  </v:shape>
                  <v:shape id="Freeform 292" o:spid="_x0000_s1037" style="position:absolute;left:4949;top:1799;width:81;height:45;visibility:visible;mso-wrap-style:square;v-text-anchor:top" coordsize="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3T38MA&#10;AADbAAAADwAAAGRycy9kb3ducmV2LnhtbESPzWrDMBCE74W8g9hAb42cgENxo4RgKOktNH/njbW1&#10;3For11Jj+e2rQqDHYWa+YVabaFtxo943jhXMZxkI4srphmsFp+Pr0zMIH5A1to5JwUgeNuvJwwoL&#10;7QZ+p9sh1CJB2BeowITQFVL6ypBFP3MdcfI+XG8xJNnXUvc4JLht5SLLltJiw2nBYEeloerr8GMV&#10;1KfyM17N+XwZdzF883WvMd8r9TiN2xcQgWL4D9/bb1pBvoS/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3T38MAAADbAAAADwAAAAAAAAAAAAAAAACYAgAAZHJzL2Rv&#10;d25yZXYueG1sUEsFBgAAAAAEAAQA9QAAAIgDAAAAAA==&#10;" path="m320,93v,-24,-45,-4,-57,17c251,130,231,134,202,138v-28,4,-24,24,-44,8c138,130,138,138,138,110,138,81,109,49,93,45,77,41,12,,,13v,,101,141,117,153c134,178,186,178,198,170v12,-8,122,-52,122,-77xe" fillcolor="#f8dd84" stroked="f">
                    <v:path arrowok="t" o:connecttype="custom" o:connectlocs="81,24;67,28;51,35;40,37;35,28;24,11;0,3;30,42;50,43;81,24" o:connectangles="0,0,0,0,0,0,0,0,0,0"/>
                    <o:lock v:ext="edit" aspectratio="t"/>
                  </v:shape>
                  <v:shape id="Freeform 293" o:spid="_x0000_s1038" style="position:absolute;left:4963;top:1778;width:19;height:25;visibility:visible;mso-wrap-style:square;v-text-anchor:top" coordsize="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YcQA&#10;AADbAAAADwAAAGRycy9kb3ducmV2LnhtbESP0WrCQBRE34X+w3ILfZG6qaCJqasURVBBSq0fcM1e&#10;k9Ds3ZDdJvHvXUHwcZiZM8x82ZtKtNS40rKCj1EEgjizuuRcwel3856AcB5ZY2WZFFzJwXLxMphj&#10;qm3HP9QefS4ChF2KCgrv61RKlxVk0I1sTRy8i20M+iCbXOoGuwA3lRxH0VQaLDksFFjTqqDs7/hv&#10;FFw6nUTndb0b7g9xK8/fBz2OZ0q9vfZfnyA89f4ZfrS3WsEkhv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4mHEAAAA2wAAAA8AAAAAAAAAAAAAAAAAmAIAAGRycy9k&#10;b3ducmV2LnhtbFBLBQYAAAAABAAEAPUAAACJAwAAAAA=&#10;" path="m48,89v29,8,4,-49,4,-49c52,40,28,,,8v,,20,72,48,81xe" fillcolor="#f8dd84" stroked="f">
                    <v:path arrowok="t" o:connecttype="custom" o:connectlocs="12,23;13,10;0,2;12,23" o:connectangles="0,0,0,0"/>
                    <o:lock v:ext="edit" aspectratio="t"/>
                  </v:shape>
                  <v:shape id="Freeform 294" o:spid="_x0000_s1039" style="position:absolute;left:4993;top:1761;width:32;height:54;visibility:visible;mso-wrap-style:square;v-text-anchor:top" coordsize="12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4HcAA&#10;AADbAAAADwAAAGRycy9kb3ducmV2LnhtbERPy4rCMBTdC/MP4QqzEU1VZpBqlEEpzMIOjPoBl+ba&#10;Vpub0qQP/94sBJeH897sBlOJjhpXWlYwn0UgiDOrS84VXM7JdAXCeWSNlWVS8CAHu+3HaIOxtj3/&#10;U3fyuQgh7GJUUHhfx1K6rCCDbmZr4sBdbWPQB9jkUjfYh3BTyUUUfUuDJYeGAmvaF5TdT61RkBzb&#10;u52Yoe7Tyv21qb8tMTko9TkeftYgPA3+LX65f7WCrzA2fAk/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L4HcAAAADbAAAADwAAAAAAAAAAAAAAAACYAgAAZHJzL2Rvd25y&#10;ZXYueG1sUEsFBgAAAAAEAAQA9QAAAIUDAAAAAA==&#10;" path="m20,206v20,,73,8,73,-12c93,174,113,129,113,109,113,89,129,,89,,89,,60,65,44,85,28,105,12,121,12,141v,21,-12,65,8,65xe" fillcolor="#f8dd84" stroked="f">
                    <v:path arrowok="t" o:connecttype="custom" o:connectlocs="5,52;23,49;28,28;22,0;11,21;3,36;5,52" o:connectangles="0,0,0,0,0,0,0"/>
                    <o:lock v:ext="edit" aspectratio="t"/>
                  </v:shape>
                  <v:shape id="Freeform 295" o:spid="_x0000_s1040" style="position:absolute;left:5015;top:1690;width:12;height:31;visibility:visible;mso-wrap-style:square;v-text-anchor:top" coordsize="4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6BMQA&#10;AADbAAAADwAAAGRycy9kb3ducmV2LnhtbESPT2sCMRTE70K/Q3iFXqRmldo/W6MsQot4c5WeH5vX&#10;zermZUniuv32jSB4HGbmN8xiNdhW9ORD41jBdJKBIK6cbrhWcNh/Pb+DCBFZY+uYFPxRgNXyYbTA&#10;XLsL76gvYy0ShEOOCkyMXS5lqAxZDBPXESfv13mLMUlfS+3xkuC2lbMse5UWG04LBjtaG6pO5dkq&#10;aL7HM38w0z3bYvzz1leb47Z4UerpcSg+QUQa4j18a2+0gvkHXL+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hOgTEAAAA2wAAAA8AAAAAAAAAAAAAAAAAmAIAAGRycy9k&#10;b3ducmV2LnhtbFBLBQYAAAAABAAEAPUAAACJAwAAAAA=&#10;" path="m48,101c48,81,44,4,28,,28,,,65,16,93v16,28,32,28,32,8xe" fillcolor="#f8dd84" stroked="f">
                    <v:path arrowok="t" o:connecttype="custom" o:connectlocs="12,26;7,0;4,24;12,26" o:connectangles="0,0,0,0"/>
                    <o:lock v:ext="edit" aspectratio="t"/>
                  </v:shape>
                  <v:shape id="Freeform 296" o:spid="_x0000_s1041" style="position:absolute;left:5025;top:1732;width:22;height:17;visibility:visible;mso-wrap-style:square;v-text-anchor:top" coordsize="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B/cAA&#10;AADbAAAADwAAAGRycy9kb3ducmV2LnhtbERP3WrCMBS+H/gO4Qi7W1MHinZGKQXHpoKoe4BDc2yL&#10;zUlosrZ7++VC8PLj+19vR9OKnjrfWFYwS1IQxKXVDVcKfq67tyUIH5A1tpZJwR952G4mL2vMtB34&#10;TP0lVCKGsM9QQR2Cy6T0ZU0GfWIdceRutjMYIuwqqTscYrhp5XuaLqTBhmNDjY6Kmsr75dcoOOpT&#10;Xly/zX7crar53X7Ogzs4pV6nY/4BItAYnuKH+0srWMT18U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3B/cAAAADbAAAADwAAAAAAAAAAAAAAAACYAgAAZHJzL2Rvd25y&#10;ZXYueG1sUEsFBgAAAAAEAAQA9QAAAIUDAAAAAA==&#10;" path="m25,48v24,4,60,20,52,-4c69,20,37,,25,v,,-25,44,,48xe" fillcolor="#f8dd84" stroked="f">
                    <v:path arrowok="t" o:connecttype="custom" o:connectlocs="6,12;20,11;6,0;6,12" o:connectangles="0,0,0,0"/>
                    <o:lock v:ext="edit" aspectratio="t"/>
                  </v:shape>
                  <v:shape id="Freeform 297" o:spid="_x0000_s1042" style="position:absolute;left:4991;top:1807;width:83;height:150;visibility:visible;mso-wrap-style:square;v-text-anchor:top" coordsize="33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oI8AA&#10;AADbAAAADwAAAGRycy9kb3ducmV2LnhtbESPzQrCMBCE74LvEFbwpqkKKtUoKggePPgH4m1p1ra0&#10;2ZQman17Iwgeh5n5hpkvG1OKJ9Uut6xg0I9AECdW55wquJy3vSkI55E1lpZJwZscLBft1hxjbV98&#10;pOfJpyJA2MWoIPO+iqV0SUYGXd9WxMG729qgD7JOpa7xFeCmlMMoGkuDOYeFDCvaZJQUp4dRYPd6&#10;c53oaXHZYtTc1qMD7YpUqW6nWc1AeGr8P/xr77SC8QC+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oI8AAAADbAAAADwAAAAAAAAAAAAAAAACYAgAAZHJzL2Rvd25y&#10;ZXYueG1sUEsFBgAAAAAEAAQA9QAAAIUDAAAAAA==&#10;" path="m307,44v-4,45,-4,53,-20,53c271,97,258,56,258,56v,,25,-36,-12,-16c246,40,210,93,210,109v,16,-28,32,-40,36c158,149,186,149,154,206v-33,56,-49,73,-69,81c65,295,77,331,52,355v-24,25,-40,,-36,45c20,444,12,452,12,493v,40,-12,73,-8,89c8,598,68,513,89,501v20,-12,60,-77,69,-65c166,448,149,469,174,477v24,8,44,-8,56,-45c242,396,255,339,266,323v13,-16,33,-77,41,-93c315,214,327,218,327,178v,-41,4,-89,4,-118c331,32,311,,307,44xe" fillcolor="#f8dd84" stroked="f">
                    <v:path arrowok="t" o:connecttype="custom" o:connectlocs="77,11;72,24;65,14;62,10;53,27;43,36;39,52;21,72;13,89;4,100;3,124;1,146;22,126;40,109;44,120;58,108;67,81;77,58;82,45;83,15;77,11" o:connectangles="0,0,0,0,0,0,0,0,0,0,0,0,0,0,0,0,0,0,0,0,0"/>
                    <o:lock v:ext="edit" aspectratio="t"/>
                  </v:shape>
                  <v:shape id="Freeform 298" o:spid="_x0000_s1043" style="position:absolute;left:5023;top:1790;width:13;height:15;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W3cYA&#10;AADbAAAADwAAAGRycy9kb3ducmV2LnhtbESPzWrDMBCE74W+g9hCLiWRa0pI3CgmmJoa2kt+HmCx&#10;NrZra+VYiuO+fVUo5DjMzDfMJp1MJ0YaXGNZwcsiAkFcWt1wpeB0zOcrEM4ja+wsk4IfcpBuHx82&#10;mGh74z2NB1+JAGGXoILa+z6R0pU1GXQL2xMH72wHgz7IoZJ6wFuAm07GUbSUBhsOCzX2lNVUtoer&#10;UfB+yT6L5/OxWX9FeVvk+/H79UMqNXuadm8gPE3+Hv5vF1rBMoa/L+E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OW3cYAAADbAAAADwAAAAAAAAAAAAAAAACYAgAAZHJz&#10;L2Rvd25yZXYueG1sUEsFBgAAAAAEAAQA9QAAAIsDAAAAAA==&#10;" path="m12,49v13,8,29,-8,29,-8c41,41,49,8,20,,20,,,41,12,49xe" fillcolor="#f8dd84" stroked="f">
                    <v:path arrowok="t" o:connecttype="custom" o:connectlocs="3,13;11,11;5,0;3,13" o:connectangles="0,0,0,0"/>
                    <o:lock v:ext="edit" aspectratio="t"/>
                  </v:shape>
                  <v:shape id="Freeform 299" o:spid="_x0000_s1044" style="position:absolute;left:5048;top:1751;width:40;height:36;visibility:visible;mso-wrap-style:square;v-text-anchor:top" coordsize="16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d2sMA&#10;AADbAAAADwAAAGRycy9kb3ducmV2LnhtbESPQWsCMRSE7wX/Q3gFbzVRQWRrlCII3kQrpb09Nq+7&#10;YTcv6ya7rv56UxB6HGbmG2a1GVwtemqD9axhOlEgiHNvLBcazp+7tyWIEJEN1p5Jw40CbNajlxVm&#10;xl/5SP0pFiJBOGSooYyxyaQMeUkOw8Q3xMn79a3DmGRbSNPiNcFdLWdKLaRDy2mhxIa2JeXVqXMa&#10;up+lPfhL96Uq239P79sq382U1uPX4eMdRKQh/oef7b3RsJjD35f0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d2sMAAADbAAAADwAAAAAAAAAAAAAAAACYAgAAZHJzL2Rv&#10;d25yZXYueG1sUEsFBgAAAAAEAAQA9QAAAIgDAAAAAA==&#10;" path="m130,49c97,,57,65,57,65v,,-17,-4,-37,-16c,37,32,93,32,93v,,37,21,45,37c85,146,81,146,97,138v16,-8,4,-16,8,-32c109,89,117,106,138,106v20,,24,-9,-8,-57xe" fillcolor="#f8dd84" stroked="f">
                    <v:path arrowok="t" o:connecttype="custom" o:connectlocs="32,12;14,16;5,12;8,23;19,32;24,34;26,26;34,26;32,12" o:connectangles="0,0,0,0,0,0,0,0,0"/>
                    <o:lock v:ext="edit" aspectratio="t"/>
                  </v:shape>
                  <v:shape id="Freeform 300" o:spid="_x0000_s1045" style="position:absolute;left:4453;top:1581;width:21;height:24;visibility:visible;mso-wrap-style:square;v-text-anchor:top" coordsize="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qcMA&#10;AADbAAAADwAAAGRycy9kb3ducmV2LnhtbESPQWvCQBSE7wX/w/KE3upGKbZEV5GAmEOVNornR/aZ&#10;BLNvl+zWxH/vCoUeh5n5hlmuB9OKG3W+saxgOklAEJdWN1wpOB23b58gfEDW2FomBXfysF6NXpaY&#10;atvzD92KUIkIYZ+igjoEl0rpy5oM+ol1xNG72M5giLKrpO6wj3DTylmSzKXBhuNCjY6ymspr8WsU&#10;yO9zti0OH3n/tZ+6/rrLXJbflXodD5sFiEBD+A//tXOtYP4O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7qcMAAADbAAAADwAAAAAAAAAAAAAAAACYAgAAZHJzL2Rv&#10;d25yZXYueG1sUEsFBgAAAAAEAAQA9QAAAIgDAAAAAA==&#10;" path="m65,c65,,,49,17,69,33,89,37,97,53,89,69,81,81,85,81,65v,-20,4,-52,4,-52c85,13,77,,65,xe" fillcolor="#f8dd84" stroked="f">
                    <v:path arrowok="t" o:connecttype="custom" o:connectlocs="16,0;4,17;13,22;20,16;21,3;16,0" o:connectangles="0,0,0,0,0,0"/>
                    <o:lock v:ext="edit" aspectratio="t"/>
                  </v:shape>
                  <v:shape id="Freeform 301" o:spid="_x0000_s1046" style="position:absolute;left:4411;top:1476;width:36;height:33;visibility:visible;mso-wrap-style:square;v-text-anchor:top" coordsize="14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YJMMA&#10;AADbAAAADwAAAGRycy9kb3ducmV2LnhtbESPT4vCMBTE74LfITzBi2i6gn+oRpGVXd2jVe+vzbMt&#10;Ni+lydbutzfCgsdhZn7DrLedqURLjSstK/iYRCCIM6tLzhVczl/jJQjnkTVWlknBHznYbvq9Ncba&#10;PvhEbeJzESDsYlRQeF/HUrqsIINuYmvi4N1sY9AH2eRSN/gIcFPJaRTNpcGSw0KBNX0WlN2TX6Pg&#10;574/yX2aX/z3aNa17SG9pslCqeGg261AeOr8O/zfPmoF8xm8vo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YJMMAAADbAAAADwAAAAAAAAAAAAAAAACYAgAAZHJzL2Rv&#10;d25yZXYueG1sUEsFBgAAAAAEAAQA9QAAAIgDAAAAAA==&#10;" path="m93,117v16,-12,32,-16,40,-44c141,45,125,,109,20,93,41,85,49,65,49,44,49,24,53,24,36,24,20,12,16,12,16,,20,,20,,20v,,20,29,20,49c20,89,12,101,28,109v16,8,49,20,65,8xe" fillcolor="#f8dd84" stroked="f">
                    <v:path arrowok="t" o:connecttype="custom" o:connectlocs="24,30;34,19;28,5;17,13;6,9;3,4;0,5;5,18;7,28;24,30" o:connectangles="0,0,0,0,0,0,0,0,0,0"/>
                    <o:lock v:ext="edit" aspectratio="t"/>
                  </v:shape>
                  <v:shape id="Freeform 302" o:spid="_x0000_s1047" style="position:absolute;left:5025;top:1503;width:20;height:81;visibility:visible;mso-wrap-style:square;v-text-anchor:top" coordsize="7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vNsQA&#10;AADbAAAADwAAAGRycy9kb3ducmV2LnhtbESPQWvCQBCF70L/wzIFb7ppC0FSV2ktVhEviZFeh+yY&#10;hGZnQ3Y18d+7guDx8eZ9b958OZhGXKhztWUFb9MIBHFhdc2lgvywnsxAOI+ssbFMCq7kYLl4Gc0x&#10;0bbnlC6ZL0WAsEtQQeV9m0jpiooMuqltiYN3sp1BH2RXSt1hH+Cmke9RFEuDNYeGCltaVVT8Z2cT&#10;3vgxu7hfHfl3n56ywzH/+N7kf0qNX4evTxCeBv88fqS3WkEcw31LAI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ZLzbEAAAA2wAAAA8AAAAAAAAAAAAAAAAAmAIAAGRycy9k&#10;b3ducmV2LnhtbFBLBQYAAAAABAAEAPUAAACJAwAAAAA=&#10;" path="m4,24c,85,,85,,85v29,49,29,49,29,49c29,134,37,162,37,194v,33,12,69,,77c25,279,33,324,45,319v12,-4,24,,24,-40c69,239,77,227,73,198,69,170,49,113,33,93,17,73,33,77,45,57,57,37,25,,4,24xe" fillcolor="#f8dd84" stroked="f">
                    <v:path arrowok="t" o:connecttype="custom" o:connectlocs="1,6;0,21;8,34;10,49;10,68;12,80;18,70;19,50;9,23;12,14;1,6" o:connectangles="0,0,0,0,0,0,0,0,0,0,0"/>
                    <o:lock v:ext="edit" aspectratio="t"/>
                  </v:shape>
                  <v:shape id="Freeform 303" o:spid="_x0000_s1048" style="position:absolute;left:5002;top:1390;width:33;height:57;visibility:visible;mso-wrap-style:square;v-text-anchor:top" coordsize="13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ZccQA&#10;AADbAAAADwAAAGRycy9kb3ducmV2LnhtbESPQWsCMRSE70L/Q3gFb5ptUStbo4jQKgiKWwWPr5vX&#10;3W03L9sk6vrvjVDocZiZb5jJrDW1OJPzlWUFT/0EBHFudcWFgv3HW28MwgdkjbVlUnAlD7PpQ2eC&#10;qbYX3tE5C4WIEPYpKihDaFIpfV6SQd+3DXH0vqwzGKJ0hdQOLxFuavmcJCNpsOK4UGJDi5Lyn+xk&#10;FAyW38fd+2mI2192mwPyOrPmU6nuYzt/BRGoDf/hv/ZKKxi9wP1L/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mXHEAAAA2wAAAA8AAAAAAAAAAAAAAAAAmAIAAGRycy9k&#10;b3ducmV2LnhtbFBLBQYAAAAABAAEAPUAAACJAwAAAAA=&#10;" path="m77,185v53,41,12,-24,8,-52c81,105,45,4,,,,,24,145,77,185xe" fillcolor="#f8dd84" stroked="f">
                    <v:path arrowok="t" o:connecttype="custom" o:connectlocs="20,47;22,34;0,0;20,47" o:connectangles="0,0,0,0"/>
                    <o:lock v:ext="edit" aspectratio="t"/>
                  </v:shape>
                  <v:shape id="Freeform 304" o:spid="_x0000_s1049" style="position:absolute;left:4241;top:1582;width:24;height:35;visibility:visible;mso-wrap-style:square;v-text-anchor:top" coordsize="9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bmLsA&#10;AADbAAAADwAAAGRycy9kb3ducmV2LnhtbERPvQrCMBDeBd8hnOBmUwVFqlFEEMRFtAXXoznbYnMp&#10;TWzr25tBcPz4/rf7wdSio9ZVlhXMoxgEcW51xYWCLD3N1iCcR9ZYWyYFH3Kw341HW0y07flG3d0X&#10;IoSwS1BB6X2TSOnykgy6yDbEgXva1qAPsC2kbrEP4aaWizheSYMVh4YSGzqWlL/ub6PgtGguGaYD&#10;Lt38wa7ur+kz65SaTobDBoSnwf/FP/dZK1iFseFL+AFy9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ERG5i7AAAA2wAAAA8AAAAAAAAAAAAAAAAAmAIAAGRycy9kb3ducmV2Lnht&#10;bFBLBQYAAAAABAAEAPUAAACAAwAAAAA=&#10;" path="m52,43c49,18,52,,36,,36,,,58,6,72v7,15,23,,30,19c43,109,58,138,72,130,85,123,95,98,85,83,75,69,55,69,52,43xe" fillcolor="#f8dd84" stroked="f">
                    <v:path arrowok="t" o:connecttype="custom" o:connectlocs="13,11;9,0;2,18;9,23;18,33;21,21;13,11" o:connectangles="0,0,0,0,0,0,0"/>
                    <o:lock v:ext="edit" aspectratio="t"/>
                  </v:shape>
                  <v:shape id="Freeform 305" o:spid="_x0000_s1050" style="position:absolute;left:4035;top:1276;width:35;height:50;visibility:visible;mso-wrap-style:square;v-text-anchor:top" coordsize="13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5FMMA&#10;AADbAAAADwAAAGRycy9kb3ducmV2LnhtbESPS4vCQBCE74L/YWjBi+hED0GzjiKCr4MLPthzk+lN&#10;wmZ6YmY08d87woLHoqq+oubL1pTiQbUrLCsYjyIQxKnVBWcKrpfNcArCeWSNpWVS8CQHy0W3M8dE&#10;24ZP9Dj7TAQIuwQV5N5XiZQuzcmgG9mKOHi/tjbog6wzqWtsAtyUchJFsTRYcFjIsaJ1Tunf+W4U&#10;bGfX22qL3w3r47352cXT9WGQKtXvtasvEJ5a/wn/t/daQTyD9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5FMMAAADbAAAADwAAAAAAAAAAAAAAAACYAgAAZHJzL2Rv&#10;d25yZXYueG1sUEsFBgAAAAAEAAQA9QAAAIgDAAAAAA==&#10;" path="m49,129v12,-8,32,-8,32,-32c81,73,138,52,126,v,,-17,11,-38,30c60,56,26,94,17,133v-17,69,20,4,32,-4xe" fillcolor="#f8dd84" stroked="f">
                    <v:path arrowok="t" o:connecttype="custom" o:connectlocs="12,32;21,24;32,0;22,7;4,33;12,32" o:connectangles="0,0,0,0,0,0"/>
                    <o:lock v:ext="edit" aspectratio="t"/>
                  </v:shape>
                  <v:shape id="Freeform 306" o:spid="_x0000_s1051" style="position:absolute;left:4131;top:1314;width:43;height:27;visibility:visible;mso-wrap-style:square;v-text-anchor:top" coordsize="17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t1cEA&#10;AADbAAAADwAAAGRycy9kb3ducmV2LnhtbERPS6/BQBTe38R/mBzJ3V1TFh5liHAJEgtqYXnSOdrS&#10;OdN0BvXvzUJi+eV7T2aNKcWDaldYVtDtRCCIU6sLzhScktXfEITzyBpLy6TgRQ5m09bPBGNtn3yg&#10;x9FnIoSwi1FB7n0VS+nSnAy6jq2IA3extUEfYJ1JXeMzhJtS9qKoLw0WHBpyrGiRU3o73o2C9Xy7&#10;v49cf7+6Ls//dnNdJs0uUeq33czHIDw1/iv+uDdawSCsD1/CD5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ZLdXBAAAA2wAAAA8AAAAAAAAAAAAAAAAAmAIAAGRycy9kb3du&#10;cmV2LnhtbFBLBQYAAAAABAAEAPUAAACGAwAAAAA=&#10;" path="m93,61v16,-8,12,-8,45,-8c170,53,166,21,154,13,142,4,138,,109,,109,,,77,21,93,41,110,77,69,93,61xe" fillcolor="#f8dd84" stroked="f">
                    <v:path arrowok="t" o:connecttype="custom" o:connectlocs="24,15;35,13;39,3;28,0;5,23;24,15" o:connectangles="0,0,0,0,0,0"/>
                    <o:lock v:ext="edit" aspectratio="t"/>
                  </v:shape>
                  <v:shape id="Freeform 307" o:spid="_x0000_s1052" style="position:absolute;left:4174;top:1289;width:31;height:16;visibility:visible;mso-wrap-style:square;v-text-anchor:top" coordsize="1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cccUA&#10;AADbAAAADwAAAGRycy9kb3ducmV2LnhtbESPQWvCQBSE74L/YXlCb7rRQpU0G6mCtIUiaoteH9ln&#10;NjT7NmZXk/77bkHocZiZb5hs2dta3Kj1lWMF00kCgrhwuuJSwdfnZrwA4QOyxtoxKfghD8t8OMgw&#10;1a7jPd0OoRQRwj5FBSaEJpXSF4Ys+olriKN3dq3FEGVbSt1iF+G2lrMkeZIWK44LBhtaGyq+D1er&#10;YOu7j8v2fbHS1+Pl9Lg3s93r5qjUw6h/eQYRqA//4Xv7TS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xxxQAAANsAAAAPAAAAAAAAAAAAAAAAAJgCAABkcnMv&#10;ZG93bnJldi54bWxQSwUGAAAAAAQABAD1AAAAigMAAAAA&#10;" path="m36,33c57,25,85,25,85,25v,,40,8,16,-17c101,8,,,4,33v4,32,12,8,32,xe" fillcolor="#f8dd84" stroked="f">
                    <v:path arrowok="t" o:connecttype="custom" o:connectlocs="9,8;21,6;25,2;1,8;9,8" o:connectangles="0,0,0,0,0"/>
                    <o:lock v:ext="edit" aspectratio="t"/>
                  </v:shape>
                  <v:shape id="Freeform 308" o:spid="_x0000_s1053" style="position:absolute;left:4183;top:1306;width:22;height:24;visibility:visible;mso-wrap-style:square;v-text-anchor:top" coordsize="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o2MEA&#10;AADbAAAADwAAAGRycy9kb3ducmV2LnhtbESP0YrCMBRE3wX/IVzBN00V3dVqFF1Q3De1fsClubbV&#10;5qY0WVv/3gjCPg4zc4ZZrltTigfVrrCsYDSMQBCnVhecKbgku8EMhPPIGkvLpOBJDtarbmeJsbYN&#10;n+hx9pkIEHYxKsi9r2IpXZqTQTe0FXHwrrY26IOsM6lrbALclHIcRV/SYMFhIceKfnJK7+c/o2B6&#10;bY4+KbdzSuTEpdt9drr9HpXq99rNAoSn1v+HP+2DVvA9hv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6NjBAAAA2wAAAA8AAAAAAAAAAAAAAAAAmAIAAGRycy9kb3du&#10;cmV2LnhtbFBLBQYAAAAABAAEAPUAAACGAwAAAAA=&#10;" path="m41,40v,-24,,-24,,-24c41,16,,4,,40,,77,25,65,41,65v16,,-4,8,12,20c69,97,85,97,85,77,85,57,89,,73,20,57,40,41,40,41,40xe" fillcolor="#f8dd84" stroked="f">
                    <v:path arrowok="t" o:connecttype="custom" o:connectlocs="10,10;10,4;0,10;10,16;13,21;21,19;18,5;10,10" o:connectangles="0,0,0,0,0,0,0,0"/>
                    <o:lock v:ext="edit" aspectratio="t"/>
                  </v:shape>
                  <v:shape id="Freeform 309" o:spid="_x0000_s1054" style="position:absolute;left:4182;top:1443;width:18;height:16;visibility:visible;mso-wrap-style:square;v-text-anchor:top" coordsize="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idcYA&#10;AADbAAAADwAAAGRycy9kb3ducmV2LnhtbESPW2vCQBSE3wv+h+UIvhTd1IqX6CqlINRHU/Hydsge&#10;k2j2bJpdNf57VxD6OMzMN8xs0ZhSXKl2hWUFH70IBHFqdcGZgs3vsjsG4TyyxtIyKbiTg8W89TbD&#10;WNsbr+ma+EwECLsYFeTeV7GULs3JoOvZijh4R1sb9EHWmdQ13gLclLIfRUNpsOCwkGNF3zml5+Ri&#10;FEyOfnPq78bJ3/19u14ehvuiWg2U6rSbrykIT43/D7/aP1rB6BOeX8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KidcYAAADbAAAADwAAAAAAAAAAAAAAAACYAgAAZHJz&#10;L2Rvd25yZXYueG1sUEsFBgAAAAAEAAQA9QAAAIsDAAAAAA==&#10;" path="m41,c,40,,40,,40,29,56,29,56,29,56v,,32,-40,32,-16c61,64,73,4,41,xe" fillcolor="#f8dd84" stroked="f">
                    <v:path arrowok="t" o:connecttype="custom" o:connectlocs="10,0;0,10;7,14;15,10;10,0" o:connectangles="0,0,0,0,0"/>
                    <o:lock v:ext="edit" aspectratio="t"/>
                  </v:shape>
                  <v:shape id="Freeform 310" o:spid="_x0000_s1055" style="position:absolute;left:4208;top:1364;width:65;height:122;visibility:visible;mso-wrap-style:square;v-text-anchor:top" coordsize="25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DicMA&#10;AADbAAAADwAAAGRycy9kb3ducmV2LnhtbESPQWvCQBSE7wX/w/IK3uqmRaxEN0ELiuip1tLrI/tM&#10;gtm3YXeNib/eLRR6HGbmG2aZ96YRHTlfW1bwOklAEBdW11wqOH1tXuYgfEDW2FgmBQN5yLPR0xJT&#10;bW/8Sd0xlCJC2KeooAqhTaX0RUUG/cS2xNE7W2cwROlKqR3eItw08i1JZtJgzXGhwpY+Kioux6tR&#10;cN/y9ccN+/X5+9Bsh9Wu8+ykUuPnfrUAEagP/+G/9k4reJ/C75f4A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DicMAAADbAAAADwAAAAAAAAAAAAAAAACYAgAAZHJzL2Rv&#10;d25yZXYueG1sUEsFBgAAAAAEAAQA9QAAAIgDAAAAAA==&#10;" path="m8,85v9,53,49,61,61,65c81,154,130,198,126,215v-4,16,28,44,-4,85c89,340,94,352,73,352v-20,,-65,,-65,12c8,376,45,384,57,397v12,12,16,36,20,52c81,465,102,490,114,490v12,,-8,-29,,-49c122,421,126,425,134,445v8,20,12,45,24,28c170,457,158,368,170,352v12,-16,45,41,45,41c215,393,259,368,247,316,235,263,198,275,198,263v,-12,8,-8,17,-28c223,215,206,150,203,130v-5,-20,,-61,-29,-61c146,69,114,69,114,57v,-12,8,-12,24,-12c154,45,190,53,186,33,182,13,178,4,158,13v-13,5,-32,5,-46,7c115,13,110,6,85,,85,,,33,8,85xm85,42c79,52,73,60,65,57,61,56,72,50,85,42xe" fillcolor="#f8dd84" stroked="f">
                    <v:path arrowok="t" o:connecttype="custom" o:connectlocs="2,21;17,37;32,54;31,75;18,88;2,91;14,99;19,112;29,122;29,110;34,111;40,118;43,88;54,98;62,79;50,65;54,59;51,32;44,17;29,14;35,11;47,8;40,3;28,5;21,0;2,21;21,10;16,14;21,10" o:connectangles="0,0,0,0,0,0,0,0,0,0,0,0,0,0,0,0,0,0,0,0,0,0,0,0,0,0,0,0,0"/>
                    <o:lock v:ext="edit" aspectratio="t" verticies="t"/>
                  </v:shape>
                  <v:shape id="Freeform 311" o:spid="_x0000_s1056" style="position:absolute;left:4229;top:1279;width:14;height:22;visibility:visible;mso-wrap-style:square;v-text-anchor:top" coordsize="5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CesYA&#10;AADbAAAADwAAAGRycy9kb3ducmV2LnhtbESPT2sCMRTE74LfIbyCF6nZWvqHrVFKqeKp0rXV6+vm&#10;dbO4eVmSuK5++qZQ6HGYmd8ws0VvG9GRD7VjBTeTDARx6XTNlYKP7fL6EUSIyBobx6TgTAEW8+Fg&#10;hrl2J36nroiVSBAOOSowMba5lKE0ZDFMXEucvG/nLcYkfSW1x1OC20ZOs+xeWqw5LRhs6cVQeSiO&#10;VsHl7fXLd4X53B/Hq9vLptvFLVmlRlf98xOISH38D/+111rBwx38fk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OCesYAAADbAAAADwAAAAAAAAAAAAAAAACYAgAAZHJz&#10;L2Rvd25yZXYueG1sUEsFBgAAAAAEAAQA9QAAAIsDAAAAAA==&#10;" path="m49,73c53,56,57,4,37,,37,,,36,13,56,25,77,45,89,49,73xe" fillcolor="#f8dd84" stroked="f">
                    <v:path arrowok="t" o:connecttype="custom" o:connectlocs="12,18;9,0;3,14;12,18" o:connectangles="0,0,0,0"/>
                    <o:lock v:ext="edit" aspectratio="t"/>
                  </v:shape>
                  <v:shape id="Freeform 312" o:spid="_x0000_s1057" style="position:absolute;left:4855;top:1277;width:23;height:22;visibility:visible;mso-wrap-style:square;v-text-anchor:top" coordsize="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eQcMA&#10;AADbAAAADwAAAGRycy9kb3ducmV2LnhtbESPX2vCMBTF3wf7DuEO9jZTB9NRm8rYJigMsVXfL821&#10;rTY3Jcm0fvtFEPZ4OH9+nGw+mE6cyfnWsoLxKAFBXFndcq1gt128vIPwAVljZ5kUXMnDPH98yDDV&#10;9sIFnctQizjCPkUFTQh9KqWvGjLoR7Ynjt7BOoMhSldL7fASx00nX5NkIg22HAkN9vTZUHUqf02E&#10;rFb7N7kuvn5CtynrxWb/fXRjpZ6fho8ZiEBD+A/f20utYDqB2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3eQcMAAADbAAAADwAAAAAAAAAAAAAAAACYAgAAZHJzL2Rv&#10;d25yZXYueG1sUEsFBgAAAAAEAAQA9QAAAIgDAAAAAA==&#10;" path="m75,78v8,-8,16,-57,,-62c59,10,59,5,40,,40,,,26,18,43,37,59,67,86,75,78xe" fillcolor="#f8dd84" stroked="f">
                    <v:path arrowok="t" o:connecttype="custom" o:connectlocs="19,20;19,4;10,0;5,11;19,20" o:connectangles="0,0,0,0,0"/>
                    <o:lock v:ext="edit" aspectratio="t"/>
                  </v:shape>
                  <v:shape id="Freeform 313" o:spid="_x0000_s1058" style="position:absolute;left:4686;top:1343;width:33;height:84;visibility:visible;mso-wrap-style:square;v-text-anchor:top" coordsize="13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b9cUA&#10;AADbAAAADwAAAGRycy9kb3ducmV2LnhtbESPT2vCQBTE7wW/w/KE3upGD1qiqwRRtPTSavDP7ZF9&#10;JtHs25DdmvTbu0Khx2FmfsPMFp2pxJ0aV1pWMBxEIIgzq0vOFaT79ds7COeRNVaWScEvOVjMey8z&#10;jLVt+ZvuO5+LAGEXo4LC+zqW0mUFGXQDWxMH72Ibgz7IJpe6wTbATSVHUTSWBksOCwXWtCwou+1+&#10;jIItcZJ+rOpDujleT6dz+/V5oUSp136XTEF46vx/+K+91QomE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v1xQAAANsAAAAPAAAAAAAAAAAAAAAAAJgCAABkcnMv&#10;ZG93bnJldi54bWxQSwUGAAAAAAQABAD1AAAAigMAAAAA&#10;" path="m48,312v17,,43,21,35,-5c75,280,43,310,51,247,59,186,43,175,65,145,86,116,70,124,94,86,118,48,132,13,121,13,110,13,94,,91,13v,,11,8,-13,30c54,64,34,67,27,89,19,110,5,121,5,150v,30,-5,54,-3,87c5,269,32,312,48,312xe" fillcolor="#f8dd84" stroked="f">
                    <v:path arrowok="t" o:connecttype="custom" o:connectlocs="12,79;21,77;13,62;16,37;24,22;30,3;23,3;20,11;7,22;1,38;1,60;12,79" o:connectangles="0,0,0,0,0,0,0,0,0,0,0,0"/>
                    <o:lock v:ext="edit" aspectratio="t"/>
                  </v:shape>
                  <v:shape id="Freeform 314" o:spid="_x0000_s1059" style="position:absolute;left:657;top:1053;width:3204;height:1217;visibility:visible;mso-wrap-style:square;v-text-anchor:top" coordsize="12775,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mcAA&#10;AADbAAAADwAAAGRycy9kb3ducmV2LnhtbERPTYvCMBC9L/gfwgje1lQFla5pWURR9qTVy96GZmzK&#10;NpPaRK3/fnMQPD7e9yrvbSPu1PnasYLJOAFBXDpdc6XgfNp+LkH4gKyxcUwKnuQhzwYfK0y1e/CR&#10;7kWoRAxhn6ICE0KbSulLQxb92LXEkbu4zmKIsKuk7vARw20jp0kylxZrjg0GW1obKv+Km1Vw2Cx/&#10;ZsXisN7Zyy4UV/O7n8hWqdGw//4CEagPb/HLvdcKFnFs/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PmcAAAADbAAAADwAAAAAAAAAAAAAAAACYAgAAZHJzL2Rvd25y&#10;ZXYueG1sUEsFBgAAAAAEAAQA9QAAAIUDAAAAAA==&#10;" path="m1336,2737v46,-28,92,-55,135,-81c1,4700,1,4700,1,4700v-1,-29,,-67,3,-112c1336,2737,1336,2737,1336,2737t325,-194c532,4768,532,4768,532,4768v70,,70,,70,c1763,2482,1763,2482,1763,2482v-33,20,-67,40,-102,61m1870,2417c1116,4768,1116,4768,1116,4768v67,,67,,67,c1952,2367,1952,2367,1952,2367v-26,16,-54,33,-82,50m2004,2336c1640,4768,1640,4768,1640,4768v64,,64,,64,c2074,2292,2074,2292,2074,2292v-23,14,-46,28,-70,44m2122,3602v,1166,,1166,,1166c2185,4768,2185,4768,2185,4768v,-1165,,-1165,,-1165l2122,3602xm2185,3504v,-1283,,-1283,,-1283c2165,2234,2144,2247,2122,2261v,1282,,1282,,1282l2185,3504xm2453,3345c2263,2170,2263,2170,2263,2170v-19,12,-38,25,-58,38c2394,3380,2394,3380,2394,3380r59,-35xm2431,3603v188,1165,188,1165,188,1165c2683,4768,2683,4768,2683,4768,2495,3604,2495,3604,2495,3604r-64,-1xm2765,3604v393,1164,393,1164,393,1164c3224,4768,3224,4768,3224,4768,2831,3605,2831,3605,2831,3605r-66,-1xm2695,3202c2331,2123,2331,2123,2331,2123v-17,13,-35,25,-54,38c2640,3235,2640,3235,2640,3235v18,-11,37,-22,55,-33m3124,3606v600,1162,600,1162,600,1162c3796,4768,3796,4768,3796,4768,3195,3606,3195,3606,3195,3606r-71,xm2917,3067c2403,2072,2403,2072,2403,2072v-17,12,-34,24,-52,37c2863,3100,2863,3100,2863,3100v18,-11,36,-22,54,-33m3118,2936c2464,2024,2464,2024,2464,2024v-16,13,-32,25,-50,39c3066,2971,3066,2971,3066,2971v18,-11,35,-23,52,-35m3600,3607v-77,,-77,,-77,c4112,4429,4112,4429,4112,4429v,-108,,-108,,-108l3600,3607xm3333,2782c2542,1956,2542,1956,2542,1956v-15,13,-30,28,-47,42c3282,2820,3282,2820,3282,2820v17,-12,35,-25,51,-38m2559,1939v926,718,926,718,926,718c3502,2643,3517,2629,3533,2614,2601,1891,2601,1891,2601,1891v-13,15,-27,32,-42,48m2616,1870v1057,600,1057,600,1057,600c3687,2454,3701,2438,3714,2421,2649,1816,2649,1816,2649,1816v-9,18,-20,36,-33,54m2653,1807v1198,414,1198,414,1198,414c3861,2202,3872,2184,3881,2165,2675,1748,2675,1748,2675,1748v-6,20,-13,40,-22,59m3957,1963v6,-19,11,-39,16,-62c2688,1675,2688,1675,2688,1675v-2,21,-6,41,-10,62l3957,1963xm4016,1616c2691,1575,2691,1575,2691,1575v1,5,1,9,1,13c2692,1605,2692,1622,2691,1638v1318,40,1318,40,1318,40c4012,1658,4014,1637,4016,1616t4,-263c4018,1332,4017,1311,4015,1289,2683,1497,2683,1497,2683,1497v4,21,6,42,7,63l4020,1353xm3959,991c2659,1409,2659,1409,2659,1409v7,20,13,40,18,60c3976,1052,3976,1052,3976,1052v-5,-20,-11,-40,-17,-61m2656,1400c3866,761,3866,761,3866,761v-10,-19,-20,-37,-30,-55c2630,1342,2630,1342,2630,1342v10,19,19,38,26,58m3710,531v-14,-15,-29,-31,-44,-47c2586,1272,2586,1272,2586,1272v13,17,24,35,35,54l3710,531xm3414,284v-926,886,-926,886,-926,886c2505,1183,2521,1197,2536,1212,3470,319,3470,319,3470,319v-18,-12,-36,-23,-56,-35m2470,1156c3211,180,3211,180,3211,180v-20,-8,-40,-17,-61,-25c2416,1122,2416,1122,2416,1122v19,11,37,22,54,34m2944,90v-21,-6,-42,-11,-63,-16c2346,1091,2346,1091,2346,1091v20,7,40,15,58,25l2944,90xm2599,25c2261,1068,2261,1068,2261,1068v21,4,41,9,61,15c2662,33,2662,33,2662,33v-21,-3,-42,-6,-63,-8m2333,3c2148,1058,2148,1058,2148,1058v22,,43,1,64,3c2397,7,2397,7,2397,7,2376,5,2354,4,2333,3m2067,1v-2,1063,-2,1063,-2,1063c2076,1062,2086,1060,2098,1059v10,-1,20,,30,-1c2130,,2130,,2130,v-21,1,-42,1,-63,1m2040,1067c1869,13,1869,13,1869,13v-21,2,-42,4,-63,6c1978,1078,1978,1078,1978,1078v20,-4,41,-8,62,-11m1934,1090c1611,47,1611,47,1611,47v-21,4,-42,8,-62,13c1875,1111,1875,1111,1875,1111v19,-8,39,-15,59,-21m1348,112v-21,6,-42,12,-62,18c1794,1150,1794,1150,1794,1150v18,-11,37,-20,56,-29l1348,112xm1026,241v685,964,685,964,685,964c1727,1192,1744,1180,1762,1168,1084,213,1084,213,1084,213v-20,9,-39,18,-58,28m774,399v859,876,859,876,859,876c1647,1260,1663,1245,1679,1231,825,361,825,361,825,361v-17,13,-34,26,-51,38m556,600v1014,752,1014,752,1014,752c1582,1335,1595,1319,1609,1302,599,554,599,554,599,554v-15,15,-30,31,-43,46m374,843v1138,601,1138,601,1138,601c1521,1426,1532,1408,1544,1389,408,790,408,790,408,790v-12,18,-23,36,-34,53m242,1104v1225,433,1225,433,1225,433c1474,1518,1483,1499,1493,1479,267,1046,267,1046,267,1046v-9,20,-16,39,-25,58m146,1425v1289,205,1289,205,1289,205c1440,1613,1446,1593,1455,1570,160,1363,160,1363,160,1363v-5,21,-10,42,-14,62m4214,3177c6539,4852,6539,4852,6539,4852v40,1,74,1,100,1c6647,4853,6657,4853,6666,4852,4187,3067,4187,3067,4187,3067v8,37,17,74,27,110m4126,2703c7701,4533,7701,4533,7701,4533v26,-14,51,-28,77,-44c4118,2615,4118,2615,4118,2615v2,30,5,59,8,88m5600,2741c4104,2252,4104,2252,4104,2252v-1,26,,52,,78c5616,2825,5616,2825,5616,2825v-5,-27,-11,-55,-16,-84m7138,3323v1383,453,1383,453,1383,453c8535,3754,8548,3733,8561,3711,7180,3258,7180,3258,7180,3258v-14,23,-27,44,-42,65m7392,2435v-1,26,-3,50,-4,75c8859,2748,8859,2748,8859,2748v3,-24,5,-49,7,-74l7392,2435xm5584,2142c4145,1909,4145,1909,4145,1909v-4,25,-8,49,-12,73c5578,2217,5578,2217,5578,2217v1,-26,4,-50,6,-75m5723,1609v-1511,-5,-1511,-5,-1511,-5c4205,1628,4198,1653,4192,1678v1497,5,1497,5,1497,5c5699,1657,5711,1633,5723,1609t1544,80c8793,1694,8793,1694,8793,1694v-6,-25,-12,-50,-19,-74c7229,1614,7229,1614,7229,1614v13,24,26,49,38,75m8253,648c4341,1237,4341,1237,4341,1237v-12,26,-24,52,-35,80c8313,714,8313,714,8313,714v-20,-23,-40,-45,-60,-66m7047,1c4611,777,4611,777,4611,777v-25,32,-49,66,-73,101c7186,35,7186,35,7186,35,7138,22,7092,11,7047,1t4801,71c9419,437,9419,437,9419,437v-32,29,-61,59,-89,89c11988,126,11988,126,11988,126v-44,-20,-91,-38,-140,-54m8919,3897v2496,811,2496,811,2496,811c11656,4708,11656,4708,11656,4708,8950,3829,8950,3829,8950,3829v-11,23,-21,46,-31,68m11511,3110c9876,2813,9876,2813,9876,2813v-31,19,-60,39,-88,59c11415,3167,11415,3167,11415,3167v32,-19,65,-38,96,-57m12775,1603v-1323,-7,-1323,-7,-1323,-7c11451,1622,11447,1646,11442,1670v1323,7,1323,7,1323,7c12768,1653,12772,1629,12775,1603e" fillcolor="#f8dd84" stroked="f">
                    <v:path arrowok="t" o:connecttype="custom" o:connectlocs="335,686;417,638;469,606;503,586;532,903;548,879;615,839;610,904;693,904;676,803;784,904;732,769;782,736;903,905;836,698;642,486;656,469;665,453;992,492;1005,421;675,391;997,264;660,337;657,333;870,80;606,281;603,280;668,8;601,2;534,265;453,5;388,15;450,288;442,293;421,309;404,327;387,348;374,371;365,394;1665,1217;1931,1137;1029,565;2137,947;1853,629;1040,479;1056,402;2205,425;1089,310;1156,195;2362,110;2863,1181;2477,705;2872,400" o:connectangles="0,0,0,0,0,0,0,0,0,0,0,0,0,0,0,0,0,0,0,0,0,0,0,0,0,0,0,0,0,0,0,0,0,0,0,0,0,0,0,0,0,0,0,0,0,0,0,0,0,0,0,0,0"/>
                    <o:lock v:ext="edit" aspectratio="t" verticies="t"/>
                  </v:shape>
                </v:group>
              </v:group>
              <v:shape id="Curve" o:spid="_x0000_s1060" style="position:absolute;left:7753;top:340;width:3782;height:16159;visibility:visible;mso-wrap-style:square;v-text-anchor:top" coordsize="3873,1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tcUA&#10;AADbAAAADwAAAGRycy9kb3ducmV2LnhtbESPQWvCQBSE7wX/w/KEXkrdWGrVmI2IUCioh8Ye9PbI&#10;PpNg9m3c3Wr677tCocdhZr5hsmVvWnEl5xvLCsajBARxaXXDlYKv/fvzDIQPyBpby6Tghzws88FD&#10;hqm2N/6kaxEqESHsU1RQh9ClUvqyJoN+ZDvi6J2sMxiidJXUDm8Rblr5kiRv0mDDcaHGjtY1lefi&#10;2yjYNJf1Th/l/MlsXzdu5Q7bCVulHof9agEiUB/+w3/tD61gOof7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r+1xQAAANsAAAAPAAAAAAAAAAAAAAAAAJgCAABkcnMv&#10;ZG93bnJldi54bWxQSwUGAAAAAAQABAD1AAAAigMAAAAA&#10;" path="m3284,7753c2729,4713,1599,2029,157,,,,,,,,1698,2349,2857,5798,3038,9684v117,2493,-184,4844,-803,6869c2975,16553,2975,16553,2975,16553v740,-2489,898,-5571,309,-8800xe" fillcolor="#004b8d" stroked="f">
                <v:path arrowok="t" o:connecttype="custom" o:connectlocs="3207,7568;153,0;0,0;2967,9453;2182,16159;2905,16159;3207,7568" o:connectangles="0,0,0,0,0,0,0"/>
                <o:lock v:ext="edit" aspectratio="t"/>
              </v:shape>
              <v:shape id="Slogan_3" o:spid="_x0000_s1061" style="position:absolute;left:1253;top:15882;width:8303;height:203;visibility:hidden;mso-wrap-style:square;v-text-anchor:top" coordsize="2086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FfMAA&#10;AADbAAAADwAAAGRycy9kb3ducmV2LnhtbERPy4rCMBTdC/5DuIIb0XQURKpRxGFgBhfiC3F3aa5N&#10;tbkpTUbr35uF4PJw3rNFY0txp9oXjhV8DRIQxJnTBecKDvuf/gSED8gaS8ek4EkeFvN2a4apdg/e&#10;0n0XchFD2KeowIRQpVL6zJBFP3AVceQurrYYIqxzqWt8xHBbymGSjKXFgmODwYpWhrLb7t8q+CvW&#10;a96EXmPQ9I7l7fw9Op6uSnU7zXIKIlATPuK3+1crmMT18Uv8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FFfMAAAADbAAAADwAAAAAAAAAAAAAAAACYAgAAZHJzL2Rvd25y&#10;ZXYueG1sUEsFBgAAAAAEAAQA9QAAAIUDAAAAAA==&#10;" path="m,28v46,,46,,46,c235,354,235,354,235,354v1,,1,,1,c236,28,236,28,236,28v37,,37,,37,c273,399,273,399,273,399v-50,,-50,,-50,c38,79,38,79,38,79v-1,,-1,,-1,c37,399,37,399,37,399,,399,,399,,399l,28xm511,355v-1,,-1,,-1,c506,363,501,370,495,376v-6,7,-13,12,-21,16c466,396,458,400,449,402v-8,2,-17,3,-25,3c405,405,389,402,378,396v-12,-5,-21,-12,-27,-20c344,368,340,360,338,351v-2,-9,-3,-17,-3,-23c335,313,337,300,342,290v5,-11,12,-20,20,-27c371,256,381,251,392,247v11,-4,23,-7,35,-9c439,236,452,235,465,234v13,,25,-1,36,-1c508,233,508,233,508,233v,-13,,-13,,-13c508,196,503,179,494,167v-9,-11,-25,-17,-48,-17c432,150,418,152,405,155v-13,3,-26,9,-39,17c366,140,366,140,366,140v6,-3,12,-5,19,-7c391,130,398,128,405,127v7,-2,14,-3,21,-4c434,122,440,121,446,121v34,,58,8,73,24c534,161,541,187,541,222v,120,,120,,120c541,353,541,363,542,371v,9,,18,2,28c511,399,511,399,511,399r,-44xm508,262v-10,,-10,,-10,c484,262,469,263,454,264v-15,1,-29,4,-41,8c401,277,391,283,383,292v-8,9,-12,21,-12,35c371,336,373,344,376,350v3,6,7,11,12,15c393,369,399,372,406,374v7,1,14,2,22,2c447,376,463,373,474,365v10,-7,18,-16,23,-27c502,328,505,317,506,306v1,-11,2,-20,2,-28l508,262xm738,156v-62,,-62,,-62,c676,332,676,332,676,332v,12,3,23,8,31c689,372,699,376,712,376v7,,12,,17,-2c733,373,738,372,743,370v2,27,2,27,2,27c741,399,736,401,728,403v-8,1,-16,2,-24,2c689,405,678,403,670,398v-9,-5,-15,-12,-19,-20c647,370,645,361,644,350v-1,-11,-1,-23,-1,-35c643,156,643,156,643,156v-53,,-53,,-53,c590,128,590,128,590,128v53,,53,,53,c643,62,643,62,643,62,676,51,676,51,676,51v,77,,77,,77c738,128,738,128,738,128r,28xm831,55v-33,,-33,,-33,c798,11,798,11,798,11v33,,33,,33,l831,55xm798,128v33,,33,,33,c831,399,831,399,831,399v-33,,-33,,-33,l798,128xm902,210v5,-17,13,-33,23,-46c936,151,949,141,965,133v16,-8,34,-12,56,-12c1043,121,1062,125,1078,133v16,8,29,18,39,31c1128,177,1135,193,1140,210v5,17,8,35,8,53c1148,282,1145,299,1140,316v-5,18,-12,33,-23,46c1107,375,1094,385,1078,393v-16,8,-35,12,-57,12c999,405,981,401,965,393v-16,-8,-29,-18,-40,-31c915,349,907,334,902,316v-5,-17,-7,-34,-7,-53c895,245,897,227,902,210xm937,307v4,14,10,26,18,36c962,354,972,362,983,367v11,6,24,9,38,9c1036,376,1049,373,1060,367v11,-5,20,-13,28,-24c1096,333,1101,321,1105,307v4,-14,6,-28,6,-44c1111,248,1109,233,1105,219v-4,-14,-9,-26,-17,-36c1080,173,1071,165,1060,159v-11,-6,-24,-9,-39,-9c1007,150,994,153,983,159v-11,6,-21,14,-28,24c947,193,941,205,937,219v-3,14,-5,29,-5,44c932,279,934,293,937,307xm1211,191v,-10,,-20,,-31c1211,149,1210,139,1209,128v32,,32,,32,c1241,176,1241,176,1241,176v1,,1,,1,c1245,170,1249,164,1253,157v4,-6,10,-12,16,-18c1276,134,1284,130,1294,126v10,-3,22,-5,36,-5c1347,121,1361,124,1372,129v12,6,22,13,29,22c1409,160,1414,171,1417,184v4,13,5,27,5,41c1422,399,1422,399,1422,399v-33,,-33,,-33,c1389,234,1389,234,1389,234v,-26,-5,-46,-15,-61c1364,158,1348,150,1325,150v-16,,-28,3,-39,9c1276,165,1268,173,1262,182v-7,10,-11,21,-14,32c1246,226,1244,237,1244,249v,150,,150,,150c1211,399,1211,399,1211,399r,-208xm1662,355v-1,,-1,,-1,c1657,363,1652,370,1646,376v-6,7,-13,12,-21,16c1617,396,1609,400,1600,402v-8,2,-17,3,-25,3c1556,405,1540,402,1529,396v-12,-5,-21,-12,-27,-20c1495,368,1491,360,1489,351v-2,-9,-3,-17,-3,-23c1486,313,1488,300,1493,290v5,-11,12,-20,20,-27c1522,256,1531,251,1543,247v11,-4,23,-7,35,-9c1590,236,1603,235,1616,234v12,,25,-1,36,-1c1659,233,1659,233,1659,233v,-13,,-13,,-13c1659,196,1654,179,1645,167v-9,-11,-25,-17,-48,-17c1583,150,1569,152,1556,155v-13,3,-26,9,-39,17c1517,140,1517,140,1517,140v6,-3,12,-5,19,-7c1542,130,1549,128,1556,127v7,-2,14,-3,21,-4c1585,122,1591,121,1597,121v34,,58,8,73,24c1685,161,1692,187,1692,222v,120,,120,,120c1692,353,1692,363,1692,371v1,9,1,18,3,28c1662,399,1662,399,1662,399r,-44xm1659,262v-10,,-10,,-10,c1635,262,1620,263,1605,264v-15,1,-29,4,-41,8c1552,277,1542,283,1534,292v-8,9,-12,21,-12,35c1522,336,1524,344,1527,350v3,6,7,11,12,15c1544,369,1550,372,1557,374v6,1,14,2,22,2c1598,376,1614,373,1624,365v11,-7,19,-16,24,-27c1653,328,1656,317,1657,306v1,-11,2,-20,2,-28l1659,262xm1772,v33,,33,,33,c1805,399,1805,399,1805,399v-33,,-33,,-33,l1772,xm2034,v34,,34,,34,c2068,173,2068,173,2068,173v1,,1,,1,c2070,170,2072,166,2076,160v5,-6,10,-12,17,-17c2100,137,2108,132,2118,128v10,-5,22,-7,35,-7c2173,121,2190,125,2204,132v14,7,26,17,35,29c2248,174,2254,189,2259,206v4,18,6,37,6,57c2265,283,2262,302,2258,319v-5,17,-12,32,-21,45c2227,377,2216,387,2202,394v-14,7,-30,11,-49,11c2134,405,2117,401,2103,393v-14,-8,-25,-20,-34,-37c2068,356,2068,356,2068,356v,43,,43,,43c2034,399,2034,399,2034,399l2034,xm2225,223v-3,-13,-7,-25,-13,-36c2206,176,2197,167,2187,160v-10,-7,-23,-10,-39,-10c2133,150,2120,153,2110,161v-11,7,-19,16,-25,27c2079,199,2074,211,2072,225v-3,13,-4,26,-4,38c2068,276,2069,288,2072,302v3,13,7,25,13,36c2092,349,2100,358,2110,366v10,7,23,10,38,10c2164,376,2177,373,2187,366v10,-7,19,-16,25,-27c2218,328,2222,316,2225,303v2,-14,3,-27,3,-40c2228,250,2227,237,2225,223xm2319,210v5,-17,13,-33,23,-46c2353,151,2366,141,2382,133v15,-8,34,-12,56,-12c2460,121,2479,125,2495,133v16,8,29,18,40,31c2545,177,2552,193,2557,210v5,17,8,35,8,53c2565,282,2562,299,2557,316v-5,18,-12,33,-22,46c2524,375,2511,385,2495,393v-16,8,-35,12,-57,12c2416,405,2397,401,2382,393v-16,-8,-29,-18,-40,-31c2332,349,2324,334,2319,316v-5,-17,-7,-34,-7,-53c2312,245,2314,227,2319,210xm2354,307v4,14,10,26,18,36c2379,354,2389,362,2400,367v11,6,24,9,38,9c2453,376,2466,373,2477,367v11,-5,20,-13,28,-24c2513,333,2518,321,2522,307v4,-14,6,-28,6,-44c2528,248,2526,233,2522,219v-4,-14,-9,-26,-17,-36c2497,173,2488,165,2477,159v-11,-6,-24,-9,-39,-9c2424,150,2411,153,2400,159v-11,6,-21,14,-28,24c2364,193,2358,205,2354,219v-3,14,-5,29,-5,44c2349,279,2351,293,2354,307xm2843,399v-34,,-34,,-34,c2809,356,2809,356,2809,356v-1,,-1,,-1,c2799,373,2787,385,2774,393v-14,8,-31,12,-50,12c2705,405,2689,401,2675,394v-14,-7,-26,-17,-35,-30c2631,351,2624,336,2619,319v-5,-17,-7,-36,-7,-56c2612,243,2614,224,2618,206v4,-17,11,-32,20,-45c2647,149,2658,139,2673,132v14,-7,31,-11,51,-11c2737,121,2749,123,2759,128v10,4,18,9,25,15c2791,148,2796,154,2800,160v4,6,7,10,8,13c2809,173,2809,173,2809,173,2809,,2809,,2809,v34,,34,,34,l2843,399xm2652,303v3,13,7,25,13,36c2671,350,2679,359,2690,366v10,7,23,10,39,10c2744,376,2756,373,2767,366v10,-8,18,-17,24,-28c2798,327,2802,315,2805,302v3,-14,4,-26,4,-39c2809,251,2808,238,2805,225v-3,-14,-7,-26,-14,-37c2785,177,2777,168,2767,161v-11,-8,-23,-11,-38,-11c2713,150,2700,153,2690,160v-11,7,-19,16,-25,27c2659,198,2655,210,2652,223v-2,14,-3,27,-3,40c2649,276,2650,289,2652,303xm2999,353v,,,,,c3077,128,3077,128,3077,128v35,,35,,35,c3004,439,3004,439,3004,439v-3,9,-7,18,-11,27c2989,475,2984,483,2979,490v-6,7,-12,13,-20,17c2952,511,2944,513,2934,513v-12,,-24,-1,-36,-4c2902,480,2902,480,2902,480v3,1,6,2,10,3c2916,484,2920,485,2926,485v8,,14,-2,19,-5c2950,477,2954,474,2958,468v3,-5,7,-11,9,-18c2970,443,2973,434,2975,426v7,-24,7,-24,7,-24c2886,128,2886,128,2886,128v37,,37,,37,l2999,353xm3585,399v-40,,-40,,-40,c3471,164,3471,164,3471,164v-1,,-1,,-1,c3396,399,3396,399,3396,399v-40,,-40,,-40,c3269,128,3269,128,3269,128v36,,36,,36,c3376,362,3376,362,3376,362v1,,1,,1,c3453,128,3453,128,3453,128v40,,40,,40,c3565,362,3565,362,3565,362v1,,1,,1,c3641,128,3641,128,3641,128v33,,33,,33,l3585,399xm3707,210v5,-17,12,-33,23,-46c3740,151,3753,141,3769,133v16,-8,35,-12,57,-12c3848,121,3867,125,3883,133v15,8,29,18,39,31c3932,177,3940,193,3945,210v5,17,7,35,7,53c3952,282,3950,299,3945,316v-5,18,-13,33,-23,46c3912,375,3898,385,3883,393v-16,8,-35,12,-57,12c3804,405,3785,401,3769,393v-16,-8,-29,-18,-39,-31c3719,349,3712,334,3707,316v-5,-17,-8,-34,-8,-53c3699,245,3702,227,3707,210xm3742,307v4,14,9,26,17,36c3767,354,3776,362,3787,367v11,6,24,9,39,9c3840,376,3853,373,3864,367v11,-5,21,-13,28,-24c3900,333,3906,321,3910,307v3,-14,6,-28,6,-44c3916,248,3913,233,3910,219v-4,-14,-10,-26,-18,-36c3885,173,3875,165,3864,159v-11,-6,-24,-9,-38,-9c3811,150,3798,153,3787,159v-11,6,-20,14,-28,24c3751,193,3746,205,3742,219v-4,14,-6,29,-6,44c3736,279,3738,293,3742,307xm4015,188v,-7,,-14,,-19c4015,164,4015,159,4015,154v,-4,,-9,,-13c4014,137,4014,133,4013,128v34,,34,,34,c4047,180,4047,180,4047,180v1,,1,,1,c4051,172,4055,165,4059,158v4,-7,9,-13,15,-19c4080,134,4086,129,4094,126v7,-3,15,-5,23,-5c4121,121,4125,122,4130,122v4,1,8,2,11,2c4141,160,4141,160,4141,160v-4,-2,-8,-2,-12,-3c4125,157,4120,156,4116,156v-13,,-24,4,-33,10c4074,173,4068,182,4063,192v-5,11,-9,22,-11,35c4050,240,4049,252,4049,265v,134,,134,,134c4015,399,4015,399,4015,399r,-211xm4192,v34,,34,,34,c4226,239,4226,239,4226,239,4347,128,4347,128,4347,128v43,,43,,43,c4258,248,4258,248,4258,248v148,151,148,151,148,151c4359,399,4359,399,4359,399,4226,259,4226,259,4226,259v,140,,140,,140c4192,399,4192,399,4192,399l4192,xm4491,55v-33,,-33,,-33,c4458,11,4458,11,4458,11v33,,33,,33,l4491,55xm4458,128v33,,33,,33,c4491,399,4491,399,4491,399v-33,,-33,,-33,l4458,128xm4576,191v,-10,,-20,-1,-31c4575,149,4575,139,4574,128v32,,32,,32,c4606,176,4606,176,4606,176v1,,1,,1,c4610,170,4613,164,4618,157v4,-6,9,-12,16,-18c4641,134,4649,130,4659,126v10,-3,21,-5,36,-5c4711,121,4725,124,4737,129v12,6,21,13,29,22c4773,160,4779,171,4782,184v3,13,5,27,5,41c4787,399,4787,399,4787,399v-33,,-33,,-33,c4754,234,4754,234,4754,234v,-26,-5,-46,-15,-61c4729,158,4712,150,4689,150v-15,,-28,3,-38,9c4641,165,4633,173,4626,182v-6,10,-10,21,-13,32c4610,226,4609,237,4609,249v,150,,150,,150c4576,399,4576,399,4576,399r,-208xm5086,376v,19,-3,37,-7,53c5074,446,5067,460,5057,473v-10,12,-23,22,-39,29c5002,510,4982,513,4959,513v-18,,-35,-2,-50,-5c4895,504,4884,501,4877,499v2,-34,2,-34,2,-34c4890,471,4902,475,4916,479v14,4,28,6,43,6c4981,485,4998,481,5010,474v13,-8,22,-18,28,-30c5045,431,5049,416,5050,399v2,-17,3,-34,3,-54c5052,345,5052,345,5052,345v-10,20,-21,34,-36,42c5002,395,4987,399,4969,399v-21,,-40,-5,-54,-13c4900,377,4888,367,4879,353v-8,-13,-15,-27,-18,-43c4857,293,4855,278,4855,263v,-20,2,-39,6,-57c4865,189,4872,174,4881,161v9,-12,20,-22,35,-29c4930,125,4947,121,4967,121v9,,17,1,25,2c4999,123,5006,125,5013,128v6,3,13,6,19,11c5038,144,5045,150,5051,158v1,,1,,1,c5052,128,5052,128,5052,128v34,,34,,34,l5086,376xm4896,302v3,13,7,24,13,34c4916,346,4924,354,4934,361v10,6,22,9,36,9c4985,370,4998,367,5008,360v11,-6,19,-15,26,-25c5040,325,5045,313,5048,301v3,-13,4,-25,4,-38c5052,247,5051,232,5048,218v-3,-14,-7,-26,-13,-36c5029,172,5020,164,5010,158v-10,-5,-23,-8,-38,-8c4956,150,4943,153,4933,160v-11,7,-19,16,-25,27c4902,198,4897,210,4895,223v-2,14,-3,27,-3,40c4892,276,4893,289,4896,302xm5347,55v-33,,-33,,-33,c5314,11,5314,11,5314,11v33,,33,,33,l5347,55xm5314,128v33,,33,,33,c5347,399,5347,399,5347,399v-33,,-33,,-33,l5314,128xm5432,191v,-10,,-20,,-31c5431,149,5431,139,5430,128v32,,32,,32,c5462,176,5462,176,5462,176v1,,1,,1,c5466,170,5470,164,5474,157v4,-6,9,-12,16,-18c5497,134,5505,130,5515,126v10,-3,22,-5,36,-5c5567,121,5582,124,5593,129v12,6,22,13,29,22c5629,160,5635,171,5638,184v4,13,5,27,5,41c5643,399,5643,399,5643,399v-33,,-33,,-33,c5610,234,5610,234,5610,234v,-26,-5,-46,-15,-61c5585,158,5568,150,5545,150v-15,,-27,3,-38,9c5497,165,5489,173,5483,182v-7,10,-11,21,-14,32c5467,226,5465,237,5465,249v,150,,150,,150c5432,399,5432,399,5432,399r,-208xm5872,128v33,,33,,33,c5903,177,5903,177,5903,177v1,,1,,1,c5906,173,5909,168,5913,162v4,-6,9,-12,16,-18c5936,138,5944,132,5954,128v10,-5,22,-7,37,-7c6010,121,6027,125,6042,132v14,7,25,17,34,29c6085,174,6092,189,6096,206v4,18,6,37,6,57c6102,283,6100,302,6095,319v-4,17,-11,32,-21,45c6065,377,6053,387,6039,394v-13,7,-30,11,-48,11c5969,405,5952,401,5939,392v-14,-9,-25,-22,-33,-40c5905,352,5905,352,5905,352v,158,,158,,158c5872,510,5872,510,5872,510r,-382xm6062,223v-2,-13,-7,-25,-13,-36c6043,176,6035,167,6025,160v-11,-7,-24,-10,-40,-10c5970,150,5958,153,5948,161v-11,7,-19,16,-25,27c5917,199,5912,211,5909,225v-3,13,-4,26,-4,38c5905,276,5906,288,5909,302v3,13,8,25,14,36c5929,349,5937,358,5948,366v10,7,22,10,37,10c6001,376,6014,373,6025,366v10,-7,18,-16,24,-27c6055,328,6060,316,6062,303v2,-14,3,-27,3,-40c6065,250,6064,237,6062,223xm6326,355v-1,,-1,,-1,c6321,363,6316,370,6310,376v-7,7,-14,12,-21,16c6281,396,6273,400,6264,402v-8,2,-17,3,-25,3c6219,405,6204,402,6192,396v-11,-5,-20,-12,-27,-20c6159,368,6155,360,6153,351v-3,-9,-4,-17,-4,-23c6149,313,6152,300,6157,290v5,-11,11,-20,20,-27c6185,256,6195,251,6206,247v12,-4,23,-7,36,-9c6254,236,6267,235,6279,234v13,,25,-1,37,-1c6323,233,6323,233,6323,233v,-13,,-13,,-13c6323,196,6318,179,6309,167v-10,-11,-25,-17,-48,-17c6247,150,6233,152,6220,155v-14,3,-26,9,-39,17c6181,140,6181,140,6181,140v6,-3,12,-5,18,-7c6206,130,6213,128,6220,127v7,-2,14,-3,21,-4c6248,122,6255,121,6261,121v34,,58,8,73,24c6349,161,6356,187,6356,222v,120,,120,,120c6356,353,6356,363,6356,371v,9,1,18,3,28c6326,399,6326,399,6326,399r,-44xm6323,262v-10,,-10,,-10,c6298,262,6284,263,6269,264v-15,1,-29,4,-41,8c6215,277,6205,283,6198,292v-8,9,-12,21,-12,35c6186,336,6187,344,6191,350v3,6,7,11,12,15c6208,369,6214,372,6221,374v6,1,13,2,21,2c6262,376,6277,373,6288,365v11,-7,19,-16,24,-27c6317,328,6320,317,6321,306v1,-11,2,-20,2,-28l6323,262xm6436,188v,-7,,-14,,-19c6436,164,6436,159,6435,154v,-4,,-9,,-13c6435,137,6434,133,6434,128v33,,33,,33,c6467,180,6467,180,6467,180v1,,1,,1,c6471,172,6475,165,6479,158v4,-7,10,-13,15,-19c6500,134,6507,129,6514,126v7,-3,15,-5,24,-5c6542,121,6546,122,6550,122v5,1,8,2,11,2c6561,160,6561,160,6561,160v-4,-2,-7,-2,-12,-3c6545,157,6541,156,6537,156v-14,,-24,4,-33,10c6495,173,6488,182,6483,192v-5,11,-9,22,-11,35c6470,240,6469,252,6469,265v,134,,134,,134c6436,399,6436,399,6436,399r,-211xm6729,156v-61,,-61,,-61,c6668,332,6668,332,6668,332v,12,2,23,8,31c6681,372,6690,376,6704,376v6,,12,,16,-2c6725,373,6730,372,6735,370v2,27,2,27,2,27c6733,399,6727,401,6720,403v-8,1,-16,2,-24,2c6681,405,6669,403,6661,398v-8,-5,-14,-12,-18,-20c6639,370,6636,361,6636,350v-1,-11,-2,-23,-2,-35c6634,156,6634,156,6634,156v-53,,-53,,-53,c6581,128,6581,128,6581,128v53,,53,,53,c6634,62,6634,62,6634,62v34,-11,34,-11,34,-11c6668,128,6668,128,6668,128v61,,61,,61,l6729,156xm6789,191v,-10,,-20,,-31c6789,149,6788,139,6787,128v33,,33,,33,c6820,176,6820,176,6820,176v1,,1,,1,c6824,170,6827,164,6831,157v5,-6,10,-12,17,-18c6855,134,6863,130,6872,126v10,-3,22,-5,36,-5c6925,121,6939,124,6951,129v12,6,21,13,29,22c6987,160,6992,171,6996,184v3,13,5,27,5,41c7001,399,7001,399,7001,399v-34,,-34,,-34,c6967,234,6967,234,6967,234v,-26,-5,-46,-15,-61c6943,158,6926,150,6903,150v-15,,-28,3,-38,9c6855,165,6846,173,6840,182v-6,10,-11,21,-13,32c6824,226,6823,237,6823,249v,150,,150,,150c6789,399,6789,399,6789,399r,-208xm7266,390v-11,5,-24,9,-38,11c7213,404,7200,405,7188,405v-23,,-42,-4,-57,-11c7115,387,7102,377,7092,365v-9,-13,-16,-28,-21,-46c7067,302,7064,283,7064,263v,-21,3,-40,9,-57c7078,188,7086,174,7096,161v10,-12,22,-22,36,-29c7146,125,7162,121,7179,121v19,,35,4,49,11c7241,139,7253,149,7261,161v9,13,15,27,19,43c7284,220,7287,238,7287,256v,17,,17,,17c7101,273,7101,273,7101,273v,14,2,27,6,40c7111,326,7117,337,7124,346v7,9,17,17,28,22c7163,373,7176,376,7190,376v6,,13,,20,-2c7218,373,7225,372,7232,370v6,-2,13,-4,19,-7c7257,361,7262,358,7266,356r,34xm7250,244v,-12,-1,-23,-4,-35c7244,198,7240,188,7234,179v-5,-9,-12,-16,-21,-21c7204,153,7193,150,7181,150v-13,,-24,3,-33,8c7138,164,7130,171,7123,180v-7,9,-13,19,-16,30c7103,221,7101,233,7101,244r149,xm7350,188v,-7,,-14,,-19c7350,164,7350,159,7350,154v,-4,,-9,-1,-13c7349,137,7349,133,7348,128v34,,34,,34,c7382,180,7382,180,7382,180v1,,1,,1,c7386,172,7390,165,7394,158v4,-7,9,-13,15,-19c7415,134,7421,129,7429,126v7,-3,15,-5,23,-5c7456,121,7460,122,7465,122v4,1,8,2,11,2c7476,160,7476,160,7476,160v-4,-2,-8,-2,-12,-3c7460,157,7455,156,7451,156v-13,,-24,4,-33,10c7409,173,7403,182,7398,192v-5,11,-9,22,-11,35c7385,240,7384,252,7384,265v,134,,134,,134c7350,399,7350,399,7350,399r,-211xm7506,359v11,5,22,9,34,12c7551,375,7564,376,7577,376v8,,16,-1,23,-3c7607,371,7613,368,7619,364v6,-4,10,-9,13,-15c7635,343,7637,336,7637,328v,-11,-3,-20,-10,-27c7621,294,7613,288,7603,282v-9,-5,-20,-10,-31,-15c7561,262,7550,256,7541,250v-10,-6,-18,-14,-24,-22c7510,219,7507,208,7507,195v,-13,2,-25,7,-34c7519,151,7526,144,7534,138v9,-6,18,-10,29,-13c7573,123,7584,121,7595,121v7,,17,1,30,3c7638,126,7650,129,7662,133v-3,30,-3,30,-3,30c7650,159,7640,156,7629,153v-11,-2,-21,-3,-30,-3c7581,150,7567,153,7557,160v-11,6,-17,18,-17,35c7540,204,7544,211,7550,216v7,6,15,11,25,16c7585,237,7596,242,7607,247v12,5,22,11,32,18c7649,272,7657,281,7664,291v6,10,10,22,10,37c7674,342,7671,354,7665,364v-6,10,-14,18,-23,24c7633,394,7622,398,7611,401v-11,3,-22,4,-32,4c7566,405,7553,404,7540,402v-12,-2,-25,-5,-37,-10l7506,359xm7734,v33,,33,,33,c7767,173,7767,173,7767,173v1,,1,,1,c7775,158,7786,146,7801,136v14,-10,31,-15,52,-15c7871,121,7886,124,7898,130v12,5,21,13,28,24c7933,164,7938,176,7941,190v3,15,4,30,4,47c7945,399,7945,399,7945,399v-33,,-33,,-33,c7912,237,7912,237,7912,237v,-12,-1,-23,-3,-33c7908,193,7905,184,7900,176v-4,-8,-11,-15,-19,-19c7872,152,7861,150,7847,150v-15,,-27,3,-37,10c7799,166,7791,174,7785,184v-6,10,-11,21,-14,33c7769,230,7767,242,7767,254v,145,,145,,145c7734,399,7734,399,7734,399l7734,xm8062,55v-33,,-33,,-33,c8029,11,8029,11,8029,11v33,,33,,33,l8062,55xm8029,128v33,,33,,33,c8062,399,8062,399,8062,399v-33,,-33,,-33,l8029,128xm8144,128v33,,33,,33,c8175,177,8175,177,8175,177v1,,1,,1,c8178,173,8181,168,8185,162v4,-6,9,-12,16,-18c8208,138,8216,132,8226,128v10,-5,23,-7,37,-7c8283,121,8300,125,8314,132v14,7,25,17,34,29c8358,174,8364,189,8368,206v4,18,6,37,6,57c8374,283,8372,302,8367,319v-4,17,-11,32,-21,45c8337,377,8325,387,8312,394v-14,7,-30,11,-49,11c8241,405,8224,401,8211,392v-14,-9,-25,-22,-33,-40c8177,352,8177,352,8177,352v,158,,158,,158c8144,510,8144,510,8144,510r,-382xm8334,223v-2,-13,-6,-25,-13,-36c8315,176,8307,167,8297,160v-11,-7,-24,-10,-40,-10c8242,150,8230,153,8220,161v-11,7,-19,16,-25,27c8189,199,8184,211,8181,225v-2,13,-4,26,-4,38c8177,276,8179,288,8181,302v3,13,8,25,14,36c8201,349,8209,358,8220,366v10,7,22,10,37,10c8273,376,8286,373,8297,366v10,-7,18,-16,24,-27c8328,328,8332,316,8334,303v2,-14,4,-27,4,-40c8338,250,8336,237,8334,223xm8707,156v-62,,-62,,-62,c8645,332,8645,332,8645,332v,12,3,23,8,31c8658,372,8668,376,8681,376v7,,12,,17,-2c8702,373,8707,372,8712,370v2,27,2,27,2,27c8710,399,8705,401,8697,403v-8,1,-16,2,-24,2c8658,405,8647,403,8638,398v-8,-5,-14,-12,-18,-20c8616,370,8614,361,8613,350v-1,-11,-1,-23,-1,-35c8612,156,8612,156,8612,156v-53,,-53,,-53,c8559,128,8559,128,8559,128v53,,53,,53,c8612,62,8612,62,8612,62v33,-11,33,-11,33,-11c8645,128,8645,128,8645,128v62,,62,,62,l8707,156xm8753,210v5,-17,13,-33,23,-46c8787,151,8800,141,8816,133v16,-8,34,-12,56,-12c8894,121,8913,125,8929,133v16,8,29,18,40,31c8979,177,8986,193,8991,210v5,17,8,35,8,53c8999,282,8996,299,8991,316v-5,18,-12,33,-22,46c8958,375,8945,385,8929,393v-16,8,-35,12,-57,12c8850,405,8832,401,8816,393v-16,-8,-29,-18,-40,-31c8766,349,8758,334,8753,316v-5,-17,-7,-34,-7,-53c8746,245,8748,227,8753,210xm8789,307v3,14,9,26,17,36c8813,354,8823,362,8834,367v11,6,24,9,38,9c8887,376,8900,373,8911,367v11,-5,20,-13,28,-24c8947,333,8952,321,8956,307v4,-14,6,-28,6,-44c8962,248,8960,233,8956,219v-4,-14,-9,-26,-17,-36c8931,173,8922,165,8911,159v-11,-6,-24,-9,-39,-9c8858,150,8845,153,8834,159v-11,6,-21,14,-28,24c8798,193,8792,205,8789,219v-4,14,-6,29,-6,44c8783,279,8785,293,8789,307xm9207,128v33,,33,,33,c9238,177,9238,177,9238,177v1,,1,,1,c9241,173,9244,168,9248,162v4,-6,9,-12,16,-18c9271,138,9279,132,9289,128v10,-5,22,-7,36,-7c9345,121,9362,125,9377,132v14,7,25,17,34,29c9420,174,9427,189,9431,206v4,18,6,37,6,57c9437,283,9435,302,9430,319v-4,17,-11,32,-21,45c9400,377,9388,387,9374,394v-13,7,-30,11,-49,11c9304,405,9287,401,9273,392v-13,-9,-24,-22,-32,-40c9240,352,9240,352,9240,352v,158,,158,,158c9207,510,9207,510,9207,510r,-382xm9397,223v-2,-13,-7,-25,-13,-36c9378,176,9370,167,9359,160v-10,-7,-23,-10,-39,-10c9305,150,9293,153,9282,161v-10,7,-18,16,-24,27c9252,199,9247,211,9244,225v-3,13,-4,26,-4,38c9240,276,9241,288,9244,302v3,13,8,25,14,36c9264,349,9272,358,9282,366v11,7,23,10,38,10c9336,376,9349,373,9359,366v11,-7,19,-16,25,-27c9390,328,9395,316,9397,303v2,-14,3,-27,3,-40c9400,250,9399,237,9397,223xm9505,188v,-7,,-14,,-19c9505,164,9505,159,9505,154v,-4,-1,-9,-1,-13c9504,137,9504,133,9503,128v33,,33,,33,c9536,180,9536,180,9536,180v1,,1,,1,c9541,172,9544,165,9549,158v4,-7,9,-13,15,-19c9570,134,9576,129,9583,126v8,-3,15,-5,24,-5c9611,121,9615,122,9619,122v5,1,9,2,11,2c9630,160,9630,160,9630,160v-3,-2,-7,-2,-11,-3c9614,157,9610,156,9606,156v-13,,-24,4,-33,10c9564,173,9557,182,9552,192v-5,11,-8,22,-10,35c9540,240,9538,252,9538,265v,134,,134,,134c9505,399,9505,399,9505,399r,-211xm9854,390v-12,5,-25,9,-39,11c9801,404,9788,405,9775,405v-22,,-41,-4,-57,-11c9703,387,9690,377,9680,365v-10,-13,-17,-28,-21,-46c9654,302,9652,283,9652,263v,-21,3,-40,8,-57c9666,188,9674,174,9683,161v10,-12,22,-22,37,-29c9734,125,9749,121,9766,121v19,,36,4,49,11c9829,139,9840,149,9849,161v9,13,15,27,19,43c9872,220,9874,238,9874,256v,17,,17,,17c9689,273,9689,273,9689,273v,14,2,27,6,40c9698,326,9704,337,9712,346v7,9,16,17,28,22c9751,373,9763,376,9778,376v6,,13,,20,-2c9805,373,9812,372,9819,370v7,-2,14,-4,20,-7c9845,361,9850,358,9854,356r,34xm9837,244v,-12,-1,-23,-3,-35c9831,198,9827,188,9822,179v-6,-9,-13,-16,-22,-21c9791,153,9781,150,9768,150v-12,,-23,3,-33,8c9726,164,9717,171,9710,180v-7,9,-12,19,-16,30c9691,221,9689,233,9689,244r148,xm10032,399v-39,,-39,,-39,c9901,128,9901,128,9901,128v36,,36,,36,c10012,362,10012,362,10012,362v1,,1,,1,c10092,128,10092,128,10092,128v35,,35,,35,l10032,399xm10355,390v-11,5,-24,9,-38,11c10302,404,10289,405,10277,405v-23,,-42,-4,-57,-11c10204,387,10191,377,10181,365v-9,-13,-16,-28,-21,-46c10156,302,10153,283,10153,263v,-21,3,-40,9,-57c10167,188,10175,174,10185,161v10,-12,22,-22,36,-29c10235,125,10251,121,10268,121v19,,35,4,49,11c10330,139,10342,149,10350,161v9,13,15,27,19,43c10373,220,10376,238,10376,256v,17,,17,,17c10190,273,10190,273,10190,273v,14,2,27,6,40c10200,326,10206,337,10213,346v7,9,17,17,28,22c10252,373,10265,376,10279,376v6,,13,,20,-2c10307,373,10314,372,10321,370v6,-2,13,-4,19,-7c10346,361,10351,358,10355,356r,34xm10339,244v,-12,-1,-23,-4,-35c10333,198,10329,188,10323,179v-5,-9,-12,-16,-21,-21c10293,153,10282,150,10270,150v-13,,-24,3,-33,8c10227,164,10219,171,10212,180v-7,9,-13,19,-16,30c10192,221,10190,233,10190,244r149,xm10439,191v,-10,,-20,,-31c10439,149,10438,139,10437,128v33,,33,,33,c10470,176,10470,176,10470,176v1,,1,,1,c10473,170,10477,164,10481,157v4,-6,10,-12,17,-18c10504,134,10513,130,10522,126v10,-3,22,-5,36,-5c10575,121,10589,124,10601,129v11,6,21,13,28,22c10637,160,10642,171,10646,184v3,13,5,27,5,41c10651,399,10651,399,10651,399v-34,,-34,,-34,c10617,234,10617,234,10617,234v,-26,-5,-46,-15,-61c10592,158,10576,150,10553,150v-15,,-28,3,-38,9c10504,165,10496,173,10490,182v-6,10,-11,21,-13,32c10474,226,10473,237,10473,249v,150,,150,,150c10439,399,10439,399,10439,399r,-208xm10851,156v-61,,-61,,-61,c10790,332,10790,332,10790,332v,12,2,23,8,31c10803,372,10812,376,10826,376v6,,12,,16,-2c10847,373,10852,372,10857,370v2,27,2,27,2,27c10855,399,10849,401,10842,403v-8,1,-16,2,-24,2c10803,405,10791,403,10783,398v-8,-5,-14,-12,-18,-20c10761,370,10759,361,10758,350v-1,-11,-2,-23,-2,-35c10756,156,10756,156,10756,156v-53,,-53,,-53,c10703,128,10703,128,10703,128v53,,53,,53,c10756,62,10756,62,10756,62v34,-11,34,-11,34,-11c10790,128,10790,128,10790,128v61,,61,,61,l10851,156xm11215,355v-1,,-1,,-1,c11210,363,11205,370,11199,376v-7,7,-14,12,-22,16c11170,396,11162,400,11153,402v-8,2,-17,3,-25,3c11108,405,11093,402,11081,396v-11,-5,-20,-12,-27,-20c11048,368,11044,360,11042,351v-3,-9,-4,-17,-4,-23c11038,313,11041,300,11046,290v5,-11,11,-20,20,-27c11074,256,11084,251,11095,247v12,-4,23,-7,36,-9c11143,236,11156,235,11169,234v12,,24,-1,36,-1c11212,233,11212,233,11212,233v,-13,,-13,,-13c11212,196,11207,179,11198,167v-10,-11,-25,-17,-48,-17c11136,150,11122,152,11109,155v-14,3,-26,9,-39,17c11070,140,11070,140,11070,140v6,-3,12,-5,18,-7c11095,130,11102,128,11109,127v7,-2,14,-3,21,-4c11137,122,11144,121,11150,121v34,,58,8,73,24c11238,161,11245,187,11245,222v,120,,120,,120c11245,353,11245,363,11245,371v,9,1,18,3,28c11215,399,11215,399,11215,399r,-44xm11212,262v-10,,-10,,-10,c11187,262,11173,263,11158,264v-15,1,-29,4,-41,8c11104,277,11095,283,11087,292v-8,9,-12,21,-12,35c11075,336,11077,344,11080,350v3,6,7,11,12,15c11097,369,11103,372,11110,374v6,1,14,2,21,2c11151,376,11166,373,11177,365v11,-7,19,-16,24,-27c11206,328,11209,317,11210,306v1,-11,2,-20,2,-28l11212,262xm11419,399v-40,,-40,,-40,c11287,128,11287,128,11287,128v37,,37,,37,c11399,362,11399,362,11399,362v1,,1,,1,c11479,128,11479,128,11479,128v35,,35,,35,l11419,399xm11547,210v5,-17,13,-33,23,-46c11580,151,11593,141,11609,133v16,-8,35,-12,57,-12c11688,121,11707,125,11723,133v16,8,29,18,39,31c11773,177,11780,193,11785,210v5,17,8,35,8,53c11793,282,11790,299,11785,316v-5,18,-12,33,-23,46c11752,375,11739,385,11723,393v-16,8,-35,12,-57,12c11644,405,11625,401,11609,393v-16,-8,-29,-18,-39,-31c11560,349,11552,334,11547,316v-5,-17,-7,-34,-7,-53c11540,245,11542,227,11547,210xm11582,307v4,14,10,26,18,36c11607,354,11616,362,11628,367v11,6,24,9,38,9c11681,376,11693,373,11705,367v11,-5,20,-13,28,-24c11740,333,11746,321,11750,307v4,-14,6,-28,6,-44c11756,248,11754,233,11750,219v-4,-14,-10,-26,-17,-36c11725,173,11716,165,11705,159v-12,-6,-24,-9,-39,-9c11652,150,11639,153,11628,159v-12,6,-21,14,-28,24c11592,193,11586,205,11582,219v-4,14,-6,29,-6,44c11576,279,11578,293,11582,307xm11889,55v-33,,-33,,-33,c11856,11,11856,11,11856,11v33,,33,,33,l11889,55xm11856,128v33,,33,,33,c11889,399,11889,399,11889,399v-33,,-33,,-33,l11856,128xm12188,399v-33,,-33,,-33,c12155,356,12155,356,12155,356v-1,,-1,,-1,c12145,373,12133,385,12119,393v-14,8,-30,12,-50,12c12051,405,12035,401,12021,394v-14,-7,-26,-17,-35,-30c11976,351,11969,336,11965,319v-5,-17,-7,-36,-7,-56c11958,243,11960,224,11964,206v4,-17,10,-32,19,-45c11993,149,12004,139,12018,132v14,-7,31,-11,51,-11c12083,121,12094,123,12104,128v10,4,19,9,26,15c12136,148,12142,154,12146,160v4,6,7,10,8,13c12155,173,12155,173,12155,173v,-173,,-173,,-173c12188,,12188,,12188,r,399xm11998,303v2,13,6,25,13,36c12017,350,12025,359,12035,366v11,7,24,10,40,10c12089,376,12102,373,12112,366v11,-8,19,-17,25,-28c12143,327,12148,315,12151,302v2,-14,4,-26,4,-39c12155,251,12153,238,12151,225v-3,-14,-8,-26,-14,-37c12131,177,12123,168,12112,161v-10,-8,-23,-11,-37,-11c12059,150,12046,153,12035,160v-10,7,-18,16,-24,27c12004,198,12000,210,11998,223v-3,14,-4,27,-4,40c11994,276,11995,289,11998,303xm12425,355v-1,,-1,,-1,c12420,363,12415,370,12409,376v-7,7,-14,12,-22,16c12380,396,12372,400,12363,402v-9,2,-17,3,-26,3c12318,405,12303,402,12291,396v-11,-5,-20,-12,-27,-20c12258,368,12254,360,12251,351v-2,-9,-3,-17,-3,-23c12248,313,12251,300,12256,290v5,-11,11,-20,20,-27c12284,256,12294,251,12305,247v12,-4,23,-7,36,-9c12353,236,12366,235,12378,234v13,,25,-1,37,-1c12421,233,12421,233,12421,233v,-13,,-13,,-13c12421,196,12417,179,12408,167v-10,-11,-26,-17,-48,-17c12346,150,12332,152,12319,155v-14,3,-26,9,-39,17c12280,140,12280,140,12280,140v5,-3,11,-5,18,-7c12305,130,12312,128,12319,127v7,-2,14,-3,21,-4c12347,122,12354,121,12360,121v33,,58,8,73,24c12447,161,12455,187,12455,222v,120,,120,,120c12455,353,12455,363,12455,371v,9,1,18,3,28c12425,399,12425,399,12425,399r,-44xm12421,262v-9,,-9,,-9,c12397,262,12383,263,12367,264v-15,1,-28,4,-40,8c12314,277,12304,283,12297,292v-8,9,-12,21,-12,35c12285,336,12286,344,12289,350v3,6,7,11,13,15c12307,369,12313,372,12319,374v7,1,14,2,22,2c12361,376,12376,373,12387,365v11,-7,19,-16,24,-27c12416,328,12419,317,12420,306v1,-11,1,-20,1,-28l12421,262xm12531,v34,,34,,34,c12565,173,12565,173,12565,173v1,,1,,1,c12567,170,12570,166,12574,160v4,-6,9,-12,16,-17c12597,137,12605,132,12616,128v10,-5,21,-7,34,-7c12670,121,12687,125,12701,132v14,7,26,17,35,29c12745,174,12752,189,12756,206v4,18,6,37,6,57c12762,283,12760,302,12755,319v-5,17,-12,32,-21,45c12725,377,12713,387,12699,394v-14,7,-30,11,-49,11c12631,405,12614,401,12600,393v-13,-8,-25,-20,-34,-37c12565,356,12565,356,12565,356v,43,,43,,43c12531,399,12531,399,12531,399r,-399xm12722,223v-3,-13,-7,-25,-13,-36c12703,176,12695,167,12684,160v-10,-7,-23,-10,-39,-10c12630,150,12617,153,12607,161v-11,7,-19,16,-25,27c12576,199,12571,211,12569,225v-3,13,-4,26,-4,38c12565,276,12566,288,12569,302v3,13,7,25,14,36c12589,349,12597,358,12607,366v11,7,23,10,38,10c12661,376,12674,373,12684,366v11,-7,19,-16,25,-27c12715,328,12719,316,12722,303v2,-14,3,-27,3,-40c12725,250,12724,237,12722,223xm12830,v33,,33,,33,c12863,399,12863,399,12863,399v-33,,-33,,-33,l12830,xm13129,390v-11,5,-24,9,-38,11c13076,404,13063,405,13051,405v-23,,-42,-4,-57,-11c12978,387,12965,377,12955,365v-9,-13,-16,-28,-21,-46c12930,302,12928,283,12928,263v,-21,2,-40,8,-57c12941,188,12949,174,12959,161v10,-12,22,-22,36,-29c13009,125,13025,121,13042,121v19,,35,4,49,11c13105,139,13116,149,13124,161v9,13,15,27,19,43c13148,220,13150,238,13150,256v,17,,17,,17c12964,273,12964,273,12964,273v,14,2,27,6,40c12974,326,12980,337,12987,346v8,9,17,17,28,22c13026,373,13039,376,13053,376v6,,13,,20,-2c13081,373,13088,372,13095,370v6,-2,13,-4,19,-7c13120,361,13125,358,13129,356r,34xm13113,244v,-12,-1,-23,-4,-35c13107,198,13103,188,13097,179v-5,-9,-12,-16,-21,-21c13067,153,13056,150,13044,150v-12,,-24,3,-33,8c13001,164,12993,171,12986,180v-7,9,-12,19,-16,30c12966,221,12964,233,12964,244r149,xm13358,v33,,33,,33,c13391,173,13391,173,13391,173v1,,1,,1,c13393,170,13396,166,13400,160v4,-6,10,-12,16,-17c13423,137,13432,132,13442,128v10,-5,22,-7,35,-7c13497,121,13514,125,13528,132v14,7,26,17,35,29c13572,174,13578,189,13582,206v4,18,6,37,6,57c13588,283,13586,302,13581,319v-4,17,-11,32,-21,45c13551,377,13539,387,13526,394v-14,7,-30,11,-49,11c13457,405,13441,401,13427,393v-14,-8,-26,-20,-35,-37c13391,356,13391,356,13391,356v,43,,43,,43c13358,399,13358,399,13358,399r,-399xm13548,223v-2,-13,-6,-25,-13,-36c13529,176,13521,167,13511,160v-11,-7,-24,-10,-40,-10c13456,150,13443,153,13433,161v-10,7,-18,16,-25,27c13402,199,13398,211,13395,225v-2,13,-4,26,-4,38c13391,276,13393,288,13395,302v3,13,8,25,14,36c13415,349,13423,358,13434,366v10,7,23,10,37,10c13487,376,13500,373,13511,366v10,-7,18,-16,24,-27c13542,328,13546,316,13548,303v2,-14,4,-27,4,-40c13552,250,13550,237,13548,223xm13656,v34,,34,,34,c13690,399,13690,399,13690,399v-34,,-34,,-34,l13656,xm13808,55v-34,,-34,,-34,c13774,11,13774,11,13774,11v34,,34,,34,l13808,55xm13774,128v34,,34,,34,c13808,399,13808,399,13808,399v-34,,-34,,-34,l13774,128xm13892,191v,-10,,-20,,-31c13892,149,13891,139,13890,128v32,,32,,32,c13922,176,13922,176,13922,176v1,,1,,1,c13926,170,13930,164,13934,157v4,-6,10,-12,16,-18c13957,134,13965,130,13975,126v10,-3,22,-5,36,-5c14028,121,14042,124,14054,129v11,6,21,13,28,22c14090,160,14095,171,14098,184v4,13,5,27,5,41c14103,399,14103,399,14103,399v-33,,-33,,-33,c14070,234,14070,234,14070,234v,-26,-5,-46,-15,-61c14045,158,14029,150,14006,150v-15,,-28,3,-39,9c13957,165,13949,173,13943,182v-6,10,-11,21,-13,32c13927,226,13926,237,13926,249v,150,,150,,150c13892,399,13892,399,13892,399r,-208xm14402,399v-34,,-34,,-34,c14368,356,14368,356,14368,356v-1,,-1,,-1,c14358,373,14347,385,14333,393v-14,8,-31,12,-50,12c14265,405,14248,401,14234,394v-14,-7,-25,-17,-35,-30c14190,351,14183,336,14178,319v-4,-17,-7,-36,-7,-56c14171,243,14173,224,14178,206v4,-17,10,-32,19,-45c14206,149,14218,139,14232,132v14,-7,31,-11,51,-11c14296,121,14308,123,14318,128v10,4,18,9,25,15c14350,148,14356,154,14360,160v4,6,6,10,7,13c14368,173,14368,173,14368,173v,-173,,-173,,-173c14402,,14402,,14402,r,399xm14212,303v2,13,6,25,12,36c14230,350,14239,359,14249,366v10,7,23,10,39,10c14303,376,14316,373,14326,366v10,-8,18,-17,25,-28c14357,327,14361,315,14364,302v3,-14,4,-26,4,-39c14368,251,14367,238,14364,225v-3,-14,-7,-26,-13,-37c14344,177,14336,168,14326,161v-10,-8,-23,-11,-38,-11c14272,150,14259,153,14249,160v-10,7,-19,16,-25,27c14218,198,14214,210,14212,223v-3,14,-4,27,-4,40c14208,276,14209,289,14212,303xm14483,191v,-10,,-20,-1,-31c14482,149,14482,139,14481,128v32,,32,,32,c14513,176,14513,176,14513,176v1,,1,,1,c14517,170,14520,164,14525,157v4,-6,9,-12,16,-18c14548,134,14556,130,14566,126v10,-3,21,-5,36,-5c14618,121,14632,124,14644,129v12,6,21,13,29,22c14680,160,14686,171,14689,184v3,13,5,27,5,41c14694,399,14694,399,14694,399v-33,,-33,,-33,c14661,234,14661,234,14661,234v,-26,-5,-46,-15,-61c14636,158,14619,150,14596,150v-15,,-28,3,-38,9c14548,165,14540,173,14533,182v-6,10,-10,21,-13,32c14518,226,14516,237,14516,249v,150,,150,,150c14483,399,14483,399,14483,399r,-208xm14960,390v-12,5,-25,9,-39,11c14907,404,14893,405,14881,405v-22,,-41,-4,-57,-11c14808,387,14795,377,14786,365v-10,-13,-17,-28,-22,-46c14760,302,14758,283,14758,263v,-21,3,-40,8,-57c14772,188,14779,174,14789,161v10,-12,22,-22,36,-29c14839,125,14855,121,14872,121v19,,36,4,49,11c14935,139,14946,149,14955,161v8,13,15,27,19,43c14978,220,14980,238,14980,256v,17,,17,,17c14794,273,14794,273,14794,273v,14,2,27,6,40c14804,326,14810,337,14817,346v8,9,17,17,28,22c14856,373,14869,376,14884,376v6,,12,,20,-2c14911,373,14918,372,14925,370v7,-2,13,-4,20,-7c14951,361,14956,358,14960,356r,34xm14943,244v,-12,-1,-23,-4,-35c14937,198,14933,188,14928,179v-6,-9,-13,-16,-22,-21c14897,153,14887,150,14874,150v-12,,-23,3,-33,8c14831,164,14823,171,14816,180v-7,9,-12,19,-16,30c14796,221,14794,233,14794,244r149,xm15023,359v10,5,21,9,33,12c15068,375,15080,376,15094,376v8,,15,-1,22,-3c15123,371,15130,368,15135,364v6,-4,11,-9,14,-15c15152,343,15154,336,15154,328v,-11,-4,-20,-10,-27c15138,294,15130,288,15120,282v-10,-5,-20,-10,-32,-15c15077,262,15067,256,15057,250v-10,-6,-18,-14,-24,-22c15027,219,15023,208,15023,195v,-13,3,-25,8,-34c15036,151,15042,144,15051,138v8,-6,17,-10,28,-13c15090,123,15101,121,15112,121v7,,17,1,29,3c15154,126,15166,129,15178,133v-3,30,-3,30,-3,30c15166,159,15157,156,15146,153v-11,-2,-22,-3,-31,-3c15098,150,15084,153,15073,160v-11,6,-16,18,-16,35c15057,204,15060,211,15067,216v6,6,14,11,24,16c15101,237,15112,242,15124,247v11,5,22,11,32,18c15166,272,15174,281,15180,291v7,10,10,22,10,37c15190,342,15187,354,15181,364v-6,10,-14,18,-23,24c15149,394,15139,398,15128,401v-11,3,-22,4,-32,4c15083,405,15070,404,15057,402v-13,-2,-25,-5,-37,-10l15023,359xm15229,359v11,5,22,9,34,12c15275,375,15287,376,15300,376v8,,16,-1,23,-3c15330,371,15336,368,15342,364v6,-4,10,-9,13,-15c15359,343,15360,336,15360,328v,-11,-3,-20,-9,-27c15344,294,15336,288,15326,282v-9,-5,-20,-10,-31,-15c15284,262,15273,256,15264,250v-10,-6,-18,-14,-24,-22c15233,219,15230,208,15230,195v,-13,2,-25,7,-34c15242,151,15249,144,15257,138v9,-6,18,-10,29,-13c15296,123,15307,121,15318,121v7,,17,1,30,3c15361,126,15373,129,15385,133v-3,30,-3,30,-3,30c15373,159,15363,156,15352,153v-11,-2,-21,-3,-30,-3c15305,150,15290,153,15280,160v-11,6,-17,18,-17,35c15263,204,15267,211,15273,216v7,6,15,11,25,16c15308,237,15319,242,15330,247v12,5,22,11,32,18c15372,272,15380,281,15387,291v7,10,10,22,10,37c15397,342,15394,354,15388,364v-6,10,-14,18,-23,24c15356,394,15346,398,15334,401v-11,3,-21,4,-32,4c15289,405,15276,404,15263,402v-12,-2,-25,-5,-37,-10l15229,359xm15760,355v-1,,-1,,-1,c15755,363,15750,370,15744,376v-6,7,-13,12,-21,16c15715,396,15707,400,15698,402v-8,2,-17,3,-25,3c15654,405,15638,402,15627,396v-12,-5,-21,-12,-27,-20c15593,368,15589,360,15587,351v-2,-9,-3,-17,-3,-23c15584,313,15586,300,15591,290v5,-11,12,-20,20,-27c15620,256,15630,251,15641,247v11,-4,23,-7,35,-9c15689,236,15701,235,15714,234v13,,25,-1,36,-1c15757,233,15757,233,15757,233v,-13,,-13,,-13c15757,196,15752,179,15743,167v-9,-11,-25,-17,-48,-17c15681,150,15667,152,15654,155v-13,3,-26,9,-38,17c15616,140,15616,140,15616,140v5,-3,11,-5,18,-7c15640,130,15647,128,15654,127v7,-2,14,-3,22,-4c15683,122,15689,121,15695,121v34,,58,8,73,24c15783,161,15790,187,15790,222v,120,,120,,120c15790,353,15790,363,15791,371v,9,1,18,2,28c15760,399,15760,399,15760,399r,-44xm15757,262v-10,,-10,,-10,c15733,262,15718,263,15703,264v-15,1,-29,4,-41,8c15650,277,15640,283,15632,292v-8,9,-12,21,-12,35c15620,336,15622,344,15625,350v3,6,7,11,12,15c15642,369,15648,372,15655,374v7,1,14,2,22,2c15696,376,15712,373,15723,365v10,-7,18,-16,23,-27c15751,328,15754,317,15755,306v1,-11,2,-20,2,-28l15757,262xm15870,191v,-10,,-20,,-31c15870,149,15869,139,15868,128v32,,32,,32,c15900,176,15900,176,15900,176v1,,1,,1,c15904,170,15908,164,15912,157v4,-6,10,-12,16,-18c15935,134,15943,130,15953,126v10,-3,22,-5,36,-5c16006,121,16020,124,16031,129v12,6,22,13,29,22c16068,160,16073,171,16076,184v4,13,5,27,5,41c16081,399,16081,399,16081,399v-33,,-33,,-33,c16048,234,16048,234,16048,234v,-26,-5,-46,-15,-61c16023,158,16007,150,15984,150v-16,,-28,3,-39,9c15935,165,15927,173,15921,182v-7,10,-11,21,-14,32c15905,226,15903,237,15903,249v,150,,150,,150c15870,399,15870,399,15870,399r,-208xm16380,399v-34,,-34,,-34,c16346,356,16346,356,16346,356v-1,,-1,,-1,c16336,373,16325,385,16311,393v-14,8,-31,12,-50,12c16243,405,16226,401,16212,394v-14,-7,-25,-17,-35,-30c16168,351,16161,336,16156,319v-4,-17,-7,-36,-7,-56c16149,243,16151,224,16155,206v5,-17,11,-32,20,-45c16184,149,16196,139,16210,132v14,-7,31,-11,51,-11c16274,121,16286,123,16296,128v10,4,18,9,25,15c16328,148,16334,154,16338,160v4,6,6,10,7,13c16346,173,16346,173,16346,173v,-173,,-173,,-173c16380,,16380,,16380,r,399xm16189,303v3,13,7,25,13,36c16208,350,16217,359,16227,366v10,7,23,10,39,10c16281,376,16294,373,16304,366v10,-8,18,-17,25,-28c16335,327,16339,315,16342,302v3,-14,4,-26,4,-39c16346,251,16345,238,16342,225v-3,-14,-7,-26,-13,-37c16322,177,16314,168,16304,161v-10,-8,-23,-11,-38,-11c16250,150,16237,153,16227,160v-10,7,-19,16,-25,27c16196,198,16192,210,16189,223v-2,14,-3,27,-3,40c16186,276,16187,289,16189,303xm16642,55v-34,,-34,,-34,c16608,11,16608,11,16608,11v34,,34,,34,l16642,55xm16608,128v34,,34,,34,c16642,399,16642,399,16642,399v-34,,-34,,-34,l16608,128xm17053,399v,-181,,-181,,-181c17053,209,17052,200,17050,192v-2,-9,-5,-16,-9,-22c17036,164,17031,159,17023,155v-7,-3,-16,-5,-27,-5c16987,150,16978,152,16969,156v-9,4,-16,10,-23,18c16939,182,16933,192,16929,205v-4,12,-6,27,-6,44c16923,399,16923,399,16923,399v-33,,-33,,-33,c16890,218,16890,218,16890,218v,-9,-1,-18,-3,-26c16885,183,16882,176,16877,170v-4,-6,-10,-11,-18,-15c16852,152,16843,150,16832,150v-9,,-18,2,-26,6c16797,160,16789,166,16782,174v-7,8,-12,18,-16,31c16762,217,16760,232,16760,249v,150,,150,,150c16726,399,16726,399,16726,399v,-208,,-208,,-208c16726,181,16726,171,16726,160v,-11,-1,-21,-2,-32c16756,128,16756,128,16756,128v,45,,45,,45c16757,174,16757,174,16757,174v3,-5,6,-10,10,-16c16771,152,16776,146,16782,141v6,-6,14,-10,24,-14c16815,123,16827,121,16842,121v6,,13,1,20,3c16870,125,16877,128,16884,132v7,5,13,11,18,18c16908,157,16912,167,16914,179v1,,1,,1,c16921,163,16931,149,16947,138v15,-11,33,-17,54,-17c17015,121,17027,124,17038,128v11,5,19,11,27,19c17072,155,17078,165,17081,176v4,11,6,23,6,36c17087,399,17087,399,17087,399r-34,xm17165,128v34,,34,,34,c17197,177,17197,177,17197,177v1,,1,,1,c17200,173,17203,168,17207,162v4,-6,9,-12,16,-18c17229,138,17238,132,17248,128v10,-5,22,-7,36,-7c17304,121,17321,125,17335,132v15,7,26,17,35,29c17379,174,17386,189,17390,206v4,18,6,37,6,57c17396,283,17394,302,17389,319v-5,17,-12,32,-21,45c17359,377,17347,387,17333,394v-14,7,-30,11,-49,11c17263,405,17246,401,17232,392v-13,-9,-24,-22,-32,-40c17199,352,17199,352,17199,352v,158,,158,,158c17165,510,17165,510,17165,510r,-382xm17356,223v-3,-13,-7,-25,-13,-36c17337,176,17329,167,17318,160v-10,-7,-23,-10,-39,-10c17264,150,17252,153,17241,161v-10,7,-18,16,-24,27c17210,199,17206,211,17203,225v-3,13,-4,26,-4,38c17199,276,17200,288,17203,302v3,13,7,25,14,36c17223,349,17231,358,17241,366v11,7,23,10,38,10c17295,376,17308,373,17318,366v11,-7,19,-16,25,-27c17349,328,17353,316,17356,303v2,-14,3,-27,3,-40c17359,250,17358,237,17356,223xm17464,188v,-7,,-14,,-19c17464,164,17464,159,17464,154v-1,-4,-1,-9,-1,-13c17463,137,17463,133,17462,128v33,,33,,33,c17495,180,17495,180,17495,180v1,,1,,1,c17500,172,17503,165,17507,158v5,-7,10,-13,16,-19c17528,134,17535,129,17542,126v8,-3,15,-5,24,-5c17570,121,17574,122,17578,122v5,1,8,2,11,2c17589,160,17589,160,17589,160v-3,-2,-7,-2,-11,-3c17573,157,17569,156,17565,156v-13,,-24,4,-33,10c17523,173,17516,182,17511,192v-5,11,-8,22,-10,35c17498,240,17497,252,17497,265v,134,,134,,134c17464,399,17464,399,17464,399r,-211xm17618,210v5,-17,13,-33,23,-46c17651,151,17664,141,17680,133v16,-8,35,-12,57,-12c17759,121,17778,125,17794,133v16,8,29,18,39,31c17843,177,17851,193,17856,210v5,17,7,35,7,53c17863,282,17861,299,17856,316v-5,18,-13,33,-23,46c17823,375,17810,385,17794,393v-16,8,-35,12,-57,12c17715,405,17696,401,17680,393v-16,-8,-29,-18,-39,-31c17631,349,17623,334,17618,316v-5,-17,-8,-34,-8,-53c17610,245,17613,227,17618,210xm17653,307v4,14,10,26,17,36c17678,354,17687,362,17698,367v12,6,24,9,39,9c17751,376,17764,373,17775,367v12,-5,21,-13,29,-24c17811,333,17817,321,17821,307v4,-14,6,-28,6,-44c17827,248,17825,233,17821,219v-4,-14,-10,-26,-17,-36c17796,173,17787,165,17775,159v-11,-6,-24,-9,-38,-9c17722,150,17710,153,17698,159v-11,6,-20,14,-28,24c17663,193,17657,205,17653,219v-4,14,-6,29,-6,44c17647,279,17649,293,17653,307xm18021,399v-40,,-40,,-40,c17889,128,17889,128,17889,128v37,,37,,37,c18001,362,18001,362,18001,362v1,,1,,1,c18081,128,18081,128,18081,128v35,,35,,35,l18021,399xm18344,390v-12,5,-25,9,-39,11c18291,404,18278,405,18265,405v-22,,-41,-4,-57,-11c18193,387,18180,377,18170,365v-10,-13,-17,-28,-21,-46c18144,302,18142,283,18142,263v,-21,3,-40,8,-57c18156,188,18164,174,18173,161v10,-12,22,-22,37,-29c18224,125,18239,121,18256,121v19,,36,4,49,11c18319,139,18330,149,18339,161v9,13,15,27,19,43c18362,220,18364,238,18364,256v,17,,17,,17c18179,273,18179,273,18179,273v,14,2,27,6,40c18189,326,18194,337,18202,346v7,9,16,17,27,22c18241,373,18253,376,18268,376v6,,13,,20,-2c18295,373,18302,372,18309,370v7,-2,14,-4,20,-7c18335,361,18340,358,18344,356r,34xm18327,244v,-12,-1,-23,-3,-35c18321,198,18317,188,18312,179v-6,-9,-13,-16,-22,-21c18281,153,18271,150,18258,150v-12,,-23,3,-33,8c18216,164,18207,171,18200,180v-7,9,-12,19,-16,30c18181,221,18179,233,18179,244r148,xm18670,399v-40,,-40,,-40,c18538,128,18538,128,18538,128v37,,37,,37,c18650,362,18650,362,18650,362v1,,1,,1,c18730,128,18730,128,18730,128v35,,35,,35,l18670,399xm18845,55v-34,,-34,,-34,c18811,11,18811,11,18811,11v34,,34,,34,l18845,55xm18811,128v34,,34,,34,c18845,399,18845,399,18845,399v-34,,-34,,-34,l18811,128xm18909,359v10,5,21,9,33,12c18954,375,18966,376,18979,376v8,,16,-1,23,-3c19009,371,19015,368,19021,364v6,-4,10,-9,13,-15c19038,343,19039,336,19039,328v,-11,-3,-20,-9,-27c19023,294,19015,288,19005,282v-9,-5,-20,-10,-31,-15c18963,262,18952,256,18943,250v-10,-6,-18,-14,-24,-22c18912,219,18909,208,18909,195v,-13,3,-25,7,-34c18921,151,18928,144,18936,138v9,-6,18,-10,29,-13c18975,123,18986,121,18997,121v7,,17,1,30,3c19040,126,19052,129,19064,133v-3,30,-3,30,-3,30c19052,159,19042,156,19031,153v-11,-2,-21,-3,-30,-3c18984,150,18970,153,18959,160v-11,6,-16,18,-16,35c18943,204,18946,211,18952,216v7,6,15,11,25,16c18987,237,18998,242,19009,247v12,5,22,11,32,18c19051,272,19059,281,19066,291v7,10,10,22,10,37c19076,342,19073,354,19067,364v-6,10,-14,18,-23,24c19035,394,19025,398,19013,401v-11,3,-21,4,-32,4c18968,405,18955,404,18943,402v-13,-2,-26,-5,-38,-10l18909,359xm19169,55v-33,,-33,,-33,c19136,11,19136,11,19136,11v33,,33,,33,l19169,55xm19136,128v33,,33,,33,c19169,399,19169,399,19169,399v-33,,-33,,-33,l19136,128xm19240,210v5,-17,13,-33,23,-46c19274,151,19287,141,19303,133v16,-8,34,-12,56,-12c19381,121,19400,125,19416,133v16,8,29,18,40,31c19466,177,19473,193,19478,210v5,17,8,35,8,53c19486,282,19483,299,19478,316v-5,18,-12,33,-22,46c19445,375,19432,385,19416,393v-16,8,-35,12,-57,12c19337,405,19319,401,19303,393v-16,-8,-29,-18,-40,-31c19253,349,19245,334,19240,316v-5,-17,-7,-34,-7,-53c19233,245,19235,227,19240,210xm19276,307v3,14,9,26,17,36c19300,354,19310,362,19321,367v11,6,24,9,38,9c19374,376,19387,373,19398,367v11,-5,20,-13,28,-24c19434,333,19439,321,19443,307v4,-14,6,-28,6,-44c19449,248,19447,233,19443,219v-4,-14,-9,-26,-17,-36c19418,173,19409,165,19398,159v-11,-6,-24,-9,-39,-9c19345,150,19332,153,19321,159v-11,6,-21,14,-28,24c19285,193,19279,205,19276,219v-4,14,-6,29,-6,44c19270,279,19272,293,19276,307xm19549,191v,-10,,-20,,-31c19549,149,19548,139,19547,128v32,,32,,32,c19579,176,19579,176,19579,176v1,,1,,1,c19583,170,19587,164,19591,157v4,-6,10,-12,16,-18c19614,134,19622,130,19632,126v10,-3,22,-5,36,-5c19685,121,19699,124,19711,129v11,6,21,13,28,22c19747,160,19752,171,19755,184v4,13,5,27,5,41c19760,399,19760,399,19760,399v-33,,-33,,-33,c19727,234,19727,234,19727,234v,-26,-5,-46,-15,-61c19702,158,19686,150,19663,150v-15,,-28,3,-39,9c19614,165,19606,173,19600,182v-6,10,-11,21,-13,32c19584,226,19583,237,19583,249v,150,,150,,150c19549,399,19549,399,19549,399r,-208xm20168,164v-9,-4,-18,-7,-29,-10c20129,151,20120,150,20111,150v-17,,-31,3,-44,8c20054,164,20043,172,20035,182v-9,10,-15,22,-20,35c20011,231,20009,246,20009,263v,15,2,30,6,44c20020,320,20026,332,20035,343v8,10,18,18,31,24c20078,373,20092,376,20107,376v10,,21,-1,31,-3c20147,371,20158,368,20168,364v3,31,3,31,3,31c20160,399,20148,402,20137,403v-11,1,-23,2,-36,2c20080,405,20061,401,20045,393v-17,-8,-30,-18,-41,-31c19993,349,19985,334,19980,317v-5,-17,-8,-35,-8,-54c19972,242,19975,223,19981,206v7,-18,16,-33,28,-45c20020,148,20034,139,20051,132v16,-7,35,-11,55,-11c20122,121,20136,123,20147,125v11,3,19,5,24,7l20168,164xm20383,355v-1,,-1,,-1,c20379,363,20374,370,20368,376v-7,7,-14,12,-22,16c20339,396,20330,400,20322,402v-9,2,-17,3,-26,3c20277,405,20262,402,20250,396v-12,-5,-21,-12,-27,-20c20217,368,20212,360,20210,351v-2,-9,-3,-17,-3,-23c20207,313,20210,300,20215,290v5,-11,11,-20,20,-27c20243,256,20253,251,20264,247v11,-4,23,-7,36,-9c20312,236,20325,235,20337,234v13,,25,-1,37,-1c20380,233,20380,233,20380,233v,-13,,-13,,-13c20380,196,20376,179,20366,167v-9,-11,-25,-17,-47,-17c20304,150,20291,152,20278,155v-14,3,-27,9,-39,17c20239,140,20239,140,20239,140v5,-3,11,-5,18,-7c20264,130,20271,128,20278,127v7,-2,14,-3,21,-4c20306,122,20313,121,20319,121v33,,58,8,72,24c20406,161,20414,187,20414,222v,120,,120,,120c20414,353,20414,363,20414,371v,9,1,18,2,28c20383,399,20383,399,20383,399r,-44xm20380,262v-9,,-9,,-9,c20356,262,20341,263,20326,264v-15,1,-28,4,-41,8c20273,277,20263,283,20255,292v-7,9,-11,21,-11,35c20244,336,20245,344,20248,350v3,6,7,11,13,15c20266,369,20272,372,20278,374v7,1,14,2,22,2c20320,376,20335,373,20346,365v11,-7,19,-16,24,-27c20375,328,20378,317,20379,306v1,-11,1,-20,1,-28l20380,262xm20493,188v,-7,,-14,,-19c20493,164,20493,159,20493,154v,-4,,-9,,-13c20492,137,20492,133,20491,128v34,,34,,34,c20525,180,20525,180,20525,180v1,,1,,1,c20529,172,20533,165,20537,158v4,-7,9,-13,15,-19c20558,134,20564,129,20572,126v7,-3,15,-5,23,-5c20599,121,20603,122,20608,122v4,1,8,2,11,2c20619,160,20619,160,20619,160v-4,-2,-8,-2,-12,-3c20603,157,20599,156,20594,156v-13,,-24,4,-33,10c20553,173,20546,182,20541,192v-5,11,-9,22,-11,35c20528,240,20527,252,20527,265v,134,,134,,134c20493,399,20493,399,20493,399r,-211xm20842,390v-11,5,-24,9,-38,11c20789,404,20776,405,20764,405v-23,,-42,-4,-57,-11c20691,387,20678,377,20668,365v-9,-13,-16,-28,-21,-46c20643,302,20641,283,20641,263v,-21,2,-40,8,-57c20654,188,20662,174,20672,161v10,-12,22,-22,36,-29c20722,125,20738,121,20755,121v19,,35,4,49,11c20818,139,20829,149,20837,161v9,13,15,27,19,43c20861,220,20863,238,20863,256v,17,,17,,17c20677,273,20677,273,20677,273v,14,2,27,6,40c20687,326,20693,337,20700,346v7,9,17,17,28,22c20739,373,20752,376,20766,376v6,,13,,20,-2c20794,373,20801,372,20808,370v6,-2,13,-4,19,-7c20833,361,20838,358,20842,356r,34xm20826,244v,-12,-1,-23,-4,-35c20820,198,20816,188,20810,179v-5,-9,-12,-16,-21,-21c20780,153,20769,150,20757,150v-13,,-24,3,-33,8c20714,164,20706,171,20699,180v-7,9,-12,19,-16,30c20679,221,20677,233,20677,244r149,xe" stroked="f">
                <v:path arrowok="t" o:connecttype="custom" o:connectlocs="146,68;296,157;445,143;546,51;636,59;809,0;880,134;937,87;1101,64;1315,51;1556,87;1682,95;1892,158;1977,48;2115,51;2405,52;2493,159;2462,129;2654,62;2786,89;2878,146;2939,158;3029,159;3208,51;3261,134;3554,53;3687,57;3783,67;3920,64;4090,160;4154,63;4291,157;4406,55;4545,158;4732,22;4806,149;4887,68;5034,48;5106,158;5162,83;5346,145;5613,89;5656,120;5809,59;5945,83;6019,98;6078,85;6215,55;6349,50;6505,68;6782,67;6745,55;6852,74;6950,74;7172,158;7294,97;7577,130;7629,22;7689,63;7973,72;8065,98;8111,110;8241,52" o:connectangles="0,0,0,0,0,0,0,0,0,0,0,0,0,0,0,0,0,0,0,0,0,0,0,0,0,0,0,0,0,0,0,0,0,0,0,0,0,0,0,0,0,0,0,0,0,0,0,0,0,0,0,0,0,0,0,0,0,0,0,0,0,0,0"/>
                <o:lock v:ext="edit" aspectratio="t" verticies="t"/>
              </v:shape>
              <v:shape id="Slogan_4" o:spid="_x0000_s1062" style="position:absolute;left:1253;top:15893;width:8306;height:188;visibility:visible;mso-wrap-style:square;v-text-anchor:top" coordsize="2096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WPMMA&#10;AADbAAAADwAAAGRycy9kb3ducmV2LnhtbESPQYvCMBSE7wv+h/AEL0VTPUipRlHZRS8ubPXg8dE8&#10;22LzUpuo9d+bBcHjMDPfMPNlZ2pxp9ZVlhWMRzEI4tzqigsFx8PPMAHhPLLG2jIpeJKD5aL3NcdU&#10;2wf/0T3zhQgQdikqKL1vUildXpJBN7INcfDOtjXog2wLqVt8BLip5SSOp9JgxWGhxIY2JeWX7GYU&#10;ZNMimmC0XV2r73Ue0fmU7H93Sg363WoGwlPnP+F3e6cVJG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mWPMMAAADbAAAADwAAAAAAAAAAAAAAAACYAgAAZHJzL2Rv&#10;d25yZXYueG1sUEsFBgAAAAAEAAQA9QAAAIgDAAAAAA==&#10;" path="m234,377c47,113,47,113,47,113v,259,,259,,259c,372,,372,,372,,11,,11,,11v20,,20,,20,c202,261,202,261,202,261v,-250,,-250,,-250c249,11,249,11,249,11v,366,,366,,366l234,377xm468,342v-18,23,-47,35,-86,35c361,377,344,370,328,355,313,340,306,321,306,298v,-26,11,-49,35,-67c364,212,394,203,430,203v10,,21,2,34,6c464,166,445,145,407,145v-30,,-52,8,-68,24c319,130,319,130,319,130v9,-8,21,-14,37,-19c372,106,387,103,401,103v39,,66,9,84,26c502,147,511,174,511,212v,95,,95,,95c511,330,518,346,531,353v,24,,24,,24c512,377,498,374,489,369v-10,-6,-17,-15,-21,-27xm464,242v-15,-3,-25,-4,-31,-4c409,238,390,244,375,256v-15,12,-23,26,-23,43c352,326,369,340,401,340v24,,45,-11,63,-34l464,242xm601,145v-30,,-30,,-30,c571,108,571,108,571,108v30,,30,,30,c601,53,601,53,601,53,648,35,648,35,648,35v,73,,73,,73c721,108,721,108,721,108v,37,,37,,37c648,145,648,145,648,145v,131,,131,,131c648,298,652,314,659,324v8,9,20,14,36,14c707,338,720,335,733,329v7,41,7,41,7,41c720,375,699,377,676,377v-21,,-39,-8,-53,-23c608,338,601,319,601,295r,-150xm807,372v,-224,,-224,,-224c771,148,771,148,771,148v,-40,,-40,,-40c854,108,854,108,854,108v,264,,264,,264l807,372xm833,8v8,,15,3,21,9c859,22,862,29,862,37v,8,-3,15,-8,21c848,63,841,66,833,66v-8,,-15,-3,-20,-8c807,52,804,45,804,37v,-8,3,-15,9,-20c818,11,825,8,833,8xm911,240v,-41,11,-74,33,-99c966,116,995,103,1031,103v38,,67,12,88,36c1140,163,1150,197,1150,240v,42,-10,76,-32,100c1097,365,1068,377,1031,377v-38,,-67,-12,-88,-37c922,315,911,282,911,240xm961,240v,66,23,99,70,99c1053,339,1070,330,1083,312v12,-17,18,-42,18,-72c1101,174,1078,141,1031,141v-21,,-38,9,-51,27c967,185,961,209,961,240xm1362,372v,-153,,-153,,-153c1362,190,1358,171,1350,160v-9,-12,-23,-17,-43,-17c1296,143,1285,146,1274,152v-12,7,-21,15,-27,24c1247,372,1247,372,1247,372v-47,,-47,,-47,c1200,108,1200,108,1200,108v32,,32,,32,c1247,142,1247,142,1247,142v15,-26,40,-39,75,-39c1380,103,1409,138,1409,209v,163,,163,,163l1362,372xm1625,342v-19,23,-47,35,-86,35c1518,377,1500,370,1485,355v-15,-15,-23,-34,-23,-57c1462,272,1474,249,1497,231v24,-19,54,-28,90,-28c1597,203,1608,205,1620,209v,-43,-19,-64,-57,-64c1534,145,1511,153,1496,169v-20,-39,-20,-39,-20,-39c1485,122,1497,116,1513,111v16,-5,31,-8,45,-8c1596,103,1624,112,1641,129v18,18,26,45,26,83c1667,307,1667,307,1667,307v,23,7,39,21,46c1688,377,1688,377,1688,377v-19,,-33,-3,-43,-8c1636,363,1629,354,1625,342xm1620,242v-14,-3,-25,-4,-31,-4c1566,238,1546,244,1531,256v-14,12,-22,26,-22,43c1509,326,1525,340,1558,340v23,,44,-11,62,-34l1620,242xm1745,297c1745,,1745,,1745,v47,,47,,47,c1792,290,1792,290,1792,290v,14,4,25,12,33c1812,331,1823,335,1836,335v,42,,42,,42c1775,377,1745,351,1745,297xm2082,353v-16,24,-16,24,-16,24c2042,377,2042,377,2042,377,2042,,2042,,2042,v47,,47,,47,c2089,128,2089,128,2089,128v5,-7,13,-12,25,-17c2126,106,2138,103,2150,103v36,,66,13,88,38c2261,166,2272,197,2272,235v,44,-11,79,-34,104c2216,365,2185,377,2147,377v-13,,-25,-2,-37,-7c2098,365,2088,360,2082,353xm2089,163v,153,,153,,153c2089,318,2095,323,2107,329v11,6,20,9,26,9c2165,338,2188,330,2202,315v14,-16,21,-41,21,-77c2223,208,2214,185,2198,168v-16,-17,-37,-25,-65,-25c2127,143,2119,145,2109,150v-10,5,-17,9,-20,13xm2306,240v,-41,11,-74,33,-99c2361,116,2390,103,2426,103v38,,67,12,88,36c2535,163,2545,197,2545,240v,42,-10,76,-32,100c2492,365,2463,377,2426,377v-38,,-67,-12,-88,-37c2317,315,2306,282,2306,240xm2356,240v,66,23,99,70,99c2448,339,2465,330,2477,312v13,-17,19,-42,19,-72c2496,174,2473,141,2426,141v-21,,-38,9,-51,27c2362,185,2356,209,2356,240xm2762,372v,-20,,-20,,-20c2746,369,2722,377,2691,377v-33,,-60,-12,-80,-36c2590,318,2580,286,2580,247v,-40,12,-74,35,-102c2639,117,2667,103,2700,103v27,,48,7,62,19c2762,,2762,,2762,v47,,47,,47,c2809,372,2809,372,2809,372r-47,xm2762,169v-12,-18,-28,-26,-48,-26c2688,143,2668,152,2653,171v-16,18,-24,42,-24,71c2629,306,2658,338,2716,338v7,,16,-3,27,-7c2753,326,2759,321,2762,316r,-147xm2977,417v-6,17,-19,31,-38,42c2919,470,2897,476,2873,476v,-42,,-42,,-42c2893,434,2910,429,2924,420v14,-9,21,-20,21,-33c2945,372,2942,358,2937,344v-5,-14,-12,-31,-20,-52c2846,108,2846,108,2846,108v48,,48,,48,c2971,312,2971,312,2971,312v70,-204,70,-204,70,-204c3089,108,3089,108,3089,108l2977,417xm3521,377v-12,,-12,,-12,c3432,197,3432,197,3432,197v-77,180,-77,180,-77,180c3342,377,3342,377,3342,377,3248,107,3248,107,3248,107v50,,50,,50,c3354,281,3354,281,3354,281v71,-174,71,-174,71,-174c3437,107,3437,107,3437,107v72,174,72,174,72,174c3570,107,3570,107,3570,107v46,,46,,46,l3521,377xm3636,240v,-41,11,-74,33,-99c3691,116,3720,103,3756,103v37,,67,12,88,36c3864,163,3875,197,3875,240v,42,-11,76,-32,100c3821,365,3792,377,3756,377v-38,,-67,-12,-89,-37c3646,315,3636,282,3636,240xm3685,240v,66,24,99,71,99c3777,339,3795,330,3807,312v12,-17,19,-42,19,-72c3826,174,3802,141,3756,141v-22,,-39,9,-52,27c3692,185,3685,209,3685,240xm4068,153v-10,-7,-21,-10,-31,-10c4020,143,4006,150,3993,166v-12,15,-18,33,-18,55c3975,372,3975,372,3975,372v-47,,-47,,-47,c3928,108,3928,108,3928,108v47,,47,,47,c3975,150,3975,150,3975,150v17,-31,42,-47,76,-47c4059,103,4071,105,4087,108r-19,45xm4291,372c4208,240,4208,240,4208,240v-41,42,-41,42,-41,42c4167,372,4167,372,4167,372v-46,,-46,,-46,c4121,,4121,,4121,v46,,46,,46,c4167,231,4167,231,4167,231,4268,108,4268,108,4268,108v55,,55,,55,c4239,208,4239,208,4239,208v103,164,103,164,103,164l4291,372xm4398,372v,-224,,-224,,-224c4362,148,4362,148,4362,148v,-40,,-40,,-40c4445,108,4445,108,4445,108v,264,,264,,264l4398,372xm4424,8v8,,15,3,20,9c4450,22,4453,29,4453,37v,8,-3,15,-9,21c4439,63,4432,66,4424,66v-8,,-15,-3,-21,-8c4398,52,4395,45,4395,37v,-8,3,-15,8,-20c4409,11,4416,8,4424,8xm4682,372v,-153,,-153,,-153c4682,190,4678,171,4669,160v-8,-12,-23,-17,-42,-17c4616,143,4605,146,4593,152v-12,7,-21,15,-27,24c4566,372,4566,372,4566,372v-47,,-47,,-47,c4519,108,4519,108,4519,108v32,,32,,32,c4566,142,4566,142,4566,142v16,-26,41,-39,76,-39c4700,103,4729,138,4729,209v,163,,163,,163l4682,372xm4786,444v25,-37,25,-37,25,-37c4838,425,4864,434,4887,434v21,,37,-3,50,-11c4949,416,4955,407,4955,396v,-21,-15,-32,-46,-32c4903,364,4894,365,4880,368v-14,3,-24,4,-32,4c4810,372,4792,358,4792,330v,-9,4,-17,13,-24c4814,299,4824,294,4837,291v-37,-18,-55,-48,-55,-91c4782,172,4791,149,4811,131v19,-19,43,-28,71,-28c4908,103,4928,109,4943,119v23,-28,23,-28,23,-28c4997,120,4997,120,4997,120v-28,21,-28,21,-28,21c4981,157,4987,177,4987,202v,27,-9,49,-25,67c4945,288,4923,298,4896,300v-38,4,-38,4,-38,4c4853,305,4847,307,4839,310v-8,3,-11,7,-11,12c4828,328,4836,332,4852,332v7,,18,-1,33,-4c4900,325,4911,324,4918,324v26,,46,6,61,19c4993,355,5001,372,5001,394v,25,-11,44,-33,59c4946,468,4919,476,4885,476v-17,,-35,-3,-54,-9c4812,461,4797,453,4786,444xm4885,141v-16,,-30,6,-40,17c4835,170,4830,184,4830,200v,18,5,34,15,46c4855,258,4868,264,4885,264v17,,30,-6,39,-18c4933,235,4938,219,4938,200v,-16,-5,-30,-15,-42c4913,147,4900,141,4885,141xm5224,372v,-224,,-224,,-224c5187,148,5187,148,5187,148v,-40,,-40,,-40c5271,108,5271,108,5271,108v,264,,264,,264l5224,372xm5249,8v8,,15,3,21,9c5276,22,5278,29,5278,37v,8,-2,15,-8,21c5264,63,5257,66,5249,66v-8,,-14,-3,-20,-8c5223,52,5220,45,5220,37v,-8,3,-15,9,-20c5234,11,5241,8,5249,8xm5508,372v,-153,,-153,,-153c5508,190,5503,171,5495,160v-9,-12,-23,-17,-43,-17c5442,143,5430,146,5419,152v-12,7,-21,15,-27,24c5392,372,5392,372,5392,372v-47,,-47,,-47,c5345,108,5345,108,5345,108v32,,32,,32,c5392,142,5392,142,5392,142v15,-26,41,-39,76,-39c5525,103,5554,138,5554,209v,163,,163,,163l5508,372xm5820,358v,118,,118,,118c5773,476,5773,476,5773,476v,-368,,-368,,-368c5820,108,5820,108,5820,108v,22,,22,,22c5838,112,5859,103,5884,103v38,,67,12,88,35c5993,162,6003,196,6003,241v,40,-10,73,-31,98c5951,364,5920,377,5880,377v-11,,-23,-2,-35,-6c5832,367,5824,363,5820,358xm5820,165v,154,,154,,154c5823,323,5829,328,5839,332v9,4,19,6,28,6c5925,338,5954,305,5954,239v,-33,-7,-58,-21,-73c5919,150,5897,143,5867,143v-7,,-15,2,-24,7c5833,154,5826,159,5820,165xm6204,342v-19,23,-48,35,-86,35c6097,377,6079,370,6064,355v-15,-15,-23,-34,-23,-57c6041,272,6053,249,6076,231v24,-19,53,-28,90,-28c6176,203,6187,205,6199,209v,-43,-19,-64,-57,-64c6113,145,6090,153,6074,169v-19,-39,-19,-39,-19,-39c6064,122,6076,116,6092,111v15,-5,30,-8,45,-8c6175,103,6203,112,6220,129v17,18,26,45,26,83c6246,307,6246,307,6246,307v,23,7,39,21,46c6267,377,6267,377,6267,377v-19,,-33,-3,-43,-8c6215,363,6208,354,6204,342xm6199,242v-15,-3,-25,-4,-31,-4c6145,238,6125,244,6110,256v-15,12,-22,26,-22,43c6088,326,6104,340,6136,340v24,,45,-11,63,-34l6199,242xm6463,153v-10,-7,-20,-10,-30,-10c6416,143,6401,150,6389,166v-12,15,-19,33,-19,55c6370,372,6370,372,6370,372v-46,,-46,,-46,c6324,108,6324,108,6324,108v46,,46,,46,c6370,150,6370,150,6370,150v18,-31,43,-47,77,-47c6455,103,6467,105,6483,108r-20,45xm6533,145v-31,,-31,,-31,c6502,108,6502,108,6502,108v31,,31,,31,c6533,53,6533,53,6533,53v47,-18,47,-18,47,-18c6580,108,6580,108,6580,108v72,,72,,72,c6652,145,6652,145,6652,145v-72,,-72,,-72,c6580,276,6580,276,6580,276v,22,4,38,11,48c6599,333,6611,338,6627,338v12,,25,-3,37,-9c6671,370,6671,370,6671,370v-19,5,-40,7,-64,7c6587,377,6569,369,6555,354v-15,-16,-22,-35,-22,-59l6533,145xm6879,372v,-153,,-153,,-153c6879,190,6875,171,6866,160v-8,-12,-22,-17,-42,-17c6813,143,6802,146,6790,152v-11,7,-20,15,-27,24c6763,372,6763,372,6763,372v-47,,-47,,-47,c6716,108,6716,108,6716,108v33,,33,,33,c6763,142,6763,142,6763,142v16,-26,41,-39,76,-39c6897,103,6926,138,6926,209v,163,,163,,163l6879,372xm7215,245v-191,,-191,,-191,c7024,276,7033,299,7050,316v15,14,34,22,58,22c7134,338,7157,330,7175,314v19,34,19,34,19,34c7187,355,7176,362,7161,367v-19,7,-40,10,-63,10c7065,377,7037,366,7014,343v-26,-24,-39,-58,-39,-100c6975,200,6988,165,7015,138v24,-23,52,-35,84,-35c7137,103,7166,114,7188,135v20,20,31,47,31,81c7219,226,7217,236,7215,245xm7101,143v-21,,-38,6,-52,20c7035,176,7028,192,7026,211v146,,146,,146,c7172,192,7166,176,7154,163v-13,-13,-30,-20,-53,-20xm7411,153v-10,-7,-20,-10,-30,-10c7364,143,7349,150,7337,166v-12,15,-19,33,-19,55c7318,372,7318,372,7318,372v-46,,-46,,-46,c7272,108,7272,108,7272,108v46,,46,,46,c7318,150,7318,150,7318,150v18,-31,43,-47,77,-47c7403,103,7415,105,7431,108r-20,45xm7447,356v16,-44,16,-44,16,-44c7490,329,7511,338,7527,338v29,,43,-12,43,-37c7570,284,7556,269,7528,256v-21,-10,-36,-17,-43,-22c7477,229,7471,223,7465,216v-5,-6,-10,-13,-12,-20c7450,188,7449,181,7449,172v,-22,8,-38,23,-51c7488,109,7509,103,7534,103v19,,44,6,73,18c7594,165,7594,165,7594,165v-19,-15,-38,-22,-56,-22c7527,143,7517,145,7509,150v-7,6,-11,12,-11,20c7498,187,7508,200,7527,209v33,15,33,15,33,15c7581,234,7596,244,7605,256v10,12,14,27,14,45c7619,325,7611,344,7594,357v-16,13,-39,20,-69,20c7498,377,7471,370,7447,356xm7831,372v,-166,,-166,,-166c7831,187,7827,171,7817,160v-10,-12,-23,-17,-41,-17c7765,143,7753,146,7742,153v-12,6,-20,14,-26,23c7716,372,7716,372,7716,372v-47,,-47,,-47,c7669,,7669,,7669,v47,,47,,47,c7716,137,7716,137,7716,137v6,-9,16,-18,30,-24c7760,106,7774,103,7789,103v28,,50,9,65,28c7870,149,7878,174,7878,206v,166,,166,,166l7831,372xm7967,372v,-224,,-224,,-224c7931,148,7931,148,7931,148v,-40,,-40,,-40c8014,108,8014,108,8014,108v,264,,264,,264l7967,372xm7993,8v8,,15,3,21,9c8019,22,8022,29,8022,37v,8,-3,15,-8,21c8008,63,8001,66,7993,66v-8,,-15,-3,-20,-8c7967,52,7964,45,7964,37v,-8,3,-15,9,-20c7978,11,7985,8,7993,8xm8136,358v,118,,118,,118c8089,476,8089,476,8089,476v,-368,,-368,,-368c8136,108,8136,108,8136,108v,22,,22,,22c8153,112,8175,103,8200,103v37,,67,12,87,35c8308,162,8319,196,8319,241v,40,-11,73,-32,98c8266,364,8236,377,8196,377v-11,,-23,-2,-36,-6c8147,367,8139,363,8136,358xm8136,165v,154,,154,,154c8138,323,8145,328,8154,332v10,4,19,6,28,6c8240,338,8269,305,8269,239v,-33,-6,-58,-20,-73c8235,150,8213,143,8182,143v-6,,-14,2,-24,7c8149,154,8141,159,8136,165xm8539,145v-31,,-31,,-31,c8508,108,8508,108,8508,108v31,,31,,31,c8539,53,8539,53,8539,53v47,-18,47,-18,47,-18c8586,108,8586,108,8586,108v72,,72,,72,c8658,145,8658,145,8658,145v-72,,-72,,-72,c8586,276,8586,276,8586,276v,22,4,38,11,48c8605,333,8617,338,8633,338v12,,25,-3,37,-9c8677,370,8677,370,8677,370v-19,5,-40,7,-64,7c8593,377,8575,369,8561,354v-15,-16,-22,-35,-22,-59l8539,145xm8705,240v,-41,11,-74,33,-99c8760,116,8789,103,8825,103v38,,67,12,88,36c8934,163,8944,197,8944,240v,42,-10,76,-32,100c8891,365,8862,377,8825,377v-38,,-67,-12,-88,-37c8716,315,8705,282,8705,240xm8755,240v,66,23,99,70,99c8847,339,8864,330,8876,312v13,-17,19,-42,19,-72c8895,174,8872,141,8825,141v-22,,-39,9,-51,27c8761,185,8755,209,8755,240xm9193,358v,118,,118,,118c9146,476,9146,476,9146,476v,-368,,-368,,-368c9193,108,9193,108,9193,108v,22,,22,,22c9210,112,9232,103,9257,103v37,,67,12,87,35c9365,162,9376,196,9376,241v,40,-11,73,-32,98c9323,364,9293,377,9253,377v-11,,-23,-2,-36,-6c9204,367,9196,363,9193,358xm9193,165v,154,,154,,154c9196,323,9202,328,9211,332v10,4,19,6,28,6c9297,338,9326,305,9326,239v,-33,-6,-58,-20,-73c9292,150,9270,143,9239,143v-6,,-14,2,-24,7c9206,154,9198,159,9193,165xm9571,153v-11,-7,-21,-10,-31,-10c9523,143,9509,150,9496,166v-12,15,-18,33,-18,55c9478,372,9478,372,9478,372v-47,,-47,,-47,c9431,108,9431,108,9431,108v47,,47,,47,c9478,150,9478,150,9478,150v17,-31,42,-47,76,-47c9562,103,9574,105,9590,108r-19,45xm9846,245v-191,,-191,,-191,c9655,276,9664,299,9681,316v15,14,34,22,58,22c9765,338,9788,330,9806,314v19,34,19,34,19,34c9818,355,9807,362,9792,367v-19,7,-40,10,-63,10c9696,377,9668,366,9645,343v-26,-24,-39,-58,-39,-100c9606,200,9619,165,9646,138v24,-23,52,-35,84,-35c9768,103,9797,114,9818,135v21,20,32,47,32,81c9850,226,9848,236,9846,245xm9732,143v-21,,-38,6,-52,20c9666,176,9659,192,9657,211v146,,146,,146,c9803,192,9797,176,9785,163v-13,-13,-30,-20,-53,-20xm9994,377v-12,,-12,,-12,c9869,107,9869,107,9869,107v51,,51,,51,c9990,292,9990,292,9990,292v71,-185,71,-185,71,-185c10110,107,10110,107,10110,107l9994,377xm10369,245v-191,,-191,,-191,c10178,276,10187,299,10204,316v15,14,34,22,57,22c10288,338,10311,330,10328,314v20,34,20,34,20,34c10341,355,10330,362,10315,367v-19,7,-40,10,-63,10c10219,377,10191,366,10168,343v-26,-24,-39,-58,-39,-100c10129,200,10142,165,10169,138v23,-23,51,-35,84,-35c10290,103,10320,114,10341,135v21,20,31,47,31,81c10372,226,10371,236,10369,245xm10255,143v-21,,-38,6,-53,20c10189,176,10181,192,10180,211v146,,146,,146,c10326,192,10320,176,10308,163v-13,-13,-31,-20,-53,-20xm10584,372v,-153,,-153,,-153c10584,190,10580,171,10572,160v-9,-12,-23,-17,-43,-17c10518,143,10507,146,10495,152v-11,7,-20,15,-26,24c10469,372,10469,372,10469,372v-47,,-47,,-47,c10422,108,10422,108,10422,108v32,,32,,32,c10469,142,10469,142,10469,142v15,-26,40,-39,75,-39c10602,103,10631,138,10631,209v,163,,163,,163l10584,372xm10714,145v-30,,-30,,-30,c10684,108,10684,108,10684,108v30,,30,,30,c10714,53,10714,53,10714,53v47,-18,47,-18,47,-18c10761,108,10761,108,10761,108v73,,73,,73,c10834,145,10834,145,10834,145v-73,,-73,,-73,c10761,276,10761,276,10761,276v,22,4,38,12,48c10780,333,10792,338,10809,338v12,,24,-3,37,-9c10853,370,10853,370,10853,370v-20,5,-41,7,-64,7c10768,377,10750,369,10736,354v-14,-16,-22,-35,-22,-59l10714,145xm11199,342v-18,23,-47,35,-86,35c11093,377,11075,370,11059,355v-15,-15,-22,-34,-22,-57c11037,272,11048,249,11072,231v23,-19,53,-28,89,-28c11171,203,11182,205,11195,209v,-43,-19,-64,-57,-64c11108,145,11086,153,11070,169v-20,-39,-20,-39,-20,-39c11059,122,11072,116,11087,111v16,-5,31,-8,45,-8c11171,103,11198,112,11216,129v17,18,26,45,26,83c11242,307,11242,307,11242,307v,23,7,39,20,46c11262,377,11262,377,11262,377v-19,,-33,-3,-42,-8c11210,363,11203,354,11199,342xm11195,242v-15,-3,-25,-4,-31,-4c11140,238,11121,244,11106,256v-15,12,-23,26,-23,43c11083,326,11100,340,11132,340v24,,45,-11,63,-34l11195,242xm11411,377v-13,,-13,,-13,c11285,107,11285,107,11285,107v51,,51,,51,c11406,292,11406,292,11406,292v71,-185,71,-185,71,-185c11527,107,11527,107,11527,107r-116,270xm11546,240v,-41,11,-74,32,-99c11600,116,11629,103,11665,103v38,,67,12,88,36c11774,163,11785,197,11785,240v,42,-11,76,-33,100c11731,365,11702,377,11665,377v-37,,-67,-12,-88,-37c11556,315,11546,282,11546,240xm11595,240v,66,23,99,70,99c11687,339,11704,330,11717,312v12,-17,18,-42,18,-72c11735,174,11712,141,11665,141v-21,,-38,9,-51,27c11601,185,11595,209,11595,240xm11857,372v,-224,,-224,,-224c11820,148,11820,148,11820,148v,-40,,-40,,-40c11903,108,11903,108,11903,108v,264,,264,,264l11857,372xm11882,8v8,,15,3,21,9c11908,22,11911,29,11911,37v,8,-3,15,-8,21c11897,63,11890,66,11882,66v-8,,-14,-3,-20,-8c11856,52,11853,45,11853,37v,-8,3,-15,9,-20c11867,11,11874,8,11882,8xm12145,372v,-20,,-20,,-20c12129,369,12105,377,12074,377v-33,,-60,-12,-80,-36c11973,318,11963,286,11963,247v,-40,12,-74,36,-102c12022,117,12050,103,12083,103v28,,48,7,62,19c12145,,12145,,12145,v47,,47,,47,c12192,372,12192,372,12192,372r-47,xm12145,169v-11,-18,-28,-26,-48,-26c12072,143,12051,152,12036,171v-16,18,-24,42,-24,71c12012,306,12041,338,12099,338v8,,17,-3,27,-7c12136,326,12143,321,12145,316r,-147xm12409,342v-19,23,-48,35,-87,35c12302,377,12284,370,12269,355v-16,-15,-23,-34,-23,-57c12246,272,12257,249,12281,231v23,-19,53,-28,89,-28c12380,203,12392,205,12404,209v,-43,-19,-64,-57,-64c12318,145,12295,153,12279,169v-19,-39,-19,-39,-19,-39c12268,122,12281,116,12296,111v16,-5,31,-8,45,-8c12380,103,12408,112,12425,129v17,18,26,45,26,83c12451,307,12451,307,12451,307v,23,7,39,21,46c12472,377,12472,377,12472,377v-19,,-34,-3,-43,-8c12419,363,12413,354,12409,342xm12404,242v-15,-3,-25,-4,-31,-4c12349,238,12330,244,12315,256v-15,12,-22,26,-22,43c12293,326,12309,340,12341,340v24,,45,-11,63,-34l12404,242xm12565,353v-17,24,-17,24,-17,24c12525,377,12525,377,12525,377v,-377,,-377,,-377c12572,,12572,,12572,v,128,,128,,128c12576,121,12584,116,12597,111v12,-5,24,-8,36,-8c12669,103,12698,116,12721,141v22,25,33,56,33,94c12754,279,12743,314,12720,339v-22,26,-53,38,-91,38c12616,377,12604,375,12592,370v-12,-5,-21,-10,-27,-17xm12572,163v,153,,153,,153c12572,318,12577,323,12589,329v12,6,21,9,27,9c12648,338,12670,330,12684,315v14,-16,21,-41,21,-77c12705,208,12697,185,12681,168v-16,-17,-38,-25,-65,-25c12610,143,12602,145,12592,150v-11,5,-17,9,-20,13xm12810,297v,-297,,-297,,-297c12857,,12857,,12857,v,290,,290,,290c12857,304,12861,315,12869,323v8,8,19,12,32,12c12901,377,12901,377,12901,377v-61,,-91,-26,-91,-80xm13177,245v-190,,-190,,-190,c12987,276,12996,299,13012,316v15,14,35,22,58,22c13097,338,13119,330,13137,314v20,34,20,34,20,34c13150,355,13139,362,13124,367v-19,7,-40,10,-63,10c13028,377,13000,366,12976,343v-25,-24,-38,-58,-38,-100c12938,200,12951,165,12977,138v24,-23,52,-35,85,-35c13099,103,13129,114,13150,135v21,20,31,47,31,81c13181,226,13180,236,13177,245xm13064,143v-21,,-39,6,-53,20c12998,176,12990,192,12988,211v147,,147,,147,c13135,192,13129,176,13117,163v-13,-13,-31,-20,-53,-20xm13423,353v-17,24,-17,24,-17,24c13383,377,13383,377,13383,377v,-377,,-377,,-377c13430,,13430,,13430,v,128,,128,,128c13434,121,13442,116,13455,111v12,-5,24,-8,36,-8c13527,103,13556,116,13579,141v22,25,33,56,33,94c13612,279,13601,314,13579,339v-23,26,-54,38,-92,38c13474,377,13462,375,13450,370v-12,-5,-21,-10,-27,-17xm13430,163v,153,,153,,153c13430,318,13435,323,13447,329v12,6,21,9,27,9c13506,338,13528,330,13542,315v14,-16,21,-41,21,-77c13563,208,13555,185,13539,168v-16,-17,-38,-25,-65,-25c13468,143,13460,145,13450,150v-11,5,-17,9,-20,13xm13668,297v,-297,,-297,,-297c13715,,13715,,13715,v,290,,290,,290c13715,304,13719,315,13727,323v8,8,19,12,32,12c13759,377,13759,377,13759,377v-61,,-91,-26,-91,-80xm13836,372v,-224,,-224,,-224c13799,148,13799,148,13799,148v,-40,,-40,,-40c13883,108,13883,108,13883,108v,264,,264,,264l13836,372xm13861,8v8,,15,3,21,9c13888,22,13890,29,13890,37v,8,-2,15,-8,21c13876,63,13869,66,13861,66v-8,,-14,-3,-20,-8c13835,52,13832,45,13832,37v,-8,3,-15,9,-20c13847,11,13853,8,13861,8xm14120,372v,-153,,-153,,-153c14120,190,14115,171,14107,160v-9,-12,-23,-17,-43,-17c14054,143,14042,146,14031,152v-12,7,-21,15,-27,24c14004,372,14004,372,14004,372v-47,,-47,,-47,c13957,108,13957,108,13957,108v32,,32,,32,c14004,142,14004,142,14004,142v15,-26,41,-39,76,-39c14138,103,14166,138,14166,209v,163,,163,,163l14120,372xm14400,372v,-20,,-20,,-20c14384,369,14360,377,14329,377v-33,,-59,-12,-80,-36c14228,318,14218,286,14218,247v,-40,12,-74,36,-102c14277,117,14306,103,14338,103v28,,48,7,62,19c14400,,14400,,14400,v47,,47,,47,c14447,372,14447,372,14447,372r-47,xm14400,169v-11,-18,-28,-26,-48,-26c14327,143,14306,152,14291,171v-16,18,-23,42,-23,71c14268,306,14296,338,14354,338v8,,17,-3,27,-7c14391,326,14398,321,14400,316r,-147xm14677,372v,-153,,-153,,-153c14677,190,14673,171,14664,160v-8,-12,-22,-17,-42,-17c14611,143,14600,146,14588,152v-12,7,-20,15,-27,24c14561,372,14561,372,14561,372v-47,,-47,,-47,c14514,108,14514,108,14514,108v32,,32,,32,c14561,142,14561,142,14561,142v16,-26,41,-39,76,-39c14695,103,14724,138,14724,209v,163,,163,,163l14677,372xm15013,245v-191,,-191,,-191,c14822,276,14831,299,14848,316v15,14,34,22,58,22c14932,338,14955,330,14973,314v19,34,19,34,19,34c14985,355,14974,362,14959,367v-19,7,-40,10,-63,10c14863,377,14835,366,14812,343v-26,-24,-39,-58,-39,-100c14773,200,14786,165,14813,138v23,-23,51,-35,84,-35c14934,103,14964,114,14985,135v21,20,31,47,31,81c15016,226,15015,236,15013,245xm14899,143v-21,,-38,6,-52,20c14833,176,14825,192,14824,211v146,,146,,146,c14970,192,14964,176,14952,163v-13,-13,-31,-20,-53,-20xm15049,356v16,-44,16,-44,16,-44c15091,329,15112,338,15128,338v29,,44,-12,44,-37c15172,284,15158,269,15130,256v-22,-10,-36,-17,-44,-22c15079,229,15072,223,15067,216v-6,-6,-10,-13,-13,-20c15052,188,15050,181,15050,172v,-22,8,-38,24,-51c15090,109,15110,103,15136,103v19,,43,6,73,18c15195,165,15195,165,15195,165v-18,-15,-37,-22,-56,-22c15128,143,15119,145,15111,150v-7,6,-11,12,-11,20c15100,187,15109,200,15128,209v34,15,34,15,34,15c15183,234,15198,244,15207,256v9,12,14,27,14,45c15221,325,15213,344,15196,357v-17,13,-40,20,-69,20c15099,377,15073,370,15049,356xm15253,356v17,-44,17,-44,17,-44c15296,329,15317,338,15333,338v29,,43,-12,43,-37c15376,284,15362,269,15334,256v-21,-10,-36,-17,-43,-22c15283,229,15277,223,15271,216v-5,-6,-9,-13,-12,-20c15256,188,15255,181,15255,172v,-22,8,-38,23,-51c15294,109,15315,103,15340,103v20,,44,6,73,18c15400,165,15400,165,15400,165v-19,-15,-37,-22,-56,-22c15333,143,15323,145,15316,150v-8,6,-12,12,-12,20c15304,187,15314,200,15333,209v33,15,33,15,33,15c15387,234,15402,244,15411,256v10,12,14,27,14,45c15425,325,15417,344,15401,357v-17,13,-40,20,-70,20c15304,377,15278,370,15253,356xm15776,342v-19,23,-47,35,-86,35c15669,377,15651,370,15636,355v-15,-15,-23,-34,-23,-57c15613,272,15625,249,15648,231v24,-19,54,-28,90,-28c15748,203,15759,205,15772,209v,-43,-19,-64,-58,-64c15685,145,15663,153,15647,169v-20,-39,-20,-39,-20,-39c15636,122,15648,116,15664,111v16,-5,31,-8,45,-8c15747,103,15775,112,15793,129v17,18,25,45,25,83c15818,307,15818,307,15818,307v,23,7,39,21,46c15839,377,15839,377,15839,377v-19,,-33,-3,-43,-8c15787,363,15780,354,15776,342xm15772,242v-15,-3,-26,-4,-31,-4c15717,238,15698,244,15683,256v-15,12,-23,26,-23,43c15660,326,15676,340,15709,340v23,,44,-11,63,-34l15772,242xm16055,372v,-153,,-153,,-153c16055,190,16051,171,16042,160v-8,-12,-23,-17,-42,-17c15989,143,15978,146,15966,152v-12,7,-21,15,-27,24c15939,372,15939,372,15939,372v-47,,-47,,-47,c15892,108,15892,108,15892,108v32,,32,,32,c15939,142,15939,142,15939,142v16,-26,41,-39,76,-39c16073,103,16102,138,16102,209v,163,,163,,163l16055,372xm16336,372v,-20,,-20,,-20c16319,369,16296,377,16265,377v-33,,-60,-12,-81,-36c16164,318,16153,286,16153,247v,-40,12,-74,36,-102c16213,117,16241,103,16274,103v27,,48,7,62,19c16336,,16336,,16336,v47,,47,,47,c16383,372,16383,372,16383,372r-47,xm16336,169v-12,-18,-28,-26,-49,-26c16262,143,16242,152,16226,171v-15,18,-23,42,-23,71c16203,306,16232,338,16290,338v7,,16,-3,26,-7c16327,326,16333,321,16336,316r,-147xm16624,372v,-224,,-224,,-224c16588,148,16588,148,16588,148v,-40,,-40,,-40c16671,108,16671,108,16671,108v,264,,264,,264l16624,372xm16650,8v8,,15,3,21,9c16676,22,16679,29,16679,37v,8,-3,15,-8,21c16665,63,16658,66,16650,66v-8,,-14,-3,-20,-8c16624,52,16621,45,16621,37v,-8,3,-15,9,-20c16635,11,16642,8,16650,8xm17052,372v,-167,,-167,,-167c17052,163,17034,143,16998,143v-12,,-22,3,-32,10c16956,160,16949,168,16946,177v,195,,195,,195c16899,372,16899,372,16899,372v,-187,,-187,,-187c16899,172,16894,161,16884,154v-10,-8,-23,-11,-39,-11c16836,143,16826,146,16815,153v-10,8,-18,16,-22,24c16793,372,16793,372,16793,372v-47,,-47,,-47,c16746,108,16746,108,16746,108v30,,30,,30,c16792,139,16792,139,16792,139v18,-24,41,-36,68,-36c16898,103,16924,115,16939,138v5,-10,15,-18,30,-25c16983,107,16998,103,17013,103v27,,48,8,63,24c17091,144,17099,166,17099,196v,176,,176,,176l17052,372xm17212,358v,118,,118,,118c17165,476,17165,476,17165,476v,-368,,-368,,-368c17212,108,17212,108,17212,108v,22,,22,,22c17230,112,17251,103,17276,103v38,,67,12,88,35c17385,162,17395,196,17395,241v,40,-10,73,-31,98c17343,364,17312,377,17272,377v-11,,-23,-2,-35,-6c17224,367,17216,363,17212,358xm17212,165v,154,,154,,154c17215,323,17221,328,17231,332v9,4,19,6,28,6c17317,338,17346,305,17346,239v,-33,-7,-58,-21,-73c17311,150,17289,143,17259,143v-7,,-15,2,-24,7c17225,154,17218,159,17212,165xm17590,153v-10,-7,-20,-10,-31,-10c17543,143,17528,150,17516,166v-13,15,-19,33,-19,55c17497,372,17497,372,17497,372v-47,,-47,,-47,c17450,108,17450,108,17450,108v47,,47,,47,c17497,150,17497,150,17497,150v17,-31,43,-47,76,-47c17582,103,17594,105,17610,108r-20,45xm17626,240v,-41,11,-74,33,-99c17680,116,17709,103,17745,103v38,,67,12,88,36c17854,163,17865,197,17865,240v,42,-11,76,-33,100c17811,365,17782,377,17745,377v-37,,-67,-12,-88,-37c17636,315,17626,282,17626,240xm17675,240v,66,23,99,70,99c17767,339,17784,330,17797,312v12,-17,18,-42,18,-72c17815,174,17792,141,17745,141v-21,,-38,9,-51,27c17681,185,17675,209,17675,240xm18009,377v-12,,-12,,-12,c17884,107,17884,107,17884,107v51,,51,,51,c18005,292,18005,292,18005,292v71,-185,71,-185,71,-185c18125,107,18125,107,18125,107r-116,270xm18384,245v-191,,-191,,-191,c18193,276,18202,299,18219,316v15,14,34,22,57,22c18303,338,18325,330,18343,314v20,34,20,34,20,34c18356,355,18345,362,18330,367v-19,7,-40,10,-63,10c18234,377,18206,366,18183,343v-26,-24,-39,-58,-39,-100c18144,200,18157,165,18184,138v23,-23,51,-35,84,-35c18305,103,18335,114,18356,135v21,20,31,47,31,81c18387,226,18386,236,18384,245xm18270,143v-21,,-38,6,-53,20c18204,176,18196,192,18195,211v146,,146,,146,c18341,192,18335,176,18323,163v-13,-13,-31,-20,-53,-20xm18684,377v-12,,-12,,-12,c18559,107,18559,107,18559,107v51,,51,,51,c18680,292,18680,292,18680,292v71,-185,71,-185,71,-185c18800,107,18800,107,18800,107r-116,270xm18859,372v,-224,,-224,,-224c18823,148,18823,148,18823,148v,-40,,-40,,-40c18906,108,18906,108,18906,108v,264,,264,,264l18859,372xm18884,8v9,,16,3,21,9c18911,22,18914,29,18914,37v,8,-3,15,-9,21c18900,63,18893,66,18884,66v-7,,-14,-3,-20,-8c18859,52,18856,45,18856,37v,-8,3,-15,8,-20c18870,11,18877,8,18884,8xm18963,356v17,-44,17,-44,17,-44c19006,329,19027,338,19043,338v29,,43,-12,43,-37c19086,284,19072,269,19044,256v-21,-10,-36,-17,-43,-22c18993,229,18987,223,18981,216v-5,-6,-9,-13,-12,-20c18966,188,18965,181,18965,172v,-22,8,-38,23,-51c19004,109,19025,103,19050,103v20,,44,6,73,18c19110,165,19110,165,19110,165v-19,-15,-38,-22,-56,-22c19043,143,19033,145,19025,150v-7,6,-11,12,-11,20c19014,187,19024,200,19043,209v33,15,33,15,33,15c19097,234,19112,244,19121,256v10,12,14,27,14,45c19135,325,19127,344,19110,357v-16,13,-39,20,-69,20c19014,377,18987,370,18963,356xm19207,372v,-224,,-224,,-224c19171,148,19171,148,19171,148v,-40,,-40,,-40c19254,108,19254,108,19254,108v,264,,264,,264l19207,372xm19233,8v8,,15,3,21,9c19259,22,19262,29,19262,37v,8,-3,15,-8,21c19248,63,19241,66,19233,66v-8,,-15,-3,-20,-8c19207,52,19204,45,19204,37v,-8,3,-15,9,-20c19218,11,19225,8,19233,8xm19311,240v,-41,12,-74,33,-99c19366,116,19395,103,19431,103v38,,67,12,88,36c19540,163,19550,197,19550,240v,42,-10,76,-32,100c19497,365,19468,377,19431,377v-38,,-67,-12,-88,-37c19322,315,19311,282,19311,240xm19361,240v,66,23,99,70,99c19453,339,19470,330,19483,312v12,-17,18,-42,18,-72c19501,174,19478,141,19431,141v-21,,-38,9,-51,27c19367,185,19361,209,19361,240xm19762,372v,-153,,-153,,-153c19762,190,19758,171,19750,160v-9,-12,-23,-17,-43,-17c19696,143,19685,146,19673,152v-11,7,-20,15,-26,24c19647,372,19647,372,19647,372v-47,,-47,,-47,c19600,108,19600,108,19600,108v32,,32,,32,c19647,142,19647,142,19647,142v15,-26,40,-39,75,-39c19780,103,19809,138,19809,209v,163,,163,,163l19762,372xm20227,130v-23,33,-23,33,-23,33c20199,158,20191,153,20179,149v-12,-4,-24,-6,-36,-6c20118,143,20097,152,20082,169v-15,18,-22,43,-22,74c20060,274,20068,297,20083,313v15,17,36,25,64,25c20168,338,20189,330,20210,313v19,40,19,40,19,40c20203,369,20172,377,20135,377v-36,,-66,-12,-89,-36c20022,317,20011,284,20011,243v,-42,12,-76,36,-102c20072,116,20105,103,20148,103v13,,28,3,44,9c20208,118,20220,123,20227,130xm20427,342v-19,23,-47,35,-86,35c20320,377,20302,370,20287,355v-15,-15,-23,-34,-23,-57c20264,272,20276,249,20300,231v23,-19,53,-28,89,-28c20399,203,20410,205,20423,209v,-43,-19,-64,-57,-64c20336,145,20314,153,20298,169v-20,-39,-20,-39,-20,-39c20287,122,20299,116,20315,111v16,-5,31,-8,45,-8c20398,103,20426,112,20444,129v17,18,26,45,26,83c20470,307,20470,307,20470,307v,23,6,39,20,46c20490,377,20490,377,20490,377v-19,,-33,-3,-42,-8c20438,363,20431,354,20427,342xm20423,242v-15,-3,-25,-4,-31,-4c20368,238,20349,244,20334,256v-15,12,-23,26,-23,43c20311,326,20327,340,20360,340v24,,44,-11,63,-34l20423,242xm20687,153v-10,-7,-21,-10,-31,-10c20639,143,20625,150,20613,166v-13,15,-19,33,-19,55c20594,372,20594,372,20594,372v-47,,-47,,-47,c20547,108,20547,108,20547,108v47,,47,,47,c20594,150,20594,150,20594,150v17,-31,42,-47,76,-47c20678,103,20691,105,20706,108r-19,45xm20962,245v-190,,-190,,-190,c20772,276,20780,299,20797,316v15,14,34,22,58,22c20882,338,20904,330,20922,314v20,34,20,34,20,34c20934,355,20923,362,20908,367v-18,7,-39,10,-62,10c20812,377,20784,366,20761,343v-26,-24,-39,-58,-39,-100c20722,200,20736,165,20762,138v24,-23,52,-35,84,-35c20884,103,20913,114,20935,135v20,20,31,47,31,81c20966,226,20965,236,20962,245xm20848,143v-20,,-38,6,-52,20c20782,176,20775,192,20773,211v146,,146,,146,c20919,192,20913,176,20901,163v-13,-13,-30,-20,-53,-20xe" stroked="f" strokecolor="white">
                <v:path arrowok="t" o:connecttype="custom" o:connectlocs="159,41;286,57;322,23;518,56;617,41;825,139;828,64;1070,41;1147,43;1535,95;1612,60;1764,15;1906,161;1922,131;2088,147;2200,83;2315,59;2421,101;2607,43;2679,56;2841,83;2951,68;3038,0;3159,7;3223,65;3531,55;3666,149;3792,60;3955,149;4042,64;4245,43;4412,57;4519,115;4683,43;4830,147;4933,84;5039,134;5145,97;5302,0;5433,0;5594,86;5723,0;5833,83;5902,56;5962,141;6043,141;6204,118;6399,98;6596,3;6634,43;6819,141;6996,56;7283,97;7352,42;7519,123;7609,58;7650,95;8013,51;8091,83;8159,87;8304,97" o:connectangles="0,0,0,0,0,0,0,0,0,0,0,0,0,0,0,0,0,0,0,0,0,0,0,0,0,0,0,0,0,0,0,0,0,0,0,0,0,0,0,0,0,0,0,0,0,0,0,0,0,0,0,0,0,0,0,0,0,0,0,0,0"/>
                <o:lock v:ext="edit" aspectratio="t" verticies="t"/>
              </v:shape>
              <w10:anchorlock/>
            </v:group>
          </w:pict>
        </mc:Fallback>
      </mc:AlternateContent>
    </w:r>
    <w:bookmarkEnd w:id="0"/>
  </w:p>
  <w:p w:rsidR="00AF7A4A" w:rsidRPr="000C793D" w:rsidRDefault="00AF7A4A" w:rsidP="000C79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A4A" w:rsidRDefault="00AF7A4A">
    <w:pPr>
      <w:pStyle w:val="Header"/>
    </w:pP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9659"/>
    </w:tblGrid>
    <w:tr w:rsidR="00AF7A4A">
      <w:trPr>
        <w:trHeight w:hRule="exact" w:val="1310"/>
      </w:trPr>
      <w:tc>
        <w:tcPr>
          <w:tcW w:w="9659" w:type="dxa"/>
          <w:shd w:val="clear" w:color="auto" w:fill="auto"/>
        </w:tcPr>
        <w:p w:rsidR="00AF7A4A" w:rsidRDefault="00AF7A4A" w:rsidP="0028571A">
          <w:pPr>
            <w:pStyle w:val="Header"/>
          </w:pPr>
        </w:p>
      </w:tc>
    </w:tr>
    <w:tr w:rsidR="00AF7A4A">
      <w:tc>
        <w:tcPr>
          <w:tcW w:w="9659" w:type="dxa"/>
          <w:shd w:val="clear" w:color="auto" w:fill="auto"/>
        </w:tcPr>
        <w:p w:rsidR="00AF7A4A" w:rsidRDefault="00AF7A4A" w:rsidP="0028571A">
          <w:pPr>
            <w:pStyle w:val="ContentsPage-Title"/>
          </w:pPr>
          <w:r w:rsidRPr="00923B40">
            <w:t>Contents</w:t>
          </w:r>
          <w:r>
            <w:t xml:space="preserve"> </w:t>
          </w:r>
          <w:r w:rsidRPr="0042641E">
            <w:rPr>
              <w:sz w:val="20"/>
              <w:szCs w:val="20"/>
            </w:rPr>
            <w:t>(cont</w:t>
          </w:r>
          <w:r>
            <w:rPr>
              <w:sz w:val="20"/>
              <w:szCs w:val="20"/>
            </w:rPr>
            <w:t>inued</w:t>
          </w:r>
          <w:r w:rsidRPr="0042641E">
            <w:rPr>
              <w:sz w:val="20"/>
              <w:szCs w:val="20"/>
            </w:rPr>
            <w:t>)</w:t>
          </w:r>
        </w:p>
      </w:tc>
    </w:tr>
    <w:tr w:rsidR="00AF7A4A">
      <w:trPr>
        <w:trHeight w:hRule="exact" w:val="210"/>
      </w:trPr>
      <w:tc>
        <w:tcPr>
          <w:tcW w:w="9659" w:type="dxa"/>
          <w:shd w:val="clear" w:color="auto" w:fill="auto"/>
        </w:tcPr>
        <w:p w:rsidR="00AF7A4A" w:rsidRPr="00923B40" w:rsidRDefault="00AF7A4A" w:rsidP="0028571A">
          <w:pPr>
            <w:pStyle w:val="spacer"/>
          </w:pPr>
        </w:p>
      </w:tc>
    </w:tr>
  </w:tbl>
  <w:p w:rsidR="00AF7A4A" w:rsidRDefault="00AF7A4A">
    <w:pPr>
      <w:pStyle w:val="Header"/>
    </w:pPr>
    <w:r>
      <w:rPr>
        <w:noProof/>
        <w:lang w:val="en-US"/>
      </w:rPr>
      <mc:AlternateContent>
        <mc:Choice Requires="wps">
          <w:drawing>
            <wp:anchor distT="0" distB="0" distL="114300" distR="114300" simplePos="0" relativeHeight="251654144" behindDoc="1" locked="1" layoutInCell="1" allowOverlap="1" wp14:anchorId="66AA6A96" wp14:editId="32C7DDFA">
              <wp:simplePos x="0" y="0"/>
              <wp:positionH relativeFrom="page">
                <wp:posOffset>4923155</wp:posOffset>
              </wp:positionH>
              <wp:positionV relativeFrom="page">
                <wp:posOffset>212725</wp:posOffset>
              </wp:positionV>
              <wp:extent cx="2401570" cy="10260965"/>
              <wp:effectExtent l="8255" t="3175" r="0" b="3810"/>
              <wp:wrapNone/>
              <wp:docPr id="6" name="Swoosh_Contents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01570" cy="10260965"/>
                      </a:xfrm>
                      <a:custGeom>
                        <a:avLst/>
                        <a:gdLst>
                          <a:gd name="T0" fmla="*/ 3284 w 3873"/>
                          <a:gd name="T1" fmla="*/ 7753 h 16553"/>
                          <a:gd name="T2" fmla="*/ 157 w 3873"/>
                          <a:gd name="T3" fmla="*/ 0 h 16553"/>
                          <a:gd name="T4" fmla="*/ 0 w 3873"/>
                          <a:gd name="T5" fmla="*/ 0 h 16553"/>
                          <a:gd name="T6" fmla="*/ 3038 w 3873"/>
                          <a:gd name="T7" fmla="*/ 9684 h 16553"/>
                          <a:gd name="T8" fmla="*/ 2235 w 3873"/>
                          <a:gd name="T9" fmla="*/ 16553 h 16553"/>
                          <a:gd name="T10" fmla="*/ 2975 w 3873"/>
                          <a:gd name="T11" fmla="*/ 16553 h 16553"/>
                          <a:gd name="T12" fmla="*/ 3284 w 3873"/>
                          <a:gd name="T13" fmla="*/ 7753 h 16553"/>
                        </a:gdLst>
                        <a:ahLst/>
                        <a:cxnLst>
                          <a:cxn ang="0">
                            <a:pos x="T0" y="T1"/>
                          </a:cxn>
                          <a:cxn ang="0">
                            <a:pos x="T2" y="T3"/>
                          </a:cxn>
                          <a:cxn ang="0">
                            <a:pos x="T4" y="T5"/>
                          </a:cxn>
                          <a:cxn ang="0">
                            <a:pos x="T6" y="T7"/>
                          </a:cxn>
                          <a:cxn ang="0">
                            <a:pos x="T8" y="T9"/>
                          </a:cxn>
                          <a:cxn ang="0">
                            <a:pos x="T10" y="T11"/>
                          </a:cxn>
                          <a:cxn ang="0">
                            <a:pos x="T12" y="T13"/>
                          </a:cxn>
                        </a:cxnLst>
                        <a:rect l="0" t="0" r="r" b="b"/>
                        <a:pathLst>
                          <a:path w="3873" h="16553">
                            <a:moveTo>
                              <a:pt x="3284" y="7753"/>
                            </a:moveTo>
                            <a:cubicBezTo>
                              <a:pt x="2729" y="4713"/>
                              <a:pt x="1599" y="2029"/>
                              <a:pt x="157" y="0"/>
                            </a:cubicBezTo>
                            <a:cubicBezTo>
                              <a:pt x="0" y="0"/>
                              <a:pt x="0" y="0"/>
                              <a:pt x="0" y="0"/>
                            </a:cubicBezTo>
                            <a:cubicBezTo>
                              <a:pt x="1698" y="2349"/>
                              <a:pt x="2857" y="5798"/>
                              <a:pt x="3038" y="9684"/>
                            </a:cubicBezTo>
                            <a:cubicBezTo>
                              <a:pt x="3155" y="12177"/>
                              <a:pt x="2854" y="14528"/>
                              <a:pt x="2235" y="16553"/>
                            </a:cubicBezTo>
                            <a:cubicBezTo>
                              <a:pt x="2975" y="16553"/>
                              <a:pt x="2975" y="16553"/>
                              <a:pt x="2975" y="16553"/>
                            </a:cubicBezTo>
                            <a:cubicBezTo>
                              <a:pt x="3715" y="14064"/>
                              <a:pt x="3873" y="10982"/>
                              <a:pt x="3284" y="7753"/>
                            </a:cubicBez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woosh_Contents2" o:spid="_x0000_s1026" style="position:absolute;margin-left:387.65pt;margin-top:16.75pt;width:189.1pt;height:807.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73,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" path="m3284,7753c2729,4713,1599,2029,157,,,,,,,,1698,2349,2857,5798,3038,9684v117,2493,-184,4844,-803,6869c2975,16553,2975,16553,2975,16553v740,-2489,898,-5571,309,-8800xe" fillcolor="#ebebeb" stroked="f">
              <v:path arrowok="t" o:connecttype="custom" o:connectlocs="2036343,4805972;97353,0;0,0;1883803,6002971;1385879,10260965;1844738,10260965;2036343,4805972" o:connectangles="0,0,0,0,0,0,0"/>
              <o:lock v:ext="edit" aspectratio="t"/>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A4A" w:rsidRDefault="00AF7A4A">
    <w:pPr>
      <w:pStyle w:val="Header"/>
    </w:pPr>
    <w:r>
      <w:rPr>
        <w:noProof/>
        <w:lang w:val="en-US"/>
      </w:rPr>
      <mc:AlternateContent>
        <mc:Choice Requires="wps">
          <w:drawing>
            <wp:anchor distT="0" distB="0" distL="360045" distR="114300" simplePos="0" relativeHeight="251660288" behindDoc="1" locked="0" layoutInCell="1" allowOverlap="1" wp14:anchorId="7E20D742" wp14:editId="4CEEECAC">
              <wp:simplePos x="0" y="0"/>
              <wp:positionH relativeFrom="page">
                <wp:posOffset>4921885</wp:posOffset>
              </wp:positionH>
              <wp:positionV relativeFrom="page">
                <wp:posOffset>212725</wp:posOffset>
              </wp:positionV>
              <wp:extent cx="2401570" cy="10260965"/>
              <wp:effectExtent l="6985" t="3175" r="1270" b="3810"/>
              <wp:wrapTight wrapText="left">
                <wp:wrapPolygon edited="0">
                  <wp:start x="-86" y="0"/>
                  <wp:lineTo x="6494" y="2629"/>
                  <wp:lineTo x="11148" y="5260"/>
                  <wp:lineTo x="12902" y="6574"/>
                  <wp:lineTo x="14924" y="8547"/>
                  <wp:lineTo x="15889" y="9861"/>
                  <wp:lineTo x="16591" y="11176"/>
                  <wp:lineTo x="17031" y="12492"/>
                  <wp:lineTo x="17031" y="16436"/>
                  <wp:lineTo x="16500" y="17750"/>
                  <wp:lineTo x="14569" y="20381"/>
                  <wp:lineTo x="12639" y="22107"/>
                  <wp:lineTo x="17117" y="22107"/>
                  <wp:lineTo x="17556" y="21695"/>
                  <wp:lineTo x="17996" y="21366"/>
                  <wp:lineTo x="18259" y="21037"/>
                  <wp:lineTo x="18607" y="20710"/>
                  <wp:lineTo x="18870" y="20381"/>
                  <wp:lineTo x="19224" y="20052"/>
                  <wp:lineTo x="20104" y="18737"/>
                  <wp:lineTo x="20629" y="17421"/>
                  <wp:lineTo x="20892" y="16107"/>
                  <wp:lineTo x="20800" y="14792"/>
                  <wp:lineTo x="20538" y="13477"/>
                  <wp:lineTo x="20012" y="12163"/>
                  <wp:lineTo x="19664" y="11505"/>
                  <wp:lineTo x="18168" y="9532"/>
                  <wp:lineTo x="17819" y="9205"/>
                  <wp:lineTo x="17556" y="8876"/>
                  <wp:lineTo x="16854" y="8218"/>
                  <wp:lineTo x="14307" y="6245"/>
                  <wp:lineTo x="12291" y="4931"/>
                  <wp:lineTo x="9829" y="3616"/>
                  <wp:lineTo x="7111" y="2300"/>
                  <wp:lineTo x="3861" y="986"/>
                  <wp:lineTo x="1051" y="0"/>
                  <wp:lineTo x="-86" y="0"/>
                </wp:wrapPolygon>
              </wp:wrapTight>
              <wp:docPr id="5" name="Swoosh_Bo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01570" cy="10260965"/>
                      </a:xfrm>
                      <a:custGeom>
                        <a:avLst/>
                        <a:gdLst>
                          <a:gd name="T0" fmla="*/ 3284 w 3873"/>
                          <a:gd name="T1" fmla="*/ 7753 h 16553"/>
                          <a:gd name="T2" fmla="*/ 157 w 3873"/>
                          <a:gd name="T3" fmla="*/ 0 h 16553"/>
                          <a:gd name="T4" fmla="*/ 0 w 3873"/>
                          <a:gd name="T5" fmla="*/ 0 h 16553"/>
                          <a:gd name="T6" fmla="*/ 3038 w 3873"/>
                          <a:gd name="T7" fmla="*/ 9684 h 16553"/>
                          <a:gd name="T8" fmla="*/ 2235 w 3873"/>
                          <a:gd name="T9" fmla="*/ 16553 h 16553"/>
                          <a:gd name="T10" fmla="*/ 2975 w 3873"/>
                          <a:gd name="T11" fmla="*/ 16553 h 16553"/>
                          <a:gd name="T12" fmla="*/ 3284 w 3873"/>
                          <a:gd name="T13" fmla="*/ 7753 h 16553"/>
                        </a:gdLst>
                        <a:ahLst/>
                        <a:cxnLst>
                          <a:cxn ang="0">
                            <a:pos x="T0" y="T1"/>
                          </a:cxn>
                          <a:cxn ang="0">
                            <a:pos x="T2" y="T3"/>
                          </a:cxn>
                          <a:cxn ang="0">
                            <a:pos x="T4" y="T5"/>
                          </a:cxn>
                          <a:cxn ang="0">
                            <a:pos x="T6" y="T7"/>
                          </a:cxn>
                          <a:cxn ang="0">
                            <a:pos x="T8" y="T9"/>
                          </a:cxn>
                          <a:cxn ang="0">
                            <a:pos x="T10" y="T11"/>
                          </a:cxn>
                          <a:cxn ang="0">
                            <a:pos x="T12" y="T13"/>
                          </a:cxn>
                        </a:cxnLst>
                        <a:rect l="0" t="0" r="r" b="b"/>
                        <a:pathLst>
                          <a:path w="3873" h="16553">
                            <a:moveTo>
                              <a:pt x="3284" y="7753"/>
                            </a:moveTo>
                            <a:cubicBezTo>
                              <a:pt x="2729" y="4713"/>
                              <a:pt x="1599" y="2029"/>
                              <a:pt x="157" y="0"/>
                            </a:cubicBezTo>
                            <a:cubicBezTo>
                              <a:pt x="0" y="0"/>
                              <a:pt x="0" y="0"/>
                              <a:pt x="0" y="0"/>
                            </a:cubicBezTo>
                            <a:cubicBezTo>
                              <a:pt x="1698" y="2349"/>
                              <a:pt x="2857" y="5798"/>
                              <a:pt x="3038" y="9684"/>
                            </a:cubicBezTo>
                            <a:cubicBezTo>
                              <a:pt x="3155" y="12177"/>
                              <a:pt x="2854" y="14528"/>
                              <a:pt x="2235" y="16553"/>
                            </a:cubicBezTo>
                            <a:cubicBezTo>
                              <a:pt x="2975" y="16553"/>
                              <a:pt x="2975" y="16553"/>
                              <a:pt x="2975" y="16553"/>
                            </a:cubicBezTo>
                            <a:cubicBezTo>
                              <a:pt x="3715" y="14064"/>
                              <a:pt x="3873" y="10982"/>
                              <a:pt x="3284" y="7753"/>
                            </a:cubicBez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woosh_Body" o:spid="_x0000_s1026" style="position:absolute;margin-left:387.55pt;margin-top:16.75pt;width:189.1pt;height:807.95pt;z-index:-251654144;visibility:visible;mso-wrap-style:square;mso-width-percent:0;mso-height-percent:0;mso-wrap-distance-left:28.35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73,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" path="m3284,7753c2729,4713,1599,2029,157,,,,,,,,1698,2349,2857,5798,3038,9684v117,2493,-184,4844,-803,6869c2975,16553,2975,16553,2975,16553v740,-2489,898,-5571,309,-8800xe" fillcolor="#ebebeb" stroked="f">
              <v:path arrowok="t" o:connecttype="custom" o:connectlocs="2036343,4805972;97353,0;0,0;1883803,6002971;1385879,10260965;1844738,10260965;2036343,4805972" o:connectangles="0,0,0,0,0,0,0"/>
              <o:lock v:ext="edit" aspectratio="t"/>
              <w10:wrap type="tight" side="left"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1AE" w:rsidRDefault="00AF7A4A" w:rsidP="00505551">
    <w:pPr>
      <w:pStyle w:val="Header"/>
    </w:pPr>
    <w:r>
      <w:rPr>
        <w:noProof/>
        <w:lang w:val="en-US"/>
      </w:rPr>
      <mc:AlternateContent>
        <mc:Choice Requires="wps">
          <w:drawing>
            <wp:anchor distT="0" distB="0" distL="360045" distR="114300" simplePos="0" relativeHeight="251659264" behindDoc="1" locked="0" layoutInCell="1" allowOverlap="1" wp14:anchorId="66378003" wp14:editId="7A36DC10">
              <wp:simplePos x="0" y="0"/>
              <wp:positionH relativeFrom="page">
                <wp:posOffset>4921885</wp:posOffset>
              </wp:positionH>
              <wp:positionV relativeFrom="page">
                <wp:posOffset>212725</wp:posOffset>
              </wp:positionV>
              <wp:extent cx="2401570" cy="10260965"/>
              <wp:effectExtent l="6985" t="3175" r="1270" b="3810"/>
              <wp:wrapTight wrapText="left">
                <wp:wrapPolygon edited="0">
                  <wp:start x="-86" y="0"/>
                  <wp:lineTo x="6494" y="2629"/>
                  <wp:lineTo x="11148" y="5260"/>
                  <wp:lineTo x="12902" y="6574"/>
                  <wp:lineTo x="14924" y="8547"/>
                  <wp:lineTo x="15889" y="9861"/>
                  <wp:lineTo x="16591" y="11176"/>
                  <wp:lineTo x="17031" y="12492"/>
                  <wp:lineTo x="17031" y="16436"/>
                  <wp:lineTo x="16500" y="17750"/>
                  <wp:lineTo x="14569" y="20381"/>
                  <wp:lineTo x="12639" y="22107"/>
                  <wp:lineTo x="17117" y="22107"/>
                  <wp:lineTo x="17556" y="21695"/>
                  <wp:lineTo x="17996" y="21366"/>
                  <wp:lineTo x="18259" y="21037"/>
                  <wp:lineTo x="18607" y="20710"/>
                  <wp:lineTo x="18870" y="20381"/>
                  <wp:lineTo x="19224" y="20052"/>
                  <wp:lineTo x="20104" y="18737"/>
                  <wp:lineTo x="20629" y="17421"/>
                  <wp:lineTo x="20892" y="16107"/>
                  <wp:lineTo x="20800" y="14792"/>
                  <wp:lineTo x="20538" y="13477"/>
                  <wp:lineTo x="20012" y="12163"/>
                  <wp:lineTo x="19664" y="11505"/>
                  <wp:lineTo x="18168" y="9532"/>
                  <wp:lineTo x="17819" y="9205"/>
                  <wp:lineTo x="17556" y="8876"/>
                  <wp:lineTo x="16854" y="8218"/>
                  <wp:lineTo x="14307" y="6245"/>
                  <wp:lineTo x="12291" y="4931"/>
                  <wp:lineTo x="9829" y="3616"/>
                  <wp:lineTo x="7111" y="2300"/>
                  <wp:lineTo x="3861" y="986"/>
                  <wp:lineTo x="1051" y="0"/>
                  <wp:lineTo x="-86" y="0"/>
                </wp:wrapPolygon>
              </wp:wrapTight>
              <wp:docPr id="3" name="Swoosh_Bo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01570" cy="10260965"/>
                      </a:xfrm>
                      <a:custGeom>
                        <a:avLst/>
                        <a:gdLst>
                          <a:gd name="T0" fmla="*/ 3284 w 3873"/>
                          <a:gd name="T1" fmla="*/ 7753 h 16553"/>
                          <a:gd name="T2" fmla="*/ 157 w 3873"/>
                          <a:gd name="T3" fmla="*/ 0 h 16553"/>
                          <a:gd name="T4" fmla="*/ 0 w 3873"/>
                          <a:gd name="T5" fmla="*/ 0 h 16553"/>
                          <a:gd name="T6" fmla="*/ 3038 w 3873"/>
                          <a:gd name="T7" fmla="*/ 9684 h 16553"/>
                          <a:gd name="T8" fmla="*/ 2235 w 3873"/>
                          <a:gd name="T9" fmla="*/ 16553 h 16553"/>
                          <a:gd name="T10" fmla="*/ 2975 w 3873"/>
                          <a:gd name="T11" fmla="*/ 16553 h 16553"/>
                          <a:gd name="T12" fmla="*/ 3284 w 3873"/>
                          <a:gd name="T13" fmla="*/ 7753 h 16553"/>
                        </a:gdLst>
                        <a:ahLst/>
                        <a:cxnLst>
                          <a:cxn ang="0">
                            <a:pos x="T0" y="T1"/>
                          </a:cxn>
                          <a:cxn ang="0">
                            <a:pos x="T2" y="T3"/>
                          </a:cxn>
                          <a:cxn ang="0">
                            <a:pos x="T4" y="T5"/>
                          </a:cxn>
                          <a:cxn ang="0">
                            <a:pos x="T6" y="T7"/>
                          </a:cxn>
                          <a:cxn ang="0">
                            <a:pos x="T8" y="T9"/>
                          </a:cxn>
                          <a:cxn ang="0">
                            <a:pos x="T10" y="T11"/>
                          </a:cxn>
                          <a:cxn ang="0">
                            <a:pos x="T12" y="T13"/>
                          </a:cxn>
                        </a:cxnLst>
                        <a:rect l="0" t="0" r="r" b="b"/>
                        <a:pathLst>
                          <a:path w="3873" h="16553">
                            <a:moveTo>
                              <a:pt x="3284" y="7753"/>
                            </a:moveTo>
                            <a:cubicBezTo>
                              <a:pt x="2729" y="4713"/>
                              <a:pt x="1599" y="2029"/>
                              <a:pt x="157" y="0"/>
                            </a:cubicBezTo>
                            <a:cubicBezTo>
                              <a:pt x="0" y="0"/>
                              <a:pt x="0" y="0"/>
                              <a:pt x="0" y="0"/>
                            </a:cubicBezTo>
                            <a:cubicBezTo>
                              <a:pt x="1698" y="2349"/>
                              <a:pt x="2857" y="5798"/>
                              <a:pt x="3038" y="9684"/>
                            </a:cubicBezTo>
                            <a:cubicBezTo>
                              <a:pt x="3155" y="12177"/>
                              <a:pt x="2854" y="14528"/>
                              <a:pt x="2235" y="16553"/>
                            </a:cubicBezTo>
                            <a:cubicBezTo>
                              <a:pt x="2975" y="16553"/>
                              <a:pt x="2975" y="16553"/>
                              <a:pt x="2975" y="16553"/>
                            </a:cubicBezTo>
                            <a:cubicBezTo>
                              <a:pt x="3715" y="14064"/>
                              <a:pt x="3873" y="10982"/>
                              <a:pt x="3284" y="7753"/>
                            </a:cubicBez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woosh_Body" o:spid="_x0000_s1026" style="position:absolute;margin-left:387.55pt;margin-top:16.75pt;width:189.1pt;height:807.95pt;z-index:-251655168;visibility:visible;mso-wrap-style:square;mso-width-percent:0;mso-height-percent:0;mso-wrap-distance-left:28.35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73,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" path="m3284,7753c2729,4713,1599,2029,157,,,,,,,,1698,2349,2857,5798,3038,9684v117,2493,-184,4844,-803,6869c2975,16553,2975,16553,2975,16553v740,-2489,898,-5571,309,-8800xe" fillcolor="#ebebeb" stroked="f">
              <v:path arrowok="t" o:connecttype="custom" o:connectlocs="2036343,4805972;97353,0;0,0;1883803,6002971;1385879,10260965;1844738,10260965;2036343,4805972" o:connectangles="0,0,0,0,0,0,0"/>
              <o:lock v:ext="edit" aspectratio="t"/>
              <w10:wrap type="tight" side="left"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1AE" w:rsidRDefault="00AF7A4A">
    <w:pPr>
      <w:pStyle w:val="Header"/>
    </w:pPr>
    <w:r>
      <w:rPr>
        <w:noProof/>
        <w:lang w:val="en-US"/>
      </w:rPr>
      <mc:AlternateContent>
        <mc:Choice Requires="wps">
          <w:drawing>
            <wp:anchor distT="0" distB="0" distL="114300" distR="114300" simplePos="0" relativeHeight="251655168" behindDoc="1" locked="1" layoutInCell="1" allowOverlap="1" wp14:anchorId="5175C944" wp14:editId="2EB70CEC">
              <wp:simplePos x="0" y="0"/>
              <wp:positionH relativeFrom="page">
                <wp:posOffset>4923155</wp:posOffset>
              </wp:positionH>
              <wp:positionV relativeFrom="page">
                <wp:posOffset>212725</wp:posOffset>
              </wp:positionV>
              <wp:extent cx="2401570" cy="10260965"/>
              <wp:effectExtent l="8255" t="3175" r="0" b="3810"/>
              <wp:wrapNone/>
              <wp:docPr id="2" name="Freeform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01570" cy="10260965"/>
                      </a:xfrm>
                      <a:custGeom>
                        <a:avLst/>
                        <a:gdLst>
                          <a:gd name="T0" fmla="*/ 3284 w 3873"/>
                          <a:gd name="T1" fmla="*/ 7753 h 16553"/>
                          <a:gd name="T2" fmla="*/ 157 w 3873"/>
                          <a:gd name="T3" fmla="*/ 0 h 16553"/>
                          <a:gd name="T4" fmla="*/ 0 w 3873"/>
                          <a:gd name="T5" fmla="*/ 0 h 16553"/>
                          <a:gd name="T6" fmla="*/ 3038 w 3873"/>
                          <a:gd name="T7" fmla="*/ 9684 h 16553"/>
                          <a:gd name="T8" fmla="*/ 2235 w 3873"/>
                          <a:gd name="T9" fmla="*/ 16553 h 16553"/>
                          <a:gd name="T10" fmla="*/ 2975 w 3873"/>
                          <a:gd name="T11" fmla="*/ 16553 h 16553"/>
                          <a:gd name="T12" fmla="*/ 3284 w 3873"/>
                          <a:gd name="T13" fmla="*/ 7753 h 16553"/>
                        </a:gdLst>
                        <a:ahLst/>
                        <a:cxnLst>
                          <a:cxn ang="0">
                            <a:pos x="T0" y="T1"/>
                          </a:cxn>
                          <a:cxn ang="0">
                            <a:pos x="T2" y="T3"/>
                          </a:cxn>
                          <a:cxn ang="0">
                            <a:pos x="T4" y="T5"/>
                          </a:cxn>
                          <a:cxn ang="0">
                            <a:pos x="T6" y="T7"/>
                          </a:cxn>
                          <a:cxn ang="0">
                            <a:pos x="T8" y="T9"/>
                          </a:cxn>
                          <a:cxn ang="0">
                            <a:pos x="T10" y="T11"/>
                          </a:cxn>
                          <a:cxn ang="0">
                            <a:pos x="T12" y="T13"/>
                          </a:cxn>
                        </a:cxnLst>
                        <a:rect l="0" t="0" r="r" b="b"/>
                        <a:pathLst>
                          <a:path w="3873" h="16553">
                            <a:moveTo>
                              <a:pt x="3284" y="7753"/>
                            </a:moveTo>
                            <a:cubicBezTo>
                              <a:pt x="2729" y="4713"/>
                              <a:pt x="1599" y="2029"/>
                              <a:pt x="157" y="0"/>
                            </a:cubicBezTo>
                            <a:cubicBezTo>
                              <a:pt x="0" y="0"/>
                              <a:pt x="0" y="0"/>
                              <a:pt x="0" y="0"/>
                            </a:cubicBezTo>
                            <a:cubicBezTo>
                              <a:pt x="1698" y="2349"/>
                              <a:pt x="2857" y="5798"/>
                              <a:pt x="3038" y="9684"/>
                            </a:cubicBezTo>
                            <a:cubicBezTo>
                              <a:pt x="3155" y="12177"/>
                              <a:pt x="2854" y="14528"/>
                              <a:pt x="2235" y="16553"/>
                            </a:cubicBezTo>
                            <a:cubicBezTo>
                              <a:pt x="2975" y="16553"/>
                              <a:pt x="2975" y="16553"/>
                              <a:pt x="2975" y="16553"/>
                            </a:cubicBezTo>
                            <a:cubicBezTo>
                              <a:pt x="3715" y="14064"/>
                              <a:pt x="3873" y="10982"/>
                              <a:pt x="3284" y="7753"/>
                            </a:cubicBez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387.65pt;margin-top:16.75pt;width:189.1pt;height:807.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73,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" path="m3284,7753c2729,4713,1599,2029,157,,,,,,,,1698,2349,2857,5798,3038,9684v117,2493,-184,4844,-803,6869c2975,16553,2975,16553,2975,16553v740,-2489,898,-5571,309,-8800xe" fillcolor="#ebebeb" stroked="f">
              <v:path arrowok="t" o:connecttype="custom" o:connectlocs="2036343,4805972;97353,0;0,0;1883803,6002971;1385879,10260965;1844738,10260965;2036343,4805972" o:connectangles="0,0,0,0,0,0,0"/>
              <o:lock v:ext="edit" aspectratio="t"/>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85F97"/>
    <w:multiLevelType w:val="hybridMultilevel"/>
    <w:tmpl w:val="E55C842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C83248"/>
    <w:multiLevelType w:val="hybridMultilevel"/>
    <w:tmpl w:val="BE5C6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C0F4C47"/>
    <w:multiLevelType w:val="multilevel"/>
    <w:tmpl w:val="E94CC3D4"/>
    <w:lvl w:ilvl="0">
      <w:start w:val="1"/>
      <w:numFmt w:val="decimal"/>
      <w:pStyle w:val="Heading1"/>
      <w:lvlText w:val="%1"/>
      <w:lvlJc w:val="left"/>
      <w:pPr>
        <w:tabs>
          <w:tab w:val="num" w:pos="680"/>
        </w:tabs>
        <w:ind w:left="680" w:hanging="680"/>
      </w:pPr>
      <w:rPr>
        <w:rFonts w:ascii="Trebuchet MS" w:hAnsi="Trebuchet MS" w:hint="default"/>
        <w:b w:val="0"/>
        <w:i w:val="0"/>
        <w:color w:val="004B8D"/>
        <w:sz w:val="36"/>
        <w:szCs w:val="36"/>
      </w:rPr>
    </w:lvl>
    <w:lvl w:ilvl="1">
      <w:start w:val="1"/>
      <w:numFmt w:val="decimal"/>
      <w:pStyle w:val="Heading2"/>
      <w:lvlText w:val="%1.%2"/>
      <w:lvlJc w:val="left"/>
      <w:pPr>
        <w:tabs>
          <w:tab w:val="num" w:pos="680"/>
        </w:tabs>
        <w:ind w:left="680" w:hanging="680"/>
      </w:pPr>
      <w:rPr>
        <w:rFonts w:ascii="Trebuchet MS" w:hAnsi="Trebuchet MS" w:hint="default"/>
        <w:b w:val="0"/>
        <w:i w:val="0"/>
        <w:sz w:val="28"/>
        <w:szCs w:val="28"/>
      </w:rPr>
    </w:lvl>
    <w:lvl w:ilvl="2">
      <w:start w:val="1"/>
      <w:numFmt w:val="decimal"/>
      <w:pStyle w:val="Heading3"/>
      <w:lvlText w:val="%1.%2.%3"/>
      <w:lvlJc w:val="left"/>
      <w:pPr>
        <w:tabs>
          <w:tab w:val="num" w:pos="680"/>
        </w:tabs>
        <w:ind w:left="680" w:hanging="680"/>
      </w:pPr>
      <w:rPr>
        <w:rFonts w:ascii="Trebuchet MS" w:hAnsi="Trebuchet MS" w:hint="default"/>
        <w:b/>
        <w:i w:val="0"/>
        <w:sz w:val="22"/>
        <w:szCs w:val="22"/>
      </w:rPr>
    </w:lvl>
    <w:lvl w:ilvl="3">
      <w:start w:val="1"/>
      <w:numFmt w:val="decimal"/>
      <w:pStyle w:val="Heading4"/>
      <w:lvlText w:val="%1.%2.%3.%4"/>
      <w:lvlJc w:val="left"/>
      <w:pPr>
        <w:tabs>
          <w:tab w:val="num" w:pos="680"/>
        </w:tabs>
        <w:ind w:left="680" w:hanging="680"/>
      </w:pPr>
      <w:rPr>
        <w:rFonts w:hint="default"/>
      </w:rPr>
    </w:lvl>
    <w:lvl w:ilvl="4">
      <w:start w:val="1"/>
      <w:numFmt w:val="decimal"/>
      <w:pStyle w:val="Heading5"/>
      <w:lvlText w:val="%1.%2.%3.%4.%5"/>
      <w:lvlJc w:val="left"/>
      <w:pPr>
        <w:tabs>
          <w:tab w:val="num" w:pos="680"/>
        </w:tabs>
        <w:ind w:left="680" w:hanging="680"/>
      </w:pPr>
      <w:rPr>
        <w:rFonts w:hint="default"/>
      </w:rPr>
    </w:lvl>
    <w:lvl w:ilvl="5">
      <w:start w:val="1"/>
      <w:numFmt w:val="decimal"/>
      <w:pStyle w:val="Heading6"/>
      <w:lvlText w:val="%1.%2.%3.%4.%5.%6"/>
      <w:lvlJc w:val="left"/>
      <w:pPr>
        <w:tabs>
          <w:tab w:val="num" w:pos="836"/>
        </w:tabs>
        <w:ind w:left="836" w:hanging="1152"/>
      </w:pPr>
      <w:rPr>
        <w:rFonts w:hint="default"/>
      </w:rPr>
    </w:lvl>
    <w:lvl w:ilvl="6">
      <w:start w:val="1"/>
      <w:numFmt w:val="decimal"/>
      <w:pStyle w:val="Heading7"/>
      <w:lvlText w:val="%1.%2.%3.%4.%5.%6.%7"/>
      <w:lvlJc w:val="left"/>
      <w:pPr>
        <w:tabs>
          <w:tab w:val="num" w:pos="980"/>
        </w:tabs>
        <w:ind w:left="980" w:hanging="1296"/>
      </w:pPr>
      <w:rPr>
        <w:rFonts w:hint="default"/>
      </w:rPr>
    </w:lvl>
    <w:lvl w:ilvl="7">
      <w:start w:val="1"/>
      <w:numFmt w:val="decimal"/>
      <w:pStyle w:val="Heading8"/>
      <w:lvlText w:val="%1.%2.%3.%4.%5.%6.%7.%8"/>
      <w:lvlJc w:val="left"/>
      <w:pPr>
        <w:tabs>
          <w:tab w:val="num" w:pos="1124"/>
        </w:tabs>
        <w:ind w:left="1124" w:hanging="1440"/>
      </w:pPr>
      <w:rPr>
        <w:rFonts w:hint="default"/>
      </w:rPr>
    </w:lvl>
    <w:lvl w:ilvl="8">
      <w:start w:val="1"/>
      <w:numFmt w:val="decimal"/>
      <w:pStyle w:val="Heading9"/>
      <w:lvlText w:val="%1.%2.%3.%4.%5.%6.%7.%8.%9"/>
      <w:lvlJc w:val="left"/>
      <w:pPr>
        <w:tabs>
          <w:tab w:val="num" w:pos="1268"/>
        </w:tabs>
        <w:ind w:left="1268" w:hanging="1584"/>
      </w:pPr>
      <w:rPr>
        <w:rFonts w:ascii="HelveticaNeueMedium" w:hAnsi="HelveticaNeueMedium" w:hint="default"/>
        <w:b w:val="0"/>
        <w:i w:val="0"/>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A4A"/>
    <w:rsid w:val="00031C7D"/>
    <w:rsid w:val="000463D1"/>
    <w:rsid w:val="00091B79"/>
    <w:rsid w:val="00134BBE"/>
    <w:rsid w:val="00156FE4"/>
    <w:rsid w:val="00192B8A"/>
    <w:rsid w:val="001B39F8"/>
    <w:rsid w:val="001C4C88"/>
    <w:rsid w:val="001D6F0D"/>
    <w:rsid w:val="0022189C"/>
    <w:rsid w:val="00237A34"/>
    <w:rsid w:val="002A6AAC"/>
    <w:rsid w:val="002F1F63"/>
    <w:rsid w:val="00303386"/>
    <w:rsid w:val="00325816"/>
    <w:rsid w:val="0032628C"/>
    <w:rsid w:val="00367C11"/>
    <w:rsid w:val="00391DD6"/>
    <w:rsid w:val="00404B7F"/>
    <w:rsid w:val="00412F78"/>
    <w:rsid w:val="004803B5"/>
    <w:rsid w:val="004958EE"/>
    <w:rsid w:val="004B2D43"/>
    <w:rsid w:val="0053501B"/>
    <w:rsid w:val="00565CA1"/>
    <w:rsid w:val="005818B2"/>
    <w:rsid w:val="005D4F6C"/>
    <w:rsid w:val="006114B9"/>
    <w:rsid w:val="006608F9"/>
    <w:rsid w:val="006A16AB"/>
    <w:rsid w:val="006C4F0E"/>
    <w:rsid w:val="006C67D4"/>
    <w:rsid w:val="007600BC"/>
    <w:rsid w:val="007C0AE1"/>
    <w:rsid w:val="007C357F"/>
    <w:rsid w:val="007C6BEE"/>
    <w:rsid w:val="008D232F"/>
    <w:rsid w:val="00900A6D"/>
    <w:rsid w:val="00902B4C"/>
    <w:rsid w:val="0091719F"/>
    <w:rsid w:val="00954FDB"/>
    <w:rsid w:val="00A01245"/>
    <w:rsid w:val="00A551ED"/>
    <w:rsid w:val="00A65515"/>
    <w:rsid w:val="00A95088"/>
    <w:rsid w:val="00AA7951"/>
    <w:rsid w:val="00AF6F69"/>
    <w:rsid w:val="00AF7A4A"/>
    <w:rsid w:val="00B42C2A"/>
    <w:rsid w:val="00B51316"/>
    <w:rsid w:val="00B926F1"/>
    <w:rsid w:val="00BC581E"/>
    <w:rsid w:val="00BF1D18"/>
    <w:rsid w:val="00C76030"/>
    <w:rsid w:val="00C81FDE"/>
    <w:rsid w:val="00C90D52"/>
    <w:rsid w:val="00CB6F3D"/>
    <w:rsid w:val="00D2222D"/>
    <w:rsid w:val="00D32D47"/>
    <w:rsid w:val="00D637DD"/>
    <w:rsid w:val="00DD0901"/>
    <w:rsid w:val="00DD4D2A"/>
    <w:rsid w:val="00E65EFF"/>
    <w:rsid w:val="00F5720C"/>
    <w:rsid w:val="00F75B78"/>
    <w:rsid w:val="00F90CD4"/>
    <w:rsid w:val="00F94FAB"/>
    <w:rsid w:val="00FC5E29"/>
    <w:rsid w:val="00FD48A7"/>
    <w:rsid w:val="00FE5D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line="360"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A4A"/>
    <w:pPr>
      <w:widowControl w:val="0"/>
      <w:spacing w:after="120" w:line="264" w:lineRule="auto"/>
    </w:pPr>
    <w:rPr>
      <w:rFonts w:ascii="Trebuchet MS" w:hAnsi="Trebuchet MS"/>
      <w:color w:val="000000"/>
      <w:sz w:val="22"/>
      <w:szCs w:val="19"/>
      <w:lang w:eastAsia="en-US"/>
    </w:rPr>
  </w:style>
  <w:style w:type="paragraph" w:styleId="Heading1">
    <w:name w:val="heading 1"/>
    <w:basedOn w:val="Normal"/>
    <w:next w:val="Normal"/>
    <w:link w:val="Heading1Char"/>
    <w:qFormat/>
    <w:rsid w:val="00AF7A4A"/>
    <w:pPr>
      <w:keepNext/>
      <w:pageBreakBefore/>
      <w:numPr>
        <w:numId w:val="1"/>
      </w:numPr>
      <w:spacing w:after="400" w:line="240" w:lineRule="auto"/>
      <w:outlineLvl w:val="0"/>
    </w:pPr>
    <w:rPr>
      <w:rFonts w:cs="Arial"/>
      <w:bCs/>
      <w:color w:val="004B8D"/>
      <w:kern w:val="32"/>
      <w:sz w:val="36"/>
      <w:szCs w:val="36"/>
    </w:rPr>
  </w:style>
  <w:style w:type="paragraph" w:styleId="Heading2">
    <w:name w:val="heading 2"/>
    <w:basedOn w:val="Normal"/>
    <w:next w:val="Normal"/>
    <w:link w:val="Heading2Char"/>
    <w:qFormat/>
    <w:rsid w:val="00AF7A4A"/>
    <w:pPr>
      <w:keepNext/>
      <w:numPr>
        <w:ilvl w:val="1"/>
        <w:numId w:val="1"/>
      </w:numPr>
      <w:spacing w:before="440" w:after="40" w:line="240" w:lineRule="auto"/>
      <w:outlineLvl w:val="1"/>
    </w:pPr>
    <w:rPr>
      <w:rFonts w:cs="Arial"/>
      <w:bCs/>
      <w:color w:val="004B8D"/>
      <w:sz w:val="28"/>
      <w:szCs w:val="26"/>
    </w:rPr>
  </w:style>
  <w:style w:type="paragraph" w:styleId="Heading3">
    <w:name w:val="heading 3"/>
    <w:basedOn w:val="Normal"/>
    <w:next w:val="Normal"/>
    <w:link w:val="Heading3Char"/>
    <w:qFormat/>
    <w:rsid w:val="00AF7A4A"/>
    <w:pPr>
      <w:keepNext/>
      <w:numPr>
        <w:ilvl w:val="2"/>
        <w:numId w:val="1"/>
      </w:numPr>
      <w:spacing w:before="240" w:after="40" w:line="240" w:lineRule="auto"/>
      <w:outlineLvl w:val="2"/>
    </w:pPr>
    <w:rPr>
      <w:rFonts w:cs="Arial"/>
      <w:b/>
      <w:bCs/>
      <w:color w:val="004B8D"/>
    </w:rPr>
  </w:style>
  <w:style w:type="paragraph" w:styleId="Heading4">
    <w:name w:val="heading 4"/>
    <w:basedOn w:val="Normal"/>
    <w:next w:val="Normal"/>
    <w:link w:val="Heading4Char"/>
    <w:qFormat/>
    <w:rsid w:val="00AF7A4A"/>
    <w:pPr>
      <w:keepNext/>
      <w:numPr>
        <w:ilvl w:val="3"/>
        <w:numId w:val="1"/>
      </w:numPr>
      <w:spacing w:line="240" w:lineRule="auto"/>
      <w:outlineLvl w:val="3"/>
    </w:pPr>
    <w:rPr>
      <w:b/>
      <w:bCs/>
      <w:color w:val="004B8D"/>
      <w:sz w:val="18"/>
      <w:szCs w:val="28"/>
    </w:rPr>
  </w:style>
  <w:style w:type="paragraph" w:styleId="Heading5">
    <w:name w:val="heading 5"/>
    <w:basedOn w:val="Normal"/>
    <w:next w:val="Normal"/>
    <w:link w:val="Heading5Char"/>
    <w:qFormat/>
    <w:rsid w:val="00AF7A4A"/>
    <w:pPr>
      <w:numPr>
        <w:ilvl w:val="4"/>
        <w:numId w:val="1"/>
      </w:numPr>
      <w:spacing w:before="240" w:after="60"/>
      <w:outlineLvl w:val="4"/>
    </w:pPr>
    <w:rPr>
      <w:bCs/>
      <w:iCs/>
      <w:color w:val="004B8D"/>
      <w:sz w:val="18"/>
      <w:szCs w:val="26"/>
    </w:rPr>
  </w:style>
  <w:style w:type="paragraph" w:styleId="Heading6">
    <w:name w:val="heading 6"/>
    <w:basedOn w:val="Normal"/>
    <w:next w:val="Normal"/>
    <w:link w:val="Heading6Char"/>
    <w:qFormat/>
    <w:rsid w:val="00AF7A4A"/>
    <w:pPr>
      <w:numPr>
        <w:ilvl w:val="5"/>
        <w:numId w:val="1"/>
      </w:numPr>
      <w:spacing w:line="240" w:lineRule="auto"/>
      <w:outlineLvl w:val="5"/>
    </w:pPr>
    <w:rPr>
      <w:bCs/>
      <w:color w:val="004B8D"/>
      <w:sz w:val="18"/>
      <w:szCs w:val="22"/>
    </w:rPr>
  </w:style>
  <w:style w:type="paragraph" w:styleId="Heading7">
    <w:name w:val="heading 7"/>
    <w:basedOn w:val="Normal"/>
    <w:next w:val="Normal"/>
    <w:link w:val="Heading7Char"/>
    <w:qFormat/>
    <w:rsid w:val="00AF7A4A"/>
    <w:pPr>
      <w:numPr>
        <w:ilvl w:val="6"/>
        <w:numId w:val="1"/>
      </w:numPr>
      <w:spacing w:line="240" w:lineRule="auto"/>
      <w:outlineLvl w:val="6"/>
    </w:pPr>
    <w:rPr>
      <w:color w:val="004B8D"/>
      <w:sz w:val="18"/>
      <w:szCs w:val="24"/>
    </w:rPr>
  </w:style>
  <w:style w:type="paragraph" w:styleId="Heading8">
    <w:name w:val="heading 8"/>
    <w:basedOn w:val="Normal"/>
    <w:next w:val="Normal"/>
    <w:link w:val="Heading8Char"/>
    <w:qFormat/>
    <w:rsid w:val="00AF7A4A"/>
    <w:pPr>
      <w:numPr>
        <w:ilvl w:val="7"/>
        <w:numId w:val="1"/>
      </w:numPr>
      <w:spacing w:line="240" w:lineRule="auto"/>
      <w:outlineLvl w:val="7"/>
    </w:pPr>
    <w:rPr>
      <w:i/>
      <w:iCs/>
      <w:color w:val="004B8D"/>
      <w:sz w:val="18"/>
      <w:szCs w:val="24"/>
    </w:rPr>
  </w:style>
  <w:style w:type="paragraph" w:styleId="Heading9">
    <w:name w:val="heading 9"/>
    <w:basedOn w:val="Normal"/>
    <w:next w:val="Normal"/>
    <w:link w:val="Heading9Char"/>
    <w:qFormat/>
    <w:rsid w:val="00AF7A4A"/>
    <w:pPr>
      <w:numPr>
        <w:ilvl w:val="8"/>
        <w:numId w:val="1"/>
      </w:numPr>
      <w:spacing w:before="240" w:after="60"/>
      <w:outlineLvl w:val="8"/>
    </w:pPr>
    <w:rPr>
      <w:rFonts w:cs="Arial"/>
      <w:i/>
      <w:color w:val="004B8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7A4A"/>
    <w:rPr>
      <w:rFonts w:ascii="Trebuchet MS" w:hAnsi="Trebuchet MS" w:cs="Arial"/>
      <w:bCs/>
      <w:color w:val="004B8D"/>
      <w:kern w:val="32"/>
      <w:sz w:val="36"/>
      <w:szCs w:val="36"/>
      <w:lang w:eastAsia="en-US"/>
    </w:rPr>
  </w:style>
  <w:style w:type="character" w:customStyle="1" w:styleId="Heading2Char">
    <w:name w:val="Heading 2 Char"/>
    <w:basedOn w:val="DefaultParagraphFont"/>
    <w:link w:val="Heading2"/>
    <w:rsid w:val="00AF7A4A"/>
    <w:rPr>
      <w:rFonts w:ascii="Trebuchet MS" w:hAnsi="Trebuchet MS" w:cs="Arial"/>
      <w:bCs/>
      <w:color w:val="004B8D"/>
      <w:sz w:val="28"/>
      <w:szCs w:val="26"/>
      <w:lang w:eastAsia="en-US"/>
    </w:rPr>
  </w:style>
  <w:style w:type="character" w:customStyle="1" w:styleId="Heading3Char">
    <w:name w:val="Heading 3 Char"/>
    <w:basedOn w:val="DefaultParagraphFont"/>
    <w:link w:val="Heading3"/>
    <w:rsid w:val="00AF7A4A"/>
    <w:rPr>
      <w:rFonts w:ascii="Trebuchet MS" w:hAnsi="Trebuchet MS" w:cs="Arial"/>
      <w:b/>
      <w:bCs/>
      <w:color w:val="004B8D"/>
      <w:sz w:val="22"/>
      <w:szCs w:val="19"/>
      <w:lang w:eastAsia="en-US"/>
    </w:rPr>
  </w:style>
  <w:style w:type="character" w:customStyle="1" w:styleId="Heading4Char">
    <w:name w:val="Heading 4 Char"/>
    <w:basedOn w:val="DefaultParagraphFont"/>
    <w:link w:val="Heading4"/>
    <w:rsid w:val="00AF7A4A"/>
    <w:rPr>
      <w:rFonts w:ascii="Trebuchet MS" w:hAnsi="Trebuchet MS"/>
      <w:b/>
      <w:bCs/>
      <w:color w:val="004B8D"/>
      <w:sz w:val="18"/>
      <w:szCs w:val="28"/>
      <w:lang w:eastAsia="en-US"/>
    </w:rPr>
  </w:style>
  <w:style w:type="character" w:customStyle="1" w:styleId="Heading5Char">
    <w:name w:val="Heading 5 Char"/>
    <w:basedOn w:val="DefaultParagraphFont"/>
    <w:link w:val="Heading5"/>
    <w:rsid w:val="00AF7A4A"/>
    <w:rPr>
      <w:rFonts w:ascii="Trebuchet MS" w:hAnsi="Trebuchet MS"/>
      <w:bCs/>
      <w:iCs/>
      <w:color w:val="004B8D"/>
      <w:sz w:val="18"/>
      <w:szCs w:val="26"/>
      <w:lang w:eastAsia="en-US"/>
    </w:rPr>
  </w:style>
  <w:style w:type="character" w:customStyle="1" w:styleId="Heading6Char">
    <w:name w:val="Heading 6 Char"/>
    <w:basedOn w:val="DefaultParagraphFont"/>
    <w:link w:val="Heading6"/>
    <w:rsid w:val="00AF7A4A"/>
    <w:rPr>
      <w:rFonts w:ascii="Trebuchet MS" w:hAnsi="Trebuchet MS"/>
      <w:bCs/>
      <w:color w:val="004B8D"/>
      <w:sz w:val="18"/>
      <w:szCs w:val="22"/>
      <w:lang w:eastAsia="en-US"/>
    </w:rPr>
  </w:style>
  <w:style w:type="character" w:customStyle="1" w:styleId="Heading7Char">
    <w:name w:val="Heading 7 Char"/>
    <w:basedOn w:val="DefaultParagraphFont"/>
    <w:link w:val="Heading7"/>
    <w:rsid w:val="00AF7A4A"/>
    <w:rPr>
      <w:rFonts w:ascii="Trebuchet MS" w:hAnsi="Trebuchet MS"/>
      <w:color w:val="004B8D"/>
      <w:sz w:val="18"/>
      <w:szCs w:val="24"/>
      <w:lang w:eastAsia="en-US"/>
    </w:rPr>
  </w:style>
  <w:style w:type="character" w:customStyle="1" w:styleId="Heading8Char">
    <w:name w:val="Heading 8 Char"/>
    <w:basedOn w:val="DefaultParagraphFont"/>
    <w:link w:val="Heading8"/>
    <w:rsid w:val="00AF7A4A"/>
    <w:rPr>
      <w:rFonts w:ascii="Trebuchet MS" w:hAnsi="Trebuchet MS"/>
      <w:i/>
      <w:iCs/>
      <w:color w:val="004B8D"/>
      <w:sz w:val="18"/>
      <w:szCs w:val="24"/>
      <w:lang w:eastAsia="en-US"/>
    </w:rPr>
  </w:style>
  <w:style w:type="character" w:customStyle="1" w:styleId="Heading9Char">
    <w:name w:val="Heading 9 Char"/>
    <w:basedOn w:val="DefaultParagraphFont"/>
    <w:link w:val="Heading9"/>
    <w:rsid w:val="00AF7A4A"/>
    <w:rPr>
      <w:rFonts w:ascii="Trebuchet MS" w:hAnsi="Trebuchet MS" w:cs="Arial"/>
      <w:i/>
      <w:color w:val="004B8D"/>
      <w:sz w:val="18"/>
      <w:szCs w:val="22"/>
      <w:lang w:eastAsia="en-US"/>
    </w:rPr>
  </w:style>
  <w:style w:type="paragraph" w:styleId="Footer">
    <w:name w:val="footer"/>
    <w:basedOn w:val="Normal"/>
    <w:link w:val="FooterChar"/>
    <w:rsid w:val="00AF7A4A"/>
    <w:pPr>
      <w:tabs>
        <w:tab w:val="center" w:pos="4153"/>
        <w:tab w:val="right" w:pos="8306"/>
      </w:tabs>
      <w:spacing w:after="0" w:line="240" w:lineRule="auto"/>
    </w:pPr>
    <w:rPr>
      <w:sz w:val="18"/>
      <w:szCs w:val="18"/>
    </w:rPr>
  </w:style>
  <w:style w:type="character" w:customStyle="1" w:styleId="FooterChar">
    <w:name w:val="Footer Char"/>
    <w:basedOn w:val="DefaultParagraphFont"/>
    <w:link w:val="Footer"/>
    <w:rsid w:val="00AF7A4A"/>
    <w:rPr>
      <w:rFonts w:ascii="Trebuchet MS" w:hAnsi="Trebuchet MS"/>
      <w:color w:val="000000"/>
      <w:sz w:val="18"/>
      <w:szCs w:val="18"/>
      <w:lang w:eastAsia="en-US"/>
    </w:rPr>
  </w:style>
  <w:style w:type="paragraph" w:styleId="Header">
    <w:name w:val="header"/>
    <w:basedOn w:val="Normal"/>
    <w:link w:val="HeaderChar"/>
    <w:rsid w:val="00AF7A4A"/>
    <w:pPr>
      <w:tabs>
        <w:tab w:val="center" w:pos="4153"/>
        <w:tab w:val="right" w:pos="8306"/>
      </w:tabs>
      <w:spacing w:after="0" w:line="240" w:lineRule="auto"/>
    </w:pPr>
    <w:rPr>
      <w:sz w:val="16"/>
    </w:rPr>
  </w:style>
  <w:style w:type="character" w:customStyle="1" w:styleId="HeaderChar">
    <w:name w:val="Header Char"/>
    <w:basedOn w:val="DefaultParagraphFont"/>
    <w:link w:val="Header"/>
    <w:rsid w:val="00AF7A4A"/>
    <w:rPr>
      <w:rFonts w:ascii="Trebuchet MS" w:hAnsi="Trebuchet MS"/>
      <w:color w:val="000000"/>
      <w:sz w:val="16"/>
      <w:szCs w:val="19"/>
      <w:lang w:eastAsia="en-US"/>
    </w:rPr>
  </w:style>
  <w:style w:type="paragraph" w:customStyle="1" w:styleId="TitlePage-MainTitle">
    <w:name w:val="Title Page - Main Title"/>
    <w:basedOn w:val="Normal"/>
    <w:uiPriority w:val="99"/>
    <w:rsid w:val="00AF7A4A"/>
    <w:pPr>
      <w:spacing w:line="840" w:lineRule="exact"/>
      <w:jc w:val="right"/>
    </w:pPr>
    <w:rPr>
      <w:color w:val="FFFFFF"/>
      <w:sz w:val="70"/>
      <w:szCs w:val="70"/>
    </w:rPr>
  </w:style>
  <w:style w:type="paragraph" w:customStyle="1" w:styleId="spacer">
    <w:name w:val="spacer"/>
    <w:basedOn w:val="Normal"/>
    <w:rsid w:val="00AF7A4A"/>
    <w:pPr>
      <w:spacing w:after="0" w:line="240" w:lineRule="auto"/>
    </w:pPr>
    <w:rPr>
      <w:sz w:val="2"/>
    </w:rPr>
  </w:style>
  <w:style w:type="table" w:styleId="TableGrid">
    <w:name w:val="Table Grid"/>
    <w:basedOn w:val="TableNormal"/>
    <w:rsid w:val="00AF7A4A"/>
    <w:pPr>
      <w:widowControl w:val="0"/>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Subtitle2">
    <w:name w:val="Title Page - Subtitle 2"/>
    <w:basedOn w:val="Normal"/>
    <w:rsid w:val="00AF7A4A"/>
    <w:pPr>
      <w:spacing w:after="0" w:line="310" w:lineRule="exact"/>
      <w:jc w:val="right"/>
    </w:pPr>
    <w:rPr>
      <w:color w:val="FFFFFF"/>
      <w:sz w:val="28"/>
      <w:szCs w:val="26"/>
    </w:rPr>
  </w:style>
  <w:style w:type="paragraph" w:customStyle="1" w:styleId="ContentsPage-Title">
    <w:name w:val="Contents Page - Title"/>
    <w:basedOn w:val="Normal"/>
    <w:rsid w:val="00AF7A4A"/>
    <w:pPr>
      <w:spacing w:after="0" w:line="240" w:lineRule="auto"/>
    </w:pPr>
    <w:rPr>
      <w:color w:val="004B8D"/>
      <w:sz w:val="36"/>
      <w:szCs w:val="36"/>
    </w:rPr>
  </w:style>
  <w:style w:type="paragraph" w:styleId="TOC1">
    <w:name w:val="toc 1"/>
    <w:basedOn w:val="Normal"/>
    <w:next w:val="Normal"/>
    <w:uiPriority w:val="39"/>
    <w:rsid w:val="00AF7A4A"/>
    <w:pPr>
      <w:tabs>
        <w:tab w:val="left" w:pos="378"/>
        <w:tab w:val="right" w:pos="7371"/>
      </w:tabs>
      <w:spacing w:before="227" w:after="0"/>
      <w:ind w:left="380" w:hanging="380"/>
    </w:pPr>
    <w:rPr>
      <w:b/>
      <w:noProof/>
    </w:rPr>
  </w:style>
  <w:style w:type="paragraph" w:styleId="TOC2">
    <w:name w:val="toc 2"/>
    <w:basedOn w:val="Normal"/>
    <w:next w:val="Normal"/>
    <w:uiPriority w:val="39"/>
    <w:rsid w:val="00AF7A4A"/>
    <w:pPr>
      <w:tabs>
        <w:tab w:val="left" w:pos="812"/>
        <w:tab w:val="right" w:pos="7371"/>
      </w:tabs>
      <w:spacing w:after="0"/>
      <w:ind w:left="817" w:hanging="437"/>
    </w:pPr>
    <w:rPr>
      <w:noProof/>
    </w:rPr>
  </w:style>
  <w:style w:type="paragraph" w:styleId="FootnoteText">
    <w:name w:val="footnote text"/>
    <w:basedOn w:val="Normal"/>
    <w:link w:val="FootnoteTextChar"/>
    <w:uiPriority w:val="99"/>
    <w:rsid w:val="00AF7A4A"/>
    <w:pPr>
      <w:spacing w:after="20" w:line="190" w:lineRule="exact"/>
      <w:ind w:left="112" w:hanging="112"/>
    </w:pPr>
    <w:rPr>
      <w:sz w:val="16"/>
      <w:szCs w:val="16"/>
    </w:rPr>
  </w:style>
  <w:style w:type="character" w:customStyle="1" w:styleId="FootnoteTextChar">
    <w:name w:val="Footnote Text Char"/>
    <w:basedOn w:val="DefaultParagraphFont"/>
    <w:link w:val="FootnoteText"/>
    <w:uiPriority w:val="99"/>
    <w:rsid w:val="00AF7A4A"/>
    <w:rPr>
      <w:rFonts w:ascii="Trebuchet MS" w:hAnsi="Trebuchet MS"/>
      <w:color w:val="000000"/>
      <w:sz w:val="16"/>
      <w:szCs w:val="16"/>
      <w:lang w:eastAsia="en-US"/>
    </w:rPr>
  </w:style>
  <w:style w:type="character" w:styleId="FootnoteReference">
    <w:name w:val="footnote reference"/>
    <w:basedOn w:val="DefaultParagraphFont"/>
    <w:uiPriority w:val="99"/>
    <w:rsid w:val="00AF7A4A"/>
    <w:rPr>
      <w:vertAlign w:val="superscript"/>
    </w:rPr>
  </w:style>
  <w:style w:type="character" w:styleId="Hyperlink">
    <w:name w:val="Hyperlink"/>
    <w:basedOn w:val="DefaultParagraphFont"/>
    <w:rsid w:val="00AF7A4A"/>
    <w:rPr>
      <w:rFonts w:cs="Times New Roman"/>
      <w:color w:val="0000FF"/>
      <w:u w:val="single"/>
    </w:rPr>
  </w:style>
  <w:style w:type="character" w:styleId="CommentReference">
    <w:name w:val="annotation reference"/>
    <w:basedOn w:val="DefaultParagraphFont"/>
    <w:rsid w:val="00AF7A4A"/>
    <w:rPr>
      <w:sz w:val="16"/>
      <w:szCs w:val="16"/>
    </w:rPr>
  </w:style>
  <w:style w:type="paragraph" w:styleId="CommentText">
    <w:name w:val="annotation text"/>
    <w:basedOn w:val="Normal"/>
    <w:link w:val="CommentTextChar"/>
    <w:rsid w:val="00AF7A4A"/>
    <w:pPr>
      <w:spacing w:line="240" w:lineRule="auto"/>
    </w:pPr>
    <w:rPr>
      <w:sz w:val="20"/>
      <w:szCs w:val="20"/>
    </w:rPr>
  </w:style>
  <w:style w:type="character" w:customStyle="1" w:styleId="CommentTextChar">
    <w:name w:val="Comment Text Char"/>
    <w:basedOn w:val="DefaultParagraphFont"/>
    <w:link w:val="CommentText"/>
    <w:rsid w:val="00AF7A4A"/>
    <w:rPr>
      <w:rFonts w:ascii="Trebuchet MS" w:hAnsi="Trebuchet MS"/>
      <w:color w:val="000000"/>
      <w:lang w:eastAsia="en-US"/>
    </w:rPr>
  </w:style>
  <w:style w:type="paragraph" w:styleId="ListParagraph">
    <w:name w:val="List Paragraph"/>
    <w:basedOn w:val="Normal"/>
    <w:uiPriority w:val="34"/>
    <w:qFormat/>
    <w:rsid w:val="00AF7A4A"/>
    <w:pPr>
      <w:ind w:left="720"/>
      <w:contextualSpacing/>
    </w:pPr>
  </w:style>
  <w:style w:type="paragraph" w:styleId="BalloonText">
    <w:name w:val="Balloon Text"/>
    <w:basedOn w:val="Normal"/>
    <w:link w:val="BalloonTextChar"/>
    <w:rsid w:val="00AF7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F7A4A"/>
    <w:rPr>
      <w:rFonts w:ascii="Tahoma" w:hAnsi="Tahoma" w:cs="Tahoma"/>
      <w:color w:val="000000"/>
      <w:sz w:val="16"/>
      <w:szCs w:val="16"/>
      <w:lang w:eastAsia="en-US"/>
    </w:rPr>
  </w:style>
  <w:style w:type="paragraph" w:styleId="EndnoteText">
    <w:name w:val="endnote text"/>
    <w:basedOn w:val="Normal"/>
    <w:link w:val="EndnoteTextChar"/>
    <w:rsid w:val="006A16AB"/>
    <w:pPr>
      <w:spacing w:after="0" w:line="240" w:lineRule="auto"/>
    </w:pPr>
    <w:rPr>
      <w:sz w:val="20"/>
      <w:szCs w:val="20"/>
    </w:rPr>
  </w:style>
  <w:style w:type="character" w:customStyle="1" w:styleId="EndnoteTextChar">
    <w:name w:val="Endnote Text Char"/>
    <w:basedOn w:val="DefaultParagraphFont"/>
    <w:link w:val="EndnoteText"/>
    <w:rsid w:val="006A16AB"/>
    <w:rPr>
      <w:rFonts w:ascii="Trebuchet MS" w:hAnsi="Trebuchet MS"/>
      <w:color w:val="000000"/>
      <w:lang w:eastAsia="en-US"/>
    </w:rPr>
  </w:style>
  <w:style w:type="character" w:styleId="EndnoteReference">
    <w:name w:val="endnote reference"/>
    <w:basedOn w:val="DefaultParagraphFont"/>
    <w:rsid w:val="006A16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line="360"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A4A"/>
    <w:pPr>
      <w:widowControl w:val="0"/>
      <w:spacing w:after="120" w:line="264" w:lineRule="auto"/>
    </w:pPr>
    <w:rPr>
      <w:rFonts w:ascii="Trebuchet MS" w:hAnsi="Trebuchet MS"/>
      <w:color w:val="000000"/>
      <w:sz w:val="22"/>
      <w:szCs w:val="19"/>
      <w:lang w:eastAsia="en-US"/>
    </w:rPr>
  </w:style>
  <w:style w:type="paragraph" w:styleId="Heading1">
    <w:name w:val="heading 1"/>
    <w:basedOn w:val="Normal"/>
    <w:next w:val="Normal"/>
    <w:link w:val="Heading1Char"/>
    <w:qFormat/>
    <w:rsid w:val="00AF7A4A"/>
    <w:pPr>
      <w:keepNext/>
      <w:pageBreakBefore/>
      <w:numPr>
        <w:numId w:val="1"/>
      </w:numPr>
      <w:spacing w:after="400" w:line="240" w:lineRule="auto"/>
      <w:outlineLvl w:val="0"/>
    </w:pPr>
    <w:rPr>
      <w:rFonts w:cs="Arial"/>
      <w:bCs/>
      <w:color w:val="004B8D"/>
      <w:kern w:val="32"/>
      <w:sz w:val="36"/>
      <w:szCs w:val="36"/>
    </w:rPr>
  </w:style>
  <w:style w:type="paragraph" w:styleId="Heading2">
    <w:name w:val="heading 2"/>
    <w:basedOn w:val="Normal"/>
    <w:next w:val="Normal"/>
    <w:link w:val="Heading2Char"/>
    <w:qFormat/>
    <w:rsid w:val="00AF7A4A"/>
    <w:pPr>
      <w:keepNext/>
      <w:numPr>
        <w:ilvl w:val="1"/>
        <w:numId w:val="1"/>
      </w:numPr>
      <w:spacing w:before="440" w:after="40" w:line="240" w:lineRule="auto"/>
      <w:outlineLvl w:val="1"/>
    </w:pPr>
    <w:rPr>
      <w:rFonts w:cs="Arial"/>
      <w:bCs/>
      <w:color w:val="004B8D"/>
      <w:sz w:val="28"/>
      <w:szCs w:val="26"/>
    </w:rPr>
  </w:style>
  <w:style w:type="paragraph" w:styleId="Heading3">
    <w:name w:val="heading 3"/>
    <w:basedOn w:val="Normal"/>
    <w:next w:val="Normal"/>
    <w:link w:val="Heading3Char"/>
    <w:qFormat/>
    <w:rsid w:val="00AF7A4A"/>
    <w:pPr>
      <w:keepNext/>
      <w:numPr>
        <w:ilvl w:val="2"/>
        <w:numId w:val="1"/>
      </w:numPr>
      <w:spacing w:before="240" w:after="40" w:line="240" w:lineRule="auto"/>
      <w:outlineLvl w:val="2"/>
    </w:pPr>
    <w:rPr>
      <w:rFonts w:cs="Arial"/>
      <w:b/>
      <w:bCs/>
      <w:color w:val="004B8D"/>
    </w:rPr>
  </w:style>
  <w:style w:type="paragraph" w:styleId="Heading4">
    <w:name w:val="heading 4"/>
    <w:basedOn w:val="Normal"/>
    <w:next w:val="Normal"/>
    <w:link w:val="Heading4Char"/>
    <w:qFormat/>
    <w:rsid w:val="00AF7A4A"/>
    <w:pPr>
      <w:keepNext/>
      <w:numPr>
        <w:ilvl w:val="3"/>
        <w:numId w:val="1"/>
      </w:numPr>
      <w:spacing w:line="240" w:lineRule="auto"/>
      <w:outlineLvl w:val="3"/>
    </w:pPr>
    <w:rPr>
      <w:b/>
      <w:bCs/>
      <w:color w:val="004B8D"/>
      <w:sz w:val="18"/>
      <w:szCs w:val="28"/>
    </w:rPr>
  </w:style>
  <w:style w:type="paragraph" w:styleId="Heading5">
    <w:name w:val="heading 5"/>
    <w:basedOn w:val="Normal"/>
    <w:next w:val="Normal"/>
    <w:link w:val="Heading5Char"/>
    <w:qFormat/>
    <w:rsid w:val="00AF7A4A"/>
    <w:pPr>
      <w:numPr>
        <w:ilvl w:val="4"/>
        <w:numId w:val="1"/>
      </w:numPr>
      <w:spacing w:before="240" w:after="60"/>
      <w:outlineLvl w:val="4"/>
    </w:pPr>
    <w:rPr>
      <w:bCs/>
      <w:iCs/>
      <w:color w:val="004B8D"/>
      <w:sz w:val="18"/>
      <w:szCs w:val="26"/>
    </w:rPr>
  </w:style>
  <w:style w:type="paragraph" w:styleId="Heading6">
    <w:name w:val="heading 6"/>
    <w:basedOn w:val="Normal"/>
    <w:next w:val="Normal"/>
    <w:link w:val="Heading6Char"/>
    <w:qFormat/>
    <w:rsid w:val="00AF7A4A"/>
    <w:pPr>
      <w:numPr>
        <w:ilvl w:val="5"/>
        <w:numId w:val="1"/>
      </w:numPr>
      <w:spacing w:line="240" w:lineRule="auto"/>
      <w:outlineLvl w:val="5"/>
    </w:pPr>
    <w:rPr>
      <w:bCs/>
      <w:color w:val="004B8D"/>
      <w:sz w:val="18"/>
      <w:szCs w:val="22"/>
    </w:rPr>
  </w:style>
  <w:style w:type="paragraph" w:styleId="Heading7">
    <w:name w:val="heading 7"/>
    <w:basedOn w:val="Normal"/>
    <w:next w:val="Normal"/>
    <w:link w:val="Heading7Char"/>
    <w:qFormat/>
    <w:rsid w:val="00AF7A4A"/>
    <w:pPr>
      <w:numPr>
        <w:ilvl w:val="6"/>
        <w:numId w:val="1"/>
      </w:numPr>
      <w:spacing w:line="240" w:lineRule="auto"/>
      <w:outlineLvl w:val="6"/>
    </w:pPr>
    <w:rPr>
      <w:color w:val="004B8D"/>
      <w:sz w:val="18"/>
      <w:szCs w:val="24"/>
    </w:rPr>
  </w:style>
  <w:style w:type="paragraph" w:styleId="Heading8">
    <w:name w:val="heading 8"/>
    <w:basedOn w:val="Normal"/>
    <w:next w:val="Normal"/>
    <w:link w:val="Heading8Char"/>
    <w:qFormat/>
    <w:rsid w:val="00AF7A4A"/>
    <w:pPr>
      <w:numPr>
        <w:ilvl w:val="7"/>
        <w:numId w:val="1"/>
      </w:numPr>
      <w:spacing w:line="240" w:lineRule="auto"/>
      <w:outlineLvl w:val="7"/>
    </w:pPr>
    <w:rPr>
      <w:i/>
      <w:iCs/>
      <w:color w:val="004B8D"/>
      <w:sz w:val="18"/>
      <w:szCs w:val="24"/>
    </w:rPr>
  </w:style>
  <w:style w:type="paragraph" w:styleId="Heading9">
    <w:name w:val="heading 9"/>
    <w:basedOn w:val="Normal"/>
    <w:next w:val="Normal"/>
    <w:link w:val="Heading9Char"/>
    <w:qFormat/>
    <w:rsid w:val="00AF7A4A"/>
    <w:pPr>
      <w:numPr>
        <w:ilvl w:val="8"/>
        <w:numId w:val="1"/>
      </w:numPr>
      <w:spacing w:before="240" w:after="60"/>
      <w:outlineLvl w:val="8"/>
    </w:pPr>
    <w:rPr>
      <w:rFonts w:cs="Arial"/>
      <w:i/>
      <w:color w:val="004B8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7A4A"/>
    <w:rPr>
      <w:rFonts w:ascii="Trebuchet MS" w:hAnsi="Trebuchet MS" w:cs="Arial"/>
      <w:bCs/>
      <w:color w:val="004B8D"/>
      <w:kern w:val="32"/>
      <w:sz w:val="36"/>
      <w:szCs w:val="36"/>
      <w:lang w:eastAsia="en-US"/>
    </w:rPr>
  </w:style>
  <w:style w:type="character" w:customStyle="1" w:styleId="Heading2Char">
    <w:name w:val="Heading 2 Char"/>
    <w:basedOn w:val="DefaultParagraphFont"/>
    <w:link w:val="Heading2"/>
    <w:rsid w:val="00AF7A4A"/>
    <w:rPr>
      <w:rFonts w:ascii="Trebuchet MS" w:hAnsi="Trebuchet MS" w:cs="Arial"/>
      <w:bCs/>
      <w:color w:val="004B8D"/>
      <w:sz w:val="28"/>
      <w:szCs w:val="26"/>
      <w:lang w:eastAsia="en-US"/>
    </w:rPr>
  </w:style>
  <w:style w:type="character" w:customStyle="1" w:styleId="Heading3Char">
    <w:name w:val="Heading 3 Char"/>
    <w:basedOn w:val="DefaultParagraphFont"/>
    <w:link w:val="Heading3"/>
    <w:rsid w:val="00AF7A4A"/>
    <w:rPr>
      <w:rFonts w:ascii="Trebuchet MS" w:hAnsi="Trebuchet MS" w:cs="Arial"/>
      <w:b/>
      <w:bCs/>
      <w:color w:val="004B8D"/>
      <w:sz w:val="22"/>
      <w:szCs w:val="19"/>
      <w:lang w:eastAsia="en-US"/>
    </w:rPr>
  </w:style>
  <w:style w:type="character" w:customStyle="1" w:styleId="Heading4Char">
    <w:name w:val="Heading 4 Char"/>
    <w:basedOn w:val="DefaultParagraphFont"/>
    <w:link w:val="Heading4"/>
    <w:rsid w:val="00AF7A4A"/>
    <w:rPr>
      <w:rFonts w:ascii="Trebuchet MS" w:hAnsi="Trebuchet MS"/>
      <w:b/>
      <w:bCs/>
      <w:color w:val="004B8D"/>
      <w:sz w:val="18"/>
      <w:szCs w:val="28"/>
      <w:lang w:eastAsia="en-US"/>
    </w:rPr>
  </w:style>
  <w:style w:type="character" w:customStyle="1" w:styleId="Heading5Char">
    <w:name w:val="Heading 5 Char"/>
    <w:basedOn w:val="DefaultParagraphFont"/>
    <w:link w:val="Heading5"/>
    <w:rsid w:val="00AF7A4A"/>
    <w:rPr>
      <w:rFonts w:ascii="Trebuchet MS" w:hAnsi="Trebuchet MS"/>
      <w:bCs/>
      <w:iCs/>
      <w:color w:val="004B8D"/>
      <w:sz w:val="18"/>
      <w:szCs w:val="26"/>
      <w:lang w:eastAsia="en-US"/>
    </w:rPr>
  </w:style>
  <w:style w:type="character" w:customStyle="1" w:styleId="Heading6Char">
    <w:name w:val="Heading 6 Char"/>
    <w:basedOn w:val="DefaultParagraphFont"/>
    <w:link w:val="Heading6"/>
    <w:rsid w:val="00AF7A4A"/>
    <w:rPr>
      <w:rFonts w:ascii="Trebuchet MS" w:hAnsi="Trebuchet MS"/>
      <w:bCs/>
      <w:color w:val="004B8D"/>
      <w:sz w:val="18"/>
      <w:szCs w:val="22"/>
      <w:lang w:eastAsia="en-US"/>
    </w:rPr>
  </w:style>
  <w:style w:type="character" w:customStyle="1" w:styleId="Heading7Char">
    <w:name w:val="Heading 7 Char"/>
    <w:basedOn w:val="DefaultParagraphFont"/>
    <w:link w:val="Heading7"/>
    <w:rsid w:val="00AF7A4A"/>
    <w:rPr>
      <w:rFonts w:ascii="Trebuchet MS" w:hAnsi="Trebuchet MS"/>
      <w:color w:val="004B8D"/>
      <w:sz w:val="18"/>
      <w:szCs w:val="24"/>
      <w:lang w:eastAsia="en-US"/>
    </w:rPr>
  </w:style>
  <w:style w:type="character" w:customStyle="1" w:styleId="Heading8Char">
    <w:name w:val="Heading 8 Char"/>
    <w:basedOn w:val="DefaultParagraphFont"/>
    <w:link w:val="Heading8"/>
    <w:rsid w:val="00AF7A4A"/>
    <w:rPr>
      <w:rFonts w:ascii="Trebuchet MS" w:hAnsi="Trebuchet MS"/>
      <w:i/>
      <w:iCs/>
      <w:color w:val="004B8D"/>
      <w:sz w:val="18"/>
      <w:szCs w:val="24"/>
      <w:lang w:eastAsia="en-US"/>
    </w:rPr>
  </w:style>
  <w:style w:type="character" w:customStyle="1" w:styleId="Heading9Char">
    <w:name w:val="Heading 9 Char"/>
    <w:basedOn w:val="DefaultParagraphFont"/>
    <w:link w:val="Heading9"/>
    <w:rsid w:val="00AF7A4A"/>
    <w:rPr>
      <w:rFonts w:ascii="Trebuchet MS" w:hAnsi="Trebuchet MS" w:cs="Arial"/>
      <w:i/>
      <w:color w:val="004B8D"/>
      <w:sz w:val="18"/>
      <w:szCs w:val="22"/>
      <w:lang w:eastAsia="en-US"/>
    </w:rPr>
  </w:style>
  <w:style w:type="paragraph" w:styleId="Footer">
    <w:name w:val="footer"/>
    <w:basedOn w:val="Normal"/>
    <w:link w:val="FooterChar"/>
    <w:rsid w:val="00AF7A4A"/>
    <w:pPr>
      <w:tabs>
        <w:tab w:val="center" w:pos="4153"/>
        <w:tab w:val="right" w:pos="8306"/>
      </w:tabs>
      <w:spacing w:after="0" w:line="240" w:lineRule="auto"/>
    </w:pPr>
    <w:rPr>
      <w:sz w:val="18"/>
      <w:szCs w:val="18"/>
    </w:rPr>
  </w:style>
  <w:style w:type="character" w:customStyle="1" w:styleId="FooterChar">
    <w:name w:val="Footer Char"/>
    <w:basedOn w:val="DefaultParagraphFont"/>
    <w:link w:val="Footer"/>
    <w:rsid w:val="00AF7A4A"/>
    <w:rPr>
      <w:rFonts w:ascii="Trebuchet MS" w:hAnsi="Trebuchet MS"/>
      <w:color w:val="000000"/>
      <w:sz w:val="18"/>
      <w:szCs w:val="18"/>
      <w:lang w:eastAsia="en-US"/>
    </w:rPr>
  </w:style>
  <w:style w:type="paragraph" w:styleId="Header">
    <w:name w:val="header"/>
    <w:basedOn w:val="Normal"/>
    <w:link w:val="HeaderChar"/>
    <w:rsid w:val="00AF7A4A"/>
    <w:pPr>
      <w:tabs>
        <w:tab w:val="center" w:pos="4153"/>
        <w:tab w:val="right" w:pos="8306"/>
      </w:tabs>
      <w:spacing w:after="0" w:line="240" w:lineRule="auto"/>
    </w:pPr>
    <w:rPr>
      <w:sz w:val="16"/>
    </w:rPr>
  </w:style>
  <w:style w:type="character" w:customStyle="1" w:styleId="HeaderChar">
    <w:name w:val="Header Char"/>
    <w:basedOn w:val="DefaultParagraphFont"/>
    <w:link w:val="Header"/>
    <w:rsid w:val="00AF7A4A"/>
    <w:rPr>
      <w:rFonts w:ascii="Trebuchet MS" w:hAnsi="Trebuchet MS"/>
      <w:color w:val="000000"/>
      <w:sz w:val="16"/>
      <w:szCs w:val="19"/>
      <w:lang w:eastAsia="en-US"/>
    </w:rPr>
  </w:style>
  <w:style w:type="paragraph" w:customStyle="1" w:styleId="TitlePage-MainTitle">
    <w:name w:val="Title Page - Main Title"/>
    <w:basedOn w:val="Normal"/>
    <w:uiPriority w:val="99"/>
    <w:rsid w:val="00AF7A4A"/>
    <w:pPr>
      <w:spacing w:line="840" w:lineRule="exact"/>
      <w:jc w:val="right"/>
    </w:pPr>
    <w:rPr>
      <w:color w:val="FFFFFF"/>
      <w:sz w:val="70"/>
      <w:szCs w:val="70"/>
    </w:rPr>
  </w:style>
  <w:style w:type="paragraph" w:customStyle="1" w:styleId="spacer">
    <w:name w:val="spacer"/>
    <w:basedOn w:val="Normal"/>
    <w:rsid w:val="00AF7A4A"/>
    <w:pPr>
      <w:spacing w:after="0" w:line="240" w:lineRule="auto"/>
    </w:pPr>
    <w:rPr>
      <w:sz w:val="2"/>
    </w:rPr>
  </w:style>
  <w:style w:type="table" w:styleId="TableGrid">
    <w:name w:val="Table Grid"/>
    <w:basedOn w:val="TableNormal"/>
    <w:rsid w:val="00AF7A4A"/>
    <w:pPr>
      <w:widowControl w:val="0"/>
      <w:spacing w:line="240" w:lineRule="atLeast"/>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Subtitle2">
    <w:name w:val="Title Page - Subtitle 2"/>
    <w:basedOn w:val="Normal"/>
    <w:rsid w:val="00AF7A4A"/>
    <w:pPr>
      <w:spacing w:after="0" w:line="310" w:lineRule="exact"/>
      <w:jc w:val="right"/>
    </w:pPr>
    <w:rPr>
      <w:color w:val="FFFFFF"/>
      <w:sz w:val="28"/>
      <w:szCs w:val="26"/>
    </w:rPr>
  </w:style>
  <w:style w:type="paragraph" w:customStyle="1" w:styleId="ContentsPage-Title">
    <w:name w:val="Contents Page - Title"/>
    <w:basedOn w:val="Normal"/>
    <w:rsid w:val="00AF7A4A"/>
    <w:pPr>
      <w:spacing w:after="0" w:line="240" w:lineRule="auto"/>
    </w:pPr>
    <w:rPr>
      <w:color w:val="004B8D"/>
      <w:sz w:val="36"/>
      <w:szCs w:val="36"/>
    </w:rPr>
  </w:style>
  <w:style w:type="paragraph" w:styleId="TOC1">
    <w:name w:val="toc 1"/>
    <w:basedOn w:val="Normal"/>
    <w:next w:val="Normal"/>
    <w:uiPriority w:val="39"/>
    <w:rsid w:val="00AF7A4A"/>
    <w:pPr>
      <w:tabs>
        <w:tab w:val="left" w:pos="378"/>
        <w:tab w:val="right" w:pos="7371"/>
      </w:tabs>
      <w:spacing w:before="227" w:after="0"/>
      <w:ind w:left="380" w:hanging="380"/>
    </w:pPr>
    <w:rPr>
      <w:b/>
      <w:noProof/>
    </w:rPr>
  </w:style>
  <w:style w:type="paragraph" w:styleId="TOC2">
    <w:name w:val="toc 2"/>
    <w:basedOn w:val="Normal"/>
    <w:next w:val="Normal"/>
    <w:uiPriority w:val="39"/>
    <w:rsid w:val="00AF7A4A"/>
    <w:pPr>
      <w:tabs>
        <w:tab w:val="left" w:pos="812"/>
        <w:tab w:val="right" w:pos="7371"/>
      </w:tabs>
      <w:spacing w:after="0"/>
      <w:ind w:left="817" w:hanging="437"/>
    </w:pPr>
    <w:rPr>
      <w:noProof/>
    </w:rPr>
  </w:style>
  <w:style w:type="paragraph" w:styleId="FootnoteText">
    <w:name w:val="footnote text"/>
    <w:basedOn w:val="Normal"/>
    <w:link w:val="FootnoteTextChar"/>
    <w:uiPriority w:val="99"/>
    <w:rsid w:val="00AF7A4A"/>
    <w:pPr>
      <w:spacing w:after="20" w:line="190" w:lineRule="exact"/>
      <w:ind w:left="112" w:hanging="112"/>
    </w:pPr>
    <w:rPr>
      <w:sz w:val="16"/>
      <w:szCs w:val="16"/>
    </w:rPr>
  </w:style>
  <w:style w:type="character" w:customStyle="1" w:styleId="FootnoteTextChar">
    <w:name w:val="Footnote Text Char"/>
    <w:basedOn w:val="DefaultParagraphFont"/>
    <w:link w:val="FootnoteText"/>
    <w:uiPriority w:val="99"/>
    <w:rsid w:val="00AF7A4A"/>
    <w:rPr>
      <w:rFonts w:ascii="Trebuchet MS" w:hAnsi="Trebuchet MS"/>
      <w:color w:val="000000"/>
      <w:sz w:val="16"/>
      <w:szCs w:val="16"/>
      <w:lang w:eastAsia="en-US"/>
    </w:rPr>
  </w:style>
  <w:style w:type="character" w:styleId="FootnoteReference">
    <w:name w:val="footnote reference"/>
    <w:basedOn w:val="DefaultParagraphFont"/>
    <w:uiPriority w:val="99"/>
    <w:rsid w:val="00AF7A4A"/>
    <w:rPr>
      <w:vertAlign w:val="superscript"/>
    </w:rPr>
  </w:style>
  <w:style w:type="character" w:styleId="Hyperlink">
    <w:name w:val="Hyperlink"/>
    <w:basedOn w:val="DefaultParagraphFont"/>
    <w:rsid w:val="00AF7A4A"/>
    <w:rPr>
      <w:rFonts w:cs="Times New Roman"/>
      <w:color w:val="0000FF"/>
      <w:u w:val="single"/>
    </w:rPr>
  </w:style>
  <w:style w:type="character" w:styleId="CommentReference">
    <w:name w:val="annotation reference"/>
    <w:basedOn w:val="DefaultParagraphFont"/>
    <w:rsid w:val="00AF7A4A"/>
    <w:rPr>
      <w:sz w:val="16"/>
      <w:szCs w:val="16"/>
    </w:rPr>
  </w:style>
  <w:style w:type="paragraph" w:styleId="CommentText">
    <w:name w:val="annotation text"/>
    <w:basedOn w:val="Normal"/>
    <w:link w:val="CommentTextChar"/>
    <w:rsid w:val="00AF7A4A"/>
    <w:pPr>
      <w:spacing w:line="240" w:lineRule="auto"/>
    </w:pPr>
    <w:rPr>
      <w:sz w:val="20"/>
      <w:szCs w:val="20"/>
    </w:rPr>
  </w:style>
  <w:style w:type="character" w:customStyle="1" w:styleId="CommentTextChar">
    <w:name w:val="Comment Text Char"/>
    <w:basedOn w:val="DefaultParagraphFont"/>
    <w:link w:val="CommentText"/>
    <w:rsid w:val="00AF7A4A"/>
    <w:rPr>
      <w:rFonts w:ascii="Trebuchet MS" w:hAnsi="Trebuchet MS"/>
      <w:color w:val="000000"/>
      <w:lang w:eastAsia="en-US"/>
    </w:rPr>
  </w:style>
  <w:style w:type="paragraph" w:styleId="ListParagraph">
    <w:name w:val="List Paragraph"/>
    <w:basedOn w:val="Normal"/>
    <w:uiPriority w:val="34"/>
    <w:qFormat/>
    <w:rsid w:val="00AF7A4A"/>
    <w:pPr>
      <w:ind w:left="720"/>
      <w:contextualSpacing/>
    </w:pPr>
  </w:style>
  <w:style w:type="paragraph" w:styleId="BalloonText">
    <w:name w:val="Balloon Text"/>
    <w:basedOn w:val="Normal"/>
    <w:link w:val="BalloonTextChar"/>
    <w:rsid w:val="00AF7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F7A4A"/>
    <w:rPr>
      <w:rFonts w:ascii="Tahoma" w:hAnsi="Tahoma" w:cs="Tahoma"/>
      <w:color w:val="000000"/>
      <w:sz w:val="16"/>
      <w:szCs w:val="16"/>
      <w:lang w:eastAsia="en-US"/>
    </w:rPr>
  </w:style>
  <w:style w:type="paragraph" w:styleId="EndnoteText">
    <w:name w:val="endnote text"/>
    <w:basedOn w:val="Normal"/>
    <w:link w:val="EndnoteTextChar"/>
    <w:rsid w:val="006A16AB"/>
    <w:pPr>
      <w:spacing w:after="0" w:line="240" w:lineRule="auto"/>
    </w:pPr>
    <w:rPr>
      <w:sz w:val="20"/>
      <w:szCs w:val="20"/>
    </w:rPr>
  </w:style>
  <w:style w:type="character" w:customStyle="1" w:styleId="EndnoteTextChar">
    <w:name w:val="Endnote Text Char"/>
    <w:basedOn w:val="DefaultParagraphFont"/>
    <w:link w:val="EndnoteText"/>
    <w:rsid w:val="006A16AB"/>
    <w:rPr>
      <w:rFonts w:ascii="Trebuchet MS" w:hAnsi="Trebuchet MS"/>
      <w:color w:val="000000"/>
      <w:lang w:eastAsia="en-US"/>
    </w:rPr>
  </w:style>
  <w:style w:type="character" w:styleId="EndnoteReference">
    <w:name w:val="endnote reference"/>
    <w:basedOn w:val="DefaultParagraphFont"/>
    <w:rsid w:val="006A16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85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jgersbeck@vision2020australia.org.au" TargetMode="Externa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vision2020australia.org.au/resources.cf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F16B6-E68C-406A-99DF-6CEBBB805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9BCB186A</Template>
  <TotalTime>105</TotalTime>
  <Pages>16</Pages>
  <Words>3444</Words>
  <Characters>18773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22173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Hornsey</dc:creator>
  <cp:lastModifiedBy>Belinda Cerritelli</cp:lastModifiedBy>
  <cp:revision>28</cp:revision>
  <cp:lastPrinted>2013-01-24T05:54:00Z</cp:lastPrinted>
  <dcterms:created xsi:type="dcterms:W3CDTF">2013-01-23T06:03:00Z</dcterms:created>
  <dcterms:modified xsi:type="dcterms:W3CDTF">2013-01-24T05:55:00Z</dcterms:modified>
</cp:coreProperties>
</file>